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0E5E8EFE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FF24C9">
        <w:rPr>
          <w:rFonts w:ascii="Calibri Light" w:hAnsi="Calibri Light"/>
          <w:b/>
          <w:sz w:val="20"/>
          <w:szCs w:val="20"/>
          <w:u w:val="single"/>
        </w:rPr>
        <w:t>B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500B7286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C376CA">
        <w:rPr>
          <w:rFonts w:asciiTheme="majorHAnsi" w:hAnsiTheme="majorHAnsi" w:cstheme="majorHAnsi"/>
          <w:b/>
          <w:bCs/>
          <w:i/>
          <w:iCs/>
          <w:lang w:bidi="pl-PL"/>
        </w:rPr>
        <w:t>2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C376CA">
        <w:rPr>
          <w:rFonts w:asciiTheme="majorHAnsi" w:hAnsiTheme="majorHAnsi" w:cstheme="majorHAnsi"/>
          <w:b/>
          <w:bCs/>
          <w:i/>
          <w:iCs/>
          <w:lang w:bidi="pl-PL"/>
        </w:rPr>
        <w:t>Wejherowo, Gościcino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5B8DC072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644737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E86CB7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E86CB7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E86CB7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E86CB7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E86CB7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E86CB7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E86CB7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E86CB7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E86CB7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7B00CD32" w:rsidR="00DC048C" w:rsidRPr="00706016" w:rsidRDefault="00DC048C" w:rsidP="00E86CB7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5F5652">
              <w:rPr>
                <w:rFonts w:ascii="Calibri Light" w:hAnsi="Calibri Light" w:cs="Open Sans"/>
                <w:b/>
              </w:rPr>
              <w:t xml:space="preserve">w części 2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E86CB7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E86CB7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E86CB7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E86CB7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E86CB7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E86CB7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E86CB7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E86CB7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E86CB7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E86CB7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E86CB7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E86CB7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E86CB7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E86CB7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E86CB7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E86CB7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681CC607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32E5FAF9" w14:textId="3BD9E2AC" w:rsidR="00644737" w:rsidRDefault="00644737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812"/>
        <w:gridCol w:w="5255"/>
        <w:gridCol w:w="992"/>
        <w:gridCol w:w="1418"/>
        <w:gridCol w:w="1984"/>
        <w:gridCol w:w="1323"/>
        <w:gridCol w:w="1532"/>
        <w:gridCol w:w="1398"/>
      </w:tblGrid>
      <w:tr w:rsidR="00644737" w:rsidRPr="001D4CE7" w14:paraId="4470230C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D2AE592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1B5EA75" w14:textId="77777777" w:rsidR="00644737" w:rsidRPr="001D4CE7" w:rsidRDefault="00644737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AF04ADE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2F75019D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CBC225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1E3E4AD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EC89584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01CCC88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BDF669A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644737" w:rsidRPr="001D4CE7" w14:paraId="3EBF4145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FD5C01" w14:textId="77777777" w:rsidR="00644737" w:rsidRPr="001D4CE7" w:rsidRDefault="00644737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Część B</w:t>
            </w:r>
          </w:p>
        </w:tc>
      </w:tr>
      <w:tr w:rsidR="00644737" w:rsidRPr="001D4CE7" w14:paraId="59368A2A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A37C2A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833E25A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</w:t>
            </w:r>
            <w:bookmarkStart w:id="0" w:name="_Hlk99342366"/>
            <w:r w:rsidRPr="001D4CE7">
              <w:rPr>
                <w:rFonts w:ascii="Calibri" w:hAnsi="Calibri"/>
                <w:sz w:val="21"/>
                <w:szCs w:val="21"/>
              </w:rPr>
              <w:t xml:space="preserve">Wejherowska 22, 84-241 Gościcino </w:t>
            </w:r>
            <w:bookmarkEnd w:id="0"/>
            <w:r w:rsidRPr="001D4CE7">
              <w:rPr>
                <w:rFonts w:ascii="Calibri" w:hAnsi="Calibri"/>
                <w:sz w:val="21"/>
                <w:szCs w:val="21"/>
              </w:rPr>
              <w:t xml:space="preserve">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97F746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>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9A282B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A7D8FC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7E00C0D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DF20CB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9DF570C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81B3D9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817196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53B467E7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F4FD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CA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39B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CED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AD747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5C81B73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E1BD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05EA15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0038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4678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0E774B8D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2FC3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3522D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4740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3BE5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9868A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773B36DE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4E19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73EB93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453A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197A5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1EBAEE3B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9A21F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4B32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8C2A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FFCA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B4119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D0DA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9D2D5D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30E4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7537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57061ADF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1FEA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3803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9E01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6E21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B8EDA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6154118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0EA5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C9BE3D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012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9E7F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775045D9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1B2C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561DB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37B9F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532E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EDEC0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591437E0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07B3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872F97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83A9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CAB3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20753F03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487F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04155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71B5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30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1B58C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E91E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3CBF2C4C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D1324FF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F05C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E0CA30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6AB7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7DCED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63D1FB35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F2A4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6F8D4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4DEF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99C3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9D91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3529562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A6B6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F56734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255F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8F4B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232BA174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F1D7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9FF59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05DE1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30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6BDC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B3A75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160E791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73D7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C0EED1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A9FE1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5B2D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168BC908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D987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BEFB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1946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6F88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83279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75B51C0D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2259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D69104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19E3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FE04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33BA2A09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BE51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06B23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AF80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30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9137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D3CB5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096EE29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797F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E8EBCA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E7E9F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7BBB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542B0360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B761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DE329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mjr H. Sucharskiego, ul. Wejherowska 22, 84-241 Gościcino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>Koralowa 5, 81-198 Rewa - SP im. mjr H. Sucharskiego, ul. Wejherowska 22, 84-241 Gościcino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A08C6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0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877E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DDE1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5B1E29A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05A3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D01971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E468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404D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1EA4D463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12D4E1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13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219CEDB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bookmarkStart w:id="1" w:name="_Hlk99342457"/>
            <w:r w:rsidRPr="001D4CE7">
              <w:rPr>
                <w:rFonts w:ascii="Calibri" w:hAnsi="Calibri"/>
                <w:sz w:val="21"/>
                <w:szCs w:val="21"/>
              </w:rPr>
              <w:fldChar w:fldCharType="begin"/>
            </w:r>
            <w:r w:rsidRPr="001D4CE7">
              <w:rPr>
                <w:rFonts w:ascii="Calibri" w:hAnsi="Calibri"/>
                <w:sz w:val="21"/>
                <w:szCs w:val="21"/>
              </w:rPr>
              <w:instrText xml:space="preserve"> HYPERLINK "https://mapa.targeo.pl/wejherowo,jana%20iii%20sobieskiego%20277c%20" \o "Jana III Sobieskiego 277c, 84-200 Wejherowo na mapie Targeo" </w:instrText>
            </w:r>
            <w:r w:rsidRPr="001D4CE7">
              <w:rPr>
                <w:rFonts w:ascii="Calibri" w:hAnsi="Calibri"/>
                <w:sz w:val="21"/>
                <w:szCs w:val="21"/>
              </w:rPr>
            </w:r>
            <w:r w:rsidRPr="001D4CE7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1D4CE7">
              <w:rPr>
                <w:rFonts w:ascii="Calibri" w:hAnsi="Calibri"/>
                <w:sz w:val="21"/>
                <w:szCs w:val="21"/>
              </w:rPr>
              <w:t>Jana III Sobieskiego 277c</w:t>
            </w:r>
            <w:r w:rsidRPr="001D4CE7">
              <w:rPr>
                <w:rFonts w:ascii="Calibri" w:hAnsi="Calibri"/>
                <w:sz w:val="21"/>
                <w:szCs w:val="21"/>
              </w:rPr>
              <w:fldChar w:fldCharType="end"/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</w:t>
            </w:r>
            <w:bookmarkEnd w:id="1"/>
            <w:r w:rsidRPr="001D4CE7">
              <w:rPr>
                <w:rFonts w:ascii="Calibri" w:hAnsi="Calibri"/>
                <w:sz w:val="21"/>
                <w:szCs w:val="21"/>
              </w:rPr>
              <w:t xml:space="preserve">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03215CC3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8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1F056F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C452F6D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5395672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13.04.2023</w:t>
            </w:r>
          </w:p>
          <w:p w14:paraId="73B611FA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ADC975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BA781D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42D9BC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4BF016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686F4FDC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8DE4" w14:textId="77777777" w:rsidR="0064473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438F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9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63B982F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10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1281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C2B08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BDDF2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20.04.2023</w:t>
            </w:r>
          </w:p>
          <w:p w14:paraId="6B9E797C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76B8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6D5000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EA1D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E59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3C8BD0E7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7A22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CBD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11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48DEE61E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12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EFAE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BEF8B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184DB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27.04.2023</w:t>
            </w:r>
          </w:p>
          <w:p w14:paraId="4E52ABD6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7084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124ABC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00A41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6223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685CD85C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DA12D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16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1DC01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13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7732160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14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83507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314A3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B9385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4.05.2023</w:t>
            </w:r>
          </w:p>
          <w:p w14:paraId="6AC73B2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4CE8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CE349F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9847A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1350C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2ADF879B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53AC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DD49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15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5AA08F7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16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C014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9B3BE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16DA4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9.05.2023</w:t>
            </w:r>
          </w:p>
          <w:p w14:paraId="4B4822D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C778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1325A7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4B08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571E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7BB315B6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2134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18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B9AE9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17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3BC2B4FC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lastRenderedPageBreak/>
              <w:t xml:space="preserve">Koralowa 5, 81-198 Rewa - SP Nr 10, SOS-W Nr 2 dla Niesłyszących i Słabosłyszących </w:t>
            </w:r>
            <w:hyperlink r:id="rId18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6074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lastRenderedPageBreak/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31A6B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967F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11.05.2023</w:t>
            </w:r>
          </w:p>
          <w:p w14:paraId="6AA65A8D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CBBA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6E8974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FE71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2347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31672F59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4E393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B4D0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19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0DB5E799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20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28FF5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96666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A19F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16.05.2023</w:t>
            </w:r>
          </w:p>
          <w:p w14:paraId="1402FA71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E6F2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90A3A0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0EDB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D6BA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19978359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9028B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70E4F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21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016CC305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22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253E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E05D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43E3A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18.05.2023</w:t>
            </w:r>
          </w:p>
          <w:p w14:paraId="5E742D3B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81B6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E41337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104C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1DD6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0E0A4E5C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6B96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2CC75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23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547A4E8A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24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3DA26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74D1BA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E920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23.05.2023</w:t>
            </w:r>
          </w:p>
          <w:p w14:paraId="1354FEFF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7380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BBE4C7F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9950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2809BD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4659F2E7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CE9D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32BA7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25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46BE8401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26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AE82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87563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C154F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25.05.2023</w:t>
            </w:r>
          </w:p>
          <w:p w14:paraId="761A2FF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F26B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B6E30C0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0F48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23437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15A42E50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8685B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815C5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27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6047EE92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28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8463C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B348D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BED60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30.05.2023</w:t>
            </w:r>
          </w:p>
          <w:p w14:paraId="0ABE41C9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E818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BECEDA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58A3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521F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4538C6C4" w14:textId="77777777" w:rsidTr="00AA276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916E08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24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700E0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Nr 10, SOS-W Nr 2 dla Niesłyszących i Słabosłyszących </w:t>
            </w:r>
            <w:hyperlink r:id="rId29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</w:p>
          <w:p w14:paraId="6D294E4A" w14:textId="77777777" w:rsidR="00644737" w:rsidRPr="001D4CE7" w:rsidRDefault="00644737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Nr 10, SOS-W Nr 2 dla Niesłyszących i Słabosłyszących </w:t>
            </w:r>
            <w:hyperlink r:id="rId30" w:tooltip="Jana III Sobieskiego 277c, 84-200 Wejherowo na mapie Targeo" w:history="1">
              <w:r w:rsidRPr="001D4CE7">
                <w:rPr>
                  <w:rFonts w:ascii="Calibri" w:hAnsi="Calibri"/>
                  <w:sz w:val="21"/>
                  <w:szCs w:val="21"/>
                </w:rPr>
                <w:t>Jana III Sobieskiego 277c</w:t>
              </w:r>
            </w:hyperlink>
            <w:r w:rsidRPr="001D4CE7">
              <w:rPr>
                <w:rFonts w:ascii="Calibri" w:hAnsi="Calibri"/>
                <w:sz w:val="21"/>
                <w:szCs w:val="21"/>
              </w:rPr>
              <w:t xml:space="preserve"> w Wejherowie (84-200)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D6092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EAC42" w14:textId="77777777" w:rsidR="00644737" w:rsidRPr="002C39FC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C39FC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35D68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1.06.2023</w:t>
            </w:r>
          </w:p>
          <w:p w14:paraId="15233B2C" w14:textId="77777777" w:rsidR="00644737" w:rsidRPr="00CD7115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1B90A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E4474FE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93599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A1C34" w14:textId="77777777" w:rsidR="00644737" w:rsidRPr="001D4CE7" w:rsidRDefault="00644737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44737" w:rsidRPr="001D4CE7" w14:paraId="0B02104B" w14:textId="77777777" w:rsidTr="00AA2769">
        <w:trPr>
          <w:trHeight w:val="50"/>
        </w:trPr>
        <w:tc>
          <w:tcPr>
            <w:tcW w:w="7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E2E18CF" w14:textId="77777777" w:rsidR="00644737" w:rsidRPr="001D4CE7" w:rsidRDefault="00644737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 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7A7B3E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AD6BC49" w14:textId="77777777" w:rsidR="00644737" w:rsidRPr="001D4CE7" w:rsidRDefault="00644737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30D9AD83" w14:textId="77777777" w:rsidR="00644737" w:rsidRDefault="00644737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4527EDD5" w14:textId="77777777" w:rsidR="00297A4D" w:rsidRPr="007C4965" w:rsidRDefault="00297A4D" w:rsidP="00297A4D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27DBD095" w14:textId="77777777" w:rsidR="00297A4D" w:rsidRPr="00CE07B5" w:rsidRDefault="00297A4D" w:rsidP="00297A4D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bookmarkStart w:id="2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36DDB38E" w14:textId="77777777" w:rsidR="00297A4D" w:rsidRPr="00CE07B5" w:rsidRDefault="00297A4D" w:rsidP="00297A4D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723E16BD" w14:textId="77777777" w:rsidR="00297A4D" w:rsidRPr="00CE07B5" w:rsidRDefault="00297A4D" w:rsidP="00297A4D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430CA6FF" w14:textId="3E67F365" w:rsidR="00297A4D" w:rsidRPr="00297A4D" w:rsidRDefault="00297A4D" w:rsidP="00297A4D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>
        <w:rPr>
          <w:rFonts w:asciiTheme="majorHAnsi" w:eastAsia="Times New Roman" w:hAnsiTheme="majorHAnsi" w:cstheme="majorHAnsi"/>
          <w:bCs/>
          <w:lang w:eastAsia="pl-PL" w:bidi="pl-PL"/>
        </w:rPr>
        <w:t>e</w:t>
      </w:r>
      <w:bookmarkEnd w:id="2"/>
    </w:p>
    <w:p w14:paraId="6CE3CB75" w14:textId="66B18372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lastRenderedPageBreak/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E86CB7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E86CB7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E86CB7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E86CB7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E86CB7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E86CB7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E86CB7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E86CB7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E86CB7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lastRenderedPageBreak/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B07D46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B07D46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B07D46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6"/>
  </w:num>
  <w:num w:numId="2" w16cid:durableId="1502619689">
    <w:abstractNumId w:val="2"/>
  </w:num>
  <w:num w:numId="3" w16cid:durableId="1932623304">
    <w:abstractNumId w:val="7"/>
  </w:num>
  <w:num w:numId="4" w16cid:durableId="789325587">
    <w:abstractNumId w:val="4"/>
  </w:num>
  <w:num w:numId="5" w16cid:durableId="971057458">
    <w:abstractNumId w:val="5"/>
  </w:num>
  <w:num w:numId="6" w16cid:durableId="580869244">
    <w:abstractNumId w:val="1"/>
  </w:num>
  <w:num w:numId="7" w16cid:durableId="1324969977">
    <w:abstractNumId w:val="3"/>
  </w:num>
  <w:num w:numId="8" w16cid:durableId="479926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04E9"/>
    <w:rsid w:val="00061F20"/>
    <w:rsid w:val="000666B1"/>
    <w:rsid w:val="00080D83"/>
    <w:rsid w:val="000D20D7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97A4D"/>
    <w:rsid w:val="002C6347"/>
    <w:rsid w:val="002D7ACE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5F5652"/>
    <w:rsid w:val="00622781"/>
    <w:rsid w:val="00637F47"/>
    <w:rsid w:val="00640BFF"/>
    <w:rsid w:val="00644737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376CA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  <w:rsid w:val="00FF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97A4D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297A4D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.targeo.pl/wejherowo,jana%20iii%20sobieskiego%20277c%20" TargetMode="External"/><Relationship Id="rId13" Type="http://schemas.openxmlformats.org/officeDocument/2006/relationships/hyperlink" Target="https://mapa.targeo.pl/wejherowo,jana%20iii%20sobieskiego%20277c%20" TargetMode="External"/><Relationship Id="rId18" Type="http://schemas.openxmlformats.org/officeDocument/2006/relationships/hyperlink" Target="https://mapa.targeo.pl/wejherowo,jana%20iii%20sobieskiego%20277c%20" TargetMode="External"/><Relationship Id="rId26" Type="http://schemas.openxmlformats.org/officeDocument/2006/relationships/hyperlink" Target="https://mapa.targeo.pl/wejherowo,jana%20iii%20sobieskiego%20277c%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pa.targeo.pl/wejherowo,jana%20iii%20sobieskiego%20277c%20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apa.targeo.pl/wejherowo,jana%20iii%20sobieskiego%20277c%20" TargetMode="External"/><Relationship Id="rId17" Type="http://schemas.openxmlformats.org/officeDocument/2006/relationships/hyperlink" Target="https://mapa.targeo.pl/wejherowo,jana%20iii%20sobieskiego%20277c%20" TargetMode="External"/><Relationship Id="rId25" Type="http://schemas.openxmlformats.org/officeDocument/2006/relationships/hyperlink" Target="https://mapa.targeo.pl/wejherowo,jana%20iii%20sobieskiego%20277c%20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pa.targeo.pl/wejherowo,jana%20iii%20sobieskiego%20277c%20" TargetMode="External"/><Relationship Id="rId20" Type="http://schemas.openxmlformats.org/officeDocument/2006/relationships/hyperlink" Target="https://mapa.targeo.pl/wejherowo,jana%20iii%20sobieskiego%20277c%20" TargetMode="External"/><Relationship Id="rId29" Type="http://schemas.openxmlformats.org/officeDocument/2006/relationships/hyperlink" Target="https://mapa.targeo.pl/wejherowo,jana%20iii%20sobieskiego%20277c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a.targeo.pl/wejherowo,jana%20iii%20sobieskiego%20277c%20" TargetMode="External"/><Relationship Id="rId24" Type="http://schemas.openxmlformats.org/officeDocument/2006/relationships/hyperlink" Target="https://mapa.targeo.pl/wejherowo,jana%20iii%20sobieskiego%20277c%20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pa.targeo.pl/wejherowo,jana%20iii%20sobieskiego%20277c%20" TargetMode="External"/><Relationship Id="rId23" Type="http://schemas.openxmlformats.org/officeDocument/2006/relationships/hyperlink" Target="https://mapa.targeo.pl/wejherowo,jana%20iii%20sobieskiego%20277c%20" TargetMode="External"/><Relationship Id="rId28" Type="http://schemas.openxmlformats.org/officeDocument/2006/relationships/hyperlink" Target="https://mapa.targeo.pl/wejherowo,jana%20iii%20sobieskiego%20277c%20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mapa.targeo.pl/wejherowo,jana%20iii%20sobieskiego%20277c%20" TargetMode="External"/><Relationship Id="rId19" Type="http://schemas.openxmlformats.org/officeDocument/2006/relationships/hyperlink" Target="https://mapa.targeo.pl/wejherowo,jana%20iii%20sobieskiego%20277c%20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pa.targeo.pl/wejherowo,jana%20iii%20sobieskiego%20277c%20" TargetMode="External"/><Relationship Id="rId14" Type="http://schemas.openxmlformats.org/officeDocument/2006/relationships/hyperlink" Target="https://mapa.targeo.pl/wejherowo,jana%20iii%20sobieskiego%20277c%20" TargetMode="External"/><Relationship Id="rId22" Type="http://schemas.openxmlformats.org/officeDocument/2006/relationships/hyperlink" Target="https://mapa.targeo.pl/wejherowo,jana%20iii%20sobieskiego%20277c%20" TargetMode="External"/><Relationship Id="rId27" Type="http://schemas.openxmlformats.org/officeDocument/2006/relationships/hyperlink" Target="https://mapa.targeo.pl/wejherowo,jana%20iii%20sobieskiego%20277c%20" TargetMode="External"/><Relationship Id="rId30" Type="http://schemas.openxmlformats.org/officeDocument/2006/relationships/hyperlink" Target="https://mapa.targeo.pl/wejherowo,jana%20iii%20sobieskiego%20277c%20" TargetMode="External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10</Pages>
  <Words>2164</Words>
  <Characters>16426</Characters>
  <Application>Microsoft Office Word</Application>
  <DocSecurity>0</DocSecurity>
  <Lines>136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2023-01-26T07:35:00Z</dcterms:created>
  <dcterms:modified xsi:type="dcterms:W3CDTF">2023-01-26T07:35:00Z</dcterms:modified>
</cp:coreProperties>
</file>