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3935DF0A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7B22E5">
        <w:rPr>
          <w:rFonts w:ascii="Calibri Light" w:hAnsi="Calibri Light"/>
          <w:b/>
          <w:sz w:val="20"/>
          <w:szCs w:val="20"/>
          <w:u w:val="single"/>
        </w:rPr>
        <w:t>F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33C289F6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7B22E5">
        <w:rPr>
          <w:rFonts w:asciiTheme="majorHAnsi" w:hAnsiTheme="majorHAnsi" w:cstheme="majorHAnsi"/>
          <w:b/>
          <w:bCs/>
          <w:i/>
          <w:iCs/>
          <w:lang w:bidi="pl-PL"/>
        </w:rPr>
        <w:t>6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EB57D3">
        <w:rPr>
          <w:rFonts w:asciiTheme="majorHAnsi" w:hAnsiTheme="majorHAnsi" w:cstheme="majorHAnsi"/>
          <w:b/>
          <w:bCs/>
          <w:i/>
          <w:iCs/>
          <w:lang w:bidi="pl-PL"/>
        </w:rPr>
        <w:t>Dębogórze, Pogórze, Kosakowo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6002C538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20</w:t>
      </w:r>
      <w:r>
        <w:rPr>
          <w:rFonts w:ascii="Calibri Light" w:hAnsi="Calibri Light" w:cs="Arial"/>
          <w:b/>
          <w:i/>
          <w:u w:val="single"/>
        </w:rPr>
        <w:t>.2022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64DD74C3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7B22E5">
              <w:rPr>
                <w:rFonts w:ascii="Calibri Light" w:hAnsi="Calibri Light" w:cs="Open Sans"/>
                <w:b/>
              </w:rPr>
              <w:t>6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4E8F2A25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  <w:r w:rsidR="007B22E5">
        <w:rPr>
          <w:rFonts w:ascii="Calibri Light" w:hAnsi="Calibri Light" w:cs="Arial"/>
          <w:b/>
          <w:bCs/>
          <w:lang w:val="pl-PL"/>
        </w:rPr>
        <w:t xml:space="preserve"> </w:t>
      </w:r>
    </w:p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680"/>
        <w:gridCol w:w="5387"/>
        <w:gridCol w:w="1134"/>
        <w:gridCol w:w="1276"/>
        <w:gridCol w:w="2126"/>
        <w:gridCol w:w="1417"/>
        <w:gridCol w:w="1560"/>
        <w:gridCol w:w="1134"/>
      </w:tblGrid>
      <w:tr w:rsidR="00EB57D3" w:rsidRPr="00CD7115" w14:paraId="21AF3367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5400C75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52AA098" w14:textId="77777777" w:rsidR="00EB57D3" w:rsidRPr="00CD7115" w:rsidRDefault="00EB57D3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F5FDAFB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7B60C15F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9E752D2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A611F20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AF3EA7E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A778B69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72C185A" w14:textId="77777777" w:rsidR="00EB57D3" w:rsidRPr="00CD7115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EB57D3" w:rsidRPr="00CD7115" w14:paraId="7A8C9DA5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953AFD0" w14:textId="77777777" w:rsidR="00EB57D3" w:rsidRPr="00CD7115" w:rsidRDefault="00EB57D3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Część E</w:t>
            </w:r>
          </w:p>
        </w:tc>
      </w:tr>
      <w:tr w:rsidR="00EB57D3" w:rsidRPr="00CD7115" w14:paraId="2292B3E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7F88B00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9D6351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9BF9BE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6CBEF7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08AF65B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5.04.2023</w:t>
            </w:r>
          </w:p>
          <w:p w14:paraId="4BDD756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9ED76B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5F007D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469E09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CDA6CF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34229CD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C173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31CE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7A84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04D3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0110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17.04.2023</w:t>
            </w:r>
          </w:p>
          <w:p w14:paraId="3318FFC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A03E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E15C4F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1E2B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4508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63499E6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7D4B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8974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018A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2E3EF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27F7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24.04.2023</w:t>
            </w:r>
          </w:p>
          <w:p w14:paraId="7F4FF99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763F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43388B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FFFD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59EA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676920CF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10AF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E435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9BDB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EF06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9E66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8.05.2023</w:t>
            </w:r>
          </w:p>
          <w:p w14:paraId="0D99CE3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9266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892A15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39C3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C79C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6C4736C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C8AA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lastRenderedPageBreak/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0004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6CAC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E163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7722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10.05.2023</w:t>
            </w:r>
          </w:p>
          <w:p w14:paraId="58C24BA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C523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F4A724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DE78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7FD8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68D823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0D7CB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614E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BCF8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4A1E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64793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15.05.2023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8BA38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D0C41E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8884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07AA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50FB9E7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8C73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EE64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257AE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8B77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388B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17.05.2023</w:t>
            </w:r>
          </w:p>
          <w:p w14:paraId="5B3042D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24AF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283ADE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3DA5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B86B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CE9939C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A93A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FE48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008D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FA6C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FDDA2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22.05.2023</w:t>
            </w:r>
          </w:p>
          <w:p w14:paraId="16A6534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46C4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149E7A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9F7E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56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27B105E0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0C22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B637F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D4BE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A6BD7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BEFCC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27.05.2023</w:t>
            </w:r>
          </w:p>
          <w:p w14:paraId="4EF559B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02E2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1786CF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9C3F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F61A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54EB291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B388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501F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5A2A6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A06B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15F8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29.05.2023</w:t>
            </w:r>
          </w:p>
          <w:p w14:paraId="663A498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2D20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3E0FDB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10EE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56403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AFD1891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45BC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0D36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A090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0934C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9701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5.06.2023</w:t>
            </w:r>
          </w:p>
          <w:p w14:paraId="2B8EAB2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8CE0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314109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C95D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9C588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6D68D0B7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A4779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D0B6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-P w Dębogórzu (81-198) ul. Pomorska 30 -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ZSz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>-P w Dębogórzu (81-198) ul. Pomorska 30</w:t>
            </w:r>
          </w:p>
          <w:p w14:paraId="27FBAB6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AD2B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8 x2=16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1FFC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DE851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7.06.2023</w:t>
            </w:r>
          </w:p>
          <w:p w14:paraId="7FA43FE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499F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C04A91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704C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F666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0B1BB7F9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91BDF0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lastRenderedPageBreak/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D474A8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303387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D993CC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ABCEC6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3.04.2023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CC5933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2AD8B7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6CCDA1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BD8114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302D6D3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D838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AC09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BE4D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78AA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E6A5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5.04.2023</w:t>
            </w:r>
          </w:p>
          <w:p w14:paraId="0EC1ED9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3670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3538C5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B026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7F06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1BCC6FD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4993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E8C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A849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D94B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DD2C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17.04.2023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B973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A244BE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FD42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B893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57A7EC42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EAF83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1853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A1498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8EAE1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A61D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24.04.2023</w:t>
            </w:r>
          </w:p>
          <w:p w14:paraId="6448E7C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163C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68D03D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8F3F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4590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2F84BBEA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F78E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E9A2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C884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5223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FC0E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8.05.2023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8149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27BBBC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08F8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FD32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17B35A9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29C8C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7C8F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67E2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3969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85A7B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10.05.2023</w:t>
            </w:r>
          </w:p>
          <w:p w14:paraId="1980683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2B7B3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52300B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E033F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376F3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4726F0B4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A72E1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117E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DEA8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C1EE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B660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15.05.2023</w:t>
            </w:r>
          </w:p>
          <w:p w14:paraId="4D86050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7B489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99B9B8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B1E8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F04C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603F3D6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CFC0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DCC8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BEFB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57504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FEB7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17.05.2023</w:t>
            </w:r>
          </w:p>
          <w:p w14:paraId="6CE82F9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73A5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3058D7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01B9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F4D2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417534C4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2DA9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lastRenderedPageBreak/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9256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CCA2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3AC3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3358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22.05.2023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8D9E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E9B5DC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ABC9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0F5D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24EB6AB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62B5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A07F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07AA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D3B8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52212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27.05.2023</w:t>
            </w:r>
          </w:p>
          <w:p w14:paraId="3CCED77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CEBA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458AC4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5CE0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D98C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1F8CF0F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55D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E891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D567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B3F1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12F9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29.05.2023</w:t>
            </w:r>
          </w:p>
          <w:p w14:paraId="0A5BE84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AFAF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0BAB4D7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D53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ECF2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08AEA08E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514C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A5F4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6B42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A62A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7B81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5.06.2023</w:t>
            </w:r>
          </w:p>
          <w:p w14:paraId="492E74A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3E98F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A7E20B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97A5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783F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59F97B0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22AC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0AB5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im. Kontradmirała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X.Czernickiego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9797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9 x2=18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60D7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0824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7.06.2023</w:t>
            </w:r>
          </w:p>
          <w:p w14:paraId="6401A52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A4D3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7E22F9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7CB0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4C75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0BBEC256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68B215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28BD25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910259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B80277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E75FC5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1.04.2023</w:t>
            </w:r>
          </w:p>
          <w:p w14:paraId="3F5F14E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DB11C9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EA365D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D86A26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11207B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5D90B539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2225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BB62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6B9A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CEED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3B0B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5.04.2023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EDA3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836F86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461A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2520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67DABDF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522D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6C22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47FB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5101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7E09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17.04.2023</w:t>
            </w:r>
          </w:p>
          <w:p w14:paraId="083F88E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2BD9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4DEFC0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773A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9CC91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25E9F542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65AF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lastRenderedPageBreak/>
              <w:t>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C6BF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7432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7967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3492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24.04.2023</w:t>
            </w:r>
          </w:p>
          <w:p w14:paraId="4AE9A69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9F29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2CD242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027E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7E8C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4C7060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2AC1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089E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8434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AEAF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5DC1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8.05.2023</w:t>
            </w:r>
          </w:p>
          <w:p w14:paraId="19E8C1E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2D40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76D74C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25B46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6E9E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45F79FFE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3EF13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9A21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BA8D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9163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5710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10.05.2023</w:t>
            </w:r>
          </w:p>
          <w:p w14:paraId="3B3EE75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E232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5D8CAD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E9A0C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A890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15DE764B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1B3E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0977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5E85B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BC79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65DCF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15.05.2023</w:t>
            </w:r>
          </w:p>
          <w:p w14:paraId="49DA4D5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5CE2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351CBC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03CB4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9C31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39C15174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CD76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0D1E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06C7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D24C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D9F97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środa, 17.05.2023</w:t>
            </w:r>
          </w:p>
          <w:p w14:paraId="0B44CD3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0545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B2FBC3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5199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C3C74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21DB97F2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E946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EFA6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9C90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178E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7A5E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22.05.2023</w:t>
            </w:r>
          </w:p>
          <w:p w14:paraId="0D63ADE4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2AEB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BC46BE2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6B7DB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1B8C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8EB643C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60E1FB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C9FD1A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F9AA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CB01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D324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27.05.2023</w:t>
            </w:r>
          </w:p>
          <w:p w14:paraId="3D5DF32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51B11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E2C527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4594D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2B01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CD7115" w14:paraId="7A9C9360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13CD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9003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A29A8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ACC62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BBCB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29.05.2023</w:t>
            </w:r>
          </w:p>
          <w:p w14:paraId="08C452F7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AF78F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CC06E2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EA083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0B355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1D4CE7" w14:paraId="3BF17439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CEBF5C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lastRenderedPageBreak/>
              <w:t>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0256F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SP w Kosakowie (81-198)</w:t>
            </w:r>
            <w:r w:rsidRPr="00CD7115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r w:rsidRPr="00CD7115">
              <w:rPr>
                <w:rFonts w:ascii="Calibri" w:hAnsi="Calibri" w:cs="Calibri"/>
                <w:sz w:val="21"/>
                <w:szCs w:val="21"/>
              </w:rPr>
              <w:t>ul. Żeromskiego 11-</w:t>
            </w:r>
            <w:r w:rsidRPr="00CD7115">
              <w:rPr>
                <w:rFonts w:ascii="Roboto" w:hAnsi="Roboto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8D43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5 x2=10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200FE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D0756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poniedziałek, 5.06.2023</w:t>
            </w:r>
          </w:p>
          <w:p w14:paraId="1CAF39D9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AF7E0" w14:textId="77777777" w:rsidR="00EB57D3" w:rsidRPr="00CD7115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C140F23" w14:textId="77777777" w:rsidR="00EB57D3" w:rsidRPr="001D4CE7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5857C" w14:textId="77777777" w:rsidR="00EB57D3" w:rsidRPr="001D4CE7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EC2BC" w14:textId="77777777" w:rsidR="00EB57D3" w:rsidRPr="001D4CE7" w:rsidRDefault="00EB57D3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EB57D3" w:rsidRPr="001D4CE7" w14:paraId="7B063CAC" w14:textId="77777777" w:rsidTr="00AA2769">
        <w:trPr>
          <w:trHeight w:val="50"/>
        </w:trPr>
        <w:tc>
          <w:tcPr>
            <w:tcW w:w="7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90484F3" w14:textId="77777777" w:rsidR="00EB57D3" w:rsidRPr="001D4CE7" w:rsidRDefault="00EB57D3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SUMA: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D6D3ABC" w14:textId="77777777" w:rsidR="00EB57D3" w:rsidRPr="001D4CE7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273440B" w14:textId="77777777" w:rsidR="00EB57D3" w:rsidRPr="001D4CE7" w:rsidRDefault="00EB57D3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0018F3A1" w14:textId="77777777" w:rsidR="00FD3BAD" w:rsidRDefault="00FD3BAD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0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0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EB57D3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EB57D3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EB57D3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604E9"/>
    <w:rsid w:val="00061F20"/>
    <w:rsid w:val="000666B1"/>
    <w:rsid w:val="00080D83"/>
    <w:rsid w:val="000D283E"/>
    <w:rsid w:val="000F7799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2E5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B57D3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11</Pages>
  <Words>2357</Words>
  <Characters>14144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2023-01-26T07:53:00Z</dcterms:created>
  <dcterms:modified xsi:type="dcterms:W3CDTF">2023-01-26T07:53:00Z</dcterms:modified>
</cp:coreProperties>
</file>