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53E" w:rsidRPr="00047B50" w:rsidRDefault="0077353E" w:rsidP="00047B5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 do zapytani</w:t>
      </w:r>
      <w:r>
        <w:rPr>
          <w:rFonts w:ascii="Times New Roman" w:hAnsi="Times New Roman" w:cs="Times New Roman"/>
          <w:b/>
          <w:bCs/>
          <w:sz w:val="20"/>
          <w:szCs w:val="20"/>
        </w:rPr>
        <w:t>a ofertowego z dnia 12 września 2018</w:t>
      </w: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 roku</w:t>
      </w:r>
    </w:p>
    <w:p w:rsidR="0077353E" w:rsidRPr="00047B50" w:rsidRDefault="0077353E" w:rsidP="008E2862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77353E" w:rsidRPr="00047B50" w:rsidRDefault="0077353E" w:rsidP="008E2862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77353E" w:rsidRPr="00047B50" w:rsidRDefault="0077353E" w:rsidP="00DA3336">
      <w:pPr>
        <w:pStyle w:val="ListParagraph"/>
        <w:tabs>
          <w:tab w:val="left" w:pos="2640"/>
        </w:tabs>
        <w:spacing w:line="240" w:lineRule="auto"/>
        <w:rPr>
          <w:rFonts w:ascii="Times New Roman" w:hAnsi="Times New Roman" w:cs="Times New Roman"/>
        </w:rPr>
      </w:pPr>
      <w:r w:rsidRPr="00047B50">
        <w:rPr>
          <w:rFonts w:ascii="Times New Roman" w:hAnsi="Times New Roman" w:cs="Times New Roman"/>
        </w:rPr>
        <w:tab/>
      </w:r>
    </w:p>
    <w:p w:rsidR="0077353E" w:rsidRPr="00047B50" w:rsidRDefault="0077353E" w:rsidP="008E2862">
      <w:pPr>
        <w:pStyle w:val="ListParagraph"/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77353E" w:rsidRPr="00047B50" w:rsidRDefault="0077353E" w:rsidP="000676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TREŚĆ TABLICY</w:t>
      </w:r>
      <w:r w:rsidRPr="00047B5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INFORMACYJNEJ I </w:t>
      </w:r>
      <w:r w:rsidRPr="00047B50">
        <w:rPr>
          <w:rFonts w:ascii="Times New Roman" w:hAnsi="Times New Roman" w:cs="Times New Roman"/>
          <w:b/>
          <w:bCs/>
          <w:sz w:val="24"/>
          <w:szCs w:val="24"/>
          <w:u w:val="single"/>
        </w:rPr>
        <w:t>PAMIĄTKOWEJ</w:t>
      </w:r>
    </w:p>
    <w:p w:rsidR="0077353E" w:rsidRPr="00047B50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459">
        <w:rPr>
          <w:rFonts w:ascii="Times New Roman" w:hAnsi="Times New Roman" w:cs="Times New Roman"/>
          <w:sz w:val="24"/>
          <w:szCs w:val="24"/>
        </w:rPr>
        <w:t>„Zwiększenie dostępności edukacji przedszkolnej w gminie Kórnik poprzez rozbudowę przedszkola we wsi Szczodrzykowo"</w:t>
      </w: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C60459" w:rsidRDefault="0077353E" w:rsidP="00C60459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459">
        <w:rPr>
          <w:rFonts w:ascii="Times New Roman" w:hAnsi="Times New Roman" w:cs="Times New Roman"/>
          <w:sz w:val="24"/>
          <w:szCs w:val="24"/>
        </w:rPr>
        <w:t>Cel projektu: Zwiększenie dostępności edukacji przedszkolnej, wyrównanie szans w dostępie do wysokiej jakości edukacji dzieci z terenów wiejskich oraz o specjalnych potrzebach eduk</w:t>
      </w:r>
      <w:r>
        <w:rPr>
          <w:rFonts w:ascii="Times New Roman" w:hAnsi="Times New Roman" w:cs="Times New Roman"/>
          <w:sz w:val="24"/>
          <w:szCs w:val="24"/>
        </w:rPr>
        <w:t xml:space="preserve">acyjnych </w:t>
      </w:r>
      <w:r w:rsidRPr="00C60459">
        <w:rPr>
          <w:rFonts w:ascii="Times New Roman" w:hAnsi="Times New Roman" w:cs="Times New Roman"/>
          <w:sz w:val="24"/>
          <w:szCs w:val="24"/>
        </w:rPr>
        <w:t>z Gminy Kórnik w wyniku oddania do użytku rozbudowanego, unowocześnionego i wyposażonego Przedszkola w Szczodrzykowie.</w:t>
      </w:r>
    </w:p>
    <w:p w:rsidR="0077353E" w:rsidRPr="00C60459" w:rsidRDefault="0077353E" w:rsidP="00C604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459">
        <w:rPr>
          <w:rFonts w:ascii="Times New Roman" w:hAnsi="Times New Roman" w:cs="Times New Roman"/>
          <w:sz w:val="24"/>
          <w:szCs w:val="24"/>
        </w:rPr>
        <w:t>Bene</w:t>
      </w:r>
      <w:r>
        <w:rPr>
          <w:rFonts w:ascii="Times New Roman" w:hAnsi="Times New Roman" w:cs="Times New Roman"/>
          <w:sz w:val="24"/>
          <w:szCs w:val="24"/>
        </w:rPr>
        <w:t>ficjent: Miasto i Gmina Kórnik</w:t>
      </w:r>
    </w:p>
    <w:p w:rsidR="0077353E" w:rsidRPr="004F3A4F" w:rsidRDefault="0077353E" w:rsidP="008E286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353E" w:rsidRPr="004F3A4F" w:rsidRDefault="0077353E" w:rsidP="008E286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8E2862">
      <w:pPr>
        <w:pStyle w:val="ListParagraph"/>
        <w:spacing w:line="240" w:lineRule="auto"/>
      </w:pPr>
    </w:p>
    <w:p w:rsidR="0077353E" w:rsidRDefault="0077353E" w:rsidP="008E2862">
      <w:pPr>
        <w:pStyle w:val="ListParagraph"/>
        <w:spacing w:line="240" w:lineRule="auto"/>
      </w:pPr>
    </w:p>
    <w:p w:rsidR="0077353E" w:rsidRDefault="0077353E" w:rsidP="008E2862">
      <w:pPr>
        <w:pStyle w:val="ListParagraph"/>
        <w:spacing w:line="240" w:lineRule="auto"/>
      </w:pPr>
    </w:p>
    <w:p w:rsidR="0077353E" w:rsidRDefault="0077353E" w:rsidP="008E2862">
      <w:pPr>
        <w:pStyle w:val="ListParagraph"/>
        <w:spacing w:line="240" w:lineRule="auto"/>
      </w:pPr>
    </w:p>
    <w:p w:rsidR="0077353E" w:rsidRDefault="0077353E" w:rsidP="008E2862">
      <w:pPr>
        <w:pStyle w:val="ListParagraph"/>
        <w:spacing w:line="240" w:lineRule="auto"/>
      </w:pPr>
    </w:p>
    <w:p w:rsidR="0077353E" w:rsidRDefault="0077353E" w:rsidP="008E2862">
      <w:pPr>
        <w:pStyle w:val="ListParagraph"/>
        <w:spacing w:line="240" w:lineRule="auto"/>
      </w:pPr>
    </w:p>
    <w:p w:rsidR="0077353E" w:rsidRDefault="0077353E" w:rsidP="008E2862">
      <w:pPr>
        <w:pStyle w:val="ListParagraph"/>
        <w:spacing w:line="240" w:lineRule="auto"/>
      </w:pPr>
    </w:p>
    <w:p w:rsidR="0077353E" w:rsidRDefault="0077353E" w:rsidP="008E2862">
      <w:pPr>
        <w:pStyle w:val="ListParagraph"/>
        <w:spacing w:line="240" w:lineRule="auto"/>
      </w:pPr>
    </w:p>
    <w:p w:rsidR="0077353E" w:rsidRDefault="0077353E" w:rsidP="008E2862">
      <w:pPr>
        <w:pStyle w:val="ListParagraph"/>
        <w:spacing w:line="240" w:lineRule="auto"/>
      </w:pPr>
    </w:p>
    <w:p w:rsidR="0077353E" w:rsidRPr="00A24A7C" w:rsidRDefault="0077353E" w:rsidP="00A24A7C">
      <w:pPr>
        <w:pStyle w:val="ListParagraph"/>
        <w:tabs>
          <w:tab w:val="left" w:pos="3090"/>
        </w:tabs>
        <w:spacing w:line="240" w:lineRule="auto"/>
        <w:ind w:left="0"/>
        <w:rPr>
          <w:b/>
          <w:bCs/>
        </w:rPr>
      </w:pPr>
    </w:p>
    <w:sectPr w:rsidR="0077353E" w:rsidRPr="00A24A7C" w:rsidSect="00DA3336">
      <w:headerReference w:type="default" r:id="rId7"/>
      <w:footerReference w:type="default" r:id="rId8"/>
      <w:pgSz w:w="11906" w:h="16838"/>
      <w:pgMar w:top="1417" w:right="1417" w:bottom="1417" w:left="1417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53E" w:rsidRDefault="0077353E" w:rsidP="00013337">
      <w:pPr>
        <w:spacing w:after="0" w:line="240" w:lineRule="auto"/>
      </w:pPr>
      <w:r>
        <w:separator/>
      </w:r>
    </w:p>
  </w:endnote>
  <w:endnote w:type="continuationSeparator" w:id="0">
    <w:p w:rsidR="0077353E" w:rsidRDefault="0077353E" w:rsidP="00013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53E" w:rsidRDefault="0077353E" w:rsidP="00A24A7C">
    <w:pPr>
      <w:pStyle w:val="Footer"/>
      <w:spacing w:line="360" w:lineRule="auto"/>
      <w:rPr>
        <w:rFonts w:ascii="Times New Roman" w:hAnsi="Times New Roman" w:cs="Times New Roman"/>
        <w:b/>
        <w:bCs/>
        <w:i/>
        <w:iCs/>
        <w:sz w:val="18"/>
        <w:szCs w:val="18"/>
      </w:rPr>
    </w:pPr>
    <w:r>
      <w:rPr>
        <w:noProof/>
        <w:lang w:eastAsia="pl-PL"/>
      </w:rPr>
      <w:pict>
        <v:line id="Łącznik prostoliniowy 75" o:spid="_x0000_s2050" style="position:absolute;z-index:251662336;visibility:visible" from="-18pt,-8.35pt" to="468pt,-8.35pt" strokeweight="1pt"/>
      </w:pict>
    </w:r>
    <w:r w:rsidRPr="009B1DDF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8" type="#_x0000_t75" style="width:389.25pt;height:39pt;visibility:visible">
          <v:imagedata r:id="rId1" o:title=""/>
        </v:shape>
      </w:pict>
    </w:r>
  </w:p>
  <w:p w:rsidR="0077353E" w:rsidRPr="005D309B" w:rsidRDefault="0077353E" w:rsidP="005D309B">
    <w:pPr>
      <w:pStyle w:val="Footer"/>
      <w:jc w:val="center"/>
      <w:rPr>
        <w:rFonts w:ascii="Times New Roman" w:hAnsi="Times New Roman" w:cs="Times New Roman"/>
        <w:sz w:val="16"/>
        <w:szCs w:val="16"/>
      </w:rPr>
    </w:pPr>
    <w:r w:rsidRPr="005D309B">
      <w:rPr>
        <w:rFonts w:ascii="Times New Roman" w:hAnsi="Times New Roman" w:cs="Times New Roman"/>
        <w:sz w:val="16"/>
        <w:szCs w:val="16"/>
      </w:rPr>
      <w:t>Projekt współfinansowany przez Unię Europejską z Europejskiego Funduszu Rozwoju Regionalnego w ramach Wielkopolskiego Regionalnego Programu Operacyjnego na lata 2014-2020.</w:t>
    </w:r>
  </w:p>
  <w:p w:rsidR="0077353E" w:rsidRPr="00D84BE6" w:rsidRDefault="0077353E" w:rsidP="006E4EB2">
    <w:pPr>
      <w:pStyle w:val="Footer"/>
      <w:spacing w:line="360" w:lineRule="auto"/>
      <w:jc w:val="center"/>
      <w:rPr>
        <w:rFonts w:ascii="Times New Roman" w:hAnsi="Times New Roman" w:cs="Times New Roman"/>
        <w:b/>
        <w:bCs/>
        <w:i/>
        <w:iCs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53E" w:rsidRDefault="0077353E" w:rsidP="00013337">
      <w:pPr>
        <w:spacing w:after="0" w:line="240" w:lineRule="auto"/>
      </w:pPr>
      <w:r>
        <w:separator/>
      </w:r>
    </w:p>
  </w:footnote>
  <w:footnote w:type="continuationSeparator" w:id="0">
    <w:p w:rsidR="0077353E" w:rsidRDefault="0077353E" w:rsidP="00013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53E" w:rsidRDefault="0077353E">
    <w:pPr>
      <w:pStyle w:val="Header"/>
    </w:pPr>
    <w:r w:rsidRPr="009B1DDF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3" o:spid="_x0000_i1026" type="#_x0000_t75" style="width:451.5pt;height:43.5pt;visibility:visible">
          <v:imagedata r:id="rId1" o:title=""/>
        </v:shape>
      </w:pict>
    </w:r>
    <w:r>
      <w:rPr>
        <w:noProof/>
        <w:lang w:eastAsia="pl-PL"/>
      </w:rPr>
      <w:pict>
        <v:line id="Łącznik prostoliniowy 19" o:spid="_x0000_s2049" style="position:absolute;z-index:251660288;visibility:visible;mso-position-horizontal-relative:text;mso-position-vertical-relative:text" from="-17.6pt,53pt" to="468.2pt,53pt" strokeweight="1pt"/>
      </w:pict>
    </w:r>
  </w:p>
  <w:p w:rsidR="0077353E" w:rsidRDefault="0077353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E223A"/>
    <w:multiLevelType w:val="hybridMultilevel"/>
    <w:tmpl w:val="7284B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3337"/>
    <w:rsid w:val="00013337"/>
    <w:rsid w:val="00024421"/>
    <w:rsid w:val="00047B50"/>
    <w:rsid w:val="00064625"/>
    <w:rsid w:val="000676C9"/>
    <w:rsid w:val="00085F87"/>
    <w:rsid w:val="00164FA1"/>
    <w:rsid w:val="001B48E3"/>
    <w:rsid w:val="00200F64"/>
    <w:rsid w:val="00226008"/>
    <w:rsid w:val="00234F03"/>
    <w:rsid w:val="00241A3B"/>
    <w:rsid w:val="002F6AAC"/>
    <w:rsid w:val="00350768"/>
    <w:rsid w:val="00361B3A"/>
    <w:rsid w:val="003B5685"/>
    <w:rsid w:val="00424D21"/>
    <w:rsid w:val="00447368"/>
    <w:rsid w:val="0047026F"/>
    <w:rsid w:val="004A11A2"/>
    <w:rsid w:val="004E0151"/>
    <w:rsid w:val="004F3A4F"/>
    <w:rsid w:val="00542D6D"/>
    <w:rsid w:val="0054508D"/>
    <w:rsid w:val="00552513"/>
    <w:rsid w:val="00580E8E"/>
    <w:rsid w:val="005D309B"/>
    <w:rsid w:val="005E6707"/>
    <w:rsid w:val="00610046"/>
    <w:rsid w:val="006166B8"/>
    <w:rsid w:val="006367CB"/>
    <w:rsid w:val="006C6FA9"/>
    <w:rsid w:val="006E4EB2"/>
    <w:rsid w:val="006F5877"/>
    <w:rsid w:val="0076193C"/>
    <w:rsid w:val="0077353E"/>
    <w:rsid w:val="00791128"/>
    <w:rsid w:val="0084753D"/>
    <w:rsid w:val="00863B4D"/>
    <w:rsid w:val="0087347E"/>
    <w:rsid w:val="008D20EB"/>
    <w:rsid w:val="008E2862"/>
    <w:rsid w:val="00931D72"/>
    <w:rsid w:val="0095099F"/>
    <w:rsid w:val="00966AE6"/>
    <w:rsid w:val="009730D5"/>
    <w:rsid w:val="009A5368"/>
    <w:rsid w:val="009B1DDF"/>
    <w:rsid w:val="009D78B2"/>
    <w:rsid w:val="009F3B67"/>
    <w:rsid w:val="00A24A7C"/>
    <w:rsid w:val="00AD5E9B"/>
    <w:rsid w:val="00B27A18"/>
    <w:rsid w:val="00B73458"/>
    <w:rsid w:val="00C26019"/>
    <w:rsid w:val="00C60459"/>
    <w:rsid w:val="00D20688"/>
    <w:rsid w:val="00D75B16"/>
    <w:rsid w:val="00D84BE6"/>
    <w:rsid w:val="00D93D50"/>
    <w:rsid w:val="00DA3336"/>
    <w:rsid w:val="00EF226B"/>
    <w:rsid w:val="00F11044"/>
    <w:rsid w:val="00F12E87"/>
    <w:rsid w:val="00F33B58"/>
    <w:rsid w:val="00F72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877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1004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10046"/>
    <w:rPr>
      <w:rFonts w:ascii="Cambria" w:hAnsi="Cambria" w:cs="Cambria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13337"/>
  </w:style>
  <w:style w:type="paragraph" w:styleId="Footer">
    <w:name w:val="footer"/>
    <w:basedOn w:val="Normal"/>
    <w:link w:val="FooterChar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13337"/>
  </w:style>
  <w:style w:type="paragraph" w:styleId="BalloonText">
    <w:name w:val="Balloon Text"/>
    <w:basedOn w:val="Normal"/>
    <w:link w:val="BalloonTextChar"/>
    <w:uiPriority w:val="99"/>
    <w:semiHidden/>
    <w:rsid w:val="0001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3337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610046"/>
    <w:pPr>
      <w:widowControl w:val="0"/>
      <w:suppressAutoHyphens/>
      <w:autoSpaceDN w:val="0"/>
    </w:pPr>
    <w:rPr>
      <w:rFonts w:cs="Calibri"/>
      <w:kern w:val="3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rsid w:val="00D84BE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F587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84</Words>
  <Characters>507</Characters>
  <Application>Microsoft Office Outlook</Application>
  <DocSecurity>0</DocSecurity>
  <Lines>0</Lines>
  <Paragraphs>0</Paragraphs>
  <ScaleCrop>false</ScaleCrop>
  <Company>UM KORNIK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zapytania ofertowego z dnia 12 września 2018 roku</dc:title>
  <dc:subject/>
  <dc:creator>Kkozlowska</dc:creator>
  <cp:keywords/>
  <dc:description/>
  <cp:lastModifiedBy>user</cp:lastModifiedBy>
  <cp:revision>2</cp:revision>
  <cp:lastPrinted>2017-07-05T10:28:00Z</cp:lastPrinted>
  <dcterms:created xsi:type="dcterms:W3CDTF">2018-09-12T11:34:00Z</dcterms:created>
  <dcterms:modified xsi:type="dcterms:W3CDTF">2018-09-12T11:34:00Z</dcterms:modified>
</cp:coreProperties>
</file>