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3A0699" w14:textId="77777777" w:rsidR="008B60D1" w:rsidRDefault="008B60D1" w:rsidP="008B60D1">
      <w:pPr>
        <w:rPr>
          <w:rFonts w:cstheme="minorHAnsi"/>
          <w:bCs/>
        </w:rPr>
      </w:pPr>
    </w:p>
    <w:p w14:paraId="6AEE168D" w14:textId="471EB34F" w:rsidR="006E7658" w:rsidRPr="008B60D1" w:rsidRDefault="006E7658" w:rsidP="008B60D1">
      <w:pPr>
        <w:jc w:val="right"/>
        <w:rPr>
          <w:b/>
          <w:bCs/>
          <w:smallCaps/>
          <w:spacing w:val="5"/>
          <w:sz w:val="24"/>
          <w:szCs w:val="32"/>
        </w:rPr>
      </w:pPr>
      <w:r w:rsidRPr="008B60D1">
        <w:rPr>
          <w:b/>
          <w:bCs/>
        </w:rPr>
        <w:t xml:space="preserve">Załącznik nr </w:t>
      </w:r>
      <w:r w:rsidR="00CE27E9" w:rsidRPr="008B60D1">
        <w:rPr>
          <w:b/>
          <w:bCs/>
        </w:rPr>
        <w:t>1</w:t>
      </w:r>
      <w:r w:rsidRPr="008B60D1">
        <w:rPr>
          <w:b/>
          <w:bCs/>
        </w:rPr>
        <w:t xml:space="preserve"> do </w:t>
      </w:r>
      <w:r w:rsidR="008B60D1" w:rsidRPr="008B60D1">
        <w:rPr>
          <w:b/>
          <w:bCs/>
        </w:rPr>
        <w:t>SWZ</w:t>
      </w:r>
    </w:p>
    <w:p w14:paraId="7A13450A" w14:textId="6B7204F2" w:rsidR="006E7658" w:rsidRPr="008B60D1" w:rsidRDefault="008B60D1" w:rsidP="00645309">
      <w:pPr>
        <w:spacing w:after="0"/>
        <w:ind w:right="-2"/>
        <w:contextualSpacing/>
        <w:jc w:val="right"/>
        <w:rPr>
          <w:rFonts w:cstheme="minorHAnsi"/>
          <w:b/>
          <w:bCs/>
        </w:rPr>
      </w:pPr>
      <w:r w:rsidRPr="008B60D1">
        <w:rPr>
          <w:rStyle w:val="fontstyle01"/>
          <w:b/>
          <w:bCs/>
        </w:rPr>
        <w:t>Nr postępowania: 1/01/2025/ZP</w:t>
      </w:r>
    </w:p>
    <w:p w14:paraId="4C110EBA" w14:textId="77777777" w:rsidR="00A317F1" w:rsidRDefault="00A317F1" w:rsidP="00645309">
      <w:pPr>
        <w:spacing w:after="0"/>
        <w:ind w:right="-2"/>
        <w:contextualSpacing/>
        <w:jc w:val="center"/>
        <w:rPr>
          <w:rFonts w:cstheme="minorHAnsi"/>
          <w:b/>
          <w:bCs/>
        </w:rPr>
      </w:pPr>
    </w:p>
    <w:p w14:paraId="47EF571E" w14:textId="77777777" w:rsidR="00A317F1" w:rsidRDefault="00A317F1" w:rsidP="00645309">
      <w:pPr>
        <w:spacing w:after="0"/>
        <w:ind w:right="-2"/>
        <w:contextualSpacing/>
        <w:jc w:val="center"/>
        <w:rPr>
          <w:rFonts w:cstheme="minorHAnsi"/>
          <w:b/>
          <w:bCs/>
        </w:rPr>
      </w:pPr>
    </w:p>
    <w:p w14:paraId="4697912A" w14:textId="456ED507" w:rsidR="007F1017" w:rsidRDefault="007E01AB" w:rsidP="00645309">
      <w:pPr>
        <w:spacing w:after="0"/>
        <w:ind w:right="-2"/>
        <w:contextualSpacing/>
        <w:jc w:val="center"/>
        <w:rPr>
          <w:rFonts w:cstheme="minorHAnsi"/>
          <w:b/>
          <w:bCs/>
        </w:rPr>
      </w:pPr>
      <w:r>
        <w:rPr>
          <w:rFonts w:cstheme="minorHAnsi"/>
          <w:b/>
          <w:bCs/>
        </w:rPr>
        <w:t>F</w:t>
      </w:r>
      <w:r w:rsidR="007F1017">
        <w:rPr>
          <w:rFonts w:cstheme="minorHAnsi"/>
          <w:b/>
          <w:bCs/>
        </w:rPr>
        <w:t xml:space="preserve">ORMULARZ </w:t>
      </w:r>
      <w:r w:rsidR="006E7658" w:rsidRPr="00104D7F">
        <w:rPr>
          <w:rFonts w:cstheme="minorHAnsi"/>
          <w:b/>
          <w:bCs/>
        </w:rPr>
        <w:t>OFERT</w:t>
      </w:r>
      <w:r w:rsidR="007F1017">
        <w:rPr>
          <w:rFonts w:cstheme="minorHAnsi"/>
          <w:b/>
          <w:bCs/>
        </w:rPr>
        <w:t>Y</w:t>
      </w:r>
    </w:p>
    <w:p w14:paraId="7377265C" w14:textId="77777777" w:rsidR="00785E0F" w:rsidRPr="00883052" w:rsidRDefault="00785E0F" w:rsidP="00785E0F">
      <w:pPr>
        <w:spacing w:line="240" w:lineRule="auto"/>
        <w:jc w:val="center"/>
        <w:rPr>
          <w:rFonts w:asciiTheme="majorHAnsi" w:hAnsiTheme="majorHAnsi" w:cstheme="majorHAnsi"/>
          <w:b/>
          <w:bCs/>
        </w:rPr>
      </w:pPr>
      <w:bookmarkStart w:id="0" w:name="_Hlk189607413"/>
      <w:r w:rsidRPr="00883052">
        <w:rPr>
          <w:rFonts w:asciiTheme="majorHAnsi" w:hAnsiTheme="majorHAnsi" w:cstheme="majorHAnsi"/>
          <w:b/>
          <w:bCs/>
        </w:rPr>
        <w:t>„Usługa grupowego przewozu/transportu uczestników projektu Gdańsk Miastem Zawodowców -Etap II w roku 2025”</w:t>
      </w:r>
    </w:p>
    <w:bookmarkEnd w:id="0"/>
    <w:p w14:paraId="08767D7A" w14:textId="10775338" w:rsidR="006E7658" w:rsidRPr="00104D7F" w:rsidRDefault="006E7658" w:rsidP="00645309">
      <w:pPr>
        <w:spacing w:after="0"/>
        <w:ind w:right="-2"/>
        <w:contextualSpacing/>
        <w:jc w:val="center"/>
        <w:rPr>
          <w:rFonts w:cstheme="minorHAnsi"/>
          <w:bCs/>
        </w:rPr>
      </w:pPr>
    </w:p>
    <w:p w14:paraId="6FB246C8" w14:textId="77777777" w:rsidR="006E7658" w:rsidRPr="00104D7F" w:rsidRDefault="006E7658" w:rsidP="00645309">
      <w:pPr>
        <w:spacing w:after="0"/>
        <w:ind w:right="-2"/>
        <w:contextualSpacing/>
        <w:rPr>
          <w:rFonts w:cstheme="minorHAnsi"/>
          <w:bCs/>
        </w:rPr>
      </w:pPr>
      <w:r w:rsidRPr="00104D7F">
        <w:rPr>
          <w:rFonts w:cstheme="minorHAnsi"/>
          <w:bCs/>
        </w:rPr>
        <w:t>…………………………………………………………………………………………………………… </w:t>
      </w:r>
    </w:p>
    <w:p w14:paraId="255251BB" w14:textId="77777777" w:rsidR="006E7658" w:rsidRPr="00104D7F" w:rsidRDefault="006E7658" w:rsidP="00645309">
      <w:pPr>
        <w:spacing w:after="0"/>
        <w:ind w:right="-2"/>
        <w:contextualSpacing/>
        <w:rPr>
          <w:rFonts w:cstheme="minorHAnsi"/>
          <w:bCs/>
        </w:rPr>
      </w:pPr>
      <w:r w:rsidRPr="00104D7F">
        <w:rPr>
          <w:rFonts w:cstheme="minorHAnsi"/>
          <w:bCs/>
        </w:rPr>
        <w:t>(pełna nazwa i adres Wykonawcy) </w:t>
      </w:r>
    </w:p>
    <w:p w14:paraId="54AF2E9B" w14:textId="667E8EC2" w:rsidR="006E7658" w:rsidRPr="008B60D1" w:rsidRDefault="006E7658" w:rsidP="00645309">
      <w:pPr>
        <w:spacing w:after="0"/>
        <w:ind w:right="-2"/>
        <w:contextualSpacing/>
        <w:rPr>
          <w:rFonts w:cstheme="minorHAnsi"/>
          <w:bCs/>
          <w:lang w:val="en-US"/>
        </w:rPr>
      </w:pPr>
      <w:r w:rsidRPr="008B60D1">
        <w:rPr>
          <w:rFonts w:cstheme="minorHAnsi"/>
          <w:bCs/>
          <w:lang w:val="en-US"/>
        </w:rPr>
        <w:t>NIP ……………………………………………………. </w:t>
      </w:r>
    </w:p>
    <w:p w14:paraId="01B6D3E1" w14:textId="51802779" w:rsidR="00C26DF7" w:rsidRPr="008B60D1" w:rsidRDefault="00C26DF7" w:rsidP="00645309">
      <w:pPr>
        <w:spacing w:after="0"/>
        <w:ind w:right="-2"/>
        <w:contextualSpacing/>
        <w:rPr>
          <w:rFonts w:cstheme="minorHAnsi"/>
          <w:bCs/>
          <w:lang w:val="en-US"/>
        </w:rPr>
      </w:pPr>
      <w:r w:rsidRPr="008B60D1">
        <w:rPr>
          <w:rFonts w:cstheme="minorHAnsi"/>
          <w:bCs/>
          <w:lang w:val="en-US"/>
        </w:rPr>
        <w:t>REGON ……………………………………………  </w:t>
      </w:r>
    </w:p>
    <w:p w14:paraId="5F9BDE74" w14:textId="2A215583" w:rsidR="006E7658" w:rsidRPr="008B60D1" w:rsidRDefault="00C26DF7" w:rsidP="00645309">
      <w:pPr>
        <w:spacing w:after="0"/>
        <w:ind w:right="-2"/>
        <w:contextualSpacing/>
        <w:rPr>
          <w:rFonts w:cstheme="minorHAnsi"/>
          <w:bCs/>
          <w:lang w:val="en-US"/>
        </w:rPr>
      </w:pPr>
      <w:r w:rsidRPr="008B60D1">
        <w:rPr>
          <w:rFonts w:cstheme="minorHAnsi"/>
          <w:bCs/>
          <w:lang w:val="en-US"/>
        </w:rPr>
        <w:t>t</w:t>
      </w:r>
      <w:r w:rsidR="006E7658" w:rsidRPr="008B60D1">
        <w:rPr>
          <w:rFonts w:cstheme="minorHAnsi"/>
          <w:bCs/>
          <w:lang w:val="en-US"/>
        </w:rPr>
        <w:t xml:space="preserve">el. ………………………   </w:t>
      </w:r>
      <w:proofErr w:type="spellStart"/>
      <w:r w:rsidR="006E7658" w:rsidRPr="008B60D1">
        <w:rPr>
          <w:rFonts w:cstheme="minorHAnsi"/>
          <w:bCs/>
          <w:lang w:val="en-US"/>
        </w:rPr>
        <w:t>adres</w:t>
      </w:r>
      <w:proofErr w:type="spellEnd"/>
      <w:r w:rsidR="006E7658" w:rsidRPr="008B60D1">
        <w:rPr>
          <w:rFonts w:cstheme="minorHAnsi"/>
          <w:bCs/>
          <w:lang w:val="en-US"/>
        </w:rPr>
        <w:t xml:space="preserve"> e-mail ……………………………………… </w:t>
      </w:r>
    </w:p>
    <w:p w14:paraId="79B1E26D" w14:textId="77777777" w:rsidR="006E7658" w:rsidRPr="00104D7F" w:rsidRDefault="006E7658" w:rsidP="00645309">
      <w:pPr>
        <w:spacing w:after="0"/>
        <w:ind w:right="-2"/>
        <w:contextualSpacing/>
        <w:rPr>
          <w:rFonts w:cstheme="minorHAnsi"/>
          <w:bCs/>
        </w:rPr>
      </w:pPr>
      <w:r>
        <w:rPr>
          <w:rFonts w:cstheme="minorHAnsi"/>
          <w:bCs/>
        </w:rPr>
        <w:t>Osoba do kontaktu: ………………………………………………………………………..</w:t>
      </w:r>
    </w:p>
    <w:p w14:paraId="38486B15" w14:textId="697436DD" w:rsidR="006E7658" w:rsidRPr="00104D7F" w:rsidRDefault="006E7658" w:rsidP="00645309">
      <w:pPr>
        <w:spacing w:after="0"/>
        <w:ind w:right="-2"/>
        <w:contextualSpacing/>
        <w:rPr>
          <w:rFonts w:cstheme="minorHAnsi"/>
          <w:bCs/>
        </w:rPr>
      </w:pPr>
      <w:r w:rsidRPr="00104D7F">
        <w:rPr>
          <w:rFonts w:cstheme="minorHAnsi"/>
          <w:bCs/>
        </w:rPr>
        <w:t>N</w:t>
      </w:r>
      <w:r w:rsidR="00C26DF7">
        <w:rPr>
          <w:rFonts w:cstheme="minorHAnsi"/>
          <w:bCs/>
        </w:rPr>
        <w:t>umer</w:t>
      </w:r>
      <w:r w:rsidRPr="00104D7F">
        <w:rPr>
          <w:rFonts w:cstheme="minorHAnsi"/>
          <w:bCs/>
        </w:rPr>
        <w:t xml:space="preserve"> KRS (jeżeli dotyczy): ……..……………………..……………………………………………..………….. </w:t>
      </w:r>
    </w:p>
    <w:p w14:paraId="4D40C54B" w14:textId="6F2CAB61" w:rsidR="006E7658" w:rsidRPr="00104D7F" w:rsidRDefault="006E7658" w:rsidP="00645309">
      <w:pPr>
        <w:spacing w:after="0"/>
        <w:ind w:right="-2"/>
        <w:contextualSpacing/>
        <w:rPr>
          <w:rFonts w:cstheme="minorHAnsi"/>
          <w:bCs/>
        </w:rPr>
      </w:pPr>
      <w:r w:rsidRPr="00104D7F">
        <w:rPr>
          <w:rFonts w:cstheme="minorHAnsi"/>
          <w:b/>
          <w:bCs/>
        </w:rPr>
        <w:t>składam ofertę na wykonanie przedmiotu zamówienia w zakresie określonym w ogłoszeniu, zgodnie z opisem przedmiotu zamówienia.</w:t>
      </w:r>
      <w:r w:rsidRPr="00104D7F">
        <w:rPr>
          <w:rFonts w:cstheme="minorHAnsi"/>
          <w:bCs/>
        </w:rPr>
        <w:t> </w:t>
      </w:r>
    </w:p>
    <w:p w14:paraId="48DD9EB8" w14:textId="30ACB416" w:rsidR="006E7658" w:rsidRPr="00A317F1" w:rsidRDefault="00A317F1" w:rsidP="00A317F1">
      <w:pPr>
        <w:pStyle w:val="Akapitzlist"/>
        <w:numPr>
          <w:ilvl w:val="0"/>
          <w:numId w:val="35"/>
        </w:numPr>
        <w:spacing w:after="0"/>
        <w:ind w:right="-2"/>
        <w:rPr>
          <w:rFonts w:cstheme="minorHAnsi"/>
          <w:b/>
        </w:rPr>
      </w:pPr>
      <w:r w:rsidRPr="00A317F1">
        <w:rPr>
          <w:rFonts w:cstheme="minorHAnsi"/>
          <w:b/>
        </w:rPr>
        <w:t>Cena</w:t>
      </w:r>
    </w:p>
    <w:p w14:paraId="3220DF3C" w14:textId="4F01C572" w:rsidR="00C26DF7" w:rsidRDefault="00C26DF7" w:rsidP="00645309">
      <w:pPr>
        <w:spacing w:after="0"/>
        <w:ind w:right="-2"/>
        <w:contextualSpacing/>
        <w:rPr>
          <w:rFonts w:cstheme="minorHAnsi"/>
          <w:b/>
        </w:rPr>
      </w:pPr>
      <w:r w:rsidRPr="006915A4">
        <w:rPr>
          <w:rFonts w:cstheme="minorHAnsi"/>
          <w:b/>
        </w:rPr>
        <w:t>Cena oferty netto …</w:t>
      </w:r>
      <w:r w:rsidR="008D49A2">
        <w:rPr>
          <w:rFonts w:cstheme="minorHAnsi"/>
          <w:b/>
        </w:rPr>
        <w:t>……</w:t>
      </w:r>
      <w:r w:rsidRPr="006915A4">
        <w:rPr>
          <w:rFonts w:cstheme="minorHAnsi"/>
          <w:b/>
        </w:rPr>
        <w:t xml:space="preserve">.. zł, VAT </w:t>
      </w:r>
      <w:r w:rsidR="008D49A2">
        <w:rPr>
          <w:rFonts w:cstheme="minorHAnsi"/>
          <w:b/>
        </w:rPr>
        <w:t>…</w:t>
      </w:r>
      <w:r w:rsidRPr="006915A4">
        <w:rPr>
          <w:rFonts w:cstheme="minorHAnsi"/>
          <w:b/>
        </w:rPr>
        <w:t>.. % …</w:t>
      </w:r>
      <w:r w:rsidR="008D49A2">
        <w:rPr>
          <w:rFonts w:cstheme="minorHAnsi"/>
          <w:b/>
        </w:rPr>
        <w:t>…</w:t>
      </w:r>
      <w:r w:rsidRPr="006915A4">
        <w:rPr>
          <w:rFonts w:cstheme="minorHAnsi"/>
          <w:b/>
        </w:rPr>
        <w:t>.</w:t>
      </w:r>
      <w:r w:rsidR="008D49A2">
        <w:rPr>
          <w:rFonts w:cstheme="minorHAnsi"/>
          <w:b/>
        </w:rPr>
        <w:t xml:space="preserve"> zł</w:t>
      </w:r>
      <w:r w:rsidRPr="006915A4">
        <w:rPr>
          <w:rFonts w:cstheme="minorHAnsi"/>
          <w:b/>
        </w:rPr>
        <w:t>, Cena brutto ……………………………</w:t>
      </w:r>
      <w:r w:rsidR="008D49A2">
        <w:rPr>
          <w:rFonts w:cstheme="minorHAnsi"/>
          <w:b/>
        </w:rPr>
        <w:t xml:space="preserve"> zł</w:t>
      </w:r>
      <w:r w:rsidR="00457E84">
        <w:rPr>
          <w:rFonts w:cstheme="minorHAnsi"/>
          <w:b/>
        </w:rPr>
        <w:t xml:space="preserve">, </w:t>
      </w:r>
    </w:p>
    <w:p w14:paraId="3767B93E" w14:textId="013FCC7E" w:rsidR="00457E84" w:rsidRDefault="00457E84" w:rsidP="00645309">
      <w:pPr>
        <w:spacing w:after="0"/>
        <w:ind w:right="-2"/>
        <w:contextualSpacing/>
        <w:rPr>
          <w:rFonts w:cstheme="minorHAnsi"/>
          <w:b/>
        </w:rPr>
      </w:pPr>
      <w:r>
        <w:rPr>
          <w:rFonts w:cstheme="minorHAnsi"/>
          <w:b/>
        </w:rPr>
        <w:t>Przy czym ceny jednostkowe na wskazanych trasach wynoszą:</w:t>
      </w:r>
    </w:p>
    <w:p w14:paraId="00F76610" w14:textId="77777777" w:rsidR="008B60D1" w:rsidRDefault="008B60D1" w:rsidP="00645309">
      <w:pPr>
        <w:spacing w:after="0"/>
        <w:ind w:right="-2"/>
        <w:contextualSpacing/>
        <w:rPr>
          <w:rFonts w:cstheme="minorHAnsi"/>
          <w:b/>
        </w:rPr>
      </w:pPr>
    </w:p>
    <w:tbl>
      <w:tblPr>
        <w:tblW w:w="0" w:type="auto"/>
        <w:tblInd w:w="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3"/>
        <w:gridCol w:w="764"/>
        <w:gridCol w:w="2026"/>
        <w:gridCol w:w="4046"/>
        <w:gridCol w:w="667"/>
        <w:gridCol w:w="467"/>
        <w:gridCol w:w="742"/>
      </w:tblGrid>
      <w:tr w:rsidR="00F47D3A" w:rsidRPr="008B60D1" w14:paraId="064BC9F1" w14:textId="0AB64E28" w:rsidTr="00F47D3A">
        <w:trPr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3E5DF6DB" w14:textId="77777777" w:rsidR="008B60D1" w:rsidRPr="00C16BEF" w:rsidRDefault="008B60D1" w:rsidP="00F47D3A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35D404E7" w14:textId="77777777" w:rsidR="008B60D1" w:rsidRPr="00C16BEF" w:rsidRDefault="008B60D1" w:rsidP="00F47D3A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SZKOŁA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4BD84E6D" w14:textId="77777777" w:rsidR="008B60D1" w:rsidRPr="00C16BEF" w:rsidRDefault="008B60D1" w:rsidP="00F47D3A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TERMIN WYJAZDU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44458AD5" w14:textId="77777777" w:rsidR="008B60D1" w:rsidRPr="00C16BEF" w:rsidRDefault="008B60D1" w:rsidP="00F47D3A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TRASA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F1271B8" w14:textId="015AEDC9" w:rsidR="008B60D1" w:rsidRPr="00C16BEF" w:rsidRDefault="008B60D1" w:rsidP="00F47D3A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Cena netto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4D4A435" w14:textId="1826EBA7" w:rsidR="008B60D1" w:rsidRPr="00C16BEF" w:rsidRDefault="008B60D1" w:rsidP="00F47D3A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VAT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EE1028A" w14:textId="035A4E16" w:rsidR="008B60D1" w:rsidRPr="00C16BEF" w:rsidRDefault="008B60D1" w:rsidP="00F47D3A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Cena brutto</w:t>
            </w:r>
          </w:p>
        </w:tc>
      </w:tr>
      <w:tr w:rsidR="008B60D1" w:rsidRPr="008B60D1" w14:paraId="2BC15E38" w14:textId="692B2FD6" w:rsidTr="00C16BEF">
        <w:trPr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8EE564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02E1B5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ZSGH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3A520F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/>
              </w:rPr>
            </w:pPr>
            <w:r w:rsidRPr="00C16BEF">
              <w:rPr>
                <w:rFonts w:eastAsia="Times New Roman"/>
              </w:rPr>
              <w:t>10.03.2025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6AD14E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al. Legionów 7 Gdańsk - Hel - Jastrzębia Góra - al. Legionów 7 Gdańsk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DCE1D68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3AAAAE5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8D71E6D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</w:tr>
      <w:tr w:rsidR="008B60D1" w:rsidRPr="008B60D1" w14:paraId="0C0650B8" w14:textId="2FB714D7" w:rsidTr="00C16BEF">
        <w:trPr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484B62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80BB8D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ZSM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268AEE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12-13.03.2025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CB67C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ul. Wyzwolenia 8, 80-537 Gdańsk - PTAK WARSAW EXPO ul. Katowicka 62 05-830 Nadarzyn - ul. Wyzwolenia 8, 80-537 Gdańsk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D656028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01A3457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DA73C65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</w:tr>
      <w:tr w:rsidR="008B60D1" w:rsidRPr="008B60D1" w14:paraId="44695DAB" w14:textId="33C4C2B0" w:rsidTr="00C16BEF">
        <w:trPr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534EF9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09A623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ZSGH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C6537B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12.03.2025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7D7A16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al. Legionów 7 Gdańsk - PTAK WARSAW EXPO ul. Katowicka 62 05-830 Nadarzyn - al. Legionów 7 Gdańsk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ADD766E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392F912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E6DA52B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</w:tr>
      <w:tr w:rsidR="008B60D1" w:rsidRPr="008B60D1" w14:paraId="3ACA40BD" w14:textId="6F66242E" w:rsidTr="00C16BEF">
        <w:trPr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3B45CF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F1E421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ZSM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46EB8D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18.03.2025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C78930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ul. Wyzwolenia 8, 80-537 Gdańsk - Zakłady Porcelany Stołowej "Lubiana" SA 83-407 Lubiana - ul. Wyzwolenia 8, 80-537 Gdańsk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C7D6A2D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48D45E1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C86F671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</w:tr>
      <w:tr w:rsidR="008B60D1" w:rsidRPr="008B60D1" w14:paraId="6A51450A" w14:textId="20A91F19" w:rsidTr="00C16BEF">
        <w:trPr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226D52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C8DAC0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ZSM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460E25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25.03.2025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9997AD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ul. Wyzwolenia 8, 80-537 Gdańsk - Zakłady Porcelany Stołowej "Lubiana" SA 83-407 Lubiana - ul. Wyzwolenia 8, 80-537 Gdańsk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7903D2F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C143498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31AD7F4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</w:tr>
      <w:tr w:rsidR="008B60D1" w:rsidRPr="008B60D1" w14:paraId="5816D52D" w14:textId="07DB6544" w:rsidTr="00C16BEF">
        <w:trPr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D280CD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A40F18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ZSGH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CE9E71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26.03.2025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A14539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al. Legionów 7 Gdańsk - Szymbark, ul. Szymbarskich Zakładów 12, 83-315 Szymbarka - al. Legionów 7 Gdańsk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634340E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64C3DE9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6C888F8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</w:tr>
      <w:tr w:rsidR="008B60D1" w:rsidRPr="008B60D1" w14:paraId="44A880E0" w14:textId="563B4C76" w:rsidTr="00C16BEF">
        <w:trPr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FD0C5D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D05700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ZSGH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824147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27.03.2025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F2EA4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 xml:space="preserve">al. Legionów 7 Gdańsk - Mały Holender Żelichowo (Żelichowo 31 A, 82-100 Nowy Dwór Gdański) - Wiatrak </w:t>
            </w:r>
            <w:proofErr w:type="spellStart"/>
            <w:r w:rsidRPr="00C16BEF">
              <w:rPr>
                <w:rFonts w:eastAsia="Times New Roman" w:cstheme="minorHAnsi"/>
              </w:rPr>
              <w:t>Paltrak</w:t>
            </w:r>
            <w:proofErr w:type="spellEnd"/>
            <w:r w:rsidRPr="00C16BEF">
              <w:rPr>
                <w:rFonts w:eastAsia="Times New Roman" w:cstheme="minorHAnsi"/>
              </w:rPr>
              <w:t xml:space="preserve"> "U Młynarza" (Mokry Dwór 1, 83-021 </w:t>
            </w:r>
            <w:proofErr w:type="spellStart"/>
            <w:r w:rsidRPr="00C16BEF">
              <w:rPr>
                <w:rFonts w:eastAsia="Times New Roman" w:cstheme="minorHAnsi"/>
              </w:rPr>
              <w:t>Wislina</w:t>
            </w:r>
            <w:proofErr w:type="spellEnd"/>
            <w:r w:rsidRPr="00C16BEF">
              <w:rPr>
                <w:rFonts w:eastAsia="Times New Roman" w:cstheme="minorHAnsi"/>
              </w:rPr>
              <w:t>) - Gdańsk al. Legionów 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528CD22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FF245AC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BF137D0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</w:tr>
      <w:tr w:rsidR="008B60D1" w:rsidRPr="008B60D1" w14:paraId="58214750" w14:textId="2FF70473" w:rsidTr="00C16BEF">
        <w:trPr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64F6E8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60DA7B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ZSM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BEB52B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01.04.2025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38E067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ul. Wyzwolenia 8, 80-537 Gdańsk - Zakłady Porcelany Stołowej "</w:t>
            </w:r>
            <w:proofErr w:type="spellStart"/>
            <w:r w:rsidRPr="00C16BEF">
              <w:rPr>
                <w:rFonts w:eastAsia="Times New Roman" w:cstheme="minorHAnsi"/>
              </w:rPr>
              <w:t>Lubiana"SA</w:t>
            </w:r>
            <w:proofErr w:type="spellEnd"/>
            <w:r w:rsidRPr="00C16BEF">
              <w:rPr>
                <w:rFonts w:eastAsia="Times New Roman" w:cstheme="minorHAnsi"/>
              </w:rPr>
              <w:t xml:space="preserve"> 83-407 Lubiana - ul. Wyzwolenia 8, 80-537 Gdańsk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B261A1F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AE355B3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2727A1B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</w:tr>
      <w:tr w:rsidR="008B60D1" w:rsidRPr="008B60D1" w14:paraId="76266383" w14:textId="6CC33ED7" w:rsidTr="00C16BEF">
        <w:trPr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B9AED4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lastRenderedPageBreak/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4C63E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proofErr w:type="spellStart"/>
            <w:r w:rsidRPr="00C16BEF">
              <w:rPr>
                <w:rFonts w:eastAsia="Times New Roman" w:cstheme="minorHAnsi"/>
              </w:rPr>
              <w:t>SOiT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206457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02.04.2025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B6258A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ul. Piramowicza 1/2 Gdańsk - ul. Południowa 2, 82-500 Kwidzyn- ul. Piramowicza 1/2 Gdańsk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C016210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2C9DB1B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94EA090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</w:tr>
      <w:tr w:rsidR="008B60D1" w:rsidRPr="008B60D1" w14:paraId="0FD8C63B" w14:textId="787281DC" w:rsidTr="00C16BEF">
        <w:trPr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C4805E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D5FA7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ZSM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A8C756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9-10.04.2025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F420CE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ul. Wyzwolenia 8, 80-537 Gdańsk - PTAK WARSAW EXPO ul. Katowicka 62 05-830 Nadarzyn - ul. Wyzwolenia 8, 80-537 Gdańsk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6062FFD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E16DA1E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BECD50C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</w:tr>
      <w:tr w:rsidR="008B60D1" w:rsidRPr="008B60D1" w14:paraId="514AD89F" w14:textId="27B61E94" w:rsidTr="00C16BEF">
        <w:trPr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3978B0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D7B4B4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ZSM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A33DD0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10.04.2025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8737FF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ul. Wyzwolenia 8, 80-537 Gdańsk - PTAK WARSAW EXPO ul. Katowicka 62 05-830 Nadarzyn - ul. Wyzwolenia 8, 80-537 Gdańsk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A15F1C2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51C2C5B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0BFD8DA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</w:tr>
      <w:tr w:rsidR="008B60D1" w:rsidRPr="008B60D1" w14:paraId="2FD16558" w14:textId="2AEEE8CE" w:rsidTr="00C16BEF">
        <w:trPr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651F75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74A139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proofErr w:type="spellStart"/>
            <w:r w:rsidRPr="00C16BEF">
              <w:rPr>
                <w:rFonts w:eastAsia="Times New Roman" w:cstheme="minorHAnsi"/>
              </w:rPr>
              <w:t>SOiT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C3FB2A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10.04.2025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876E3F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ul. Piramowicza 1/2 Gdańsk - ul. Zakładowa 10 83-400 Kościerzyna- ul. Piramowicza 1/2 Gdańsk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376BC92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3587DAE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A65F6DC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</w:tr>
      <w:tr w:rsidR="008B60D1" w:rsidRPr="008B60D1" w14:paraId="5CD0DB3C" w14:textId="24BC2F77" w:rsidTr="00C16BEF">
        <w:trPr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29BEDB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8BA1E3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ZSGH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DC889E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16.04.2025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720797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 xml:space="preserve">al. Legionów 7 Gdańsk - Zakłady Produkcyjne </w:t>
            </w:r>
            <w:proofErr w:type="spellStart"/>
            <w:r w:rsidRPr="00C16BEF">
              <w:rPr>
                <w:rFonts w:eastAsia="Times New Roman" w:cstheme="minorHAnsi"/>
              </w:rPr>
              <w:t>Bunge</w:t>
            </w:r>
            <w:proofErr w:type="spellEnd"/>
            <w:r w:rsidRPr="00C16BEF">
              <w:rPr>
                <w:rFonts w:eastAsia="Times New Roman" w:cstheme="minorHAnsi"/>
              </w:rPr>
              <w:t xml:space="preserve"> w Kruszwicy-Cukiernia Żnin - al. Legionów 7 Gdańsk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A3029A2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4F65B7C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2759E07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</w:tr>
      <w:tr w:rsidR="008B60D1" w:rsidRPr="008B60D1" w14:paraId="1DDD50DB" w14:textId="553C5C6A" w:rsidTr="00C16BEF">
        <w:trPr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7761B1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EB956D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ZSM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83286C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17.04.2025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B26E15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ul. Wyzwolenia 8, 80-537 Gdańsk -ul. Międzymorze 2 Jurata - ul. Kościuszki 2a Jastarnia - ul. Kaperska 2 Chałupy - ul. Wyzwolenia 8, 80-537 Gdańsk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C9C29F3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A8D4A84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7B2419A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</w:tr>
      <w:tr w:rsidR="008B60D1" w:rsidRPr="008B60D1" w14:paraId="703276C2" w14:textId="5C8B646B" w:rsidTr="00C16BEF">
        <w:trPr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739A47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F282E3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ZSGH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427DDF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18.04.2025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3D5CA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Gdańsk, al. Legionów 7 - Warszawa Mysiadło ul. Puławska 58 - Gdańsk al.. Legionów 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620BC5A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F067730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A9854E7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</w:tr>
      <w:tr w:rsidR="008B60D1" w:rsidRPr="008B60D1" w14:paraId="5697F1AC" w14:textId="70FE21AB" w:rsidTr="00C16BEF">
        <w:trPr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02ED15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4E1B2B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ZSM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74BD3F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28.04.2025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CD9F2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ul. Wyzwolenia 8, 80-537 Gdańsk - ul. Spacerowa 3, 83-047 Przywidz - ul. Leśników 3, 83-047 Pomlewo - Kistowo 26, 83-320 Sulęczyno - ul. Wyzwolenia 8, 80-537 Gdańsk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B3290B9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A063477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05E91B5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</w:tr>
      <w:tr w:rsidR="008B60D1" w:rsidRPr="008B60D1" w14:paraId="28F7019C" w14:textId="2708BEDF" w:rsidTr="00C16BEF">
        <w:trPr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F483A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228C66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ZSGH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72B9EE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22.04.2025-24.04.2025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53B243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al. Legionów 7 Gdańsk - Kraków- Legionów 7 Gdańsk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1D704AE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2D686AF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58F3CFE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</w:tr>
      <w:tr w:rsidR="008B60D1" w:rsidRPr="008B60D1" w14:paraId="61BBB3D7" w14:textId="332396CB" w:rsidTr="00C16BEF">
        <w:trPr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058F0C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4D7CE1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proofErr w:type="spellStart"/>
            <w:r w:rsidRPr="00C16BEF">
              <w:rPr>
                <w:rFonts w:eastAsia="Times New Roman" w:cstheme="minorHAnsi"/>
              </w:rPr>
              <w:t>SOiT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BBA4F3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15.05.2025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B3E4DA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ul. Piramowicza 1/2 Gdańsk - PTAK WARSAW EXPO ul. Katowicka 62 05-830 Nadarzyn - ul. Piramowicza 1/2 Gdańsk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14B5ACD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BCE220C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75CBE43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</w:tr>
      <w:tr w:rsidR="008B60D1" w:rsidRPr="008B60D1" w14:paraId="39DAD298" w14:textId="3BFC0C59" w:rsidTr="00C16BEF">
        <w:trPr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EF26A7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AAD5EC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ZSGH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1168B0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23.05.2025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9E921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al. Legionów 7 Gdańsk - Poznań- Legionów 7 Gdańsk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09B7B8D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0677A65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F727D7C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</w:tr>
      <w:tr w:rsidR="008B60D1" w:rsidRPr="008B60D1" w14:paraId="6EB6B17A" w14:textId="7644DF00" w:rsidTr="00C16BEF">
        <w:trPr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CDE5EE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FA8904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ZSM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00C645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23.05.2025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C31A7D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Gdańsk Główny, parking przy Elżbietańskiej (za Biedronką ul. Karmelicka 1) - Pochylnia Buczyniec, Buczyniec 1a 14-411 Buczyniec - Gdańsk Główny, parking przy Elżbietańskiej (za Biedronką ul. Karmelicka 1)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752FE9A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7667032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B2C04DA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</w:tr>
      <w:tr w:rsidR="008B60D1" w:rsidRPr="008B60D1" w14:paraId="3E53D757" w14:textId="72C2F0CA" w:rsidTr="00C16BEF">
        <w:trPr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C39A2A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FE3F68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ZSM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40E03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28.05.2025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4A6F97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Gdańsk Główny, parking przy Elżbietańskiej (za Biedronką ul. Karmelicka 1) - Pochylnia Buczyniec, Buczyniec 1a 14-411 Buczyniec - Gdańsk Główny, parking przy Elżbietańskiej (za Biedronką ul. Karmelicka 1)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30A23B7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046C91A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B9C6E2B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</w:tr>
      <w:tr w:rsidR="008B60D1" w:rsidRPr="008B60D1" w14:paraId="10A0704B" w14:textId="7B3B39F7" w:rsidTr="00C16BEF">
        <w:trPr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78EC63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116C42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proofErr w:type="spellStart"/>
            <w:r w:rsidRPr="00C16BEF">
              <w:rPr>
                <w:rFonts w:eastAsia="Times New Roman" w:cstheme="minorHAnsi"/>
              </w:rPr>
              <w:t>SOiT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5127D7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26.05.2025-27.05.2025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724017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 xml:space="preserve">ul. Piramowicza 1/2 Gdańsk -Zakłady Mechaniczne BUMAR ŁABĘDY ul. </w:t>
            </w:r>
            <w:proofErr w:type="spellStart"/>
            <w:r w:rsidRPr="00C16BEF">
              <w:rPr>
                <w:rFonts w:eastAsia="Times New Roman" w:cstheme="minorHAnsi"/>
              </w:rPr>
              <w:t>Mechanikow</w:t>
            </w:r>
            <w:proofErr w:type="spellEnd"/>
            <w:r w:rsidRPr="00C16BEF">
              <w:rPr>
                <w:rFonts w:eastAsia="Times New Roman" w:cstheme="minorHAnsi"/>
              </w:rPr>
              <w:t xml:space="preserve"> 9 Gliwice - ul. Piramowicza 1/2 Gdańsk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48B23AB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16E0900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A2BAA79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</w:tr>
      <w:tr w:rsidR="008B60D1" w:rsidRPr="008B60D1" w14:paraId="219736FB" w14:textId="6837B39B" w:rsidTr="00C16BEF">
        <w:trPr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00A4EA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C3A3A4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proofErr w:type="spellStart"/>
            <w:r w:rsidRPr="00C16BEF">
              <w:rPr>
                <w:rFonts w:eastAsia="Times New Roman" w:cstheme="minorHAnsi"/>
              </w:rPr>
              <w:t>SOiT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DDE52D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30.05.2025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ADDF84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ul. Piramowicza 1/2 Gdańsk - SOHIBI CRAFT POLAND SP Z O.O. Ostaszewo 57h, 87-148 Łysomice- ul. Piramowicza 1/2 Gdańsk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63133C9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D6229E3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BF21E5F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</w:tr>
      <w:tr w:rsidR="008B60D1" w:rsidRPr="008B60D1" w14:paraId="2D28FB5B" w14:textId="5283ECEA" w:rsidTr="00C16BEF">
        <w:trPr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2505F6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6292D9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ZSM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86C96E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 xml:space="preserve">6-8.10.2025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A4B5D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 xml:space="preserve">ul. Wyzwolenia 8, 80-537 Gdańsk - ul. Nad </w:t>
            </w:r>
            <w:proofErr w:type="spellStart"/>
            <w:r w:rsidRPr="00C16BEF">
              <w:rPr>
                <w:rFonts w:eastAsia="Times New Roman" w:cstheme="minorHAnsi"/>
              </w:rPr>
              <w:t>Duńczycą</w:t>
            </w:r>
            <w:proofErr w:type="spellEnd"/>
            <w:r w:rsidRPr="00C16BEF">
              <w:rPr>
                <w:rFonts w:eastAsia="Times New Roman" w:cstheme="minorHAnsi"/>
              </w:rPr>
              <w:t xml:space="preserve"> 1, 70-655 Szczecin - ul. Wały Chrobrego 1/2, 70-500 Szczecin - ul. Wyzwolenia 8, 80-537 Gdańsk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A93A20D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E9E9936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A24B503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</w:tr>
      <w:tr w:rsidR="008B60D1" w:rsidRPr="008B60D1" w14:paraId="6DE6546F" w14:textId="5D40EC0F" w:rsidTr="00C16BEF">
        <w:trPr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3F9FD6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E39D0C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ZSM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11BD10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15.09.2025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EED26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 xml:space="preserve">ul. Wyzwolenia 8, 80-537 Gdańsk - Zamkowa 3 Gniew (Zamek Gniew) - Rulewo 13 (Hanza Pałac </w:t>
            </w:r>
            <w:proofErr w:type="spellStart"/>
            <w:r w:rsidRPr="00C16BEF">
              <w:rPr>
                <w:rFonts w:eastAsia="Times New Roman" w:cstheme="minorHAnsi"/>
              </w:rPr>
              <w:lastRenderedPageBreak/>
              <w:t>Wellness</w:t>
            </w:r>
            <w:proofErr w:type="spellEnd"/>
            <w:r w:rsidRPr="00C16BEF">
              <w:rPr>
                <w:rFonts w:eastAsia="Times New Roman" w:cstheme="minorHAnsi"/>
              </w:rPr>
              <w:t xml:space="preserve"> &amp; SPA) - ul. Wyzwolenia 8, 80-537 Gdańsk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486AD9B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479D981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EACEF97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</w:tr>
      <w:tr w:rsidR="008B60D1" w:rsidRPr="008B60D1" w14:paraId="6E6F65A6" w14:textId="6B703C29" w:rsidTr="00C16BEF">
        <w:trPr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420B1B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B0CA1F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ZSM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8E7B0F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22-23.09.2025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13F39A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ul. Wyzwolenia 8, 80-537 Gdańsk - Strzelinko 14, 76-200 Słupsk - ul. Wczasowa 4, 76-270 Ustka - ul. Wyzwolenia 8, 80-537 Gdańsk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317DFE6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EC048B6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BC0D599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</w:tr>
      <w:tr w:rsidR="008B60D1" w:rsidRPr="008B60D1" w14:paraId="61220B02" w14:textId="3FCF2D38" w:rsidTr="00C16BEF">
        <w:trPr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9B8B23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35A50A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ZSM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5285F3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02-03.10.2025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E979FE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ul. Wyzwolenia 8, 80-537 Gdańsk - ul. Głogowska 14, 60-748 Poznań - ul. Zbożowa 1, 62-023 Poznań - ul. Estkowskiego 6, 61-755 Poznań - ul. Wyzwolenia 8, 80-537 Gdańsk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B63AA07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4DD55EF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A0680A2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</w:tr>
      <w:tr w:rsidR="008B60D1" w:rsidRPr="008B60D1" w14:paraId="6A382C31" w14:textId="36817EAD" w:rsidTr="00C16BEF">
        <w:trPr>
          <w:trHeight w:val="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0D2BC8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55929C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ZSGH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3C6E77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29.11.2025-30.11.2025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6A392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C16BEF">
              <w:rPr>
                <w:rFonts w:eastAsia="Times New Roman" w:cstheme="minorHAnsi"/>
              </w:rPr>
              <w:t>al. Legionów 7 Gdańsk - PTAK WARSAW EXPO ul. Katowicka 62 05-830 Nadarzyn - al. Legionów 7 Gdańsk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6AD7BB6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8933632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0E572B0" w14:textId="77777777" w:rsidR="008B60D1" w:rsidRPr="00C16BEF" w:rsidRDefault="008B60D1" w:rsidP="008B60D1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</w:tr>
    </w:tbl>
    <w:p w14:paraId="2CFA1489" w14:textId="77777777" w:rsidR="008B60D1" w:rsidRDefault="008B60D1" w:rsidP="00645309">
      <w:pPr>
        <w:spacing w:after="0"/>
        <w:ind w:right="-2"/>
        <w:contextualSpacing/>
        <w:rPr>
          <w:rFonts w:cstheme="minorHAnsi"/>
          <w:b/>
        </w:rPr>
      </w:pPr>
    </w:p>
    <w:p w14:paraId="621340A5" w14:textId="2A8958CD" w:rsidR="00A317F1" w:rsidRPr="00A317F1" w:rsidRDefault="00A317F1" w:rsidP="00A317F1">
      <w:pPr>
        <w:rPr>
          <w:rFonts w:asciiTheme="majorHAnsi" w:hAnsiTheme="majorHAnsi" w:cstheme="majorHAnsi"/>
          <w:b/>
          <w:iCs/>
        </w:rPr>
      </w:pPr>
      <w:r w:rsidRPr="00A317F1">
        <w:rPr>
          <w:rFonts w:asciiTheme="majorHAnsi" w:hAnsiTheme="majorHAnsi" w:cstheme="majorHAnsi"/>
          <w:b/>
          <w:lang w:eastAsia="ar-SA"/>
        </w:rPr>
        <w:t xml:space="preserve">II. </w:t>
      </w:r>
      <w:bookmarkStart w:id="1" w:name="_Hlk189645032"/>
      <w:r w:rsidRPr="00A317F1">
        <w:rPr>
          <w:rFonts w:asciiTheme="majorHAnsi" w:hAnsiTheme="majorHAnsi" w:cstheme="majorHAnsi"/>
          <w:b/>
          <w:iCs/>
        </w:rPr>
        <w:t>Rok produkcji autokaru wykorzystywanego do przewozu osób</w:t>
      </w:r>
      <w:bookmarkEnd w:id="1"/>
      <w:r w:rsidRPr="00A317F1">
        <w:rPr>
          <w:rFonts w:asciiTheme="majorHAnsi" w:hAnsiTheme="majorHAnsi" w:cstheme="majorHAnsi"/>
          <w:b/>
          <w:iCs/>
        </w:rPr>
        <w:t>:</w:t>
      </w:r>
    </w:p>
    <w:p w14:paraId="17A3F4C0" w14:textId="4CD2EC73" w:rsidR="00A317F1" w:rsidRDefault="00A317F1" w:rsidP="00A317F1">
      <w:pPr>
        <w:suppressAutoHyphens/>
        <w:rPr>
          <w:rFonts w:asciiTheme="majorHAnsi" w:hAnsiTheme="majorHAnsi" w:cstheme="majorHAnsi"/>
          <w:lang w:eastAsia="ar-SA"/>
        </w:rPr>
      </w:pPr>
      <w:r>
        <w:rPr>
          <w:rFonts w:asciiTheme="majorHAnsi" w:hAnsiTheme="majorHAnsi" w:cstheme="majorHAnsi"/>
          <w:lang w:eastAsia="ar-SA"/>
        </w:rPr>
        <w:t xml:space="preserve">Deklaruję, że </w:t>
      </w:r>
      <w:r w:rsidRPr="00A317F1">
        <w:rPr>
          <w:rFonts w:asciiTheme="majorHAnsi" w:hAnsiTheme="majorHAnsi" w:cstheme="majorHAnsi"/>
          <w:lang w:eastAsia="ar-SA"/>
        </w:rPr>
        <w:t>auto</w:t>
      </w:r>
      <w:r w:rsidR="00C16BEF">
        <w:rPr>
          <w:rFonts w:asciiTheme="majorHAnsi" w:hAnsiTheme="majorHAnsi" w:cstheme="majorHAnsi"/>
          <w:lang w:eastAsia="ar-SA"/>
        </w:rPr>
        <w:t>kary</w:t>
      </w:r>
      <w:r w:rsidRPr="00A317F1">
        <w:rPr>
          <w:rFonts w:asciiTheme="majorHAnsi" w:hAnsiTheme="majorHAnsi" w:cstheme="majorHAnsi"/>
          <w:lang w:eastAsia="ar-SA"/>
        </w:rPr>
        <w:t>, którymi świadczone będą usługi zostały wyprodukowane</w:t>
      </w:r>
      <w:r w:rsidR="00C16BEF">
        <w:rPr>
          <w:rFonts w:asciiTheme="majorHAnsi" w:hAnsiTheme="majorHAnsi" w:cstheme="majorHAnsi"/>
          <w:lang w:eastAsia="ar-SA"/>
        </w:rPr>
        <w:t>:</w:t>
      </w:r>
    </w:p>
    <w:p w14:paraId="2E923CBC" w14:textId="1BE6C191" w:rsidR="00C16BEF" w:rsidRDefault="00C16BEF" w:rsidP="00A317F1">
      <w:pPr>
        <w:suppressAutoHyphens/>
        <w:rPr>
          <w:rFonts w:asciiTheme="majorHAnsi" w:hAnsiTheme="majorHAnsi" w:cstheme="majorHAnsi"/>
          <w:lang w:eastAsia="ar-SA"/>
        </w:rPr>
      </w:pPr>
      <w:r w:rsidRPr="00C16BEF">
        <w:rPr>
          <w:rFonts w:asciiTheme="majorHAnsi" w:hAnsiTheme="majorHAnsi" w:cstheme="majorHAnsi" w:hint="eastAsia"/>
          <w:lang w:eastAsia="ar-SA"/>
        </w:rPr>
        <w:t>□</w:t>
      </w:r>
      <w:r>
        <w:rPr>
          <w:rFonts w:asciiTheme="majorHAnsi" w:hAnsiTheme="majorHAnsi" w:cstheme="majorHAnsi"/>
          <w:lang w:eastAsia="ar-SA"/>
        </w:rPr>
        <w:t xml:space="preserve"> </w:t>
      </w:r>
      <w:r w:rsidRPr="00C16BEF">
        <w:rPr>
          <w:rFonts w:asciiTheme="majorHAnsi" w:hAnsiTheme="majorHAnsi" w:cstheme="majorHAnsi"/>
          <w:lang w:eastAsia="ar-SA"/>
        </w:rPr>
        <w:t>autokar 2009 lub starszy rokiem produkcji</w:t>
      </w:r>
      <w:r>
        <w:rPr>
          <w:rFonts w:asciiTheme="majorHAnsi" w:hAnsiTheme="majorHAnsi" w:cstheme="majorHAnsi"/>
          <w:lang w:eastAsia="ar-SA"/>
        </w:rPr>
        <w:t xml:space="preserve"> - z</w:t>
      </w:r>
      <w:r w:rsidRPr="00C16BEF">
        <w:rPr>
          <w:rFonts w:asciiTheme="majorHAnsi" w:hAnsiTheme="majorHAnsi" w:cstheme="majorHAnsi"/>
          <w:lang w:eastAsia="ar-SA"/>
        </w:rPr>
        <w:t xml:space="preserve">aznaczenie tej opcji „spowoduje otrzymanie 0 punktów. </w:t>
      </w:r>
    </w:p>
    <w:p w14:paraId="7ADF3BFC" w14:textId="407679AE" w:rsidR="00A317F1" w:rsidRPr="00A317F1" w:rsidRDefault="00A317F1" w:rsidP="00A317F1">
      <w:pPr>
        <w:suppressAutoHyphens/>
        <w:rPr>
          <w:rFonts w:asciiTheme="majorHAnsi" w:hAnsiTheme="majorHAnsi" w:cstheme="majorHAnsi"/>
          <w:lang w:eastAsia="ar-SA"/>
        </w:rPr>
      </w:pPr>
      <w:r w:rsidRPr="00A317F1">
        <w:rPr>
          <w:rFonts w:asciiTheme="majorHAnsi" w:hAnsiTheme="majorHAnsi" w:cstheme="majorHAnsi" w:hint="eastAsia"/>
          <w:lang w:eastAsia="ar-SA"/>
        </w:rPr>
        <w:t>□</w:t>
      </w:r>
      <w:r>
        <w:rPr>
          <w:rFonts w:asciiTheme="majorHAnsi" w:hAnsiTheme="majorHAnsi" w:cstheme="majorHAnsi"/>
          <w:lang w:eastAsia="ar-SA"/>
        </w:rPr>
        <w:t xml:space="preserve"> </w:t>
      </w:r>
      <w:bookmarkStart w:id="2" w:name="_Hlk189827220"/>
      <w:r w:rsidRPr="00A317F1">
        <w:rPr>
          <w:rFonts w:asciiTheme="majorHAnsi" w:hAnsiTheme="majorHAnsi" w:cstheme="majorHAnsi"/>
          <w:lang w:eastAsia="ar-SA"/>
        </w:rPr>
        <w:t xml:space="preserve">autobusy, którymi świadczone będą usługi zostały wyprodukowane </w:t>
      </w:r>
      <w:bookmarkEnd w:id="2"/>
      <w:r w:rsidRPr="00A317F1">
        <w:rPr>
          <w:rFonts w:asciiTheme="majorHAnsi" w:hAnsiTheme="majorHAnsi" w:cstheme="majorHAnsi"/>
          <w:lang w:eastAsia="ar-SA"/>
        </w:rPr>
        <w:t xml:space="preserve">w latach 2010 – 2014 </w:t>
      </w:r>
    </w:p>
    <w:p w14:paraId="610D3020" w14:textId="2C0B4793" w:rsidR="00A317F1" w:rsidRPr="00A317F1" w:rsidRDefault="00A317F1" w:rsidP="00A317F1">
      <w:pPr>
        <w:suppressAutoHyphens/>
        <w:rPr>
          <w:rFonts w:asciiTheme="majorHAnsi" w:hAnsiTheme="majorHAnsi" w:cstheme="majorHAnsi"/>
          <w:lang w:eastAsia="ar-SA"/>
        </w:rPr>
      </w:pPr>
      <w:r w:rsidRPr="00A317F1">
        <w:rPr>
          <w:rFonts w:asciiTheme="majorHAnsi" w:hAnsiTheme="majorHAnsi" w:cstheme="majorHAnsi" w:hint="eastAsia"/>
          <w:bCs/>
          <w:iCs/>
        </w:rPr>
        <w:t>□</w:t>
      </w:r>
      <w:r>
        <w:rPr>
          <w:rFonts w:asciiTheme="majorHAnsi" w:hAnsiTheme="majorHAnsi" w:cstheme="majorHAnsi"/>
          <w:bCs/>
          <w:iCs/>
        </w:rPr>
        <w:t xml:space="preserve"> </w:t>
      </w:r>
      <w:r w:rsidRPr="00A317F1">
        <w:rPr>
          <w:rFonts w:asciiTheme="majorHAnsi" w:hAnsiTheme="majorHAnsi" w:cstheme="majorHAnsi"/>
          <w:lang w:eastAsia="ar-SA"/>
        </w:rPr>
        <w:t xml:space="preserve">w latach 2015 -2019 </w:t>
      </w:r>
    </w:p>
    <w:p w14:paraId="71174A5D" w14:textId="635F9B01" w:rsidR="00A317F1" w:rsidRDefault="00A317F1" w:rsidP="00A317F1">
      <w:pPr>
        <w:suppressAutoHyphens/>
        <w:rPr>
          <w:rFonts w:asciiTheme="majorHAnsi" w:hAnsiTheme="majorHAnsi" w:cstheme="majorHAnsi"/>
          <w:lang w:eastAsia="ar-SA"/>
        </w:rPr>
      </w:pPr>
      <w:r w:rsidRPr="00A317F1">
        <w:rPr>
          <w:rFonts w:asciiTheme="majorHAnsi" w:hAnsiTheme="majorHAnsi" w:cstheme="majorHAnsi" w:hint="eastAsia"/>
          <w:lang w:eastAsia="ar-SA"/>
        </w:rPr>
        <w:t>□</w:t>
      </w:r>
      <w:r>
        <w:rPr>
          <w:rFonts w:asciiTheme="majorHAnsi" w:hAnsiTheme="majorHAnsi" w:cstheme="majorHAnsi"/>
          <w:lang w:eastAsia="ar-SA"/>
        </w:rPr>
        <w:t xml:space="preserve"> </w:t>
      </w:r>
      <w:r w:rsidRPr="00A317F1">
        <w:rPr>
          <w:rFonts w:asciiTheme="majorHAnsi" w:hAnsiTheme="majorHAnsi" w:cstheme="majorHAnsi"/>
          <w:lang w:eastAsia="ar-SA"/>
        </w:rPr>
        <w:t>w latach 2020 i powyżej - 15 pkt</w:t>
      </w:r>
    </w:p>
    <w:p w14:paraId="09777ABE" w14:textId="653F1763" w:rsidR="00A317F1" w:rsidRDefault="00A317F1" w:rsidP="00A317F1">
      <w:pPr>
        <w:suppressAutoHyphens/>
        <w:rPr>
          <w:rFonts w:asciiTheme="majorHAnsi" w:hAnsiTheme="majorHAnsi" w:cstheme="majorHAnsi"/>
          <w:i/>
          <w:lang w:eastAsia="ar-SA"/>
        </w:rPr>
      </w:pPr>
      <w:r>
        <w:rPr>
          <w:rFonts w:asciiTheme="majorHAnsi" w:hAnsiTheme="majorHAnsi" w:cstheme="majorHAnsi"/>
          <w:i/>
          <w:lang w:eastAsia="ar-SA"/>
        </w:rPr>
        <w:t>* W przypadku niezaznaczenia żadnej pozycji, Zamawiający przyzna 0 pkt.</w:t>
      </w:r>
    </w:p>
    <w:p w14:paraId="47AC7AFA" w14:textId="2550E1BC" w:rsidR="00A317F1" w:rsidRDefault="00A317F1" w:rsidP="00A317F1">
      <w:pPr>
        <w:suppressAutoHyphens/>
        <w:rPr>
          <w:rFonts w:asciiTheme="majorHAnsi" w:hAnsiTheme="majorHAnsi" w:cstheme="majorHAnsi"/>
          <w:i/>
          <w:lang w:eastAsia="ar-SA"/>
        </w:rPr>
      </w:pPr>
      <w:r>
        <w:rPr>
          <w:rFonts w:asciiTheme="majorHAnsi" w:hAnsiTheme="majorHAnsi" w:cstheme="majorHAnsi"/>
          <w:i/>
          <w:lang w:eastAsia="ar-SA"/>
        </w:rPr>
        <w:t>** W przypadku zaznaczenia więcej niż 1 pozycji</w:t>
      </w:r>
      <w:r w:rsidR="00F47D3A">
        <w:rPr>
          <w:rFonts w:asciiTheme="majorHAnsi" w:hAnsiTheme="majorHAnsi" w:cstheme="majorHAnsi"/>
          <w:i/>
          <w:lang w:eastAsia="ar-SA"/>
        </w:rPr>
        <w:t xml:space="preserve">. </w:t>
      </w:r>
      <w:r>
        <w:rPr>
          <w:rFonts w:asciiTheme="majorHAnsi" w:hAnsiTheme="majorHAnsi" w:cstheme="majorHAnsi"/>
          <w:i/>
          <w:lang w:eastAsia="ar-SA"/>
        </w:rPr>
        <w:t xml:space="preserve">Zamawiający odrzuci ofertę na podstawie art. 226 ust. 1 pkt 5 ustawy </w:t>
      </w:r>
      <w:proofErr w:type="spellStart"/>
      <w:r>
        <w:rPr>
          <w:rFonts w:asciiTheme="majorHAnsi" w:hAnsiTheme="majorHAnsi" w:cstheme="majorHAnsi"/>
          <w:i/>
          <w:lang w:eastAsia="ar-SA"/>
        </w:rPr>
        <w:t>Pzp</w:t>
      </w:r>
      <w:proofErr w:type="spellEnd"/>
      <w:r>
        <w:rPr>
          <w:rFonts w:asciiTheme="majorHAnsi" w:hAnsiTheme="majorHAnsi" w:cstheme="majorHAnsi"/>
          <w:i/>
          <w:lang w:eastAsia="ar-SA"/>
        </w:rPr>
        <w:t>.</w:t>
      </w:r>
    </w:p>
    <w:p w14:paraId="27DCFA92" w14:textId="57EC062D" w:rsidR="00A317F1" w:rsidRDefault="00A317F1" w:rsidP="00A317F1">
      <w:pPr>
        <w:suppressAutoHyphens/>
        <w:spacing w:line="360" w:lineRule="auto"/>
        <w:rPr>
          <w:rFonts w:asciiTheme="majorHAnsi" w:hAnsiTheme="majorHAnsi" w:cstheme="majorHAnsi"/>
          <w:b/>
          <w:color w:val="000000"/>
          <w:lang w:eastAsia="ar-SA"/>
        </w:rPr>
      </w:pPr>
      <w:r>
        <w:rPr>
          <w:rFonts w:asciiTheme="majorHAnsi" w:hAnsiTheme="majorHAnsi" w:cstheme="majorHAnsi"/>
          <w:b/>
          <w:color w:val="000000"/>
          <w:lang w:eastAsia="ar-SA"/>
        </w:rPr>
        <w:t>III. Podwykonawca*:</w:t>
      </w:r>
    </w:p>
    <w:p w14:paraId="63858ADA" w14:textId="77777777" w:rsidR="00A317F1" w:rsidRDefault="00A317F1" w:rsidP="00A317F1">
      <w:pPr>
        <w:suppressAutoHyphens/>
        <w:rPr>
          <w:rFonts w:asciiTheme="majorHAnsi" w:hAnsiTheme="majorHAnsi" w:cstheme="majorHAnsi"/>
          <w:color w:val="000000"/>
          <w:lang w:eastAsia="ar-SA"/>
        </w:rPr>
      </w:pPr>
      <w:r>
        <w:rPr>
          <w:rFonts w:asciiTheme="majorHAnsi" w:hAnsiTheme="majorHAnsi" w:cstheme="majorHAnsi"/>
          <w:color w:val="000000"/>
          <w:lang w:eastAsia="ar-SA"/>
        </w:rPr>
        <w:t>Informujemy, że zamierzamy powierzyć wykonanie części zamówienia podwykonawcy:</w:t>
      </w:r>
    </w:p>
    <w:p w14:paraId="152CC8E8" w14:textId="77777777" w:rsidR="00A317F1" w:rsidRDefault="00A317F1" w:rsidP="00A317F1">
      <w:pPr>
        <w:tabs>
          <w:tab w:val="left" w:pos="17324"/>
        </w:tabs>
        <w:suppressAutoHyphens/>
        <w:rPr>
          <w:rFonts w:asciiTheme="majorHAnsi" w:hAnsiTheme="majorHAnsi" w:cstheme="majorHAnsi"/>
          <w:lang w:eastAsia="ar-SA"/>
        </w:rPr>
      </w:pPr>
      <w:r>
        <w:rPr>
          <w:rFonts w:asciiTheme="majorHAnsi" w:hAnsiTheme="majorHAnsi" w:cstheme="majorHAnsi"/>
          <w:lang w:eastAsia="ar-SA"/>
        </w:rPr>
        <w:t xml:space="preserve">Zakres wykonywanych prac wraz z podaniem nazwy podwykonawcy – o ile jest znany: </w:t>
      </w:r>
    </w:p>
    <w:p w14:paraId="72241B7C" w14:textId="77777777" w:rsidR="00A317F1" w:rsidRDefault="00A317F1" w:rsidP="00A317F1">
      <w:pPr>
        <w:tabs>
          <w:tab w:val="left" w:pos="17324"/>
        </w:tabs>
        <w:suppressAutoHyphens/>
        <w:ind w:left="284" w:hanging="284"/>
        <w:rPr>
          <w:rFonts w:asciiTheme="majorHAnsi" w:hAnsiTheme="majorHAnsi" w:cstheme="majorHAnsi"/>
          <w:color w:val="000000"/>
          <w:lang w:eastAsia="ar-SA"/>
        </w:rPr>
      </w:pPr>
      <w:r>
        <w:rPr>
          <w:rFonts w:asciiTheme="majorHAnsi" w:hAnsiTheme="majorHAnsi" w:cstheme="majorHAnsi"/>
          <w:color w:val="000000"/>
          <w:lang w:eastAsia="ar-SA"/>
        </w:rPr>
        <w:t>..............................................................................................................................................</w:t>
      </w:r>
    </w:p>
    <w:p w14:paraId="6E3F4E84" w14:textId="77777777" w:rsidR="00A317F1" w:rsidRDefault="00A317F1" w:rsidP="00A317F1">
      <w:pPr>
        <w:suppressAutoHyphens/>
        <w:rPr>
          <w:rFonts w:asciiTheme="majorHAnsi" w:hAnsiTheme="majorHAnsi" w:cstheme="majorHAnsi"/>
          <w:color w:val="000000"/>
          <w:lang w:eastAsia="ar-SA"/>
        </w:rPr>
      </w:pPr>
      <w:r>
        <w:rPr>
          <w:rFonts w:asciiTheme="majorHAnsi" w:hAnsiTheme="majorHAnsi" w:cstheme="majorHAnsi"/>
          <w:color w:val="000000"/>
          <w:lang w:eastAsia="ar-SA"/>
        </w:rPr>
        <w:t>..............................................................................................................................................</w:t>
      </w:r>
    </w:p>
    <w:p w14:paraId="0DB42281" w14:textId="77777777" w:rsidR="00A317F1" w:rsidRDefault="00A317F1" w:rsidP="00A317F1">
      <w:pPr>
        <w:tabs>
          <w:tab w:val="left" w:pos="142"/>
        </w:tabs>
        <w:suppressAutoHyphens/>
        <w:rPr>
          <w:rFonts w:asciiTheme="majorHAnsi" w:hAnsiTheme="majorHAnsi" w:cstheme="majorHAnsi"/>
          <w:i/>
          <w:iCs/>
          <w:color w:val="000000"/>
          <w:lang w:eastAsia="ar-SA"/>
        </w:rPr>
      </w:pPr>
      <w:r>
        <w:rPr>
          <w:rFonts w:asciiTheme="majorHAnsi" w:hAnsiTheme="majorHAnsi" w:cstheme="majorHAnsi"/>
          <w:color w:val="000000"/>
          <w:vertAlign w:val="superscript"/>
          <w:lang w:eastAsia="ar-SA"/>
        </w:rPr>
        <w:t>*)</w:t>
      </w:r>
      <w:r>
        <w:rPr>
          <w:rFonts w:asciiTheme="majorHAnsi" w:hAnsiTheme="majorHAnsi" w:cstheme="majorHAnsi"/>
          <w:color w:val="000000"/>
          <w:lang w:eastAsia="ar-SA"/>
        </w:rPr>
        <w:t xml:space="preserve">  </w:t>
      </w:r>
      <w:r>
        <w:rPr>
          <w:rFonts w:asciiTheme="majorHAnsi" w:hAnsiTheme="majorHAnsi" w:cstheme="majorHAnsi"/>
          <w:i/>
          <w:iCs/>
          <w:color w:val="000000"/>
          <w:lang w:eastAsia="ar-SA"/>
        </w:rPr>
        <w:t xml:space="preserve">w przypadku nie wypełnienia punktu dotyczącego podwykonawcy Zamawiający uzna, że wykonawca będzie wykonywał całość zamówienia publicznego osobiście.  </w:t>
      </w:r>
    </w:p>
    <w:p w14:paraId="529C6EC7" w14:textId="77777777" w:rsidR="00A317F1" w:rsidRDefault="00A317F1" w:rsidP="00A317F1">
      <w:pPr>
        <w:tabs>
          <w:tab w:val="left" w:pos="142"/>
        </w:tabs>
        <w:suppressAutoHyphens/>
        <w:rPr>
          <w:rFonts w:asciiTheme="majorHAnsi" w:hAnsiTheme="majorHAnsi" w:cstheme="majorHAnsi"/>
          <w:i/>
          <w:iCs/>
          <w:color w:val="000000"/>
          <w:lang w:eastAsia="ar-SA"/>
        </w:rPr>
      </w:pPr>
    </w:p>
    <w:p w14:paraId="56529FCF" w14:textId="1E8939B4" w:rsidR="00A317F1" w:rsidRDefault="00A317F1" w:rsidP="00A317F1">
      <w:pPr>
        <w:suppressAutoHyphens/>
        <w:rPr>
          <w:rFonts w:asciiTheme="majorHAnsi" w:hAnsiTheme="majorHAnsi" w:cstheme="majorHAnsi"/>
          <w:b/>
          <w:color w:val="000000"/>
          <w:lang w:eastAsia="ar-SA"/>
        </w:rPr>
      </w:pPr>
      <w:r>
        <w:rPr>
          <w:rFonts w:asciiTheme="majorHAnsi" w:hAnsiTheme="majorHAnsi" w:cstheme="majorHAnsi"/>
          <w:b/>
          <w:color w:val="000000"/>
          <w:lang w:eastAsia="ar-SA"/>
        </w:rPr>
        <w:t>IV. Poleganie na zasobach podmiotów trzecich:</w:t>
      </w:r>
    </w:p>
    <w:p w14:paraId="3AC9A808" w14:textId="77777777" w:rsidR="00A317F1" w:rsidRDefault="00A317F1" w:rsidP="00A317F1">
      <w:pPr>
        <w:suppressAutoHyphens/>
        <w:rPr>
          <w:rFonts w:asciiTheme="majorHAnsi" w:hAnsiTheme="majorHAnsi" w:cstheme="majorHAnsi"/>
          <w:color w:val="000000"/>
          <w:lang w:eastAsia="ar-SA"/>
        </w:rPr>
      </w:pPr>
      <w:r>
        <w:rPr>
          <w:rFonts w:asciiTheme="majorHAnsi" w:hAnsiTheme="majorHAnsi" w:cstheme="majorHAnsi"/>
          <w:color w:val="000000"/>
          <w:lang w:eastAsia="ar-SA"/>
        </w:rPr>
        <w:t>Informujemy, że powołujemy się  na zasoby ………………………………………………………</w:t>
      </w:r>
    </w:p>
    <w:p w14:paraId="654020F5" w14:textId="77777777" w:rsidR="00A317F1" w:rsidRDefault="00A317F1" w:rsidP="00A317F1">
      <w:pPr>
        <w:suppressAutoHyphens/>
        <w:rPr>
          <w:rFonts w:asciiTheme="majorHAnsi" w:hAnsiTheme="majorHAnsi" w:cstheme="majorHAnsi"/>
          <w:i/>
          <w:iCs/>
          <w:color w:val="000000"/>
          <w:lang w:eastAsia="ar-SA"/>
        </w:rPr>
      </w:pPr>
      <w:r>
        <w:rPr>
          <w:rFonts w:asciiTheme="majorHAnsi" w:hAnsiTheme="majorHAnsi" w:cstheme="majorHAnsi"/>
          <w:color w:val="000000"/>
          <w:lang w:eastAsia="ar-SA"/>
        </w:rPr>
        <w:tab/>
      </w:r>
      <w:r>
        <w:rPr>
          <w:rFonts w:asciiTheme="majorHAnsi" w:hAnsiTheme="majorHAnsi" w:cstheme="majorHAnsi"/>
          <w:color w:val="000000"/>
          <w:lang w:eastAsia="ar-SA"/>
        </w:rPr>
        <w:tab/>
      </w:r>
      <w:r>
        <w:rPr>
          <w:rFonts w:asciiTheme="majorHAnsi" w:hAnsiTheme="majorHAnsi" w:cstheme="majorHAnsi"/>
          <w:color w:val="000000"/>
          <w:lang w:eastAsia="ar-SA"/>
        </w:rPr>
        <w:tab/>
      </w:r>
      <w:r>
        <w:rPr>
          <w:rFonts w:asciiTheme="majorHAnsi" w:hAnsiTheme="majorHAnsi" w:cstheme="majorHAnsi"/>
          <w:color w:val="000000"/>
          <w:lang w:eastAsia="ar-SA"/>
        </w:rPr>
        <w:tab/>
      </w:r>
      <w:r>
        <w:rPr>
          <w:rFonts w:asciiTheme="majorHAnsi" w:hAnsiTheme="majorHAnsi" w:cstheme="majorHAnsi"/>
          <w:color w:val="000000"/>
          <w:lang w:eastAsia="ar-SA"/>
        </w:rPr>
        <w:tab/>
      </w:r>
      <w:r>
        <w:rPr>
          <w:rFonts w:asciiTheme="majorHAnsi" w:hAnsiTheme="majorHAnsi" w:cstheme="majorHAnsi"/>
          <w:color w:val="000000"/>
          <w:lang w:eastAsia="ar-SA"/>
        </w:rPr>
        <w:tab/>
      </w:r>
      <w:r>
        <w:rPr>
          <w:rFonts w:asciiTheme="majorHAnsi" w:hAnsiTheme="majorHAnsi" w:cstheme="majorHAnsi"/>
          <w:i/>
          <w:iCs/>
          <w:color w:val="000000"/>
          <w:lang w:eastAsia="ar-SA"/>
        </w:rPr>
        <w:t xml:space="preserve">(nazwa podmiotu) </w:t>
      </w:r>
    </w:p>
    <w:p w14:paraId="683D3FFA" w14:textId="77777777" w:rsidR="00A317F1" w:rsidRDefault="00A317F1" w:rsidP="00A317F1">
      <w:pPr>
        <w:suppressAutoHyphens/>
        <w:rPr>
          <w:rFonts w:asciiTheme="majorHAnsi" w:hAnsiTheme="majorHAnsi" w:cstheme="majorHAnsi"/>
          <w:color w:val="000000"/>
          <w:lang w:eastAsia="ar-SA"/>
        </w:rPr>
      </w:pPr>
      <w:r>
        <w:rPr>
          <w:rFonts w:asciiTheme="majorHAnsi" w:hAnsiTheme="majorHAnsi" w:cstheme="majorHAnsi"/>
          <w:color w:val="000000"/>
          <w:lang w:eastAsia="ar-SA"/>
        </w:rPr>
        <w:t>w celu wykazania spełnienia warunków udziału w postępowaniu w zakresie ……………………….</w:t>
      </w:r>
    </w:p>
    <w:p w14:paraId="10CC4605" w14:textId="77777777" w:rsidR="00A317F1" w:rsidRDefault="00A317F1" w:rsidP="00A317F1">
      <w:pPr>
        <w:suppressAutoHyphens/>
        <w:rPr>
          <w:rFonts w:asciiTheme="majorHAnsi" w:hAnsiTheme="majorHAnsi" w:cstheme="majorHAnsi"/>
          <w:color w:val="000000"/>
          <w:lang w:eastAsia="ar-SA"/>
        </w:rPr>
      </w:pPr>
      <w:r>
        <w:rPr>
          <w:rFonts w:asciiTheme="majorHAnsi" w:hAnsiTheme="majorHAnsi" w:cstheme="majorHAnsi"/>
          <w:color w:val="000000"/>
          <w:lang w:eastAsia="ar-SA"/>
        </w:rPr>
        <w:t>………………………………………………………………………………………………………</w:t>
      </w:r>
    </w:p>
    <w:p w14:paraId="07A6EC63" w14:textId="77777777" w:rsidR="00A317F1" w:rsidRDefault="00A317F1" w:rsidP="00A317F1">
      <w:pPr>
        <w:suppressAutoHyphens/>
        <w:ind w:left="1418" w:firstLine="709"/>
        <w:rPr>
          <w:rFonts w:asciiTheme="majorHAnsi" w:hAnsiTheme="majorHAnsi" w:cstheme="majorHAnsi"/>
          <w:i/>
          <w:iCs/>
          <w:color w:val="000000"/>
          <w:lang w:eastAsia="ar-SA"/>
        </w:rPr>
      </w:pPr>
      <w:r>
        <w:rPr>
          <w:rFonts w:asciiTheme="majorHAnsi" w:hAnsiTheme="majorHAnsi" w:cstheme="majorHAnsi"/>
          <w:i/>
          <w:iCs/>
          <w:color w:val="000000"/>
          <w:lang w:eastAsia="ar-SA"/>
        </w:rPr>
        <w:lastRenderedPageBreak/>
        <w:t>(zakres powierzonego zamówienia)</w:t>
      </w:r>
    </w:p>
    <w:p w14:paraId="29C738C8" w14:textId="77777777" w:rsidR="00A317F1" w:rsidRDefault="00A317F1" w:rsidP="00A317F1">
      <w:pPr>
        <w:suppressAutoHyphens/>
        <w:rPr>
          <w:rFonts w:asciiTheme="majorHAnsi" w:hAnsiTheme="majorHAnsi" w:cstheme="majorHAnsi"/>
          <w:color w:val="000000"/>
          <w:lang w:eastAsia="ar-SA"/>
        </w:rPr>
      </w:pPr>
      <w:r>
        <w:rPr>
          <w:rFonts w:asciiTheme="majorHAnsi" w:hAnsiTheme="majorHAnsi" w:cstheme="majorHAnsi"/>
          <w:color w:val="000000"/>
          <w:lang w:eastAsia="ar-SA"/>
        </w:rPr>
        <w:t xml:space="preserve">i oświadczamy, że wymieniony wyżej podmiot będzie wykonywał zamówienie we wskazanym powyżej zakresie oraz odpowiada solidarnie za wykonanie przedmiotu zamówienia w tym zakresie. </w:t>
      </w:r>
    </w:p>
    <w:p w14:paraId="5ADA0794" w14:textId="77777777" w:rsidR="00A317F1" w:rsidRDefault="00A317F1" w:rsidP="00A317F1">
      <w:pPr>
        <w:tabs>
          <w:tab w:val="left" w:pos="142"/>
        </w:tabs>
        <w:suppressAutoHyphens/>
        <w:rPr>
          <w:rFonts w:asciiTheme="majorHAnsi" w:hAnsiTheme="majorHAnsi" w:cstheme="majorHAnsi"/>
          <w:i/>
          <w:iCs/>
          <w:color w:val="000000"/>
          <w:lang w:eastAsia="ar-SA"/>
        </w:rPr>
      </w:pPr>
      <w:r>
        <w:rPr>
          <w:rFonts w:asciiTheme="majorHAnsi" w:hAnsiTheme="majorHAnsi" w:cstheme="majorHAnsi"/>
          <w:color w:val="000000"/>
          <w:vertAlign w:val="superscript"/>
          <w:lang w:eastAsia="ar-SA"/>
        </w:rPr>
        <w:t>*)</w:t>
      </w:r>
      <w:r>
        <w:rPr>
          <w:rFonts w:asciiTheme="majorHAnsi" w:hAnsiTheme="majorHAnsi" w:cstheme="majorHAnsi"/>
          <w:i/>
          <w:iCs/>
          <w:color w:val="000000"/>
          <w:lang w:eastAsia="ar-SA"/>
        </w:rPr>
        <w:t xml:space="preserve">w przypadku nie wypełnienia ww. punktu Zamawiający uzna, że wykonawca nie będzie polegał na zasobach podmiotu trzeciego.  </w:t>
      </w:r>
    </w:p>
    <w:p w14:paraId="79619812" w14:textId="77777777" w:rsidR="00A317F1" w:rsidRDefault="00A317F1" w:rsidP="00A317F1">
      <w:pPr>
        <w:suppressAutoHyphens/>
        <w:rPr>
          <w:rFonts w:asciiTheme="majorHAnsi" w:hAnsiTheme="majorHAnsi" w:cstheme="majorHAnsi"/>
          <w:b/>
          <w:color w:val="000000"/>
          <w:lang w:eastAsia="ar-SA"/>
        </w:rPr>
      </w:pPr>
    </w:p>
    <w:p w14:paraId="3013EC8A" w14:textId="2F144F3D" w:rsidR="00A317F1" w:rsidRDefault="00A317F1" w:rsidP="00A317F1">
      <w:pPr>
        <w:suppressAutoHyphens/>
        <w:rPr>
          <w:rFonts w:asciiTheme="majorHAnsi" w:hAnsiTheme="majorHAnsi" w:cstheme="majorHAnsi"/>
          <w:b/>
          <w:color w:val="000000"/>
          <w:lang w:eastAsia="ar-SA"/>
        </w:rPr>
      </w:pPr>
      <w:r>
        <w:rPr>
          <w:rFonts w:asciiTheme="majorHAnsi" w:hAnsiTheme="majorHAnsi" w:cstheme="majorHAnsi"/>
          <w:b/>
          <w:color w:val="000000"/>
          <w:lang w:eastAsia="ar-SA"/>
        </w:rPr>
        <w:t xml:space="preserve">V. Wykonawcy wspólnie ubiegający się o zamówienie: </w:t>
      </w:r>
    </w:p>
    <w:p w14:paraId="076649AC" w14:textId="77777777" w:rsidR="00A317F1" w:rsidRDefault="00A317F1" w:rsidP="00A317F1">
      <w:pPr>
        <w:suppressAutoHyphens/>
        <w:rPr>
          <w:rFonts w:asciiTheme="majorHAnsi" w:hAnsiTheme="majorHAnsi" w:cstheme="majorHAnsi"/>
          <w:color w:val="000000"/>
          <w:lang w:eastAsia="ar-SA"/>
        </w:rPr>
      </w:pPr>
      <w:r>
        <w:rPr>
          <w:rFonts w:asciiTheme="majorHAnsi" w:hAnsiTheme="majorHAnsi" w:cstheme="majorHAnsi"/>
          <w:color w:val="000000"/>
          <w:lang w:eastAsia="ar-SA"/>
        </w:rPr>
        <w:t>Jako Wykonawcy wspólnie ubiegający się o udzielenie zamówienia publicznego w formie spółki cywilnej/konsorcjum*(Niepotrzebne skreślić), oświadczamy, że dla potrzeb niniejszego zamówienia ustanawiamy pełnomocnika: (imię i nazwisko Pełnomocnika) …………………………………………… do reprezentacji w postępowaniu o udzielenie zamówienia / do reprezentacji w postępowaniu o udzielenie zamówienia i zawarcia umowy w sprawie niniejszego zamówienia*. (</w:t>
      </w:r>
      <w:r>
        <w:rPr>
          <w:rFonts w:asciiTheme="majorHAnsi" w:hAnsiTheme="majorHAnsi" w:cstheme="majorHAnsi"/>
          <w:color w:val="000000"/>
          <w:u w:val="single"/>
          <w:lang w:eastAsia="ar-SA"/>
        </w:rPr>
        <w:t>wypełniają i dokonują wyboru jedynie Wykonawcy wspólnie ubiegający się o udzielenie zamówienia, np. prowadzący działalność w formie spółki cywilnej lub konsorcjum</w:t>
      </w:r>
      <w:r>
        <w:rPr>
          <w:rFonts w:asciiTheme="majorHAnsi" w:hAnsiTheme="majorHAnsi" w:cstheme="majorHAnsi"/>
          <w:color w:val="000000"/>
          <w:lang w:eastAsia="ar-SA"/>
        </w:rPr>
        <w:t>)</w:t>
      </w:r>
    </w:p>
    <w:p w14:paraId="7A24EF4C" w14:textId="77777777" w:rsidR="00A317F1" w:rsidRDefault="00A317F1" w:rsidP="00A317F1">
      <w:pPr>
        <w:tabs>
          <w:tab w:val="left" w:pos="142"/>
        </w:tabs>
        <w:suppressAutoHyphens/>
        <w:rPr>
          <w:rFonts w:asciiTheme="majorHAnsi" w:hAnsiTheme="majorHAnsi" w:cstheme="majorHAnsi"/>
          <w:i/>
          <w:iCs/>
          <w:color w:val="000000"/>
          <w:lang w:eastAsia="ar-SA"/>
        </w:rPr>
      </w:pPr>
    </w:p>
    <w:p w14:paraId="75FD3011" w14:textId="1C1CFD83" w:rsidR="00A317F1" w:rsidRDefault="00A317F1" w:rsidP="00A317F1">
      <w:pPr>
        <w:suppressAutoHyphens/>
        <w:rPr>
          <w:rFonts w:asciiTheme="majorHAnsi" w:hAnsiTheme="majorHAnsi" w:cstheme="majorHAnsi"/>
          <w:b/>
          <w:bCs/>
          <w:color w:val="000000"/>
          <w:lang w:eastAsia="ar-SA"/>
        </w:rPr>
      </w:pPr>
      <w:r>
        <w:rPr>
          <w:rFonts w:asciiTheme="majorHAnsi" w:hAnsiTheme="majorHAnsi" w:cstheme="majorHAnsi"/>
          <w:b/>
          <w:bCs/>
          <w:color w:val="000000"/>
          <w:lang w:eastAsia="ar-SA"/>
        </w:rPr>
        <w:t>VI. Ponadto oświadczam(y), że:</w:t>
      </w:r>
    </w:p>
    <w:p w14:paraId="0D29E6F4" w14:textId="77777777" w:rsidR="00A317F1" w:rsidRDefault="00A317F1" w:rsidP="00A317F1">
      <w:pPr>
        <w:suppressAutoHyphens/>
        <w:ind w:left="340" w:hanging="340"/>
        <w:rPr>
          <w:rFonts w:asciiTheme="majorHAnsi" w:eastAsia="Arial Unicode MS" w:hAnsiTheme="majorHAnsi" w:cstheme="majorHAnsi"/>
          <w:lang w:eastAsia="zh-CN"/>
        </w:rPr>
      </w:pPr>
      <w:r>
        <w:rPr>
          <w:rFonts w:asciiTheme="majorHAnsi" w:hAnsiTheme="majorHAnsi" w:cstheme="majorHAnsi"/>
          <w:b/>
          <w:bCs/>
        </w:rPr>
        <w:t>1) </w:t>
      </w:r>
      <w:r>
        <w:rPr>
          <w:rFonts w:asciiTheme="majorHAnsi" w:hAnsiTheme="majorHAnsi" w:cstheme="majorHAnsi"/>
        </w:rPr>
        <w:t>Jestem*:</w:t>
      </w:r>
    </w:p>
    <w:tbl>
      <w:tblPr>
        <w:tblW w:w="0" w:type="auto"/>
        <w:tblInd w:w="12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46"/>
        <w:gridCol w:w="1216"/>
      </w:tblGrid>
      <w:tr w:rsidR="00A317F1" w14:paraId="3422C165" w14:textId="77777777" w:rsidTr="00A317F1">
        <w:tc>
          <w:tcPr>
            <w:tcW w:w="5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14:paraId="1B8DCBFA" w14:textId="77777777" w:rsidR="00A317F1" w:rsidRDefault="00A317F1">
            <w:pPr>
              <w:suppressAutoHyphens/>
              <w:rPr>
                <w:rFonts w:asciiTheme="majorHAnsi" w:eastAsia="Arial Unicode MS" w:hAnsiTheme="majorHAnsi" w:cstheme="majorHAnsi"/>
                <w:lang w:eastAsia="zh-CN"/>
              </w:rPr>
            </w:pPr>
            <w:r>
              <w:rPr>
                <w:rFonts w:asciiTheme="majorHAnsi" w:hAnsiTheme="majorHAnsi" w:cstheme="majorHAnsi"/>
              </w:rPr>
              <w:t>mikroprzedsiębiorstwem</w:t>
            </w:r>
          </w:p>
        </w:tc>
        <w:tc>
          <w:tcPr>
            <w:tcW w:w="1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9D6E52D" w14:textId="77777777" w:rsidR="00A317F1" w:rsidRDefault="00A317F1">
            <w:pPr>
              <w:suppressAutoHyphens/>
              <w:rPr>
                <w:rFonts w:asciiTheme="majorHAnsi" w:eastAsia="Arial Unicode MS" w:hAnsiTheme="majorHAnsi" w:cstheme="majorHAnsi"/>
                <w:lang w:eastAsia="zh-CN"/>
              </w:rPr>
            </w:pPr>
            <w:r>
              <w:rPr>
                <w:rFonts w:asciiTheme="majorHAnsi" w:hAnsiTheme="majorHAnsi" w:cstheme="majorHAnsi"/>
              </w:rPr>
              <w:t> </w:t>
            </w:r>
          </w:p>
        </w:tc>
      </w:tr>
      <w:tr w:rsidR="00A317F1" w14:paraId="43981473" w14:textId="77777777" w:rsidTr="00A317F1">
        <w:tc>
          <w:tcPr>
            <w:tcW w:w="504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14:paraId="3462158F" w14:textId="77777777" w:rsidR="00A317F1" w:rsidRDefault="00A317F1">
            <w:pPr>
              <w:suppressAutoHyphens/>
              <w:rPr>
                <w:rFonts w:asciiTheme="majorHAnsi" w:eastAsia="Arial Unicode MS" w:hAnsiTheme="majorHAnsi" w:cstheme="majorHAnsi"/>
                <w:lang w:eastAsia="zh-CN"/>
              </w:rPr>
            </w:pPr>
            <w:r>
              <w:rPr>
                <w:rFonts w:asciiTheme="majorHAnsi" w:hAnsiTheme="majorHAnsi" w:cstheme="majorHAnsi"/>
              </w:rPr>
              <w:t>małym przedsiębiorstwem</w:t>
            </w:r>
          </w:p>
        </w:tc>
        <w:tc>
          <w:tcPr>
            <w:tcW w:w="12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1E1EEEF" w14:textId="77777777" w:rsidR="00A317F1" w:rsidRDefault="00A317F1">
            <w:pPr>
              <w:suppressAutoHyphens/>
              <w:rPr>
                <w:rFonts w:asciiTheme="majorHAnsi" w:eastAsia="Arial Unicode MS" w:hAnsiTheme="majorHAnsi" w:cstheme="majorHAnsi"/>
                <w:lang w:eastAsia="zh-CN"/>
              </w:rPr>
            </w:pPr>
            <w:r>
              <w:rPr>
                <w:rFonts w:asciiTheme="majorHAnsi" w:hAnsiTheme="majorHAnsi" w:cstheme="majorHAnsi"/>
              </w:rPr>
              <w:t> </w:t>
            </w:r>
          </w:p>
        </w:tc>
      </w:tr>
      <w:tr w:rsidR="00A317F1" w14:paraId="4C319DDE" w14:textId="77777777" w:rsidTr="00A317F1">
        <w:tc>
          <w:tcPr>
            <w:tcW w:w="504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14:paraId="3C556083" w14:textId="77777777" w:rsidR="00A317F1" w:rsidRDefault="00A317F1">
            <w:pPr>
              <w:suppressAutoHyphens/>
              <w:rPr>
                <w:rFonts w:asciiTheme="majorHAnsi" w:eastAsia="Arial Unicode MS" w:hAnsiTheme="majorHAnsi" w:cstheme="majorHAnsi"/>
                <w:lang w:eastAsia="zh-CN"/>
              </w:rPr>
            </w:pPr>
            <w:r>
              <w:rPr>
                <w:rFonts w:asciiTheme="majorHAnsi" w:hAnsiTheme="majorHAnsi" w:cstheme="majorHAnsi"/>
              </w:rPr>
              <w:t>średnim przedsiębiorstwem</w:t>
            </w:r>
          </w:p>
        </w:tc>
        <w:tc>
          <w:tcPr>
            <w:tcW w:w="12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264482C" w14:textId="77777777" w:rsidR="00A317F1" w:rsidRDefault="00A317F1">
            <w:pPr>
              <w:suppressAutoHyphens/>
              <w:rPr>
                <w:rFonts w:asciiTheme="majorHAnsi" w:eastAsia="Arial Unicode MS" w:hAnsiTheme="majorHAnsi" w:cstheme="majorHAnsi"/>
                <w:lang w:eastAsia="zh-CN"/>
              </w:rPr>
            </w:pPr>
            <w:r>
              <w:rPr>
                <w:rFonts w:asciiTheme="majorHAnsi" w:hAnsiTheme="majorHAnsi" w:cstheme="majorHAnsi"/>
              </w:rPr>
              <w:t> </w:t>
            </w:r>
          </w:p>
        </w:tc>
      </w:tr>
      <w:tr w:rsidR="00A317F1" w14:paraId="7253FFAB" w14:textId="77777777" w:rsidTr="00A317F1">
        <w:tc>
          <w:tcPr>
            <w:tcW w:w="504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14:paraId="26823E58" w14:textId="77777777" w:rsidR="00A317F1" w:rsidRDefault="00A317F1">
            <w:pPr>
              <w:suppressAutoHyphens/>
              <w:rPr>
                <w:rFonts w:asciiTheme="majorHAnsi" w:eastAsia="Arial Unicode MS" w:hAnsiTheme="majorHAnsi" w:cstheme="majorHAnsi"/>
                <w:lang w:eastAsia="zh-CN"/>
              </w:rPr>
            </w:pPr>
            <w:r>
              <w:rPr>
                <w:rFonts w:asciiTheme="majorHAnsi" w:hAnsiTheme="majorHAnsi" w:cstheme="majorHAnsi"/>
              </w:rPr>
              <w:t>dużym przedsiębiorstwem</w:t>
            </w:r>
          </w:p>
        </w:tc>
        <w:tc>
          <w:tcPr>
            <w:tcW w:w="12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D9E70A3" w14:textId="77777777" w:rsidR="00A317F1" w:rsidRDefault="00A317F1">
            <w:pPr>
              <w:suppressAutoHyphens/>
              <w:rPr>
                <w:rFonts w:asciiTheme="majorHAnsi" w:eastAsia="Arial Unicode MS" w:hAnsiTheme="majorHAnsi" w:cstheme="majorHAnsi"/>
                <w:lang w:eastAsia="zh-CN"/>
              </w:rPr>
            </w:pPr>
            <w:r>
              <w:rPr>
                <w:rFonts w:asciiTheme="majorHAnsi" w:hAnsiTheme="majorHAnsi" w:cstheme="majorHAnsi"/>
              </w:rPr>
              <w:t> </w:t>
            </w:r>
          </w:p>
        </w:tc>
      </w:tr>
      <w:tr w:rsidR="00A317F1" w14:paraId="4B35B9D8" w14:textId="77777777" w:rsidTr="00A317F1">
        <w:tc>
          <w:tcPr>
            <w:tcW w:w="504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14:paraId="1B84370A" w14:textId="77777777" w:rsidR="00A317F1" w:rsidRDefault="00A317F1">
            <w:pPr>
              <w:suppressAutoHyphens/>
              <w:rPr>
                <w:rFonts w:asciiTheme="majorHAnsi" w:eastAsia="Arial Unicode MS" w:hAnsiTheme="majorHAnsi" w:cstheme="majorHAnsi"/>
                <w:lang w:eastAsia="zh-CN"/>
              </w:rPr>
            </w:pPr>
            <w:r>
              <w:rPr>
                <w:rFonts w:asciiTheme="majorHAnsi" w:hAnsiTheme="majorHAnsi" w:cstheme="majorHAnsi"/>
              </w:rPr>
              <w:t>jednoosobową działalnością gospodarczą</w:t>
            </w:r>
          </w:p>
        </w:tc>
        <w:tc>
          <w:tcPr>
            <w:tcW w:w="12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A402E1C" w14:textId="77777777" w:rsidR="00A317F1" w:rsidRDefault="00A317F1">
            <w:pPr>
              <w:suppressAutoHyphens/>
              <w:rPr>
                <w:rFonts w:asciiTheme="majorHAnsi" w:eastAsia="Arial Unicode MS" w:hAnsiTheme="majorHAnsi" w:cstheme="majorHAnsi"/>
                <w:lang w:eastAsia="zh-CN"/>
              </w:rPr>
            </w:pPr>
            <w:r>
              <w:rPr>
                <w:rFonts w:asciiTheme="majorHAnsi" w:hAnsiTheme="majorHAnsi" w:cstheme="majorHAnsi"/>
              </w:rPr>
              <w:t> </w:t>
            </w:r>
          </w:p>
        </w:tc>
      </w:tr>
      <w:tr w:rsidR="00A317F1" w14:paraId="72C7378E" w14:textId="77777777" w:rsidTr="00A317F1">
        <w:tc>
          <w:tcPr>
            <w:tcW w:w="504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14:paraId="67276CDB" w14:textId="77777777" w:rsidR="00A317F1" w:rsidRDefault="00A317F1">
            <w:pPr>
              <w:suppressAutoHyphens/>
              <w:rPr>
                <w:rFonts w:asciiTheme="majorHAnsi" w:eastAsia="Arial Unicode MS" w:hAnsiTheme="majorHAnsi" w:cstheme="majorHAnsi"/>
                <w:lang w:eastAsia="zh-CN"/>
              </w:rPr>
            </w:pPr>
            <w:r>
              <w:rPr>
                <w:rFonts w:asciiTheme="majorHAnsi" w:hAnsiTheme="majorHAnsi" w:cstheme="majorHAnsi"/>
              </w:rPr>
              <w:t>osobą fizyczną nieprowadzącą działalności gospodarczą</w:t>
            </w:r>
          </w:p>
        </w:tc>
        <w:tc>
          <w:tcPr>
            <w:tcW w:w="12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E880225" w14:textId="77777777" w:rsidR="00A317F1" w:rsidRDefault="00A317F1">
            <w:pPr>
              <w:suppressAutoHyphens/>
              <w:rPr>
                <w:rFonts w:asciiTheme="majorHAnsi" w:eastAsia="Arial Unicode MS" w:hAnsiTheme="majorHAnsi" w:cstheme="majorHAnsi"/>
                <w:lang w:eastAsia="zh-CN"/>
              </w:rPr>
            </w:pPr>
            <w:r>
              <w:rPr>
                <w:rFonts w:asciiTheme="majorHAnsi" w:hAnsiTheme="majorHAnsi" w:cstheme="majorHAnsi"/>
              </w:rPr>
              <w:t> </w:t>
            </w:r>
          </w:p>
        </w:tc>
      </w:tr>
      <w:tr w:rsidR="00A317F1" w14:paraId="67B7E376" w14:textId="77777777" w:rsidTr="00A317F1">
        <w:tc>
          <w:tcPr>
            <w:tcW w:w="504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14:paraId="5FAB3500" w14:textId="77777777" w:rsidR="00A317F1" w:rsidRDefault="00A317F1">
            <w:pPr>
              <w:suppressAutoHyphens/>
              <w:rPr>
                <w:rFonts w:asciiTheme="majorHAnsi" w:eastAsia="Arial Unicode MS" w:hAnsiTheme="majorHAnsi" w:cstheme="majorHAnsi"/>
                <w:lang w:eastAsia="zh-CN"/>
              </w:rPr>
            </w:pPr>
            <w:r>
              <w:rPr>
                <w:rFonts w:asciiTheme="majorHAnsi" w:hAnsiTheme="majorHAnsi" w:cstheme="majorHAnsi"/>
              </w:rPr>
              <w:t>inny rodzaj</w:t>
            </w:r>
          </w:p>
        </w:tc>
        <w:tc>
          <w:tcPr>
            <w:tcW w:w="12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61D28ED" w14:textId="77777777" w:rsidR="00A317F1" w:rsidRDefault="00A317F1">
            <w:pPr>
              <w:suppressAutoHyphens/>
              <w:rPr>
                <w:rFonts w:asciiTheme="majorHAnsi" w:eastAsia="Arial Unicode MS" w:hAnsiTheme="majorHAnsi" w:cstheme="majorHAnsi"/>
                <w:lang w:eastAsia="zh-CN"/>
              </w:rPr>
            </w:pPr>
            <w:r>
              <w:rPr>
                <w:rFonts w:asciiTheme="majorHAnsi" w:hAnsiTheme="majorHAnsi" w:cstheme="majorHAnsi"/>
              </w:rPr>
              <w:t> </w:t>
            </w:r>
          </w:p>
        </w:tc>
      </w:tr>
    </w:tbl>
    <w:p w14:paraId="149E1E21" w14:textId="77777777" w:rsidR="00A317F1" w:rsidRDefault="00A317F1" w:rsidP="00A317F1">
      <w:pPr>
        <w:suppressAutoHyphens/>
        <w:spacing w:after="280"/>
        <w:rPr>
          <w:rFonts w:asciiTheme="majorHAnsi" w:eastAsia="Arial Unicode MS" w:hAnsiTheme="majorHAnsi" w:cstheme="majorHAnsi"/>
          <w:lang w:eastAsia="zh-CN"/>
        </w:rPr>
      </w:pPr>
      <w:r>
        <w:rPr>
          <w:rFonts w:asciiTheme="majorHAnsi" w:eastAsia="Tahoma" w:hAnsiTheme="majorHAnsi" w:cstheme="majorHAnsi"/>
        </w:rPr>
        <w:t xml:space="preserve">  </w:t>
      </w:r>
      <w:r>
        <w:rPr>
          <w:rFonts w:asciiTheme="majorHAnsi" w:hAnsiTheme="majorHAnsi" w:cstheme="majorHAnsi"/>
          <w:b/>
          <w:bCs/>
          <w:i/>
          <w:iCs/>
        </w:rPr>
        <w:t>*zaznaczyć odpowiednie</w:t>
      </w:r>
    </w:p>
    <w:p w14:paraId="10F69FEC" w14:textId="77777777" w:rsidR="00A317F1" w:rsidRDefault="00A317F1" w:rsidP="00A317F1">
      <w:pPr>
        <w:numPr>
          <w:ilvl w:val="0"/>
          <w:numId w:val="33"/>
        </w:numPr>
        <w:suppressAutoHyphens/>
        <w:spacing w:after="0" w:line="240" w:lineRule="auto"/>
        <w:ind w:left="340" w:hanging="340"/>
        <w:rPr>
          <w:rFonts w:asciiTheme="majorHAnsi" w:eastAsia="Arial Unicode MS" w:hAnsiTheme="majorHAnsi" w:cstheme="majorHAnsi"/>
          <w:lang w:eastAsia="zh-CN"/>
        </w:rPr>
      </w:pPr>
      <w:r>
        <w:rPr>
          <w:rFonts w:asciiTheme="majorHAnsi" w:eastAsia="Arial Unicode MS" w:hAnsiTheme="majorHAnsi" w:cstheme="majorHAnsi"/>
          <w:kern w:val="2"/>
          <w:lang w:eastAsia="zh-CN"/>
        </w:rPr>
        <w:t xml:space="preserve">Pochodzę z innego państwa członkowskiego Unii Europejskiej: </w:t>
      </w:r>
      <w:r>
        <w:rPr>
          <w:rFonts w:asciiTheme="majorHAnsi" w:eastAsia="Arial Unicode MS" w:hAnsiTheme="majorHAnsi" w:cstheme="majorHAnsi"/>
          <w:b/>
          <w:kern w:val="2"/>
          <w:lang w:eastAsia="zh-CN"/>
        </w:rPr>
        <w:t>TAK / NIE – odpowiednie zakreślić.</w:t>
      </w:r>
    </w:p>
    <w:p w14:paraId="6061E298" w14:textId="77777777" w:rsidR="00A317F1" w:rsidRDefault="00A317F1" w:rsidP="00A317F1">
      <w:pPr>
        <w:numPr>
          <w:ilvl w:val="0"/>
          <w:numId w:val="33"/>
        </w:numPr>
        <w:suppressAutoHyphens/>
        <w:spacing w:after="0" w:line="240" w:lineRule="auto"/>
        <w:ind w:left="340" w:hanging="340"/>
        <w:rPr>
          <w:rFonts w:asciiTheme="majorHAnsi" w:eastAsia="Arial Unicode MS" w:hAnsiTheme="majorHAnsi" w:cstheme="majorHAnsi"/>
          <w:lang w:eastAsia="zh-CN"/>
        </w:rPr>
      </w:pPr>
      <w:r>
        <w:rPr>
          <w:rFonts w:asciiTheme="majorHAnsi" w:eastAsia="Arial Unicode MS" w:hAnsiTheme="majorHAnsi" w:cstheme="majorHAnsi"/>
          <w:kern w:val="2"/>
          <w:lang w:eastAsia="zh-CN"/>
        </w:rPr>
        <w:t xml:space="preserve">Pochodzę z innego państwa nie będącego członkiem Unii Europejskiej: </w:t>
      </w:r>
      <w:r>
        <w:rPr>
          <w:rFonts w:asciiTheme="majorHAnsi" w:eastAsia="Arial Unicode MS" w:hAnsiTheme="majorHAnsi" w:cstheme="majorHAnsi"/>
          <w:b/>
          <w:kern w:val="2"/>
          <w:lang w:eastAsia="zh-CN"/>
        </w:rPr>
        <w:t>TAK / NIE – odpowiednie zakreślić.</w:t>
      </w:r>
    </w:p>
    <w:p w14:paraId="263ED476" w14:textId="77777777" w:rsidR="00A317F1" w:rsidRDefault="00A317F1" w:rsidP="00A317F1">
      <w:pPr>
        <w:numPr>
          <w:ilvl w:val="0"/>
          <w:numId w:val="33"/>
        </w:numPr>
        <w:suppressAutoHyphens/>
        <w:spacing w:after="0" w:line="240" w:lineRule="auto"/>
        <w:ind w:left="340" w:hanging="340"/>
        <w:rPr>
          <w:rFonts w:asciiTheme="majorHAnsi" w:eastAsia="Arial Unicode MS" w:hAnsiTheme="majorHAnsi" w:cstheme="majorHAnsi"/>
          <w:lang w:eastAsia="zh-CN"/>
        </w:rPr>
      </w:pPr>
      <w:r>
        <w:rPr>
          <w:rFonts w:asciiTheme="majorHAnsi" w:eastAsia="Arial Unicode MS" w:hAnsiTheme="majorHAnsi" w:cstheme="majorHAnsi"/>
          <w:bCs/>
          <w:lang w:eastAsia="zh-CN"/>
        </w:rPr>
        <w:t>Wybór mojej oferty prowadzi*/nie prowadzi* do powstania u Zamawiającego obowiązku podatkowego:</w:t>
      </w:r>
    </w:p>
    <w:p w14:paraId="53697447" w14:textId="77777777" w:rsidR="00A317F1" w:rsidRDefault="00A317F1" w:rsidP="00A317F1">
      <w:pPr>
        <w:pStyle w:val="Akapitzlist"/>
        <w:numPr>
          <w:ilvl w:val="0"/>
          <w:numId w:val="34"/>
        </w:numPr>
        <w:tabs>
          <w:tab w:val="left" w:pos="675"/>
        </w:tabs>
        <w:suppressAutoHyphens/>
        <w:spacing w:line="240" w:lineRule="auto"/>
        <w:rPr>
          <w:rFonts w:asciiTheme="majorHAnsi" w:eastAsia="Arial Unicode MS" w:hAnsiTheme="majorHAnsi" w:cstheme="majorHAnsi"/>
          <w:lang w:eastAsia="zh-CN"/>
        </w:rPr>
      </w:pPr>
      <w:r>
        <w:rPr>
          <w:rFonts w:asciiTheme="majorHAnsi" w:eastAsia="Arial Unicode MS" w:hAnsiTheme="majorHAnsi" w:cstheme="majorHAnsi"/>
          <w:lang w:eastAsia="zh-CN"/>
        </w:rPr>
        <w:t>Nazwa towaru lub usługi, których dostawa lub świadczenie będzie prowadzić do powstania   obowiązku podatkowego: ………………………....…………………………………………………………</w:t>
      </w:r>
    </w:p>
    <w:p w14:paraId="0F9EB797" w14:textId="77777777" w:rsidR="00A317F1" w:rsidRDefault="00A317F1" w:rsidP="00A317F1">
      <w:pPr>
        <w:numPr>
          <w:ilvl w:val="0"/>
          <w:numId w:val="34"/>
        </w:numPr>
        <w:tabs>
          <w:tab w:val="clear" w:pos="0"/>
          <w:tab w:val="left" w:pos="675"/>
          <w:tab w:val="num" w:pos="927"/>
        </w:tabs>
        <w:suppressAutoHyphens/>
        <w:spacing w:after="0" w:line="240" w:lineRule="auto"/>
        <w:ind w:left="680" w:hanging="340"/>
        <w:rPr>
          <w:rFonts w:asciiTheme="majorHAnsi" w:eastAsia="Arial Unicode MS" w:hAnsiTheme="majorHAnsi" w:cstheme="majorHAnsi"/>
          <w:lang w:eastAsia="zh-CN"/>
        </w:rPr>
      </w:pPr>
      <w:r>
        <w:rPr>
          <w:rFonts w:asciiTheme="majorHAnsi" w:eastAsia="Arial Unicode MS" w:hAnsiTheme="majorHAnsi" w:cstheme="majorHAnsi"/>
          <w:lang w:eastAsia="zh-CN"/>
        </w:rPr>
        <w:t xml:space="preserve">Wartość towaru lub usługi bez kwoty podatku VAT: ……………………………………………… </w:t>
      </w:r>
    </w:p>
    <w:p w14:paraId="56F5CFA1" w14:textId="77777777" w:rsidR="00A317F1" w:rsidRDefault="00A317F1" w:rsidP="00A317F1">
      <w:pPr>
        <w:tabs>
          <w:tab w:val="left" w:pos="675"/>
        </w:tabs>
        <w:suppressAutoHyphens/>
        <w:ind w:left="927"/>
        <w:rPr>
          <w:rFonts w:asciiTheme="majorHAnsi" w:eastAsia="Arial Unicode MS" w:hAnsiTheme="majorHAnsi" w:cstheme="majorHAnsi"/>
          <w:lang w:eastAsia="zh-CN"/>
        </w:rPr>
      </w:pPr>
      <w:r>
        <w:rPr>
          <w:rFonts w:asciiTheme="majorHAnsi" w:eastAsia="Arial Unicode MS" w:hAnsiTheme="majorHAnsi" w:cstheme="majorHAnsi"/>
          <w:b/>
          <w:bCs/>
          <w:i/>
          <w:iCs/>
          <w:color w:val="000000"/>
          <w:lang w:eastAsia="zh-CN"/>
        </w:rPr>
        <w:t>* niepotrzebne skreślić</w:t>
      </w:r>
    </w:p>
    <w:p w14:paraId="2F2B4109" w14:textId="77777777" w:rsidR="00A317F1" w:rsidRDefault="00A317F1" w:rsidP="00A317F1">
      <w:pPr>
        <w:numPr>
          <w:ilvl w:val="0"/>
          <w:numId w:val="33"/>
        </w:numPr>
        <w:suppressAutoHyphens/>
        <w:spacing w:after="0" w:line="240" w:lineRule="auto"/>
        <w:ind w:left="340" w:hanging="340"/>
        <w:rPr>
          <w:rFonts w:asciiTheme="majorHAnsi" w:eastAsia="Arial Unicode MS" w:hAnsiTheme="majorHAnsi" w:cstheme="majorHAnsi"/>
          <w:lang w:eastAsia="zh-CN"/>
        </w:rPr>
      </w:pPr>
      <w:r>
        <w:rPr>
          <w:rFonts w:asciiTheme="majorHAnsi" w:eastAsia="Arial Unicode MS" w:hAnsiTheme="majorHAnsi" w:cstheme="majorHAnsi"/>
          <w:bCs/>
          <w:lang w:eastAsia="zh-CN"/>
        </w:rPr>
        <w:t xml:space="preserve">Zapoznałem się ze wszystkimi warunkami określonymi w SWZ oraz w projekcie umowy oraz akceptuję je w całości. </w:t>
      </w:r>
    </w:p>
    <w:p w14:paraId="296ABF2D" w14:textId="77777777" w:rsidR="00A317F1" w:rsidRDefault="00A317F1" w:rsidP="00A317F1">
      <w:pPr>
        <w:numPr>
          <w:ilvl w:val="0"/>
          <w:numId w:val="33"/>
        </w:numPr>
        <w:suppressAutoHyphens/>
        <w:spacing w:after="0" w:line="240" w:lineRule="auto"/>
        <w:ind w:left="340" w:hanging="340"/>
        <w:rPr>
          <w:rFonts w:asciiTheme="majorHAnsi" w:eastAsia="Arial Unicode MS" w:hAnsiTheme="majorHAnsi" w:cstheme="majorHAnsi"/>
          <w:bCs/>
          <w:lang w:eastAsia="zh-CN"/>
        </w:rPr>
      </w:pPr>
      <w:r>
        <w:rPr>
          <w:rFonts w:asciiTheme="majorHAnsi" w:eastAsia="Arial Unicode MS" w:hAnsiTheme="majorHAnsi" w:cstheme="majorHAnsi"/>
          <w:bCs/>
          <w:lang w:eastAsia="zh-CN"/>
        </w:rPr>
        <w:lastRenderedPageBreak/>
        <w:t>Oświadczam, że akceptuję warunki płatności określone przez Zamawiającego w specyfikacji warunków zamówienia i projekcie umowy.</w:t>
      </w:r>
    </w:p>
    <w:p w14:paraId="7F34F111" w14:textId="77777777" w:rsidR="00A317F1" w:rsidRDefault="00A317F1" w:rsidP="00A317F1">
      <w:pPr>
        <w:numPr>
          <w:ilvl w:val="0"/>
          <w:numId w:val="33"/>
        </w:numPr>
        <w:suppressAutoHyphens/>
        <w:spacing w:after="0" w:line="240" w:lineRule="auto"/>
        <w:ind w:left="340" w:hanging="340"/>
        <w:rPr>
          <w:rFonts w:asciiTheme="majorHAnsi" w:eastAsia="Arial Unicode MS" w:hAnsiTheme="majorHAnsi" w:cstheme="majorHAnsi"/>
          <w:bCs/>
          <w:lang w:eastAsia="zh-CN"/>
        </w:rPr>
      </w:pPr>
      <w:r>
        <w:rPr>
          <w:rFonts w:asciiTheme="majorHAnsi" w:eastAsia="Arial Unicode MS" w:hAnsiTheme="majorHAnsi" w:cstheme="majorHAnsi"/>
          <w:bCs/>
          <w:lang w:eastAsia="zh-CN"/>
        </w:rPr>
        <w:t>Oświadczam, że w cenie oferty zostały uwzględnione wszystkie koszty wykonania zamówienia i zawarcia przyszłej umowy.</w:t>
      </w:r>
    </w:p>
    <w:p w14:paraId="2D112392" w14:textId="77777777" w:rsidR="00A317F1" w:rsidRDefault="00A317F1" w:rsidP="00A317F1">
      <w:pPr>
        <w:numPr>
          <w:ilvl w:val="0"/>
          <w:numId w:val="33"/>
        </w:numPr>
        <w:suppressAutoHyphens/>
        <w:spacing w:after="0" w:line="240" w:lineRule="auto"/>
        <w:ind w:left="340" w:hanging="340"/>
        <w:rPr>
          <w:rFonts w:asciiTheme="majorHAnsi" w:eastAsia="Arial Unicode MS" w:hAnsiTheme="majorHAnsi" w:cstheme="majorHAnsi"/>
          <w:lang w:eastAsia="zh-CN"/>
        </w:rPr>
      </w:pPr>
      <w:r>
        <w:rPr>
          <w:rFonts w:asciiTheme="majorHAnsi" w:eastAsia="Arial Unicode MS" w:hAnsiTheme="majorHAnsi" w:cstheme="majorHAnsi"/>
          <w:color w:val="000000"/>
          <w:lang w:eastAsia="zh-CN"/>
        </w:rPr>
        <w:t>Oświadczam, że wypełniłem obowiązki informacyjne przewidziane w art. 13 lub art. 14 RODO</w:t>
      </w:r>
      <w:r>
        <w:rPr>
          <w:rFonts w:asciiTheme="majorHAnsi" w:eastAsia="Arial Unicode MS" w:hAnsiTheme="majorHAnsi" w:cstheme="majorHAnsi"/>
          <w:color w:val="000000"/>
          <w:vertAlign w:val="superscript"/>
          <w:lang w:eastAsia="zh-CN"/>
        </w:rPr>
        <w:t>1)</w:t>
      </w:r>
      <w:r>
        <w:rPr>
          <w:rFonts w:asciiTheme="majorHAnsi" w:eastAsia="Arial Unicode MS" w:hAnsiTheme="majorHAnsi" w:cstheme="majorHAnsi"/>
          <w:color w:val="000000"/>
          <w:lang w:eastAsia="zh-CN"/>
        </w:rPr>
        <w:t xml:space="preserve"> wobec osób fizycznych, </w:t>
      </w:r>
      <w:r>
        <w:rPr>
          <w:rFonts w:asciiTheme="majorHAnsi" w:eastAsia="Arial Unicode MS" w:hAnsiTheme="majorHAnsi" w:cstheme="majorHAnsi"/>
          <w:lang w:eastAsia="zh-CN"/>
        </w:rPr>
        <w:t>od których dane osobowe bezpośrednio lub pośrednio pozyskałem</w:t>
      </w:r>
      <w:r>
        <w:rPr>
          <w:rFonts w:asciiTheme="majorHAnsi" w:eastAsia="Arial Unicode MS" w:hAnsiTheme="majorHAnsi" w:cstheme="majorHAnsi"/>
          <w:color w:val="000000"/>
          <w:lang w:eastAsia="zh-CN"/>
        </w:rPr>
        <w:t xml:space="preserve"> w celu ubiegania się o udzielenie zamówienia publicznego w niniejszym postępowaniu</w:t>
      </w:r>
      <w:r>
        <w:rPr>
          <w:rFonts w:asciiTheme="majorHAnsi" w:eastAsia="Arial Unicode MS" w:hAnsiTheme="majorHAnsi" w:cstheme="majorHAnsi"/>
          <w:lang w:eastAsia="zh-CN"/>
        </w:rPr>
        <w:t>.*</w:t>
      </w:r>
    </w:p>
    <w:p w14:paraId="058E5E67" w14:textId="2AF0AD1C" w:rsidR="00A317F1" w:rsidRDefault="00A317F1" w:rsidP="00A317F1">
      <w:pPr>
        <w:numPr>
          <w:ilvl w:val="0"/>
          <w:numId w:val="33"/>
        </w:numPr>
        <w:suppressAutoHyphens/>
        <w:spacing w:after="0" w:line="240" w:lineRule="auto"/>
        <w:ind w:left="340" w:hanging="340"/>
        <w:rPr>
          <w:rFonts w:asciiTheme="majorHAnsi" w:eastAsia="Arial Unicode MS" w:hAnsiTheme="majorHAnsi" w:cstheme="majorHAnsi"/>
          <w:lang w:eastAsia="zh-CN"/>
        </w:rPr>
      </w:pPr>
      <w:r>
        <w:rPr>
          <w:rFonts w:asciiTheme="majorHAnsi" w:eastAsia="Arial Unicode MS" w:hAnsiTheme="majorHAnsi" w:cstheme="majorHAnsi"/>
          <w:lang w:eastAsia="zh-CN"/>
        </w:rPr>
        <w:t xml:space="preserve">Uważam się za związanego ofertą przez </w:t>
      </w:r>
      <w:r>
        <w:rPr>
          <w:rFonts w:asciiTheme="majorHAnsi" w:eastAsia="Arial Unicode MS" w:hAnsiTheme="majorHAnsi" w:cstheme="majorHAnsi"/>
          <w:b/>
          <w:bCs/>
          <w:lang w:eastAsia="zh-CN"/>
        </w:rPr>
        <w:t>30 dni</w:t>
      </w:r>
      <w:r>
        <w:rPr>
          <w:rFonts w:asciiTheme="majorHAnsi" w:eastAsia="Arial Unicode MS" w:hAnsiTheme="majorHAnsi" w:cstheme="majorHAnsi"/>
          <w:lang w:eastAsia="zh-CN"/>
        </w:rPr>
        <w:t xml:space="preserve"> od dnia upływu terminu składania ofert, zgodnie z terminem wskazanym w SWZ.</w:t>
      </w:r>
    </w:p>
    <w:p w14:paraId="41C83809" w14:textId="77777777" w:rsidR="00A317F1" w:rsidRDefault="00A317F1" w:rsidP="00A317F1">
      <w:pPr>
        <w:numPr>
          <w:ilvl w:val="0"/>
          <w:numId w:val="33"/>
        </w:numPr>
        <w:suppressAutoHyphens/>
        <w:spacing w:after="0" w:line="240" w:lineRule="auto"/>
        <w:ind w:left="340" w:hanging="340"/>
        <w:rPr>
          <w:rFonts w:asciiTheme="majorHAnsi" w:eastAsia="Arial Unicode MS" w:hAnsiTheme="majorHAnsi" w:cstheme="majorHAnsi"/>
          <w:lang w:eastAsia="zh-CN"/>
        </w:rPr>
      </w:pPr>
      <w:r>
        <w:rPr>
          <w:rFonts w:asciiTheme="majorHAnsi" w:eastAsia="Arial Unicode MS" w:hAnsiTheme="majorHAnsi" w:cstheme="majorHAnsi"/>
          <w:lang w:eastAsia="zh-CN"/>
        </w:rPr>
        <w:t>W przypadku wyboru oferty jako najkorzystniejszej w przedmiotowym postępowaniu o udzielenie zamówienia publicznego zobowiązuje się do zawarcia pisemnej umowy w brzmieniu zgodnym z projektem zawartym w SWZ, w siedzibie Zamawiającego, w terminie przez niego wyznaczonym.</w:t>
      </w:r>
    </w:p>
    <w:p w14:paraId="391A87F6" w14:textId="77777777" w:rsidR="00A317F1" w:rsidRDefault="00A317F1" w:rsidP="00A317F1">
      <w:pPr>
        <w:numPr>
          <w:ilvl w:val="0"/>
          <w:numId w:val="33"/>
        </w:numPr>
        <w:suppressAutoHyphens/>
        <w:spacing w:after="0" w:line="240" w:lineRule="auto"/>
        <w:ind w:left="340" w:hanging="340"/>
        <w:rPr>
          <w:rFonts w:asciiTheme="majorHAnsi" w:eastAsia="Arial Unicode MS" w:hAnsiTheme="majorHAnsi" w:cstheme="majorHAnsi"/>
          <w:lang w:eastAsia="zh-CN"/>
        </w:rPr>
      </w:pPr>
      <w:r>
        <w:rPr>
          <w:rFonts w:asciiTheme="majorHAnsi" w:hAnsiTheme="majorHAnsi" w:cstheme="majorHAnsi"/>
          <w:b/>
        </w:rPr>
        <w:t xml:space="preserve">Niniejsze informacje stanowiące tajemnicę przedsiębiorstwa w rozumieniu przepisów ustawy z dnia 16 kwietnia 1993 r. o zwalczaniu nieuczciwej konkurencji (tekst jednolity Dz. U. z 2017 r., poz. 933 z </w:t>
      </w:r>
      <w:proofErr w:type="spellStart"/>
      <w:r>
        <w:rPr>
          <w:rFonts w:asciiTheme="majorHAnsi" w:hAnsiTheme="majorHAnsi" w:cstheme="majorHAnsi"/>
          <w:b/>
        </w:rPr>
        <w:t>późn</w:t>
      </w:r>
      <w:proofErr w:type="spellEnd"/>
      <w:r>
        <w:rPr>
          <w:rFonts w:asciiTheme="majorHAnsi" w:hAnsiTheme="majorHAnsi" w:cstheme="majorHAnsi"/>
          <w:b/>
        </w:rPr>
        <w:t xml:space="preserve">. zm.) nie mogą być udostępniane. Na okoliczność tego wykazuję skuteczność takiego zastrzeżenia w oparciu o przepisy art. 11 ust. 4 ustawy z dnia 16 kwietnia 1993 r. o zwalczaniu nieuczciwej konkurencji (tekst jednolity Dz. U. z 2017 r., poz. 933 z </w:t>
      </w:r>
      <w:proofErr w:type="spellStart"/>
      <w:r>
        <w:rPr>
          <w:rFonts w:asciiTheme="majorHAnsi" w:hAnsiTheme="majorHAnsi" w:cstheme="majorHAnsi"/>
          <w:b/>
        </w:rPr>
        <w:t>późn</w:t>
      </w:r>
      <w:proofErr w:type="spellEnd"/>
      <w:r>
        <w:rPr>
          <w:rFonts w:asciiTheme="majorHAnsi" w:hAnsiTheme="majorHAnsi" w:cstheme="majorHAnsi"/>
          <w:b/>
        </w:rPr>
        <w:t>. zm.) w oparciu o następujące uzasadnienie:</w:t>
      </w:r>
    </w:p>
    <w:p w14:paraId="49DEC846" w14:textId="77777777" w:rsidR="00A317F1" w:rsidRDefault="00A317F1" w:rsidP="00A317F1">
      <w:pPr>
        <w:ind w:left="284"/>
        <w:rPr>
          <w:rFonts w:asciiTheme="majorHAnsi" w:eastAsia="Arial" w:hAnsiTheme="majorHAnsi" w:cstheme="majorHAnsi"/>
          <w:color w:val="000000"/>
          <w:lang w:eastAsia="ar-SA"/>
        </w:rPr>
      </w:pPr>
      <w:r>
        <w:rPr>
          <w:rFonts w:asciiTheme="majorHAnsi" w:hAnsiTheme="majorHAnsi" w:cstheme="majorHAnsi"/>
          <w:b/>
        </w:rPr>
        <w:t>………………………………………………………………………………………………………….………………………………………………………………………………………………………...…………………</w:t>
      </w:r>
      <w:r>
        <w:rPr>
          <w:rFonts w:asciiTheme="majorHAnsi" w:hAnsiTheme="majorHAnsi" w:cstheme="majorHAnsi"/>
          <w:color w:val="000000"/>
          <w:lang w:eastAsia="ar-SA"/>
        </w:rPr>
        <w:t xml:space="preserve"> </w:t>
      </w:r>
    </w:p>
    <w:p w14:paraId="02B61274" w14:textId="77777777" w:rsidR="00A317F1" w:rsidRDefault="00A317F1" w:rsidP="00A317F1">
      <w:pPr>
        <w:pStyle w:val="Akapitzlist"/>
        <w:autoSpaceDE w:val="0"/>
        <w:autoSpaceDN w:val="0"/>
        <w:adjustRightInd w:val="0"/>
        <w:spacing w:after="186"/>
        <w:ind w:left="360"/>
        <w:rPr>
          <w:rFonts w:asciiTheme="majorHAnsi" w:hAnsiTheme="majorHAnsi" w:cstheme="majorHAnsi"/>
          <w:lang w:eastAsia="en-US"/>
        </w:rPr>
      </w:pPr>
      <w:r>
        <w:rPr>
          <w:rFonts w:asciiTheme="majorHAnsi" w:hAnsiTheme="majorHAnsi" w:cstheme="majorHAnsi"/>
        </w:rPr>
        <w:sym w:font="Symbol" w:char="F0FF"/>
      </w:r>
      <w:r>
        <w:rPr>
          <w:rFonts w:asciiTheme="majorHAnsi" w:hAnsiTheme="majorHAnsi" w:cstheme="majorHAnsi"/>
        </w:rPr>
        <w:t xml:space="preserve"> żadne z informacji zawartych w ofercie nie stanowią tajemnicy przedsiębiorstwa w rozumieniu przepisów o zwalczaniu nieuczciwej konkurencji, </w:t>
      </w:r>
    </w:p>
    <w:p w14:paraId="1DEEAAA2" w14:textId="77777777" w:rsidR="00A317F1" w:rsidRDefault="00A317F1" w:rsidP="00A317F1">
      <w:pPr>
        <w:pStyle w:val="Akapitzlist"/>
        <w:autoSpaceDE w:val="0"/>
        <w:autoSpaceDN w:val="0"/>
        <w:adjustRightInd w:val="0"/>
        <w:spacing w:after="186"/>
        <w:ind w:left="36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sym w:font="Symbol" w:char="F0FF"/>
      </w:r>
      <w:r>
        <w:rPr>
          <w:rFonts w:asciiTheme="majorHAnsi" w:hAnsiTheme="majorHAnsi" w:cstheme="majorHAnsi"/>
        </w:rPr>
        <w:t xml:space="preserve"> następujące informacje i dokumenty stanowiące tajemnice przedsiębiorstwa w rozumieniu przepisów o zwalczaniu nieuczciwej konkurencji i zastrzegamy, że nie mogą być one udostępniane. </w:t>
      </w:r>
    </w:p>
    <w:tbl>
      <w:tblPr>
        <w:tblStyle w:val="Tabela-Siatka"/>
        <w:tblW w:w="0" w:type="auto"/>
        <w:tblInd w:w="360" w:type="dxa"/>
        <w:tblLook w:val="04A0" w:firstRow="1" w:lastRow="0" w:firstColumn="1" w:lastColumn="0" w:noHBand="0" w:noVBand="1"/>
      </w:tblPr>
      <w:tblGrid>
        <w:gridCol w:w="769"/>
        <w:gridCol w:w="7890"/>
      </w:tblGrid>
      <w:tr w:rsidR="00A317F1" w14:paraId="38084FCA" w14:textId="77777777" w:rsidTr="00A317F1"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14CF0F" w14:textId="77777777" w:rsidR="00A317F1" w:rsidRDefault="00A317F1">
            <w:pPr>
              <w:pStyle w:val="Akapitzlist"/>
              <w:autoSpaceDE w:val="0"/>
              <w:autoSpaceDN w:val="0"/>
              <w:adjustRightInd w:val="0"/>
              <w:ind w:left="0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  <w:bCs/>
              </w:rPr>
              <w:t>Lp.</w:t>
            </w:r>
          </w:p>
        </w:tc>
        <w:tc>
          <w:tcPr>
            <w:tcW w:w="7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586ADD" w14:textId="77777777" w:rsidR="00A317F1" w:rsidRDefault="00A317F1">
            <w:pPr>
              <w:pStyle w:val="Akapitzlist"/>
              <w:autoSpaceDE w:val="0"/>
              <w:autoSpaceDN w:val="0"/>
              <w:adjustRightInd w:val="0"/>
              <w:ind w:left="0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  <w:bCs/>
              </w:rPr>
              <w:t>Oznaczenie dokumentu /  informacji (nazwa)</w:t>
            </w:r>
          </w:p>
        </w:tc>
      </w:tr>
      <w:tr w:rsidR="00A317F1" w14:paraId="706B67DF" w14:textId="77777777" w:rsidTr="00A317F1"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9D85E" w14:textId="77777777" w:rsidR="00A317F1" w:rsidRDefault="00A317F1">
            <w:pPr>
              <w:pStyle w:val="Akapitzlist"/>
              <w:autoSpaceDE w:val="0"/>
              <w:autoSpaceDN w:val="0"/>
              <w:adjustRightInd w:val="0"/>
              <w:ind w:left="0"/>
              <w:rPr>
                <w:rFonts w:asciiTheme="majorHAnsi" w:hAnsiTheme="majorHAnsi" w:cstheme="majorHAnsi"/>
              </w:rPr>
            </w:pPr>
          </w:p>
        </w:tc>
        <w:tc>
          <w:tcPr>
            <w:tcW w:w="7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E673C" w14:textId="77777777" w:rsidR="00A317F1" w:rsidRDefault="00A317F1">
            <w:pPr>
              <w:pStyle w:val="Akapitzlist"/>
              <w:autoSpaceDE w:val="0"/>
              <w:autoSpaceDN w:val="0"/>
              <w:adjustRightInd w:val="0"/>
              <w:ind w:left="0"/>
              <w:rPr>
                <w:rFonts w:asciiTheme="majorHAnsi" w:hAnsiTheme="majorHAnsi" w:cstheme="majorHAnsi"/>
              </w:rPr>
            </w:pPr>
          </w:p>
        </w:tc>
      </w:tr>
      <w:tr w:rsidR="00A317F1" w14:paraId="4BD8756E" w14:textId="77777777" w:rsidTr="00A317F1"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CD89C" w14:textId="77777777" w:rsidR="00A317F1" w:rsidRDefault="00A317F1">
            <w:pPr>
              <w:pStyle w:val="Akapitzlist"/>
              <w:autoSpaceDE w:val="0"/>
              <w:autoSpaceDN w:val="0"/>
              <w:adjustRightInd w:val="0"/>
              <w:ind w:left="0"/>
              <w:rPr>
                <w:rFonts w:asciiTheme="majorHAnsi" w:hAnsiTheme="majorHAnsi" w:cstheme="majorHAnsi"/>
              </w:rPr>
            </w:pPr>
          </w:p>
        </w:tc>
        <w:tc>
          <w:tcPr>
            <w:tcW w:w="7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EC997" w14:textId="77777777" w:rsidR="00A317F1" w:rsidRDefault="00A317F1">
            <w:pPr>
              <w:pStyle w:val="Akapitzlist"/>
              <w:autoSpaceDE w:val="0"/>
              <w:autoSpaceDN w:val="0"/>
              <w:adjustRightInd w:val="0"/>
              <w:ind w:left="0"/>
              <w:rPr>
                <w:rFonts w:asciiTheme="majorHAnsi" w:hAnsiTheme="majorHAnsi" w:cstheme="majorHAnsi"/>
              </w:rPr>
            </w:pPr>
          </w:p>
        </w:tc>
      </w:tr>
    </w:tbl>
    <w:p w14:paraId="4A1DD30E" w14:textId="77777777" w:rsidR="00A317F1" w:rsidRDefault="00A317F1" w:rsidP="00A317F1">
      <w:pPr>
        <w:suppressAutoHyphens/>
        <w:rPr>
          <w:rFonts w:asciiTheme="majorHAnsi" w:eastAsia="Arial Unicode MS" w:hAnsiTheme="majorHAnsi" w:cstheme="majorHAnsi"/>
          <w:b/>
          <w:lang w:eastAsia="ar-SA"/>
        </w:rPr>
      </w:pPr>
    </w:p>
    <w:p w14:paraId="75368E9C" w14:textId="77777777" w:rsidR="00A317F1" w:rsidRDefault="00A317F1" w:rsidP="00A317F1">
      <w:pPr>
        <w:suppressAutoHyphens/>
        <w:spacing w:line="240" w:lineRule="auto"/>
        <w:rPr>
          <w:rFonts w:asciiTheme="majorHAnsi" w:eastAsia="Arial" w:hAnsiTheme="majorHAnsi" w:cstheme="majorHAnsi"/>
          <w:sz w:val="16"/>
          <w:szCs w:val="16"/>
          <w:lang w:eastAsia="zh-CN"/>
        </w:rPr>
      </w:pPr>
      <w:r>
        <w:rPr>
          <w:rFonts w:asciiTheme="majorHAnsi" w:hAnsiTheme="majorHAnsi" w:cstheme="majorHAnsi"/>
          <w:i/>
          <w:iCs/>
          <w:vertAlign w:val="superscript"/>
          <w:lang w:eastAsia="zh-CN"/>
        </w:rPr>
        <w:t>1</w:t>
      </w:r>
      <w:r>
        <w:rPr>
          <w:rFonts w:asciiTheme="majorHAnsi" w:hAnsiTheme="majorHAnsi" w:cstheme="majorHAnsi"/>
          <w:i/>
          <w:iCs/>
          <w:sz w:val="16"/>
          <w:szCs w:val="16"/>
          <w:vertAlign w:val="superscript"/>
          <w:lang w:eastAsia="zh-CN"/>
        </w:rPr>
        <w:t xml:space="preserve">) </w:t>
      </w:r>
      <w:r>
        <w:rPr>
          <w:rFonts w:asciiTheme="majorHAnsi" w:hAnsiTheme="majorHAnsi" w:cstheme="majorHAnsi"/>
          <w:i/>
          <w:iCs/>
          <w:sz w:val="16"/>
          <w:szCs w:val="16"/>
          <w:lang w:eastAsia="zh-CN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4909DE4C" w14:textId="77777777" w:rsidR="00A317F1" w:rsidRDefault="00A317F1" w:rsidP="00A317F1">
      <w:pPr>
        <w:suppressAutoHyphens/>
        <w:spacing w:before="280" w:after="119" w:line="240" w:lineRule="auto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i/>
          <w:iCs/>
          <w:sz w:val="16"/>
          <w:szCs w:val="16"/>
          <w:lang w:eastAsia="zh-CN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1AA1EB8B" w14:textId="77777777" w:rsidR="00A317F1" w:rsidRDefault="00A317F1" w:rsidP="00A317F1">
      <w:pPr>
        <w:rPr>
          <w:rFonts w:asciiTheme="majorHAnsi" w:hAnsiTheme="majorHAnsi" w:cstheme="majorHAnsi"/>
          <w:b/>
          <w:bCs/>
          <w:i/>
          <w:iCs/>
          <w:sz w:val="22"/>
          <w:szCs w:val="22"/>
          <w:lang w:eastAsia="ar-SA"/>
        </w:rPr>
      </w:pPr>
      <w:r>
        <w:rPr>
          <w:rFonts w:asciiTheme="majorHAnsi" w:hAnsiTheme="majorHAnsi" w:cstheme="majorHAnsi"/>
          <w:b/>
          <w:bCs/>
          <w:i/>
          <w:iCs/>
        </w:rPr>
        <w:t>Formularz musi być złożony w formie elektronicznej podpisanej</w:t>
      </w:r>
      <w:r>
        <w:rPr>
          <w:rFonts w:asciiTheme="majorHAnsi" w:eastAsiaTheme="minorHAnsi" w:hAnsiTheme="majorHAnsi" w:cstheme="majorHAnsi"/>
          <w:b/>
          <w:bCs/>
          <w:i/>
          <w:iCs/>
          <w:lang w:eastAsia="en-US"/>
        </w:rPr>
        <w:t xml:space="preserve"> </w:t>
      </w:r>
      <w:r>
        <w:rPr>
          <w:rFonts w:asciiTheme="majorHAnsi" w:hAnsiTheme="majorHAnsi" w:cstheme="majorHAnsi"/>
          <w:b/>
          <w:bCs/>
          <w:i/>
          <w:iCs/>
        </w:rPr>
        <w:t>kwalifikowanym podpisem elektronicznym</w:t>
      </w:r>
      <w:r>
        <w:rPr>
          <w:rFonts w:asciiTheme="majorHAnsi" w:eastAsiaTheme="minorHAnsi" w:hAnsiTheme="majorHAnsi" w:cstheme="majorHAnsi"/>
          <w:b/>
          <w:bCs/>
          <w:i/>
          <w:iCs/>
          <w:lang w:eastAsia="en-US"/>
        </w:rPr>
        <w:t xml:space="preserve"> </w:t>
      </w:r>
      <w:r>
        <w:rPr>
          <w:rFonts w:asciiTheme="majorHAnsi" w:hAnsiTheme="majorHAnsi" w:cstheme="majorHAnsi"/>
          <w:b/>
          <w:bCs/>
          <w:i/>
          <w:iCs/>
        </w:rPr>
        <w:t>przez osobę (osoby) uprawnioną do reprezentowania Wykonawcy</w:t>
      </w:r>
    </w:p>
    <w:p w14:paraId="12061696" w14:textId="177EDF32" w:rsidR="00EB5828" w:rsidRPr="00A317F1" w:rsidRDefault="00EB5828" w:rsidP="00A317F1">
      <w:pPr>
        <w:pStyle w:val="Nagwek2"/>
        <w:rPr>
          <w:rFonts w:asciiTheme="majorHAnsi" w:eastAsia="Arial" w:hAnsiTheme="majorHAnsi" w:cstheme="majorHAnsi"/>
          <w:b/>
          <w:lang w:eastAsia="ar-SA"/>
        </w:rPr>
      </w:pPr>
    </w:p>
    <w:sectPr w:rsidR="00EB5828" w:rsidRPr="00A317F1" w:rsidSect="00394EDE">
      <w:headerReference w:type="default" r:id="rId11"/>
      <w:headerReference w:type="first" r:id="rId12"/>
      <w:pgSz w:w="11906" w:h="16838" w:code="9"/>
      <w:pgMar w:top="992" w:right="1418" w:bottom="851" w:left="1418" w:header="340" w:footer="97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B7B3BE" w14:textId="77777777" w:rsidR="00233441" w:rsidRDefault="00233441">
      <w:r>
        <w:separator/>
      </w:r>
    </w:p>
  </w:endnote>
  <w:endnote w:type="continuationSeparator" w:id="0">
    <w:p w14:paraId="4BC86719" w14:textId="77777777" w:rsidR="00233441" w:rsidRDefault="00233441">
      <w:r>
        <w:continuationSeparator/>
      </w:r>
    </w:p>
  </w:endnote>
  <w:endnote w:type="continuationNotice" w:id="1">
    <w:p w14:paraId="362AEF63" w14:textId="77777777" w:rsidR="00233441" w:rsidRDefault="0023344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MS Gothic"/>
    <w:charset w:val="80"/>
    <w:family w:val="roman"/>
    <w:pitch w:val="variable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4F8481" w14:textId="77777777" w:rsidR="00233441" w:rsidRDefault="00233441">
      <w:r>
        <w:separator/>
      </w:r>
    </w:p>
  </w:footnote>
  <w:footnote w:type="continuationSeparator" w:id="0">
    <w:p w14:paraId="3377CF14" w14:textId="77777777" w:rsidR="00233441" w:rsidRDefault="00233441">
      <w:r>
        <w:continuationSeparator/>
      </w:r>
    </w:p>
  </w:footnote>
  <w:footnote w:type="continuationNotice" w:id="1">
    <w:p w14:paraId="165ACB97" w14:textId="77777777" w:rsidR="00233441" w:rsidRDefault="0023344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Calibri" w:eastAsia="Times New Roman" w:hAnsi="Calibri" w:cs="Times New Roman"/>
        <w:b/>
        <w:bCs/>
        <w:noProof/>
      </w:rPr>
      <w:id w:val="-653762191"/>
      <w:docPartObj>
        <w:docPartGallery w:val="Page Numbers (Margins)"/>
        <w:docPartUnique/>
      </w:docPartObj>
    </w:sdtPr>
    <w:sdtEndPr/>
    <w:sdtContent>
      <w:p w14:paraId="5F2DDBEE" w14:textId="1E027EA4" w:rsidR="00E31B35" w:rsidRDefault="00DE0863" w:rsidP="00E31B35">
        <w:pPr>
          <w:tabs>
            <w:tab w:val="center" w:pos="4536"/>
            <w:tab w:val="right" w:pos="9072"/>
          </w:tabs>
          <w:spacing w:after="0" w:line="240" w:lineRule="auto"/>
          <w:jc w:val="center"/>
          <w:rPr>
            <w:rFonts w:ascii="Calibri" w:eastAsia="Times New Roman" w:hAnsi="Calibri" w:cs="Times New Roman"/>
            <w:b/>
            <w:noProof/>
          </w:rPr>
        </w:pPr>
        <w:r w:rsidRPr="00DE0863">
          <w:rPr>
            <w:rFonts w:ascii="Calibri" w:eastAsia="Times New Roman" w:hAnsi="Calibri" w:cs="Times New Roman"/>
            <w:b/>
            <w:noProof/>
          </w:rPr>
          <mc:AlternateContent>
            <mc:Choice Requires="wps">
              <w:drawing>
                <wp:anchor distT="0" distB="0" distL="114300" distR="114300" simplePos="0" relativeHeight="251658240" behindDoc="0" locked="0" layoutInCell="0" allowOverlap="1" wp14:anchorId="5075C3B4" wp14:editId="4E80E3B3">
                  <wp:simplePos x="0" y="0"/>
                  <wp:positionH relativeFrom="rightMargin">
                    <wp:align>center</wp:align>
                  </wp:positionH>
                  <wp:positionV relativeFrom="margin">
                    <wp:align>bottom</wp:align>
                  </wp:positionV>
                  <wp:extent cx="510540" cy="2183130"/>
                  <wp:effectExtent l="0" t="0" r="0" b="0"/>
                  <wp:wrapNone/>
                  <wp:docPr id="573" name="Prostokąt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0540" cy="218313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F57A39D" w14:textId="77777777" w:rsidR="00DE0863" w:rsidRPr="00DE0863" w:rsidRDefault="00DE0863">
                              <w:pPr>
                                <w:pStyle w:val="Stopka"/>
                                <w:rPr>
                                  <w:rFonts w:asciiTheme="majorHAnsi" w:eastAsiaTheme="majorEastAsia" w:hAnsiTheme="majorHAnsi" w:cstheme="majorBidi"/>
                                  <w:sz w:val="16"/>
                                  <w:szCs w:val="16"/>
                                </w:rPr>
                              </w:pPr>
                              <w:r w:rsidRPr="00DE0863">
                                <w:rPr>
                                  <w:rFonts w:asciiTheme="majorHAnsi" w:eastAsiaTheme="majorEastAsia" w:hAnsiTheme="majorHAnsi" w:cstheme="majorBidi"/>
                                  <w:sz w:val="16"/>
                                  <w:szCs w:val="16"/>
                                </w:rPr>
                                <w:t>Strona</w:t>
                              </w:r>
                              <w:r w:rsidRPr="00DE0863">
                                <w:rPr>
                                  <w:sz w:val="16"/>
                                  <w:szCs w:val="16"/>
                                </w:rPr>
                                <w:fldChar w:fldCharType="begin"/>
                              </w:r>
                              <w:r w:rsidRPr="00DE0863">
                                <w:rPr>
                                  <w:sz w:val="16"/>
                                  <w:szCs w:val="16"/>
                                </w:rPr>
                                <w:instrText>PAGE    \* MERGEFORMAT</w:instrText>
                              </w:r>
                              <w:r w:rsidRPr="00DE0863">
                                <w:rPr>
                                  <w:sz w:val="16"/>
                                  <w:szCs w:val="16"/>
                                </w:rPr>
                                <w:fldChar w:fldCharType="separate"/>
                              </w:r>
                              <w:r w:rsidR="00A27E41" w:rsidRPr="00A27E41">
                                <w:rPr>
                                  <w:rFonts w:asciiTheme="majorHAnsi" w:eastAsiaTheme="majorEastAsia" w:hAnsiTheme="majorHAnsi" w:cstheme="majorBidi"/>
                                  <w:noProof/>
                                  <w:sz w:val="16"/>
                                  <w:szCs w:val="16"/>
                                </w:rPr>
                                <w:t>7</w:t>
                              </w:r>
                              <w:r w:rsidRPr="00DE0863">
                                <w:rPr>
                                  <w:rFonts w:asciiTheme="majorHAnsi" w:eastAsiaTheme="majorEastAsia" w:hAnsiTheme="majorHAnsi" w:cstheme="majorBidi"/>
                                  <w:sz w:val="16"/>
                                  <w:szCs w:val="16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5075C3B4" id="Prostokąt 3" o:spid="_x0000_s1026" style="position:absolute;left:0;text-align:left;margin-left:0;margin-top:0;width:40.2pt;height:171.9pt;z-index:251658240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" o:allowincell="f" filled="f" stroked="f">
                  <v:textbox style="layout-flow:vertical;mso-layout-flow-alt:bottom-to-top;mso-fit-shape-to-text:t">
                    <w:txbxContent>
                      <w:p w14:paraId="6F57A39D" w14:textId="77777777" w:rsidR="00DE0863" w:rsidRPr="00DE0863" w:rsidRDefault="00DE0863">
                        <w:pPr>
                          <w:pStyle w:val="Stopka"/>
                          <w:rPr>
                            <w:rFonts w:asciiTheme="majorHAnsi" w:eastAsiaTheme="majorEastAsia" w:hAnsiTheme="majorHAnsi" w:cstheme="majorBidi"/>
                            <w:sz w:val="16"/>
                            <w:szCs w:val="16"/>
                          </w:rPr>
                        </w:pPr>
                        <w:r w:rsidRPr="00DE0863">
                          <w:rPr>
                            <w:rFonts w:asciiTheme="majorHAnsi" w:eastAsiaTheme="majorEastAsia" w:hAnsiTheme="majorHAnsi" w:cstheme="majorBidi"/>
                            <w:sz w:val="16"/>
                            <w:szCs w:val="16"/>
                          </w:rPr>
                          <w:t>Strona</w:t>
                        </w:r>
                        <w:r w:rsidRPr="00DE0863">
                          <w:rPr>
                            <w:sz w:val="16"/>
                            <w:szCs w:val="16"/>
                          </w:rPr>
                          <w:fldChar w:fldCharType="begin"/>
                        </w:r>
                        <w:r w:rsidRPr="00DE0863">
                          <w:rPr>
                            <w:sz w:val="16"/>
                            <w:szCs w:val="16"/>
                          </w:rPr>
                          <w:instrText>PAGE    \* MERGEFORMAT</w:instrText>
                        </w:r>
                        <w:r w:rsidRPr="00DE0863">
                          <w:rPr>
                            <w:sz w:val="16"/>
                            <w:szCs w:val="16"/>
                          </w:rPr>
                          <w:fldChar w:fldCharType="separate"/>
                        </w:r>
                        <w:r w:rsidR="00A27E41" w:rsidRPr="00A27E41">
                          <w:rPr>
                            <w:rFonts w:asciiTheme="majorHAnsi" w:eastAsiaTheme="majorEastAsia" w:hAnsiTheme="majorHAnsi" w:cstheme="majorBidi"/>
                            <w:noProof/>
                            <w:sz w:val="16"/>
                            <w:szCs w:val="16"/>
                          </w:rPr>
                          <w:t>7</w:t>
                        </w:r>
                        <w:r w:rsidRPr="00DE0863">
                          <w:rPr>
                            <w:rFonts w:asciiTheme="majorHAnsi" w:eastAsiaTheme="majorEastAsia" w:hAnsiTheme="majorHAnsi" w:cstheme="majorBidi"/>
                            <w:sz w:val="16"/>
                            <w:szCs w:val="16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  <w:r w:rsidR="00055A76">
          <w:rPr>
            <w:rFonts w:ascii="Calibri" w:eastAsia="Times New Roman" w:hAnsi="Calibri" w:cs="Times New Roman"/>
            <w:b/>
            <w:bCs/>
            <w:noProof/>
          </w:rPr>
          <w:drawing>
            <wp:inline distT="0" distB="0" distL="0" distR="0" wp14:anchorId="24091C70" wp14:editId="163F85F3">
              <wp:extent cx="5761355" cy="670560"/>
              <wp:effectExtent l="0" t="0" r="0" b="0"/>
              <wp:docPr id="1298315740" name="Obraz 3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761355" cy="670560"/>
                      </a:xfrm>
                      <a:prstGeom prst="rect">
                        <a:avLst/>
                      </a:prstGeom>
                      <a:noFill/>
                    </pic:spPr>
                  </pic:pic>
                </a:graphicData>
              </a:graphic>
            </wp:inline>
          </w:drawing>
        </w:r>
      </w:p>
    </w:sdtContent>
  </w:sdt>
  <w:p w14:paraId="263C5C11" w14:textId="77777777" w:rsidR="00FB2D35" w:rsidRDefault="00FB2D35" w:rsidP="00FB2D35">
    <w:pPr>
      <w:tabs>
        <w:tab w:val="center" w:pos="4536"/>
        <w:tab w:val="right" w:pos="9072"/>
      </w:tabs>
      <w:spacing w:after="0" w:line="240" w:lineRule="auto"/>
      <w:jc w:val="center"/>
    </w:pPr>
    <w:r>
      <w:t>Gdańsk Miastem Zawodowców – etap II</w:t>
    </w:r>
  </w:p>
  <w:p w14:paraId="08CE6F91" w14:textId="74A4BE15" w:rsidR="00CC4F42" w:rsidRDefault="00FB2D35" w:rsidP="00FB2D35">
    <w:pPr>
      <w:tabs>
        <w:tab w:val="center" w:pos="4536"/>
        <w:tab w:val="right" w:pos="9072"/>
      </w:tabs>
      <w:spacing w:after="0" w:line="240" w:lineRule="auto"/>
      <w:jc w:val="center"/>
    </w:pPr>
    <w:r>
      <w:t>Projekt w ramach Programu Fundusze Europejskie dla Pomorza 2021–2027, Działanie FEPM.05.08</w:t>
    </w:r>
  </w:p>
  <w:p w14:paraId="665F71D4" w14:textId="77777777" w:rsidR="00FB2D35" w:rsidRDefault="00FB2D35" w:rsidP="00FB2D35">
    <w:pPr>
      <w:tabs>
        <w:tab w:val="center" w:pos="4536"/>
        <w:tab w:val="right" w:pos="9072"/>
      </w:tabs>
      <w:spacing w:after="0" w:line="240" w:lineRule="auto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E86870" w14:textId="53E61D97" w:rsidR="00055A76" w:rsidRDefault="00055A76" w:rsidP="00E31B35">
    <w:pPr>
      <w:tabs>
        <w:tab w:val="center" w:pos="4536"/>
        <w:tab w:val="right" w:pos="9072"/>
      </w:tabs>
      <w:spacing w:after="0" w:line="240" w:lineRule="auto"/>
      <w:jc w:val="center"/>
      <w:rPr>
        <w:rFonts w:ascii="Calibri" w:eastAsia="Times New Roman" w:hAnsi="Calibri" w:cs="Times New Roman"/>
        <w:b/>
        <w:noProof/>
      </w:rPr>
    </w:pPr>
    <w:r>
      <w:rPr>
        <w:rFonts w:ascii="Calibri" w:eastAsia="Times New Roman" w:hAnsi="Calibri" w:cs="Times New Roman"/>
        <w:b/>
        <w:noProof/>
      </w:rPr>
      <w:drawing>
        <wp:inline distT="0" distB="0" distL="0" distR="0" wp14:anchorId="766AE5A6" wp14:editId="48C54B49">
          <wp:extent cx="5761355" cy="670560"/>
          <wp:effectExtent l="0" t="0" r="0" b="0"/>
          <wp:docPr id="421836383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1355" cy="6705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70A20AEE" w14:textId="1CFB34CE" w:rsidR="00E31B35" w:rsidRPr="002C0314" w:rsidRDefault="00E31B35" w:rsidP="00E31B35">
    <w:pPr>
      <w:tabs>
        <w:tab w:val="center" w:pos="4536"/>
        <w:tab w:val="right" w:pos="9072"/>
      </w:tabs>
      <w:spacing w:after="0" w:line="240" w:lineRule="auto"/>
      <w:jc w:val="center"/>
      <w:rPr>
        <w:rFonts w:ascii="Calibri" w:eastAsia="Times New Roman" w:hAnsi="Calibri" w:cs="Times New Roman"/>
        <w:b/>
        <w:noProof/>
      </w:rPr>
    </w:pPr>
    <w:r w:rsidRPr="002C0314">
      <w:rPr>
        <w:rFonts w:ascii="Calibri" w:eastAsia="Times New Roman" w:hAnsi="Calibri" w:cs="Times New Roman"/>
        <w:b/>
        <w:noProof/>
      </w:rPr>
      <w:t>Gdańsk Miastem Zawodowców –</w:t>
    </w:r>
    <w:r w:rsidR="007A7B2A">
      <w:rPr>
        <w:rFonts w:ascii="Calibri" w:eastAsia="Times New Roman" w:hAnsi="Calibri" w:cs="Times New Roman"/>
        <w:b/>
        <w:noProof/>
      </w:rPr>
      <w:t xml:space="preserve"> ETAP II</w:t>
    </w:r>
    <w:r w:rsidRPr="002C0314">
      <w:rPr>
        <w:rFonts w:ascii="Calibri" w:eastAsia="Times New Roman" w:hAnsi="Calibri" w:cs="Times New Roman"/>
        <w:b/>
        <w:noProof/>
      </w:rPr>
      <w:t xml:space="preserve"> </w:t>
    </w:r>
  </w:p>
  <w:p w14:paraId="346DF3BC" w14:textId="6032F524" w:rsidR="00733EB9" w:rsidRPr="00647035" w:rsidRDefault="00E31B35" w:rsidP="00647035">
    <w:pPr>
      <w:tabs>
        <w:tab w:val="center" w:pos="4536"/>
        <w:tab w:val="right" w:pos="9072"/>
      </w:tabs>
      <w:spacing w:after="0" w:line="240" w:lineRule="auto"/>
      <w:jc w:val="center"/>
      <w:rPr>
        <w:rFonts w:ascii="Calibri" w:eastAsia="Times New Roman" w:hAnsi="Calibri" w:cs="Times New Roman"/>
        <w:b/>
        <w:noProof/>
      </w:rPr>
    </w:pPr>
    <w:r w:rsidRPr="002C0314">
      <w:rPr>
        <w:rFonts w:ascii="Calibri" w:eastAsia="Times New Roman" w:hAnsi="Calibri" w:cs="Times New Roman"/>
        <w:b/>
        <w:noProof/>
      </w:rPr>
      <w:t xml:space="preserve">projekt współfinansowany </w:t>
    </w:r>
    <w:r w:rsidR="006316A1">
      <w:rPr>
        <w:rFonts w:ascii="Calibri" w:eastAsia="Times New Roman" w:hAnsi="Calibri" w:cs="Times New Roman"/>
        <w:b/>
        <w:noProof/>
      </w:rPr>
      <w:t>ze środków</w:t>
    </w:r>
    <w:r w:rsidRPr="002C0314">
      <w:rPr>
        <w:rFonts w:ascii="Calibri" w:eastAsia="Times New Roman" w:hAnsi="Calibri" w:cs="Times New Roman"/>
        <w:b/>
        <w:noProof/>
      </w:rPr>
      <w:t xml:space="preserve"> </w:t>
    </w:r>
    <w:r w:rsidR="007A7B2A">
      <w:rPr>
        <w:rFonts w:ascii="Calibri" w:eastAsia="Times New Roman" w:hAnsi="Calibri" w:cs="Times New Roman"/>
        <w:b/>
        <w:noProof/>
      </w:rPr>
      <w:t xml:space="preserve">Europejskiego Funduszu Społecznego </w:t>
    </w:r>
    <w:r w:rsidR="006316A1">
      <w:rPr>
        <w:rFonts w:ascii="Calibri" w:eastAsia="Times New Roman" w:hAnsi="Calibri" w:cs="Times New Roman"/>
        <w:b/>
        <w:noProof/>
      </w:rPr>
      <w:t xml:space="preserve">w ramach </w:t>
    </w:r>
    <w:r w:rsidR="00957AF5">
      <w:rPr>
        <w:rFonts w:ascii="Calibri" w:eastAsia="Times New Roman" w:hAnsi="Calibri" w:cs="Times New Roman"/>
        <w:b/>
        <w:noProof/>
      </w:rPr>
      <w:t xml:space="preserve">programu </w:t>
    </w:r>
    <w:r w:rsidR="00BF0987">
      <w:rPr>
        <w:rFonts w:ascii="Calibri" w:eastAsia="Times New Roman" w:hAnsi="Calibri" w:cs="Times New Roman"/>
        <w:b/>
        <w:noProof/>
      </w:rPr>
      <w:br/>
    </w:r>
    <w:r w:rsidR="007A7B2A">
      <w:rPr>
        <w:rFonts w:ascii="Calibri" w:eastAsia="Times New Roman" w:hAnsi="Calibri" w:cs="Times New Roman"/>
        <w:b/>
        <w:noProof/>
      </w:rPr>
      <w:t>Fundusz</w:t>
    </w:r>
    <w:r w:rsidR="00957AF5">
      <w:rPr>
        <w:rFonts w:ascii="Calibri" w:eastAsia="Times New Roman" w:hAnsi="Calibri" w:cs="Times New Roman"/>
        <w:b/>
        <w:noProof/>
      </w:rPr>
      <w:t xml:space="preserve">e </w:t>
    </w:r>
    <w:r w:rsidR="007A7B2A">
      <w:rPr>
        <w:rFonts w:ascii="Calibri" w:eastAsia="Times New Roman" w:hAnsi="Calibri" w:cs="Times New Roman"/>
        <w:b/>
        <w:noProof/>
      </w:rPr>
      <w:t>Europejski</w:t>
    </w:r>
    <w:r w:rsidR="00957AF5">
      <w:rPr>
        <w:rFonts w:ascii="Calibri" w:eastAsia="Times New Roman" w:hAnsi="Calibri" w:cs="Times New Roman"/>
        <w:b/>
        <w:noProof/>
      </w:rPr>
      <w:t>e</w:t>
    </w:r>
    <w:r w:rsidRPr="002C0314">
      <w:rPr>
        <w:rFonts w:ascii="Calibri" w:eastAsia="Times New Roman" w:hAnsi="Calibri" w:cs="Times New Roman"/>
        <w:b/>
        <w:noProof/>
      </w:rPr>
      <w:t xml:space="preserve"> dl</w:t>
    </w:r>
    <w:r w:rsidR="007A7B2A">
      <w:rPr>
        <w:rFonts w:ascii="Calibri" w:eastAsia="Times New Roman" w:hAnsi="Calibri" w:cs="Times New Roman"/>
        <w:b/>
        <w:noProof/>
      </w:rPr>
      <w:t xml:space="preserve">a </w:t>
    </w:r>
    <w:r w:rsidRPr="002C0314">
      <w:rPr>
        <w:rFonts w:ascii="Calibri" w:eastAsia="Times New Roman" w:hAnsi="Calibri" w:cs="Times New Roman"/>
        <w:b/>
        <w:noProof/>
      </w:rPr>
      <w:t>Pomor</w:t>
    </w:r>
    <w:r w:rsidR="007A7B2A">
      <w:rPr>
        <w:rFonts w:ascii="Calibri" w:eastAsia="Times New Roman" w:hAnsi="Calibri" w:cs="Times New Roman"/>
        <w:b/>
        <w:noProof/>
      </w:rPr>
      <w:t>za</w:t>
    </w:r>
    <w:r w:rsidRPr="002C0314">
      <w:rPr>
        <w:rFonts w:ascii="Calibri" w:eastAsia="Times New Roman" w:hAnsi="Calibri" w:cs="Times New Roman"/>
        <w:b/>
        <w:noProof/>
      </w:rPr>
      <w:t xml:space="preserve"> na lata 20</w:t>
    </w:r>
    <w:r w:rsidR="007A7B2A">
      <w:rPr>
        <w:rFonts w:ascii="Calibri" w:eastAsia="Times New Roman" w:hAnsi="Calibri" w:cs="Times New Roman"/>
        <w:b/>
        <w:noProof/>
      </w:rPr>
      <w:t>21</w:t>
    </w:r>
    <w:r w:rsidRPr="002C0314">
      <w:rPr>
        <w:rFonts w:ascii="Calibri" w:eastAsia="Times New Roman" w:hAnsi="Calibri" w:cs="Times New Roman"/>
        <w:b/>
        <w:noProof/>
      </w:rPr>
      <w:t>-202</w:t>
    </w:r>
    <w:r w:rsidR="007A7B2A">
      <w:rPr>
        <w:rFonts w:ascii="Calibri" w:eastAsia="Times New Roman" w:hAnsi="Calibri" w:cs="Times New Roman"/>
        <w:b/>
        <w:noProof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312A9D88"/>
    <w:name w:val="WW8Num2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Theme="majorHAnsi" w:eastAsia="Arial Unicode MS" w:hAnsiTheme="majorHAnsi" w:cstheme="majorHAnsi"/>
        <w:b w:val="0"/>
        <w:bCs/>
        <w:color w:val="00000A"/>
        <w:sz w:val="22"/>
        <w:szCs w:val="2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3"/>
    <w:multiLevelType w:val="multilevel"/>
    <w:tmpl w:val="3D3A364C"/>
    <w:lvl w:ilvl="0">
      <w:start w:val="2"/>
      <w:numFmt w:val="decimal"/>
      <w:lvlText w:val="%1)"/>
      <w:lvlJc w:val="left"/>
      <w:pPr>
        <w:tabs>
          <w:tab w:val="num" w:pos="-77"/>
        </w:tabs>
        <w:ind w:left="643" w:hanging="360"/>
      </w:pPr>
      <w:rPr>
        <w:rFonts w:ascii="Times New Roman" w:hAnsi="Times New Roman" w:cs="Times New Roman" w:hint="default"/>
        <w:b w:val="0"/>
        <w:bCs/>
        <w:kern w:val="2"/>
        <w:sz w:val="20"/>
        <w:szCs w:val="20"/>
        <w:lang w:val="pl-PL"/>
      </w:rPr>
    </w:lvl>
    <w:lvl w:ilvl="1">
      <w:start w:val="1"/>
      <w:numFmt w:val="decimal"/>
      <w:lvlText w:val="%2."/>
      <w:lvlJc w:val="left"/>
      <w:pPr>
        <w:tabs>
          <w:tab w:val="num" w:pos="-1080"/>
        </w:tabs>
        <w:ind w:left="360" w:hanging="360"/>
      </w:pPr>
      <w:rPr>
        <w:rFonts w:ascii="Tahoma" w:eastAsia="Times New Roman" w:hAnsi="Tahoma" w:cs="Tahoma"/>
        <w:sz w:val="20"/>
        <w:szCs w:val="20"/>
      </w:rPr>
    </w:lvl>
    <w:lvl w:ilvl="2">
      <w:start w:val="1"/>
      <w:numFmt w:val="decimal"/>
      <w:lvlText w:val="%3)"/>
      <w:lvlJc w:val="left"/>
      <w:pPr>
        <w:tabs>
          <w:tab w:val="num" w:pos="-1697"/>
        </w:tabs>
        <w:ind w:left="463" w:hanging="180"/>
      </w:pPr>
      <w:rPr>
        <w:rFonts w:ascii="Arial" w:hAnsi="Arial" w:cs="Arial"/>
        <w:b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4C4025B"/>
    <w:multiLevelType w:val="multilevel"/>
    <w:tmpl w:val="56A8F8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6D24B97"/>
    <w:multiLevelType w:val="multilevel"/>
    <w:tmpl w:val="F1C4A96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Theme="minorHAnsi" w:eastAsiaTheme="minorEastAsia" w:hAnsiTheme="minorHAnsi" w:cstheme="minorHAnsi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4" w15:restartNumberingAfterBreak="0">
    <w:nsid w:val="09DC6B2E"/>
    <w:multiLevelType w:val="hybridMultilevel"/>
    <w:tmpl w:val="28EAF1FA"/>
    <w:lvl w:ilvl="0" w:tplc="9FF272C4">
      <w:start w:val="2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F87889"/>
    <w:multiLevelType w:val="hybridMultilevel"/>
    <w:tmpl w:val="88C8E73A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color w:val="auto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  <w:rPr>
        <w:rFonts w:asciiTheme="minorHAnsi" w:eastAsiaTheme="minorEastAsia" w:hAnsiTheme="minorHAnsi" w:cstheme="minorHAnsi"/>
        <w:b/>
        <w:bCs/>
      </w:r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  <w:rPr>
        <w:rFonts w:asciiTheme="minorHAnsi" w:eastAsiaTheme="minorEastAsia" w:hAnsiTheme="minorHAnsi" w:cstheme="minorHAnsi"/>
      </w:r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9E609B"/>
    <w:multiLevelType w:val="hybridMultilevel"/>
    <w:tmpl w:val="5DCCC9B2"/>
    <w:lvl w:ilvl="0" w:tplc="DDC2167A">
      <w:start w:val="13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66928328">
      <w:start w:val="1"/>
      <w:numFmt w:val="decimal"/>
      <w:lvlText w:val="%2."/>
      <w:lvlJc w:val="left"/>
      <w:pPr>
        <w:ind w:left="2160" w:hanging="360"/>
      </w:pPr>
      <w:rPr>
        <w:rFonts w:asciiTheme="minorHAnsi" w:eastAsiaTheme="minorEastAsia" w:hAnsiTheme="minorHAnsi" w:cstheme="minorHAnsi"/>
      </w:r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420AF3B2">
      <w:start w:val="1"/>
      <w:numFmt w:val="lowerLetter"/>
      <w:lvlText w:val="%4)"/>
      <w:lvlJc w:val="left"/>
      <w:pPr>
        <w:ind w:left="360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1B2F21F5"/>
    <w:multiLevelType w:val="hybridMultilevel"/>
    <w:tmpl w:val="F7A03FAE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B63274"/>
    <w:multiLevelType w:val="multilevel"/>
    <w:tmpl w:val="9EE06C18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Theme="minorHAnsi" w:eastAsiaTheme="minorEastAsia" w:hAnsiTheme="minorHAnsi" w:cstheme="minorHAnsi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9" w15:restartNumberingAfterBreak="0">
    <w:nsid w:val="26BE7E3A"/>
    <w:multiLevelType w:val="hybridMultilevel"/>
    <w:tmpl w:val="1BA26866"/>
    <w:lvl w:ilvl="0" w:tplc="8DEE56B0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C112D7"/>
    <w:multiLevelType w:val="multilevel"/>
    <w:tmpl w:val="434E85B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152" w:hanging="360"/>
      </w:pPr>
      <w:rPr>
        <w:rFonts w:asciiTheme="minorHAnsi" w:eastAsiaTheme="minorEastAsia" w:hAnsiTheme="minorHAnsi" w:cstheme="minorHAnsi"/>
      </w:rPr>
    </w:lvl>
    <w:lvl w:ilvl="2">
      <w:start w:val="1"/>
      <w:numFmt w:val="decimal"/>
      <w:lvlText w:val="%1.%2.%3."/>
      <w:lvlJc w:val="left"/>
      <w:pPr>
        <w:ind w:left="23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9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8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136" w:hanging="1800"/>
      </w:pPr>
      <w:rPr>
        <w:rFonts w:hint="default"/>
      </w:rPr>
    </w:lvl>
  </w:abstractNum>
  <w:abstractNum w:abstractNumId="11" w15:restartNumberingAfterBreak="0">
    <w:nsid w:val="325B7894"/>
    <w:multiLevelType w:val="hybridMultilevel"/>
    <w:tmpl w:val="0C242B1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7840B84"/>
    <w:multiLevelType w:val="hybridMultilevel"/>
    <w:tmpl w:val="6ABABA4E"/>
    <w:lvl w:ilvl="0" w:tplc="7C80991E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 w:val="0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B5D1314"/>
    <w:multiLevelType w:val="hybridMultilevel"/>
    <w:tmpl w:val="1EF4C720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3E311D10"/>
    <w:multiLevelType w:val="multilevel"/>
    <w:tmpl w:val="C8CCF3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eastAsiaTheme="minorEastAsia" w:hAnsiTheme="minorHAnsi" w:cstheme="minorHAnsi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74272B0"/>
    <w:multiLevelType w:val="multilevel"/>
    <w:tmpl w:val="F1C4A96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Theme="minorHAnsi" w:eastAsiaTheme="minorEastAsia" w:hAnsiTheme="minorHAnsi" w:cstheme="minorHAnsi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6" w15:restartNumberingAfterBreak="0">
    <w:nsid w:val="48536421"/>
    <w:multiLevelType w:val="hybridMultilevel"/>
    <w:tmpl w:val="98DEEDEC"/>
    <w:lvl w:ilvl="0" w:tplc="5CC2E67A">
      <w:start w:val="1"/>
      <w:numFmt w:val="upperRoman"/>
      <w:lvlText w:val="%1."/>
      <w:lvlJc w:val="left"/>
      <w:pPr>
        <w:ind w:left="768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8" w:hanging="360"/>
      </w:pPr>
    </w:lvl>
    <w:lvl w:ilvl="2" w:tplc="0415001B" w:tentative="1">
      <w:start w:val="1"/>
      <w:numFmt w:val="lowerRoman"/>
      <w:lvlText w:val="%3."/>
      <w:lvlJc w:val="right"/>
      <w:pPr>
        <w:ind w:left="1848" w:hanging="180"/>
      </w:pPr>
    </w:lvl>
    <w:lvl w:ilvl="3" w:tplc="0415000F" w:tentative="1">
      <w:start w:val="1"/>
      <w:numFmt w:val="decimal"/>
      <w:lvlText w:val="%4."/>
      <w:lvlJc w:val="left"/>
      <w:pPr>
        <w:ind w:left="2568" w:hanging="360"/>
      </w:pPr>
    </w:lvl>
    <w:lvl w:ilvl="4" w:tplc="04150019" w:tentative="1">
      <w:start w:val="1"/>
      <w:numFmt w:val="lowerLetter"/>
      <w:lvlText w:val="%5."/>
      <w:lvlJc w:val="left"/>
      <w:pPr>
        <w:ind w:left="3288" w:hanging="360"/>
      </w:pPr>
    </w:lvl>
    <w:lvl w:ilvl="5" w:tplc="0415001B" w:tentative="1">
      <w:start w:val="1"/>
      <w:numFmt w:val="lowerRoman"/>
      <w:lvlText w:val="%6."/>
      <w:lvlJc w:val="right"/>
      <w:pPr>
        <w:ind w:left="4008" w:hanging="180"/>
      </w:pPr>
    </w:lvl>
    <w:lvl w:ilvl="6" w:tplc="0415000F" w:tentative="1">
      <w:start w:val="1"/>
      <w:numFmt w:val="decimal"/>
      <w:lvlText w:val="%7."/>
      <w:lvlJc w:val="left"/>
      <w:pPr>
        <w:ind w:left="4728" w:hanging="360"/>
      </w:pPr>
    </w:lvl>
    <w:lvl w:ilvl="7" w:tplc="04150019" w:tentative="1">
      <w:start w:val="1"/>
      <w:numFmt w:val="lowerLetter"/>
      <w:lvlText w:val="%8."/>
      <w:lvlJc w:val="left"/>
      <w:pPr>
        <w:ind w:left="5448" w:hanging="360"/>
      </w:pPr>
    </w:lvl>
    <w:lvl w:ilvl="8" w:tplc="0415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17" w15:restartNumberingAfterBreak="0">
    <w:nsid w:val="49767A4B"/>
    <w:multiLevelType w:val="hybridMultilevel"/>
    <w:tmpl w:val="B71C5BB0"/>
    <w:lvl w:ilvl="0" w:tplc="852A0596">
      <w:start w:val="2"/>
      <w:numFmt w:val="decimal"/>
      <w:lvlText w:val="%1."/>
      <w:lvlJc w:val="left"/>
      <w:pPr>
        <w:ind w:left="5040" w:hanging="360"/>
      </w:pPr>
      <w:rPr>
        <w:rFonts w:asciiTheme="minorHAnsi" w:eastAsiaTheme="minorEastAsia" w:hAnsiTheme="minorHAns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DAA3C8B"/>
    <w:multiLevelType w:val="hybridMultilevel"/>
    <w:tmpl w:val="88C8E73A"/>
    <w:lvl w:ilvl="0" w:tplc="229C24AE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8D4AD2A8">
      <w:start w:val="1"/>
      <w:numFmt w:val="lowerLetter"/>
      <w:lvlText w:val="%2."/>
      <w:lvlJc w:val="left"/>
      <w:pPr>
        <w:ind w:left="1440" w:hanging="360"/>
      </w:pPr>
      <w:rPr>
        <w:color w:val="auto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6458DB36">
      <w:start w:val="1"/>
      <w:numFmt w:val="decimal"/>
      <w:lvlText w:val="%4."/>
      <w:lvlJc w:val="left"/>
      <w:pPr>
        <w:ind w:left="2880" w:hanging="360"/>
      </w:pPr>
      <w:rPr>
        <w:rFonts w:asciiTheme="minorHAnsi" w:eastAsiaTheme="minorEastAsia" w:hAnsiTheme="minorHAnsi" w:cstheme="minorHAnsi"/>
        <w:b/>
        <w:bCs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757ED886">
      <w:start w:val="1"/>
      <w:numFmt w:val="decimal"/>
      <w:lvlText w:val="%7."/>
      <w:lvlJc w:val="left"/>
      <w:pPr>
        <w:ind w:left="5040" w:hanging="360"/>
      </w:pPr>
      <w:rPr>
        <w:rFonts w:asciiTheme="minorHAnsi" w:eastAsiaTheme="minorEastAsia" w:hAnsiTheme="minorHAnsi" w:cstheme="minorHAnsi"/>
      </w:r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2C75207"/>
    <w:multiLevelType w:val="hybridMultilevel"/>
    <w:tmpl w:val="4DAAF13E"/>
    <w:lvl w:ilvl="0" w:tplc="78E682C0">
      <w:start w:val="2"/>
      <w:numFmt w:val="decimal"/>
      <w:lvlText w:val="%1."/>
      <w:lvlJc w:val="left"/>
      <w:pPr>
        <w:ind w:left="2160" w:hanging="360"/>
      </w:pPr>
      <w:rPr>
        <w:rFonts w:asciiTheme="minorHAnsi" w:eastAsiaTheme="minorEastAsia" w:hAnsiTheme="minorHAns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34B298F"/>
    <w:multiLevelType w:val="hybridMultilevel"/>
    <w:tmpl w:val="0B0E7562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73843DF"/>
    <w:multiLevelType w:val="multilevel"/>
    <w:tmpl w:val="CDB41C5A"/>
    <w:styleLink w:val="WW8Num3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lowerLetter"/>
      <w:lvlText w:val="%2."/>
      <w:lvlJc w:val="left"/>
      <w:pPr>
        <w:ind w:left="1222" w:hanging="360"/>
      </w:pPr>
    </w:lvl>
    <w:lvl w:ilvl="2">
      <w:start w:val="1"/>
      <w:numFmt w:val="lowerRoman"/>
      <w:lvlText w:val="%3."/>
      <w:lvlJc w:val="right"/>
      <w:pPr>
        <w:ind w:left="1942" w:hanging="180"/>
      </w:pPr>
    </w:lvl>
    <w:lvl w:ilvl="3">
      <w:start w:val="1"/>
      <w:numFmt w:val="decimal"/>
      <w:lvlText w:val="%4."/>
      <w:lvlJc w:val="left"/>
      <w:pPr>
        <w:ind w:left="2662" w:hanging="360"/>
      </w:pPr>
    </w:lvl>
    <w:lvl w:ilvl="4">
      <w:start w:val="1"/>
      <w:numFmt w:val="lowerLetter"/>
      <w:lvlText w:val="%5."/>
      <w:lvlJc w:val="left"/>
      <w:pPr>
        <w:ind w:left="3382" w:hanging="360"/>
      </w:pPr>
    </w:lvl>
    <w:lvl w:ilvl="5">
      <w:start w:val="1"/>
      <w:numFmt w:val="lowerRoman"/>
      <w:lvlText w:val="%6."/>
      <w:lvlJc w:val="right"/>
      <w:pPr>
        <w:ind w:left="4102" w:hanging="180"/>
      </w:pPr>
    </w:lvl>
    <w:lvl w:ilvl="6">
      <w:start w:val="1"/>
      <w:numFmt w:val="decimal"/>
      <w:lvlText w:val="%7."/>
      <w:lvlJc w:val="left"/>
      <w:pPr>
        <w:ind w:left="4822" w:hanging="360"/>
      </w:pPr>
    </w:lvl>
    <w:lvl w:ilvl="7">
      <w:start w:val="1"/>
      <w:numFmt w:val="lowerLetter"/>
      <w:lvlText w:val="%8."/>
      <w:lvlJc w:val="left"/>
      <w:pPr>
        <w:ind w:left="5542" w:hanging="360"/>
      </w:pPr>
    </w:lvl>
    <w:lvl w:ilvl="8">
      <w:start w:val="1"/>
      <w:numFmt w:val="lowerRoman"/>
      <w:lvlText w:val="%9."/>
      <w:lvlJc w:val="right"/>
      <w:pPr>
        <w:ind w:left="6262" w:hanging="180"/>
      </w:pPr>
    </w:lvl>
  </w:abstractNum>
  <w:abstractNum w:abstractNumId="22" w15:restartNumberingAfterBreak="0">
    <w:nsid w:val="5874308C"/>
    <w:multiLevelType w:val="hybridMultilevel"/>
    <w:tmpl w:val="84A094CE"/>
    <w:lvl w:ilvl="0" w:tplc="3642D860">
      <w:start w:val="1"/>
      <w:numFmt w:val="decimal"/>
      <w:lvlText w:val="%1."/>
      <w:lvlJc w:val="left"/>
      <w:pPr>
        <w:ind w:left="288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8FC0D09"/>
    <w:multiLevelType w:val="hybridMultilevel"/>
    <w:tmpl w:val="260ABC38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9">
      <w:start w:val="1"/>
      <w:numFmt w:val="lowerLetter"/>
      <w:lvlText w:val="%3."/>
      <w:lvlJc w:val="left"/>
      <w:pPr>
        <w:ind w:left="2340" w:hanging="36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9AC57D3"/>
    <w:multiLevelType w:val="hybridMultilevel"/>
    <w:tmpl w:val="27E4B8D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5B796964"/>
    <w:multiLevelType w:val="hybridMultilevel"/>
    <w:tmpl w:val="C4E04F00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DBF336C"/>
    <w:multiLevelType w:val="hybridMultilevel"/>
    <w:tmpl w:val="AC7A38E2"/>
    <w:lvl w:ilvl="0" w:tplc="96C6958C">
      <w:start w:val="1"/>
      <w:numFmt w:val="lowerLetter"/>
      <w:lvlText w:val="%1."/>
      <w:lvlJc w:val="left"/>
      <w:pPr>
        <w:ind w:left="720" w:hanging="360"/>
      </w:pPr>
      <w:rPr>
        <w:rFonts w:asciiTheme="minorHAnsi" w:eastAsiaTheme="minorEastAsia" w:hAnsiTheme="minorHAnsi" w:cstheme="minorHAnsi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DF54C17"/>
    <w:multiLevelType w:val="hybridMultilevel"/>
    <w:tmpl w:val="B608D0C6"/>
    <w:lvl w:ilvl="0" w:tplc="F9F8310A">
      <w:start w:val="1"/>
      <w:numFmt w:val="lowerLetter"/>
      <w:lvlText w:val="%1."/>
      <w:lvlJc w:val="left"/>
      <w:pPr>
        <w:ind w:left="2160" w:hanging="360"/>
      </w:pPr>
      <w:rPr>
        <w:rFonts w:asciiTheme="minorHAnsi" w:eastAsiaTheme="minorEastAsia" w:hAnsiTheme="minorHAnsi" w:cstheme="minorHAnsi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736" w:hanging="360"/>
      </w:pPr>
    </w:lvl>
    <w:lvl w:ilvl="2" w:tplc="0415001B" w:tentative="1">
      <w:start w:val="1"/>
      <w:numFmt w:val="lowerRoman"/>
      <w:lvlText w:val="%3."/>
      <w:lvlJc w:val="right"/>
      <w:pPr>
        <w:ind w:left="1456" w:hanging="180"/>
      </w:pPr>
    </w:lvl>
    <w:lvl w:ilvl="3" w:tplc="0415000F" w:tentative="1">
      <w:start w:val="1"/>
      <w:numFmt w:val="decimal"/>
      <w:lvlText w:val="%4."/>
      <w:lvlJc w:val="left"/>
      <w:pPr>
        <w:ind w:left="2176" w:hanging="360"/>
      </w:pPr>
    </w:lvl>
    <w:lvl w:ilvl="4" w:tplc="04150019" w:tentative="1">
      <w:start w:val="1"/>
      <w:numFmt w:val="lowerLetter"/>
      <w:lvlText w:val="%5."/>
      <w:lvlJc w:val="left"/>
      <w:pPr>
        <w:ind w:left="2896" w:hanging="360"/>
      </w:pPr>
    </w:lvl>
    <w:lvl w:ilvl="5" w:tplc="0415001B" w:tentative="1">
      <w:start w:val="1"/>
      <w:numFmt w:val="lowerRoman"/>
      <w:lvlText w:val="%6."/>
      <w:lvlJc w:val="right"/>
      <w:pPr>
        <w:ind w:left="3616" w:hanging="180"/>
      </w:pPr>
    </w:lvl>
    <w:lvl w:ilvl="6" w:tplc="0415000F" w:tentative="1">
      <w:start w:val="1"/>
      <w:numFmt w:val="decimal"/>
      <w:lvlText w:val="%7."/>
      <w:lvlJc w:val="left"/>
      <w:pPr>
        <w:ind w:left="4336" w:hanging="360"/>
      </w:pPr>
    </w:lvl>
    <w:lvl w:ilvl="7" w:tplc="04150019" w:tentative="1">
      <w:start w:val="1"/>
      <w:numFmt w:val="lowerLetter"/>
      <w:lvlText w:val="%8."/>
      <w:lvlJc w:val="left"/>
      <w:pPr>
        <w:ind w:left="5056" w:hanging="360"/>
      </w:pPr>
    </w:lvl>
    <w:lvl w:ilvl="8" w:tplc="0415001B" w:tentative="1">
      <w:start w:val="1"/>
      <w:numFmt w:val="lowerRoman"/>
      <w:lvlText w:val="%9."/>
      <w:lvlJc w:val="right"/>
      <w:pPr>
        <w:ind w:left="5776" w:hanging="180"/>
      </w:pPr>
    </w:lvl>
  </w:abstractNum>
  <w:abstractNum w:abstractNumId="28" w15:restartNumberingAfterBreak="0">
    <w:nsid w:val="666447A6"/>
    <w:multiLevelType w:val="hybridMultilevel"/>
    <w:tmpl w:val="1840D0C2"/>
    <w:lvl w:ilvl="0" w:tplc="74A8D84E">
      <w:start w:val="8"/>
      <w:numFmt w:val="upperRoman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77E2A01"/>
    <w:multiLevelType w:val="hybridMultilevel"/>
    <w:tmpl w:val="6BCC12E8"/>
    <w:lvl w:ilvl="0" w:tplc="8D4AD2A8">
      <w:start w:val="1"/>
      <w:numFmt w:val="lowerLetter"/>
      <w:lvlText w:val="%1."/>
      <w:lvlJc w:val="left"/>
      <w:pPr>
        <w:ind w:left="144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01C4434"/>
    <w:multiLevelType w:val="hybridMultilevel"/>
    <w:tmpl w:val="B01CA9F2"/>
    <w:lvl w:ilvl="0" w:tplc="0415000F">
      <w:start w:val="1"/>
      <w:numFmt w:val="decimal"/>
      <w:lvlText w:val="%1."/>
      <w:lvlJc w:val="left"/>
      <w:pPr>
        <w:ind w:left="2144" w:hanging="360"/>
      </w:pPr>
    </w:lvl>
    <w:lvl w:ilvl="1" w:tplc="F9F8310A">
      <w:start w:val="1"/>
      <w:numFmt w:val="lowerLetter"/>
      <w:lvlText w:val="%2."/>
      <w:lvlJc w:val="left"/>
      <w:pPr>
        <w:ind w:left="2864" w:hanging="360"/>
      </w:pPr>
      <w:rPr>
        <w:rFonts w:asciiTheme="minorHAnsi" w:eastAsiaTheme="minorEastAsia" w:hAnsiTheme="minorHAnsi" w:cstheme="minorHAnsi"/>
        <w:color w:val="auto"/>
      </w:rPr>
    </w:lvl>
    <w:lvl w:ilvl="2" w:tplc="0415001B">
      <w:start w:val="1"/>
      <w:numFmt w:val="lowerRoman"/>
      <w:lvlText w:val="%3."/>
      <w:lvlJc w:val="right"/>
      <w:pPr>
        <w:ind w:left="3584" w:hanging="180"/>
      </w:pPr>
    </w:lvl>
    <w:lvl w:ilvl="3" w:tplc="E18ECA9A">
      <w:start w:val="1"/>
      <w:numFmt w:val="decimal"/>
      <w:lvlText w:val="%4."/>
      <w:lvlJc w:val="left"/>
      <w:pPr>
        <w:ind w:left="4304" w:hanging="360"/>
      </w:pPr>
      <w:rPr>
        <w:rFonts w:asciiTheme="minorHAnsi" w:eastAsiaTheme="minorEastAsia" w:hAnsiTheme="minorHAnsi" w:cstheme="minorHAnsi"/>
      </w:rPr>
    </w:lvl>
    <w:lvl w:ilvl="4" w:tplc="04150019">
      <w:start w:val="1"/>
      <w:numFmt w:val="lowerLetter"/>
      <w:lvlText w:val="%5."/>
      <w:lvlJc w:val="left"/>
      <w:pPr>
        <w:ind w:left="5024" w:hanging="360"/>
      </w:pPr>
    </w:lvl>
    <w:lvl w:ilvl="5" w:tplc="0415001B">
      <w:start w:val="1"/>
      <w:numFmt w:val="lowerRoman"/>
      <w:lvlText w:val="%6."/>
      <w:lvlJc w:val="right"/>
      <w:pPr>
        <w:ind w:left="5744" w:hanging="180"/>
      </w:pPr>
    </w:lvl>
    <w:lvl w:ilvl="6" w:tplc="0415000F">
      <w:start w:val="1"/>
      <w:numFmt w:val="decimal"/>
      <w:lvlText w:val="%7."/>
      <w:lvlJc w:val="left"/>
      <w:pPr>
        <w:ind w:left="6464" w:hanging="360"/>
      </w:pPr>
    </w:lvl>
    <w:lvl w:ilvl="7" w:tplc="04150019">
      <w:start w:val="1"/>
      <w:numFmt w:val="lowerLetter"/>
      <w:lvlText w:val="%8."/>
      <w:lvlJc w:val="left"/>
      <w:pPr>
        <w:ind w:left="7184" w:hanging="360"/>
      </w:pPr>
    </w:lvl>
    <w:lvl w:ilvl="8" w:tplc="0415001B">
      <w:start w:val="1"/>
      <w:numFmt w:val="lowerRoman"/>
      <w:lvlText w:val="%9."/>
      <w:lvlJc w:val="right"/>
      <w:pPr>
        <w:ind w:left="7904" w:hanging="180"/>
      </w:pPr>
    </w:lvl>
  </w:abstractNum>
  <w:abstractNum w:abstractNumId="31" w15:restartNumberingAfterBreak="0">
    <w:nsid w:val="719C425C"/>
    <w:multiLevelType w:val="hybridMultilevel"/>
    <w:tmpl w:val="61903F26"/>
    <w:lvl w:ilvl="0" w:tplc="04150011">
      <w:start w:val="1"/>
      <w:numFmt w:val="decimal"/>
      <w:lvlText w:val="%1)"/>
      <w:lvlJc w:val="left"/>
      <w:pPr>
        <w:ind w:left="764" w:hanging="360"/>
      </w:pPr>
    </w:lvl>
    <w:lvl w:ilvl="1" w:tplc="04150011">
      <w:start w:val="1"/>
      <w:numFmt w:val="decimal"/>
      <w:lvlText w:val="%2)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2204" w:hanging="180"/>
      </w:pPr>
    </w:lvl>
    <w:lvl w:ilvl="3" w:tplc="0415000F" w:tentative="1">
      <w:start w:val="1"/>
      <w:numFmt w:val="decimal"/>
      <w:lvlText w:val="%4."/>
      <w:lvlJc w:val="left"/>
      <w:pPr>
        <w:ind w:left="2924" w:hanging="360"/>
      </w:pPr>
    </w:lvl>
    <w:lvl w:ilvl="4" w:tplc="04150019" w:tentative="1">
      <w:start w:val="1"/>
      <w:numFmt w:val="lowerLetter"/>
      <w:lvlText w:val="%5."/>
      <w:lvlJc w:val="left"/>
      <w:pPr>
        <w:ind w:left="3644" w:hanging="360"/>
      </w:pPr>
    </w:lvl>
    <w:lvl w:ilvl="5" w:tplc="0415001B" w:tentative="1">
      <w:start w:val="1"/>
      <w:numFmt w:val="lowerRoman"/>
      <w:lvlText w:val="%6."/>
      <w:lvlJc w:val="right"/>
      <w:pPr>
        <w:ind w:left="4364" w:hanging="180"/>
      </w:pPr>
    </w:lvl>
    <w:lvl w:ilvl="6" w:tplc="0415000F" w:tentative="1">
      <w:start w:val="1"/>
      <w:numFmt w:val="decimal"/>
      <w:lvlText w:val="%7."/>
      <w:lvlJc w:val="left"/>
      <w:pPr>
        <w:ind w:left="5084" w:hanging="360"/>
      </w:pPr>
    </w:lvl>
    <w:lvl w:ilvl="7" w:tplc="04150019" w:tentative="1">
      <w:start w:val="1"/>
      <w:numFmt w:val="lowerLetter"/>
      <w:lvlText w:val="%8."/>
      <w:lvlJc w:val="left"/>
      <w:pPr>
        <w:ind w:left="5804" w:hanging="360"/>
      </w:pPr>
    </w:lvl>
    <w:lvl w:ilvl="8" w:tplc="0415001B" w:tentative="1">
      <w:start w:val="1"/>
      <w:numFmt w:val="lowerRoman"/>
      <w:lvlText w:val="%9."/>
      <w:lvlJc w:val="right"/>
      <w:pPr>
        <w:ind w:left="6524" w:hanging="180"/>
      </w:pPr>
    </w:lvl>
  </w:abstractNum>
  <w:abstractNum w:abstractNumId="32" w15:restartNumberingAfterBreak="0">
    <w:nsid w:val="75F761B8"/>
    <w:multiLevelType w:val="hybridMultilevel"/>
    <w:tmpl w:val="91223994"/>
    <w:lvl w:ilvl="0" w:tplc="74A8D84E">
      <w:start w:val="8"/>
      <w:numFmt w:val="upperRoman"/>
      <w:lvlText w:val="%1."/>
      <w:lvlJc w:val="left"/>
      <w:pPr>
        <w:ind w:left="1800" w:hanging="720"/>
      </w:pPr>
      <w:rPr>
        <w:rFonts w:hint="default"/>
        <w:b/>
        <w:bCs w:val="0"/>
      </w:rPr>
    </w:lvl>
    <w:lvl w:ilvl="1" w:tplc="A1B04A28">
      <w:start w:val="1"/>
      <w:numFmt w:val="decimal"/>
      <w:lvlText w:val="%2."/>
      <w:lvlJc w:val="left"/>
      <w:pPr>
        <w:ind w:left="1440" w:hanging="360"/>
      </w:pPr>
      <w:rPr>
        <w:rFonts w:asciiTheme="minorHAnsi" w:eastAsiaTheme="minorEastAsia" w:hAnsiTheme="minorHAnsi" w:cstheme="minorHAnsi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7ED0771"/>
    <w:multiLevelType w:val="hybridMultilevel"/>
    <w:tmpl w:val="606CA61C"/>
    <w:lvl w:ilvl="0" w:tplc="E892C4F6">
      <w:start w:val="1"/>
      <w:numFmt w:val="decimal"/>
      <w:lvlText w:val="%1."/>
      <w:lvlJc w:val="left"/>
      <w:pPr>
        <w:ind w:left="2880" w:hanging="360"/>
      </w:pPr>
      <w:rPr>
        <w:rFonts w:asciiTheme="minorHAnsi" w:eastAsiaTheme="minorEastAsia" w:hAnsiTheme="minorHAnsi" w:cstheme="minorHAnsi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F6B707C"/>
    <w:multiLevelType w:val="hybridMultilevel"/>
    <w:tmpl w:val="0B503F6A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65695136">
    <w:abstractNumId w:val="30"/>
  </w:num>
  <w:num w:numId="2" w16cid:durableId="1952783254">
    <w:abstractNumId w:val="18"/>
  </w:num>
  <w:num w:numId="3" w16cid:durableId="212148674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48842406">
    <w:abstractNumId w:val="21"/>
  </w:num>
  <w:num w:numId="5" w16cid:durableId="619728840">
    <w:abstractNumId w:val="2"/>
  </w:num>
  <w:num w:numId="6" w16cid:durableId="700201679">
    <w:abstractNumId w:val="14"/>
  </w:num>
  <w:num w:numId="7" w16cid:durableId="266500923">
    <w:abstractNumId w:val="24"/>
  </w:num>
  <w:num w:numId="8" w16cid:durableId="1614704093">
    <w:abstractNumId w:val="32"/>
  </w:num>
  <w:num w:numId="9" w16cid:durableId="521168267">
    <w:abstractNumId w:val="6"/>
  </w:num>
  <w:num w:numId="10" w16cid:durableId="816383837">
    <w:abstractNumId w:val="12"/>
  </w:num>
  <w:num w:numId="11" w16cid:durableId="770003725">
    <w:abstractNumId w:val="26"/>
  </w:num>
  <w:num w:numId="12" w16cid:durableId="1015884892">
    <w:abstractNumId w:val="11"/>
  </w:num>
  <w:num w:numId="13" w16cid:durableId="977690011">
    <w:abstractNumId w:val="22"/>
  </w:num>
  <w:num w:numId="14" w16cid:durableId="850872066">
    <w:abstractNumId w:val="28"/>
  </w:num>
  <w:num w:numId="15" w16cid:durableId="1374696394">
    <w:abstractNumId w:val="33"/>
  </w:num>
  <w:num w:numId="16" w16cid:durableId="890069180">
    <w:abstractNumId w:val="29"/>
  </w:num>
  <w:num w:numId="17" w16cid:durableId="1330065305">
    <w:abstractNumId w:val="17"/>
  </w:num>
  <w:num w:numId="18" w16cid:durableId="870384385">
    <w:abstractNumId w:val="31"/>
  </w:num>
  <w:num w:numId="19" w16cid:durableId="288317673">
    <w:abstractNumId w:val="7"/>
  </w:num>
  <w:num w:numId="20" w16cid:durableId="1822189987">
    <w:abstractNumId w:val="25"/>
  </w:num>
  <w:num w:numId="21" w16cid:durableId="856962063">
    <w:abstractNumId w:val="20"/>
  </w:num>
  <w:num w:numId="22" w16cid:durableId="1104544267">
    <w:abstractNumId w:val="34"/>
  </w:num>
  <w:num w:numId="23" w16cid:durableId="516385901">
    <w:abstractNumId w:val="27"/>
  </w:num>
  <w:num w:numId="24" w16cid:durableId="1149247505">
    <w:abstractNumId w:val="23"/>
  </w:num>
  <w:num w:numId="25" w16cid:durableId="976373642">
    <w:abstractNumId w:val="13"/>
  </w:num>
  <w:num w:numId="26" w16cid:durableId="1746754909">
    <w:abstractNumId w:val="4"/>
  </w:num>
  <w:num w:numId="27" w16cid:durableId="944532005">
    <w:abstractNumId w:val="19"/>
  </w:num>
  <w:num w:numId="28" w16cid:durableId="2069835582">
    <w:abstractNumId w:val="8"/>
  </w:num>
  <w:num w:numId="29" w16cid:durableId="1979603690">
    <w:abstractNumId w:val="5"/>
  </w:num>
  <w:num w:numId="30" w16cid:durableId="806510791">
    <w:abstractNumId w:val="10"/>
  </w:num>
  <w:num w:numId="31" w16cid:durableId="936716086">
    <w:abstractNumId w:val="3"/>
  </w:num>
  <w:num w:numId="32" w16cid:durableId="731272007">
    <w:abstractNumId w:val="15"/>
  </w:num>
  <w:num w:numId="33" w16cid:durableId="99380485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175512584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021585177">
    <w:abstractNumId w:val="16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 style="mso-position-horizontal:center;mso-position-horizontal-relative:page;mso-position-vertical-relative:page" o:allowincell="f" fill="f" fillcolor="white" stroke="f">
      <v:fill color="white" on="f"/>
      <v:stroke on="f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669F"/>
    <w:rsid w:val="00012371"/>
    <w:rsid w:val="00015700"/>
    <w:rsid w:val="0002247A"/>
    <w:rsid w:val="00022AF7"/>
    <w:rsid w:val="00025179"/>
    <w:rsid w:val="00027F7F"/>
    <w:rsid w:val="0003232D"/>
    <w:rsid w:val="00034D82"/>
    <w:rsid w:val="00036F7F"/>
    <w:rsid w:val="00041D9D"/>
    <w:rsid w:val="00045B6C"/>
    <w:rsid w:val="0005056C"/>
    <w:rsid w:val="00055A76"/>
    <w:rsid w:val="00055D7C"/>
    <w:rsid w:val="0005659D"/>
    <w:rsid w:val="00061F20"/>
    <w:rsid w:val="00065BA8"/>
    <w:rsid w:val="00071D86"/>
    <w:rsid w:val="00073FB8"/>
    <w:rsid w:val="00075FFD"/>
    <w:rsid w:val="00080D83"/>
    <w:rsid w:val="0008339B"/>
    <w:rsid w:val="0009098A"/>
    <w:rsid w:val="00090A0E"/>
    <w:rsid w:val="00094616"/>
    <w:rsid w:val="000A0D91"/>
    <w:rsid w:val="000A2534"/>
    <w:rsid w:val="000A54B3"/>
    <w:rsid w:val="000A76F2"/>
    <w:rsid w:val="000B1933"/>
    <w:rsid w:val="000B36F8"/>
    <w:rsid w:val="000B3B03"/>
    <w:rsid w:val="000B732B"/>
    <w:rsid w:val="000B739E"/>
    <w:rsid w:val="000B765A"/>
    <w:rsid w:val="000C04B7"/>
    <w:rsid w:val="000C0E45"/>
    <w:rsid w:val="000C20C8"/>
    <w:rsid w:val="000C34F0"/>
    <w:rsid w:val="000C7F6F"/>
    <w:rsid w:val="000D283E"/>
    <w:rsid w:val="000D2A65"/>
    <w:rsid w:val="000D2B39"/>
    <w:rsid w:val="000E26DE"/>
    <w:rsid w:val="000E3343"/>
    <w:rsid w:val="000E3507"/>
    <w:rsid w:val="000E4FA4"/>
    <w:rsid w:val="000F4C44"/>
    <w:rsid w:val="000F7C7A"/>
    <w:rsid w:val="00100DBB"/>
    <w:rsid w:val="00104127"/>
    <w:rsid w:val="00104D7F"/>
    <w:rsid w:val="00106EEE"/>
    <w:rsid w:val="00107F64"/>
    <w:rsid w:val="00110C74"/>
    <w:rsid w:val="00112662"/>
    <w:rsid w:val="00112CF9"/>
    <w:rsid w:val="001148FE"/>
    <w:rsid w:val="0011506A"/>
    <w:rsid w:val="00117A49"/>
    <w:rsid w:val="0012411E"/>
    <w:rsid w:val="00124D4A"/>
    <w:rsid w:val="001262DE"/>
    <w:rsid w:val="00130B23"/>
    <w:rsid w:val="00131414"/>
    <w:rsid w:val="0013533F"/>
    <w:rsid w:val="001403BE"/>
    <w:rsid w:val="001412CC"/>
    <w:rsid w:val="00150835"/>
    <w:rsid w:val="00151E30"/>
    <w:rsid w:val="001613B0"/>
    <w:rsid w:val="001615DE"/>
    <w:rsid w:val="00161DDD"/>
    <w:rsid w:val="001622AA"/>
    <w:rsid w:val="00166C28"/>
    <w:rsid w:val="001772B3"/>
    <w:rsid w:val="00181336"/>
    <w:rsid w:val="00184398"/>
    <w:rsid w:val="00184598"/>
    <w:rsid w:val="001863FF"/>
    <w:rsid w:val="0018651A"/>
    <w:rsid w:val="00191C53"/>
    <w:rsid w:val="00193C85"/>
    <w:rsid w:val="001968CC"/>
    <w:rsid w:val="001A1C72"/>
    <w:rsid w:val="001A1F62"/>
    <w:rsid w:val="001A7E2A"/>
    <w:rsid w:val="001B210F"/>
    <w:rsid w:val="001B2B11"/>
    <w:rsid w:val="001B3771"/>
    <w:rsid w:val="001B59DE"/>
    <w:rsid w:val="001B66B2"/>
    <w:rsid w:val="001C0B32"/>
    <w:rsid w:val="001C46A5"/>
    <w:rsid w:val="001C73F4"/>
    <w:rsid w:val="001D07C0"/>
    <w:rsid w:val="001D2D66"/>
    <w:rsid w:val="001D741C"/>
    <w:rsid w:val="001E5B01"/>
    <w:rsid w:val="001E6E33"/>
    <w:rsid w:val="001F5072"/>
    <w:rsid w:val="001F5DB9"/>
    <w:rsid w:val="001F6A4B"/>
    <w:rsid w:val="001F6EA1"/>
    <w:rsid w:val="00203050"/>
    <w:rsid w:val="00205DB6"/>
    <w:rsid w:val="00211CBC"/>
    <w:rsid w:val="00212BBA"/>
    <w:rsid w:val="0021699F"/>
    <w:rsid w:val="00217826"/>
    <w:rsid w:val="00225809"/>
    <w:rsid w:val="002263CE"/>
    <w:rsid w:val="00227F9F"/>
    <w:rsid w:val="00233441"/>
    <w:rsid w:val="0023399C"/>
    <w:rsid w:val="00235097"/>
    <w:rsid w:val="00235DD0"/>
    <w:rsid w:val="002363A8"/>
    <w:rsid w:val="00241C1F"/>
    <w:rsid w:val="002425AE"/>
    <w:rsid w:val="00246189"/>
    <w:rsid w:val="0024753F"/>
    <w:rsid w:val="0025323D"/>
    <w:rsid w:val="002540BF"/>
    <w:rsid w:val="002565AE"/>
    <w:rsid w:val="00265094"/>
    <w:rsid w:val="002666BD"/>
    <w:rsid w:val="002706C9"/>
    <w:rsid w:val="00272183"/>
    <w:rsid w:val="002744FD"/>
    <w:rsid w:val="0027523E"/>
    <w:rsid w:val="00276874"/>
    <w:rsid w:val="0027781C"/>
    <w:rsid w:val="00280B46"/>
    <w:rsid w:val="002813CA"/>
    <w:rsid w:val="00286301"/>
    <w:rsid w:val="00286461"/>
    <w:rsid w:val="00294C6E"/>
    <w:rsid w:val="002A06F6"/>
    <w:rsid w:val="002A3E7C"/>
    <w:rsid w:val="002A7728"/>
    <w:rsid w:val="002B0591"/>
    <w:rsid w:val="002B1C02"/>
    <w:rsid w:val="002B200D"/>
    <w:rsid w:val="002B2456"/>
    <w:rsid w:val="002B2C1A"/>
    <w:rsid w:val="002B2D1E"/>
    <w:rsid w:val="002B2F63"/>
    <w:rsid w:val="002B443E"/>
    <w:rsid w:val="002C05E5"/>
    <w:rsid w:val="002C2389"/>
    <w:rsid w:val="002C6347"/>
    <w:rsid w:val="002C71C0"/>
    <w:rsid w:val="002D0FCF"/>
    <w:rsid w:val="002D3538"/>
    <w:rsid w:val="002D5A7A"/>
    <w:rsid w:val="002D68BA"/>
    <w:rsid w:val="002E1C78"/>
    <w:rsid w:val="002E3DEE"/>
    <w:rsid w:val="002E4CAC"/>
    <w:rsid w:val="002E67E4"/>
    <w:rsid w:val="002F11E6"/>
    <w:rsid w:val="002F22DA"/>
    <w:rsid w:val="002F36EC"/>
    <w:rsid w:val="00302577"/>
    <w:rsid w:val="00302BA0"/>
    <w:rsid w:val="00303CB1"/>
    <w:rsid w:val="00304185"/>
    <w:rsid w:val="00307B91"/>
    <w:rsid w:val="003109B9"/>
    <w:rsid w:val="00314832"/>
    <w:rsid w:val="003173FC"/>
    <w:rsid w:val="003176EB"/>
    <w:rsid w:val="00320AAC"/>
    <w:rsid w:val="003225B0"/>
    <w:rsid w:val="0032358B"/>
    <w:rsid w:val="00325198"/>
    <w:rsid w:val="00326E1B"/>
    <w:rsid w:val="00330B8B"/>
    <w:rsid w:val="003316AB"/>
    <w:rsid w:val="00331BF2"/>
    <w:rsid w:val="0033423A"/>
    <w:rsid w:val="00340BFD"/>
    <w:rsid w:val="00341564"/>
    <w:rsid w:val="0034342A"/>
    <w:rsid w:val="003444F4"/>
    <w:rsid w:val="003477DD"/>
    <w:rsid w:val="00354793"/>
    <w:rsid w:val="0035482A"/>
    <w:rsid w:val="00355911"/>
    <w:rsid w:val="00357857"/>
    <w:rsid w:val="003619F2"/>
    <w:rsid w:val="00363D9C"/>
    <w:rsid w:val="00365820"/>
    <w:rsid w:val="00371365"/>
    <w:rsid w:val="0037325C"/>
    <w:rsid w:val="003749B1"/>
    <w:rsid w:val="003751CB"/>
    <w:rsid w:val="0038704C"/>
    <w:rsid w:val="00394298"/>
    <w:rsid w:val="00394EDE"/>
    <w:rsid w:val="00395F1D"/>
    <w:rsid w:val="00397A7A"/>
    <w:rsid w:val="003A1949"/>
    <w:rsid w:val="003A65E0"/>
    <w:rsid w:val="003B19F5"/>
    <w:rsid w:val="003B2722"/>
    <w:rsid w:val="003B4E36"/>
    <w:rsid w:val="003C1CF7"/>
    <w:rsid w:val="003C36E0"/>
    <w:rsid w:val="003C442A"/>
    <w:rsid w:val="003C554F"/>
    <w:rsid w:val="003C5E07"/>
    <w:rsid w:val="003D48D1"/>
    <w:rsid w:val="003D5314"/>
    <w:rsid w:val="003D7CA7"/>
    <w:rsid w:val="003D7DA1"/>
    <w:rsid w:val="003E0F2C"/>
    <w:rsid w:val="003E1140"/>
    <w:rsid w:val="003E1FD3"/>
    <w:rsid w:val="003E3059"/>
    <w:rsid w:val="003E3C30"/>
    <w:rsid w:val="00400023"/>
    <w:rsid w:val="0040149C"/>
    <w:rsid w:val="004033DE"/>
    <w:rsid w:val="004078B0"/>
    <w:rsid w:val="00413F8A"/>
    <w:rsid w:val="00414478"/>
    <w:rsid w:val="00415207"/>
    <w:rsid w:val="00424224"/>
    <w:rsid w:val="00426ECE"/>
    <w:rsid w:val="00427615"/>
    <w:rsid w:val="00430150"/>
    <w:rsid w:val="0043118A"/>
    <w:rsid w:val="00431711"/>
    <w:rsid w:val="00432395"/>
    <w:rsid w:val="0043526F"/>
    <w:rsid w:val="004363F1"/>
    <w:rsid w:val="00436546"/>
    <w:rsid w:val="00442556"/>
    <w:rsid w:val="00442E26"/>
    <w:rsid w:val="0044326B"/>
    <w:rsid w:val="00443538"/>
    <w:rsid w:val="00443BD0"/>
    <w:rsid w:val="004449FE"/>
    <w:rsid w:val="004478AE"/>
    <w:rsid w:val="00447FA2"/>
    <w:rsid w:val="00450D5D"/>
    <w:rsid w:val="004519F2"/>
    <w:rsid w:val="00452490"/>
    <w:rsid w:val="004538FF"/>
    <w:rsid w:val="00457E84"/>
    <w:rsid w:val="00474338"/>
    <w:rsid w:val="00477356"/>
    <w:rsid w:val="00480A1A"/>
    <w:rsid w:val="004812DC"/>
    <w:rsid w:val="004861BD"/>
    <w:rsid w:val="00491110"/>
    <w:rsid w:val="00492BBD"/>
    <w:rsid w:val="00492BD3"/>
    <w:rsid w:val="00493C89"/>
    <w:rsid w:val="004A74DB"/>
    <w:rsid w:val="004B0A84"/>
    <w:rsid w:val="004B22A8"/>
    <w:rsid w:val="004B70BD"/>
    <w:rsid w:val="004B7A6B"/>
    <w:rsid w:val="004C4DDD"/>
    <w:rsid w:val="004D377F"/>
    <w:rsid w:val="004D584B"/>
    <w:rsid w:val="004D6CC1"/>
    <w:rsid w:val="004D70AD"/>
    <w:rsid w:val="004E217C"/>
    <w:rsid w:val="004E7A48"/>
    <w:rsid w:val="004E7EE4"/>
    <w:rsid w:val="004F7156"/>
    <w:rsid w:val="005035AD"/>
    <w:rsid w:val="00503D3D"/>
    <w:rsid w:val="00503E7E"/>
    <w:rsid w:val="00505090"/>
    <w:rsid w:val="005066FE"/>
    <w:rsid w:val="00520028"/>
    <w:rsid w:val="0052111D"/>
    <w:rsid w:val="00527B22"/>
    <w:rsid w:val="0053081E"/>
    <w:rsid w:val="005312D0"/>
    <w:rsid w:val="00533A49"/>
    <w:rsid w:val="00536D65"/>
    <w:rsid w:val="00537936"/>
    <w:rsid w:val="00537F26"/>
    <w:rsid w:val="00540042"/>
    <w:rsid w:val="00542114"/>
    <w:rsid w:val="005434E1"/>
    <w:rsid w:val="00543DA2"/>
    <w:rsid w:val="00543F1C"/>
    <w:rsid w:val="00544D5E"/>
    <w:rsid w:val="00545CA2"/>
    <w:rsid w:val="0054716F"/>
    <w:rsid w:val="00547B7A"/>
    <w:rsid w:val="00547EB9"/>
    <w:rsid w:val="00553673"/>
    <w:rsid w:val="00553CF9"/>
    <w:rsid w:val="0055566E"/>
    <w:rsid w:val="0056037F"/>
    <w:rsid w:val="00561B85"/>
    <w:rsid w:val="00564022"/>
    <w:rsid w:val="005678EE"/>
    <w:rsid w:val="0057254E"/>
    <w:rsid w:val="00573F18"/>
    <w:rsid w:val="005760A9"/>
    <w:rsid w:val="00576971"/>
    <w:rsid w:val="00576B5E"/>
    <w:rsid w:val="00581317"/>
    <w:rsid w:val="0059025B"/>
    <w:rsid w:val="00593854"/>
    <w:rsid w:val="0059430C"/>
    <w:rsid w:val="00594464"/>
    <w:rsid w:val="005950B5"/>
    <w:rsid w:val="00597891"/>
    <w:rsid w:val="005A0BC7"/>
    <w:rsid w:val="005A41FD"/>
    <w:rsid w:val="005B20F8"/>
    <w:rsid w:val="005C0758"/>
    <w:rsid w:val="005C56A1"/>
    <w:rsid w:val="005C5D1A"/>
    <w:rsid w:val="005D783E"/>
    <w:rsid w:val="005E79A3"/>
    <w:rsid w:val="005F2F13"/>
    <w:rsid w:val="005F48B4"/>
    <w:rsid w:val="005F72CF"/>
    <w:rsid w:val="00602898"/>
    <w:rsid w:val="00611479"/>
    <w:rsid w:val="0061237B"/>
    <w:rsid w:val="00615491"/>
    <w:rsid w:val="00615D0B"/>
    <w:rsid w:val="006175B9"/>
    <w:rsid w:val="00620415"/>
    <w:rsid w:val="006208BB"/>
    <w:rsid w:val="00621F12"/>
    <w:rsid w:val="00622781"/>
    <w:rsid w:val="00623258"/>
    <w:rsid w:val="00625989"/>
    <w:rsid w:val="00627858"/>
    <w:rsid w:val="006316A1"/>
    <w:rsid w:val="00632CF9"/>
    <w:rsid w:val="00636E98"/>
    <w:rsid w:val="00640BFF"/>
    <w:rsid w:val="006449D2"/>
    <w:rsid w:val="00645309"/>
    <w:rsid w:val="006453BD"/>
    <w:rsid w:val="00647035"/>
    <w:rsid w:val="0064715B"/>
    <w:rsid w:val="006529C3"/>
    <w:rsid w:val="00654E0E"/>
    <w:rsid w:val="006559EF"/>
    <w:rsid w:val="00661F9F"/>
    <w:rsid w:val="006669B1"/>
    <w:rsid w:val="00667979"/>
    <w:rsid w:val="00673E11"/>
    <w:rsid w:val="006743A4"/>
    <w:rsid w:val="00682A99"/>
    <w:rsid w:val="00683025"/>
    <w:rsid w:val="006870BB"/>
    <w:rsid w:val="00687E79"/>
    <w:rsid w:val="006915A4"/>
    <w:rsid w:val="0069621B"/>
    <w:rsid w:val="00696BC8"/>
    <w:rsid w:val="006A2489"/>
    <w:rsid w:val="006A2B9B"/>
    <w:rsid w:val="006A3113"/>
    <w:rsid w:val="006A5C01"/>
    <w:rsid w:val="006A6965"/>
    <w:rsid w:val="006B242B"/>
    <w:rsid w:val="006B2715"/>
    <w:rsid w:val="006B272A"/>
    <w:rsid w:val="006B6A64"/>
    <w:rsid w:val="006C2396"/>
    <w:rsid w:val="006C7156"/>
    <w:rsid w:val="006D0605"/>
    <w:rsid w:val="006D0FDA"/>
    <w:rsid w:val="006D1306"/>
    <w:rsid w:val="006D2A19"/>
    <w:rsid w:val="006E7658"/>
    <w:rsid w:val="006F0666"/>
    <w:rsid w:val="006F209E"/>
    <w:rsid w:val="006F2F0B"/>
    <w:rsid w:val="006F34D5"/>
    <w:rsid w:val="006F4A57"/>
    <w:rsid w:val="006F7E2D"/>
    <w:rsid w:val="007022EF"/>
    <w:rsid w:val="00703039"/>
    <w:rsid w:val="00706B44"/>
    <w:rsid w:val="007072AB"/>
    <w:rsid w:val="00710C5B"/>
    <w:rsid w:val="00712891"/>
    <w:rsid w:val="007155CC"/>
    <w:rsid w:val="00721201"/>
    <w:rsid w:val="007213AA"/>
    <w:rsid w:val="007254F6"/>
    <w:rsid w:val="00726816"/>
    <w:rsid w:val="00727F94"/>
    <w:rsid w:val="00732310"/>
    <w:rsid w:val="00732826"/>
    <w:rsid w:val="007337EB"/>
    <w:rsid w:val="00733EB9"/>
    <w:rsid w:val="007362D1"/>
    <w:rsid w:val="0074056C"/>
    <w:rsid w:val="007429AA"/>
    <w:rsid w:val="00745D18"/>
    <w:rsid w:val="0074664C"/>
    <w:rsid w:val="00746DD1"/>
    <w:rsid w:val="00755428"/>
    <w:rsid w:val="00755896"/>
    <w:rsid w:val="00757E4A"/>
    <w:rsid w:val="00762300"/>
    <w:rsid w:val="00763FC4"/>
    <w:rsid w:val="00766E98"/>
    <w:rsid w:val="00776530"/>
    <w:rsid w:val="00780219"/>
    <w:rsid w:val="00780DE6"/>
    <w:rsid w:val="00785E0F"/>
    <w:rsid w:val="00787388"/>
    <w:rsid w:val="00787751"/>
    <w:rsid w:val="00791E8E"/>
    <w:rsid w:val="00795393"/>
    <w:rsid w:val="007A0109"/>
    <w:rsid w:val="007A24AB"/>
    <w:rsid w:val="007A60D3"/>
    <w:rsid w:val="007A7B2A"/>
    <w:rsid w:val="007B0C78"/>
    <w:rsid w:val="007B2500"/>
    <w:rsid w:val="007B2A1F"/>
    <w:rsid w:val="007B60C5"/>
    <w:rsid w:val="007C1ED8"/>
    <w:rsid w:val="007C2419"/>
    <w:rsid w:val="007D1D08"/>
    <w:rsid w:val="007D3535"/>
    <w:rsid w:val="007D61D6"/>
    <w:rsid w:val="007D6C99"/>
    <w:rsid w:val="007E01AB"/>
    <w:rsid w:val="007E1B19"/>
    <w:rsid w:val="007F1017"/>
    <w:rsid w:val="007F1A65"/>
    <w:rsid w:val="007F3623"/>
    <w:rsid w:val="007F3E22"/>
    <w:rsid w:val="007F4D29"/>
    <w:rsid w:val="007F5E1F"/>
    <w:rsid w:val="007F7643"/>
    <w:rsid w:val="00800C65"/>
    <w:rsid w:val="00800CC4"/>
    <w:rsid w:val="00801A3D"/>
    <w:rsid w:val="00802EDC"/>
    <w:rsid w:val="00805970"/>
    <w:rsid w:val="00807D2D"/>
    <w:rsid w:val="00810EA7"/>
    <w:rsid w:val="00813172"/>
    <w:rsid w:val="00815CB6"/>
    <w:rsid w:val="00816A45"/>
    <w:rsid w:val="00816E49"/>
    <w:rsid w:val="00817737"/>
    <w:rsid w:val="00823D52"/>
    <w:rsid w:val="00823DA2"/>
    <w:rsid w:val="008269DB"/>
    <w:rsid w:val="00827311"/>
    <w:rsid w:val="0082777B"/>
    <w:rsid w:val="008279A4"/>
    <w:rsid w:val="00827C77"/>
    <w:rsid w:val="00827ED2"/>
    <w:rsid w:val="00834BB4"/>
    <w:rsid w:val="00835187"/>
    <w:rsid w:val="00836350"/>
    <w:rsid w:val="00836CCF"/>
    <w:rsid w:val="00837FA8"/>
    <w:rsid w:val="00841DDE"/>
    <w:rsid w:val="00843B2D"/>
    <w:rsid w:val="00845E0A"/>
    <w:rsid w:val="00847580"/>
    <w:rsid w:val="008539EB"/>
    <w:rsid w:val="00853BA8"/>
    <w:rsid w:val="00853C1E"/>
    <w:rsid w:val="00856E3A"/>
    <w:rsid w:val="0086664B"/>
    <w:rsid w:val="00870BE0"/>
    <w:rsid w:val="008719D2"/>
    <w:rsid w:val="008828EA"/>
    <w:rsid w:val="0088453F"/>
    <w:rsid w:val="00885DEF"/>
    <w:rsid w:val="008861E0"/>
    <w:rsid w:val="008945D9"/>
    <w:rsid w:val="00894BAC"/>
    <w:rsid w:val="00894EBA"/>
    <w:rsid w:val="008A5278"/>
    <w:rsid w:val="008B1646"/>
    <w:rsid w:val="008B1C3A"/>
    <w:rsid w:val="008B60D1"/>
    <w:rsid w:val="008C139A"/>
    <w:rsid w:val="008C5B25"/>
    <w:rsid w:val="008C6F21"/>
    <w:rsid w:val="008C7CA3"/>
    <w:rsid w:val="008D1A87"/>
    <w:rsid w:val="008D2C38"/>
    <w:rsid w:val="008D4678"/>
    <w:rsid w:val="008D49A2"/>
    <w:rsid w:val="008E6645"/>
    <w:rsid w:val="008F0C04"/>
    <w:rsid w:val="008F70D7"/>
    <w:rsid w:val="008F7EB6"/>
    <w:rsid w:val="00901D23"/>
    <w:rsid w:val="0090576C"/>
    <w:rsid w:val="0091232F"/>
    <w:rsid w:val="00912D61"/>
    <w:rsid w:val="0091483D"/>
    <w:rsid w:val="0091789B"/>
    <w:rsid w:val="0092029B"/>
    <w:rsid w:val="009206F0"/>
    <w:rsid w:val="00920C48"/>
    <w:rsid w:val="00926904"/>
    <w:rsid w:val="009321F7"/>
    <w:rsid w:val="009370F1"/>
    <w:rsid w:val="00940D0F"/>
    <w:rsid w:val="00945BB0"/>
    <w:rsid w:val="0094772B"/>
    <w:rsid w:val="0095152E"/>
    <w:rsid w:val="00951598"/>
    <w:rsid w:val="00956689"/>
    <w:rsid w:val="00957595"/>
    <w:rsid w:val="00957AF5"/>
    <w:rsid w:val="009654B2"/>
    <w:rsid w:val="009668A8"/>
    <w:rsid w:val="00972054"/>
    <w:rsid w:val="009816FD"/>
    <w:rsid w:val="00983ED5"/>
    <w:rsid w:val="00985C07"/>
    <w:rsid w:val="00987D61"/>
    <w:rsid w:val="00990F83"/>
    <w:rsid w:val="00991E3D"/>
    <w:rsid w:val="00994501"/>
    <w:rsid w:val="00997CE6"/>
    <w:rsid w:val="009B028F"/>
    <w:rsid w:val="009B5ED8"/>
    <w:rsid w:val="009B64D1"/>
    <w:rsid w:val="009C3883"/>
    <w:rsid w:val="009C6AAC"/>
    <w:rsid w:val="009D033C"/>
    <w:rsid w:val="009D555B"/>
    <w:rsid w:val="009D71C1"/>
    <w:rsid w:val="009D7F08"/>
    <w:rsid w:val="009E7772"/>
    <w:rsid w:val="009F2CF0"/>
    <w:rsid w:val="009F2F78"/>
    <w:rsid w:val="009F5575"/>
    <w:rsid w:val="009F6705"/>
    <w:rsid w:val="009F74F3"/>
    <w:rsid w:val="00A025E6"/>
    <w:rsid w:val="00A035CE"/>
    <w:rsid w:val="00A04603"/>
    <w:rsid w:val="00A04690"/>
    <w:rsid w:val="00A05229"/>
    <w:rsid w:val="00A05DA0"/>
    <w:rsid w:val="00A07A47"/>
    <w:rsid w:val="00A1058A"/>
    <w:rsid w:val="00A13544"/>
    <w:rsid w:val="00A165B0"/>
    <w:rsid w:val="00A16AD3"/>
    <w:rsid w:val="00A171EC"/>
    <w:rsid w:val="00A21875"/>
    <w:rsid w:val="00A26ACC"/>
    <w:rsid w:val="00A27E41"/>
    <w:rsid w:val="00A317F1"/>
    <w:rsid w:val="00A359FF"/>
    <w:rsid w:val="00A35AB0"/>
    <w:rsid w:val="00A36C57"/>
    <w:rsid w:val="00A40DD3"/>
    <w:rsid w:val="00A45309"/>
    <w:rsid w:val="00A4591F"/>
    <w:rsid w:val="00A56C33"/>
    <w:rsid w:val="00A57921"/>
    <w:rsid w:val="00A61959"/>
    <w:rsid w:val="00A62990"/>
    <w:rsid w:val="00A63DED"/>
    <w:rsid w:val="00A65B04"/>
    <w:rsid w:val="00A70782"/>
    <w:rsid w:val="00A70939"/>
    <w:rsid w:val="00A72451"/>
    <w:rsid w:val="00A8311B"/>
    <w:rsid w:val="00A86382"/>
    <w:rsid w:val="00A92253"/>
    <w:rsid w:val="00A9367C"/>
    <w:rsid w:val="00A94B00"/>
    <w:rsid w:val="00A97264"/>
    <w:rsid w:val="00A97624"/>
    <w:rsid w:val="00AA144E"/>
    <w:rsid w:val="00AA2749"/>
    <w:rsid w:val="00AA2E3E"/>
    <w:rsid w:val="00AA4286"/>
    <w:rsid w:val="00AA4B9B"/>
    <w:rsid w:val="00AA6DCF"/>
    <w:rsid w:val="00AA772F"/>
    <w:rsid w:val="00AB42EE"/>
    <w:rsid w:val="00AB5E4E"/>
    <w:rsid w:val="00AC3FDF"/>
    <w:rsid w:val="00AC4564"/>
    <w:rsid w:val="00AC4D44"/>
    <w:rsid w:val="00AD0455"/>
    <w:rsid w:val="00AD1C74"/>
    <w:rsid w:val="00AD34ED"/>
    <w:rsid w:val="00AD4477"/>
    <w:rsid w:val="00AE02E3"/>
    <w:rsid w:val="00AE2B72"/>
    <w:rsid w:val="00AF21A4"/>
    <w:rsid w:val="00B01F08"/>
    <w:rsid w:val="00B0276F"/>
    <w:rsid w:val="00B04C57"/>
    <w:rsid w:val="00B1025D"/>
    <w:rsid w:val="00B1231D"/>
    <w:rsid w:val="00B16E8F"/>
    <w:rsid w:val="00B1702A"/>
    <w:rsid w:val="00B2758F"/>
    <w:rsid w:val="00B30401"/>
    <w:rsid w:val="00B31DA4"/>
    <w:rsid w:val="00B34052"/>
    <w:rsid w:val="00B35946"/>
    <w:rsid w:val="00B367F0"/>
    <w:rsid w:val="00B36847"/>
    <w:rsid w:val="00B411C5"/>
    <w:rsid w:val="00B47CAC"/>
    <w:rsid w:val="00B5117A"/>
    <w:rsid w:val="00B51921"/>
    <w:rsid w:val="00B54E19"/>
    <w:rsid w:val="00B60602"/>
    <w:rsid w:val="00B63152"/>
    <w:rsid w:val="00B641EA"/>
    <w:rsid w:val="00B64616"/>
    <w:rsid w:val="00B6637D"/>
    <w:rsid w:val="00B670A8"/>
    <w:rsid w:val="00B7027F"/>
    <w:rsid w:val="00B7742E"/>
    <w:rsid w:val="00B81C7F"/>
    <w:rsid w:val="00B86443"/>
    <w:rsid w:val="00B87A00"/>
    <w:rsid w:val="00B97BBA"/>
    <w:rsid w:val="00BA7452"/>
    <w:rsid w:val="00BB76D0"/>
    <w:rsid w:val="00BB78AB"/>
    <w:rsid w:val="00BC0556"/>
    <w:rsid w:val="00BC3552"/>
    <w:rsid w:val="00BC363C"/>
    <w:rsid w:val="00BC48A1"/>
    <w:rsid w:val="00BC5147"/>
    <w:rsid w:val="00BC6DAC"/>
    <w:rsid w:val="00BD2555"/>
    <w:rsid w:val="00BD76C3"/>
    <w:rsid w:val="00BD7A59"/>
    <w:rsid w:val="00BF0181"/>
    <w:rsid w:val="00BF0987"/>
    <w:rsid w:val="00BF3437"/>
    <w:rsid w:val="00BF5CED"/>
    <w:rsid w:val="00C025A4"/>
    <w:rsid w:val="00C04BFC"/>
    <w:rsid w:val="00C144EB"/>
    <w:rsid w:val="00C16BEF"/>
    <w:rsid w:val="00C26DF7"/>
    <w:rsid w:val="00C30118"/>
    <w:rsid w:val="00C37668"/>
    <w:rsid w:val="00C53E83"/>
    <w:rsid w:val="00C546D2"/>
    <w:rsid w:val="00C61389"/>
    <w:rsid w:val="00C62C24"/>
    <w:rsid w:val="00C635B6"/>
    <w:rsid w:val="00C65312"/>
    <w:rsid w:val="00C71636"/>
    <w:rsid w:val="00C73022"/>
    <w:rsid w:val="00C7409D"/>
    <w:rsid w:val="00C82DB6"/>
    <w:rsid w:val="00C90C10"/>
    <w:rsid w:val="00C92544"/>
    <w:rsid w:val="00C938C4"/>
    <w:rsid w:val="00C94D43"/>
    <w:rsid w:val="00C95A99"/>
    <w:rsid w:val="00C95D4C"/>
    <w:rsid w:val="00C9626E"/>
    <w:rsid w:val="00C97A66"/>
    <w:rsid w:val="00CA145D"/>
    <w:rsid w:val="00CA20F9"/>
    <w:rsid w:val="00CA3792"/>
    <w:rsid w:val="00CA70E5"/>
    <w:rsid w:val="00CB093D"/>
    <w:rsid w:val="00CB1381"/>
    <w:rsid w:val="00CB212E"/>
    <w:rsid w:val="00CB2B56"/>
    <w:rsid w:val="00CB6FFA"/>
    <w:rsid w:val="00CB7C12"/>
    <w:rsid w:val="00CC2066"/>
    <w:rsid w:val="00CC263D"/>
    <w:rsid w:val="00CC3CC0"/>
    <w:rsid w:val="00CC4282"/>
    <w:rsid w:val="00CC4F42"/>
    <w:rsid w:val="00CC6C52"/>
    <w:rsid w:val="00CC706F"/>
    <w:rsid w:val="00CD0D30"/>
    <w:rsid w:val="00CD1CFE"/>
    <w:rsid w:val="00CD1D5D"/>
    <w:rsid w:val="00CD2EF6"/>
    <w:rsid w:val="00CE005B"/>
    <w:rsid w:val="00CE0655"/>
    <w:rsid w:val="00CE0F03"/>
    <w:rsid w:val="00CE1531"/>
    <w:rsid w:val="00CE22B3"/>
    <w:rsid w:val="00CE27E9"/>
    <w:rsid w:val="00CE6579"/>
    <w:rsid w:val="00CF1A4A"/>
    <w:rsid w:val="00CF2083"/>
    <w:rsid w:val="00CF3FFA"/>
    <w:rsid w:val="00D00146"/>
    <w:rsid w:val="00D01DED"/>
    <w:rsid w:val="00D020BA"/>
    <w:rsid w:val="00D0361A"/>
    <w:rsid w:val="00D04C08"/>
    <w:rsid w:val="00D13D3F"/>
    <w:rsid w:val="00D15CE8"/>
    <w:rsid w:val="00D15FC2"/>
    <w:rsid w:val="00D20A0F"/>
    <w:rsid w:val="00D24913"/>
    <w:rsid w:val="00D27A6D"/>
    <w:rsid w:val="00D30ADD"/>
    <w:rsid w:val="00D3187C"/>
    <w:rsid w:val="00D319E6"/>
    <w:rsid w:val="00D42A7A"/>
    <w:rsid w:val="00D43A0D"/>
    <w:rsid w:val="00D46867"/>
    <w:rsid w:val="00D4697B"/>
    <w:rsid w:val="00D526F3"/>
    <w:rsid w:val="00D53E1A"/>
    <w:rsid w:val="00D709DB"/>
    <w:rsid w:val="00D70A5C"/>
    <w:rsid w:val="00D71E4F"/>
    <w:rsid w:val="00D72295"/>
    <w:rsid w:val="00D76D7B"/>
    <w:rsid w:val="00D811FE"/>
    <w:rsid w:val="00D83446"/>
    <w:rsid w:val="00D84A0A"/>
    <w:rsid w:val="00D906AC"/>
    <w:rsid w:val="00D92794"/>
    <w:rsid w:val="00D978A4"/>
    <w:rsid w:val="00DA18F8"/>
    <w:rsid w:val="00DA2E03"/>
    <w:rsid w:val="00DA35DC"/>
    <w:rsid w:val="00DA78B5"/>
    <w:rsid w:val="00DB3233"/>
    <w:rsid w:val="00DB333A"/>
    <w:rsid w:val="00DC15EE"/>
    <w:rsid w:val="00DC3920"/>
    <w:rsid w:val="00DC637A"/>
    <w:rsid w:val="00DC6A29"/>
    <w:rsid w:val="00DC733E"/>
    <w:rsid w:val="00DC7DC8"/>
    <w:rsid w:val="00DD0253"/>
    <w:rsid w:val="00DD27B2"/>
    <w:rsid w:val="00DD5B27"/>
    <w:rsid w:val="00DD5DD9"/>
    <w:rsid w:val="00DE0863"/>
    <w:rsid w:val="00DE3895"/>
    <w:rsid w:val="00DE58C2"/>
    <w:rsid w:val="00DE5F08"/>
    <w:rsid w:val="00DF2FC1"/>
    <w:rsid w:val="00DF57BE"/>
    <w:rsid w:val="00E00F79"/>
    <w:rsid w:val="00E0202E"/>
    <w:rsid w:val="00E04BB4"/>
    <w:rsid w:val="00E06500"/>
    <w:rsid w:val="00E12AC6"/>
    <w:rsid w:val="00E14312"/>
    <w:rsid w:val="00E14E38"/>
    <w:rsid w:val="00E20602"/>
    <w:rsid w:val="00E223AB"/>
    <w:rsid w:val="00E22EF5"/>
    <w:rsid w:val="00E30817"/>
    <w:rsid w:val="00E31950"/>
    <w:rsid w:val="00E31B35"/>
    <w:rsid w:val="00E36A27"/>
    <w:rsid w:val="00E40056"/>
    <w:rsid w:val="00E405A1"/>
    <w:rsid w:val="00E44AEC"/>
    <w:rsid w:val="00E470C5"/>
    <w:rsid w:val="00E52289"/>
    <w:rsid w:val="00E550D3"/>
    <w:rsid w:val="00E56FA8"/>
    <w:rsid w:val="00E57060"/>
    <w:rsid w:val="00E63FF5"/>
    <w:rsid w:val="00E67573"/>
    <w:rsid w:val="00E72572"/>
    <w:rsid w:val="00E738C4"/>
    <w:rsid w:val="00E74329"/>
    <w:rsid w:val="00E76EFA"/>
    <w:rsid w:val="00E80E97"/>
    <w:rsid w:val="00E82A31"/>
    <w:rsid w:val="00E87616"/>
    <w:rsid w:val="00E92047"/>
    <w:rsid w:val="00E948C5"/>
    <w:rsid w:val="00E97AAD"/>
    <w:rsid w:val="00EA065C"/>
    <w:rsid w:val="00EA26D1"/>
    <w:rsid w:val="00EA481B"/>
    <w:rsid w:val="00EA5C16"/>
    <w:rsid w:val="00EB5828"/>
    <w:rsid w:val="00EB717E"/>
    <w:rsid w:val="00EC459C"/>
    <w:rsid w:val="00EC4E34"/>
    <w:rsid w:val="00EC6C8A"/>
    <w:rsid w:val="00EC7103"/>
    <w:rsid w:val="00ED0372"/>
    <w:rsid w:val="00ED1EFF"/>
    <w:rsid w:val="00ED2922"/>
    <w:rsid w:val="00ED4A01"/>
    <w:rsid w:val="00ED78FC"/>
    <w:rsid w:val="00EE1628"/>
    <w:rsid w:val="00EE1D72"/>
    <w:rsid w:val="00EE2C73"/>
    <w:rsid w:val="00EF000D"/>
    <w:rsid w:val="00EF669F"/>
    <w:rsid w:val="00F01128"/>
    <w:rsid w:val="00F01F43"/>
    <w:rsid w:val="00F0647F"/>
    <w:rsid w:val="00F07EBA"/>
    <w:rsid w:val="00F1073D"/>
    <w:rsid w:val="00F10A2A"/>
    <w:rsid w:val="00F1230B"/>
    <w:rsid w:val="00F16305"/>
    <w:rsid w:val="00F208F8"/>
    <w:rsid w:val="00F253B2"/>
    <w:rsid w:val="00F25D28"/>
    <w:rsid w:val="00F265CC"/>
    <w:rsid w:val="00F312B0"/>
    <w:rsid w:val="00F34EE1"/>
    <w:rsid w:val="00F3509A"/>
    <w:rsid w:val="00F35DDA"/>
    <w:rsid w:val="00F36F9B"/>
    <w:rsid w:val="00F37184"/>
    <w:rsid w:val="00F441CF"/>
    <w:rsid w:val="00F47B8C"/>
    <w:rsid w:val="00F47D3A"/>
    <w:rsid w:val="00F512C8"/>
    <w:rsid w:val="00F52F52"/>
    <w:rsid w:val="00F545A3"/>
    <w:rsid w:val="00F55E81"/>
    <w:rsid w:val="00F61A35"/>
    <w:rsid w:val="00F63EF1"/>
    <w:rsid w:val="00F653D8"/>
    <w:rsid w:val="00F67D6E"/>
    <w:rsid w:val="00F728DA"/>
    <w:rsid w:val="00F74634"/>
    <w:rsid w:val="00F753DA"/>
    <w:rsid w:val="00F76B52"/>
    <w:rsid w:val="00F86C2B"/>
    <w:rsid w:val="00F87252"/>
    <w:rsid w:val="00F879B8"/>
    <w:rsid w:val="00F9009C"/>
    <w:rsid w:val="00F92880"/>
    <w:rsid w:val="00FA119B"/>
    <w:rsid w:val="00FA1754"/>
    <w:rsid w:val="00FA4A40"/>
    <w:rsid w:val="00FA5678"/>
    <w:rsid w:val="00FB03EB"/>
    <w:rsid w:val="00FB1F00"/>
    <w:rsid w:val="00FB2D35"/>
    <w:rsid w:val="00FB3E1E"/>
    <w:rsid w:val="00FB5706"/>
    <w:rsid w:val="00FB5937"/>
    <w:rsid w:val="00FB5967"/>
    <w:rsid w:val="00FC00D9"/>
    <w:rsid w:val="00FC141F"/>
    <w:rsid w:val="00FC43A0"/>
    <w:rsid w:val="00FC67F1"/>
    <w:rsid w:val="00FC7B00"/>
    <w:rsid w:val="00FD04F2"/>
    <w:rsid w:val="00FD17A0"/>
    <w:rsid w:val="00FD5371"/>
    <w:rsid w:val="00FE08F1"/>
    <w:rsid w:val="00FE3246"/>
    <w:rsid w:val="00FE485B"/>
    <w:rsid w:val="00FF3564"/>
    <w:rsid w:val="00FF3E22"/>
    <w:rsid w:val="00FF7942"/>
    <w:rsid w:val="3B1AF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horizontal:center;mso-position-horizontal-relative:page;mso-position-vertical-relative:page" o:allowincell="f" fill="f" fillcolor="white" stroke="f">
      <v:fill color="white" on="f"/>
      <v:stroke on="f"/>
    </o:shapedefaults>
    <o:shapelayout v:ext="edit">
      <o:idmap v:ext="edit" data="2"/>
    </o:shapelayout>
  </w:shapeDefaults>
  <w:decimalSymbol w:val=","/>
  <w:listSeparator w:val=";"/>
  <w14:docId w14:val="22193135"/>
  <w15:docId w15:val="{77CBBFF2-3897-4ADA-8F5A-0F6D9C11CC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pl-PL" w:eastAsia="pl-PL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885DEF"/>
  </w:style>
  <w:style w:type="paragraph" w:styleId="Nagwek1">
    <w:name w:val="heading 1"/>
    <w:basedOn w:val="Normalny"/>
    <w:next w:val="Normalny"/>
    <w:link w:val="Nagwek1Znak"/>
    <w:uiPriority w:val="9"/>
    <w:qFormat/>
    <w:rsid w:val="00492BBD"/>
    <w:pPr>
      <w:spacing w:before="300" w:after="40"/>
      <w:jc w:val="left"/>
      <w:outlineLvl w:val="0"/>
    </w:pPr>
    <w:rPr>
      <w:b/>
      <w:smallCaps/>
      <w:spacing w:val="5"/>
      <w:sz w:val="24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7F4D29"/>
    <w:pPr>
      <w:spacing w:after="0"/>
      <w:jc w:val="left"/>
      <w:outlineLvl w:val="1"/>
    </w:pPr>
    <w:rPr>
      <w:smallCaps/>
      <w:spacing w:val="5"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F4D29"/>
    <w:pPr>
      <w:spacing w:after="0"/>
      <w:jc w:val="left"/>
      <w:outlineLvl w:val="2"/>
    </w:pPr>
    <w:rPr>
      <w:smallCaps/>
      <w:spacing w:val="5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F4D29"/>
    <w:pPr>
      <w:spacing w:after="0"/>
      <w:jc w:val="left"/>
      <w:outlineLvl w:val="3"/>
    </w:pPr>
    <w:rPr>
      <w:i/>
      <w:iCs/>
      <w:smallCaps/>
      <w:spacing w:val="10"/>
      <w:sz w:val="22"/>
      <w:szCs w:val="22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F4D29"/>
    <w:pPr>
      <w:spacing w:after="0"/>
      <w:jc w:val="left"/>
      <w:outlineLvl w:val="4"/>
    </w:pPr>
    <w:rPr>
      <w:smallCaps/>
      <w:color w:val="E36C0A" w:themeColor="accent6" w:themeShade="BF"/>
      <w:spacing w:val="10"/>
      <w:sz w:val="22"/>
      <w:szCs w:val="22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F4D29"/>
    <w:pPr>
      <w:spacing w:after="0"/>
      <w:jc w:val="left"/>
      <w:outlineLvl w:val="5"/>
    </w:pPr>
    <w:rPr>
      <w:smallCaps/>
      <w:color w:val="F79646" w:themeColor="accent6"/>
      <w:spacing w:val="5"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F4D29"/>
    <w:pPr>
      <w:spacing w:after="0"/>
      <w:jc w:val="left"/>
      <w:outlineLvl w:val="6"/>
    </w:pPr>
    <w:rPr>
      <w:b/>
      <w:bCs/>
      <w:smallCaps/>
      <w:color w:val="F79646" w:themeColor="accent6"/>
      <w:spacing w:val="10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F4D29"/>
    <w:pPr>
      <w:spacing w:after="0"/>
      <w:jc w:val="left"/>
      <w:outlineLvl w:val="7"/>
    </w:pPr>
    <w:rPr>
      <w:b/>
      <w:bCs/>
      <w:i/>
      <w:iCs/>
      <w:smallCaps/>
      <w:color w:val="E36C0A" w:themeColor="accent6" w:themeShade="BF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F4D29"/>
    <w:pPr>
      <w:spacing w:after="0"/>
      <w:jc w:val="left"/>
      <w:outlineLvl w:val="8"/>
    </w:pPr>
    <w:rPr>
      <w:b/>
      <w:bCs/>
      <w:i/>
      <w:iCs/>
      <w:smallCaps/>
      <w:color w:val="984806" w:themeColor="accent6" w:themeShade="80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B16E8F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B16E8F"/>
    <w:pPr>
      <w:tabs>
        <w:tab w:val="center" w:pos="4536"/>
        <w:tab w:val="right" w:pos="9072"/>
      </w:tabs>
    </w:pPr>
  </w:style>
  <w:style w:type="paragraph" w:styleId="Akapitzlist">
    <w:name w:val="List Paragraph"/>
    <w:aliases w:val="normalny tekst,L1,Numerowanie,Wypunktowanie,Numeracja załączników,Preambuła,CW_Lista,Akapit z listą numerowaną,Podsis rysunku,List Paragraph,sw tekst,Akapit z listą BS,Colorful List Accent 1,Średnia siatka 1 — akcent 21,Obiekt"/>
    <w:basedOn w:val="Normalny"/>
    <w:link w:val="AkapitzlistZnak"/>
    <w:qFormat/>
    <w:rsid w:val="001E5B01"/>
    <w:pPr>
      <w:ind w:left="720"/>
      <w:contextualSpacing/>
    </w:pPr>
  </w:style>
  <w:style w:type="character" w:styleId="Hipercze">
    <w:name w:val="Hyperlink"/>
    <w:rsid w:val="00235DD0"/>
    <w:rPr>
      <w:color w:val="0000FF"/>
      <w:u w:val="single"/>
    </w:rPr>
  </w:style>
  <w:style w:type="paragraph" w:styleId="Tekstdymka">
    <w:name w:val="Balloon Text"/>
    <w:basedOn w:val="Normalny"/>
    <w:link w:val="TekstdymkaZnak"/>
    <w:rsid w:val="002864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286461"/>
    <w:rPr>
      <w:rFonts w:ascii="Tahoma" w:eastAsiaTheme="minorHAnsi" w:hAnsi="Tahoma" w:cs="Tahoma"/>
      <w:sz w:val="16"/>
      <w:szCs w:val="16"/>
      <w:lang w:eastAsia="en-US"/>
    </w:rPr>
  </w:style>
  <w:style w:type="paragraph" w:styleId="Tekstprzypisukocowego">
    <w:name w:val="endnote text"/>
    <w:basedOn w:val="Normalny"/>
    <w:link w:val="TekstprzypisukocowegoZnak"/>
    <w:rsid w:val="004033DE"/>
    <w:pPr>
      <w:spacing w:after="0" w:line="240" w:lineRule="auto"/>
    </w:pPr>
  </w:style>
  <w:style w:type="character" w:customStyle="1" w:styleId="TekstprzypisukocowegoZnak">
    <w:name w:val="Tekst przypisu końcowego Znak"/>
    <w:basedOn w:val="Domylnaczcionkaakapitu"/>
    <w:link w:val="Tekstprzypisukocowego"/>
    <w:rsid w:val="004033DE"/>
    <w:rPr>
      <w:rFonts w:asciiTheme="minorHAnsi" w:eastAsiaTheme="minorHAnsi" w:hAnsiTheme="minorHAnsi" w:cstheme="minorBidi"/>
      <w:lang w:eastAsia="en-US"/>
    </w:rPr>
  </w:style>
  <w:style w:type="character" w:styleId="Odwoanieprzypisukocowego">
    <w:name w:val="endnote reference"/>
    <w:basedOn w:val="Domylnaczcionkaakapitu"/>
    <w:rsid w:val="004033DE"/>
    <w:rPr>
      <w:vertAlign w:val="superscript"/>
    </w:rPr>
  </w:style>
  <w:style w:type="character" w:customStyle="1" w:styleId="StopkaZnak">
    <w:name w:val="Stopka Znak"/>
    <w:basedOn w:val="Domylnaczcionkaakapitu"/>
    <w:link w:val="Stopka"/>
    <w:uiPriority w:val="99"/>
    <w:rsid w:val="00DE0863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Odwoaniedokomentarza">
    <w:name w:val="annotation reference"/>
    <w:basedOn w:val="Domylnaczcionkaakapitu"/>
    <w:semiHidden/>
    <w:unhideWhenUsed/>
    <w:rsid w:val="005F72CF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5F72CF"/>
    <w:pPr>
      <w:spacing w:line="240" w:lineRule="auto"/>
    </w:pPr>
  </w:style>
  <w:style w:type="character" w:customStyle="1" w:styleId="TekstkomentarzaZnak">
    <w:name w:val="Tekst komentarza Znak"/>
    <w:basedOn w:val="Domylnaczcionkaakapitu"/>
    <w:link w:val="Tekstkomentarza"/>
    <w:rsid w:val="005F72CF"/>
    <w:rPr>
      <w:rFonts w:asciiTheme="minorHAnsi" w:eastAsiaTheme="minorHAnsi" w:hAnsiTheme="minorHAnsi" w:cstheme="minorBidi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5F72C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5F72CF"/>
    <w:rPr>
      <w:rFonts w:asciiTheme="minorHAnsi" w:eastAsiaTheme="minorHAnsi" w:hAnsiTheme="minorHAnsi" w:cstheme="minorBidi"/>
      <w:b/>
      <w:bCs/>
      <w:lang w:eastAsia="en-US"/>
    </w:rPr>
  </w:style>
  <w:style w:type="paragraph" w:styleId="Bezodstpw">
    <w:name w:val="No Spacing"/>
    <w:uiPriority w:val="1"/>
    <w:qFormat/>
    <w:rsid w:val="007F4D29"/>
    <w:pPr>
      <w:spacing w:after="0" w:line="240" w:lineRule="auto"/>
    </w:pPr>
  </w:style>
  <w:style w:type="character" w:styleId="Pogrubienie">
    <w:name w:val="Strong"/>
    <w:uiPriority w:val="22"/>
    <w:qFormat/>
    <w:rsid w:val="007F4D29"/>
    <w:rPr>
      <w:b/>
      <w:bCs/>
      <w:color w:val="F79646" w:themeColor="accent6"/>
    </w:rPr>
  </w:style>
  <w:style w:type="paragraph" w:customStyle="1" w:styleId="Standard">
    <w:name w:val="Standard"/>
    <w:rsid w:val="00477356"/>
    <w:pPr>
      <w:widowControl w:val="0"/>
      <w:suppressAutoHyphens/>
      <w:autoSpaceDN w:val="0"/>
      <w:textAlignment w:val="baseline"/>
    </w:pPr>
    <w:rPr>
      <w:rFonts w:ascii="Liberation Serif" w:eastAsia="PMingLiU" w:hAnsi="Liberation Serif" w:cs="Mangal"/>
      <w:kern w:val="3"/>
      <w:sz w:val="24"/>
      <w:szCs w:val="24"/>
      <w:lang w:eastAsia="zh-TW" w:bidi="hi-IN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B443E"/>
    <w:rPr>
      <w:color w:val="605E5C"/>
      <w:shd w:val="clear" w:color="auto" w:fill="E1DFDD"/>
    </w:rPr>
  </w:style>
  <w:style w:type="paragraph" w:styleId="Tekstpodstawowy">
    <w:name w:val="Body Text"/>
    <w:basedOn w:val="Normalny"/>
    <w:link w:val="TekstpodstawowyZnak"/>
    <w:uiPriority w:val="1"/>
    <w:semiHidden/>
    <w:unhideWhenUsed/>
    <w:rsid w:val="00B31DA4"/>
    <w:pPr>
      <w:widowControl w:val="0"/>
      <w:autoSpaceDE w:val="0"/>
      <w:autoSpaceDN w:val="0"/>
      <w:spacing w:after="0" w:line="240" w:lineRule="auto"/>
      <w:ind w:left="460" w:hanging="360"/>
    </w:pPr>
    <w:rPr>
      <w:rFonts w:ascii="Calibri" w:eastAsia="Calibri" w:hAnsi="Calibri" w:cs="Times New Roman"/>
      <w:sz w:val="24"/>
      <w:szCs w:val="24"/>
      <w:lang w:val="en-US"/>
    </w:rPr>
  </w:style>
  <w:style w:type="character" w:customStyle="1" w:styleId="TekstpodstawowyZnak">
    <w:name w:val="Tekst podstawowy Znak"/>
    <w:basedOn w:val="Domylnaczcionkaakapitu"/>
    <w:link w:val="Tekstpodstawowy"/>
    <w:uiPriority w:val="1"/>
    <w:semiHidden/>
    <w:rsid w:val="00B31DA4"/>
    <w:rPr>
      <w:rFonts w:ascii="Calibri" w:eastAsia="Calibri" w:hAnsi="Calibri"/>
      <w:sz w:val="24"/>
      <w:szCs w:val="24"/>
      <w:lang w:val="en-US" w:eastAsia="en-US"/>
    </w:rPr>
  </w:style>
  <w:style w:type="character" w:customStyle="1" w:styleId="AkapitzlistZnak">
    <w:name w:val="Akapit z listą Znak"/>
    <w:aliases w:val="normalny tekst Znak,L1 Znak,Numerowanie Znak,Wypunktowanie Znak,Numeracja załączników Znak,Preambuła Znak,CW_Lista Znak,Akapit z listą numerowaną Znak,Podsis rysunku Znak,List Paragraph Znak,sw tekst Znak,Akapit z listą BS Znak"/>
    <w:link w:val="Akapitzlist"/>
    <w:uiPriority w:val="34"/>
    <w:qFormat/>
    <w:rsid w:val="00B31DA4"/>
  </w:style>
  <w:style w:type="numbering" w:customStyle="1" w:styleId="WW8Num3">
    <w:name w:val="WW8Num3"/>
    <w:rsid w:val="009D7F08"/>
    <w:pPr>
      <w:numPr>
        <w:numId w:val="4"/>
      </w:numPr>
    </w:pPr>
  </w:style>
  <w:style w:type="paragraph" w:customStyle="1" w:styleId="xxmsolistparagraph">
    <w:name w:val="x_x_msolistparagraph"/>
    <w:basedOn w:val="Normalny"/>
    <w:rsid w:val="001C46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agwek1Znak">
    <w:name w:val="Nagłówek 1 Znak"/>
    <w:basedOn w:val="Domylnaczcionkaakapitu"/>
    <w:link w:val="Nagwek1"/>
    <w:uiPriority w:val="9"/>
    <w:rsid w:val="00492BBD"/>
    <w:rPr>
      <w:b/>
      <w:smallCaps/>
      <w:spacing w:val="5"/>
      <w:sz w:val="24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7F4D29"/>
    <w:rPr>
      <w:smallCaps/>
      <w:spacing w:val="5"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F4D29"/>
    <w:rPr>
      <w:smallCaps/>
      <w:spacing w:val="5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F4D29"/>
    <w:rPr>
      <w:i/>
      <w:iCs/>
      <w:smallCaps/>
      <w:spacing w:val="10"/>
      <w:sz w:val="22"/>
      <w:szCs w:val="22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F4D29"/>
    <w:rPr>
      <w:smallCaps/>
      <w:color w:val="E36C0A" w:themeColor="accent6" w:themeShade="BF"/>
      <w:spacing w:val="10"/>
      <w:sz w:val="22"/>
      <w:szCs w:val="22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F4D29"/>
    <w:rPr>
      <w:smallCaps/>
      <w:color w:val="F79646" w:themeColor="accent6"/>
      <w:spacing w:val="5"/>
      <w:sz w:val="22"/>
      <w:szCs w:val="22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F4D29"/>
    <w:rPr>
      <w:b/>
      <w:bCs/>
      <w:smallCaps/>
      <w:color w:val="F79646" w:themeColor="accent6"/>
      <w:spacing w:val="10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F4D29"/>
    <w:rPr>
      <w:b/>
      <w:bCs/>
      <w:i/>
      <w:iCs/>
      <w:smallCaps/>
      <w:color w:val="E36C0A" w:themeColor="accent6" w:themeShade="BF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F4D29"/>
    <w:rPr>
      <w:b/>
      <w:bCs/>
      <w:i/>
      <w:iCs/>
      <w:smallCaps/>
      <w:color w:val="984806" w:themeColor="accent6" w:themeShade="80"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7F4D29"/>
    <w:rPr>
      <w:b/>
      <w:bCs/>
      <w:caps/>
      <w:sz w:val="16"/>
      <w:szCs w:val="16"/>
    </w:rPr>
  </w:style>
  <w:style w:type="paragraph" w:styleId="Tytu">
    <w:name w:val="Title"/>
    <w:basedOn w:val="Normalny"/>
    <w:next w:val="Normalny"/>
    <w:link w:val="TytuZnak"/>
    <w:uiPriority w:val="10"/>
    <w:qFormat/>
    <w:rsid w:val="007F4D29"/>
    <w:pPr>
      <w:pBdr>
        <w:top w:val="single" w:sz="8" w:space="1" w:color="F79646" w:themeColor="accent6"/>
      </w:pBdr>
      <w:spacing w:after="120" w:line="240" w:lineRule="auto"/>
      <w:jc w:val="right"/>
    </w:pPr>
    <w:rPr>
      <w:smallCaps/>
      <w:color w:val="262626" w:themeColor="text1" w:themeTint="D9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7F4D29"/>
    <w:rPr>
      <w:smallCaps/>
      <w:color w:val="262626" w:themeColor="text1" w:themeTint="D9"/>
      <w:sz w:val="52"/>
      <w:szCs w:val="5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F4D29"/>
    <w:pPr>
      <w:spacing w:after="720" w:line="240" w:lineRule="auto"/>
      <w:jc w:val="right"/>
    </w:pPr>
    <w:rPr>
      <w:rFonts w:asciiTheme="majorHAnsi" w:eastAsiaTheme="majorEastAsia" w:hAnsiTheme="majorHAnsi" w:cstheme="majorBidi"/>
    </w:rPr>
  </w:style>
  <w:style w:type="character" w:customStyle="1" w:styleId="PodtytuZnak">
    <w:name w:val="Podtytuł Znak"/>
    <w:basedOn w:val="Domylnaczcionkaakapitu"/>
    <w:link w:val="Podtytu"/>
    <w:uiPriority w:val="11"/>
    <w:rsid w:val="007F4D29"/>
    <w:rPr>
      <w:rFonts w:asciiTheme="majorHAnsi" w:eastAsiaTheme="majorEastAsia" w:hAnsiTheme="majorHAnsi" w:cstheme="majorBidi"/>
    </w:rPr>
  </w:style>
  <w:style w:type="character" w:styleId="Uwydatnienie">
    <w:name w:val="Emphasis"/>
    <w:uiPriority w:val="20"/>
    <w:qFormat/>
    <w:rsid w:val="007F4D29"/>
    <w:rPr>
      <w:b/>
      <w:bCs/>
      <w:i/>
      <w:iCs/>
      <w:spacing w:val="10"/>
    </w:rPr>
  </w:style>
  <w:style w:type="paragraph" w:styleId="Cytat">
    <w:name w:val="Quote"/>
    <w:basedOn w:val="Normalny"/>
    <w:next w:val="Normalny"/>
    <w:link w:val="CytatZnak"/>
    <w:uiPriority w:val="29"/>
    <w:qFormat/>
    <w:rsid w:val="007F4D29"/>
    <w:rPr>
      <w:i/>
      <w:iCs/>
    </w:rPr>
  </w:style>
  <w:style w:type="character" w:customStyle="1" w:styleId="CytatZnak">
    <w:name w:val="Cytat Znak"/>
    <w:basedOn w:val="Domylnaczcionkaakapitu"/>
    <w:link w:val="Cytat"/>
    <w:uiPriority w:val="29"/>
    <w:rsid w:val="007F4D29"/>
    <w:rPr>
      <w:i/>
      <w:iCs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F4D29"/>
    <w:pPr>
      <w:pBdr>
        <w:top w:val="single" w:sz="8" w:space="1" w:color="F79646" w:themeColor="accent6"/>
      </w:pBdr>
      <w:spacing w:before="140" w:after="140"/>
      <w:ind w:left="1440" w:right="1440"/>
    </w:pPr>
    <w:rPr>
      <w:b/>
      <w:bCs/>
      <w:i/>
      <w:iCs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F4D29"/>
    <w:rPr>
      <w:b/>
      <w:bCs/>
      <w:i/>
      <w:iCs/>
    </w:rPr>
  </w:style>
  <w:style w:type="character" w:styleId="Wyrnieniedelikatne">
    <w:name w:val="Subtle Emphasis"/>
    <w:uiPriority w:val="19"/>
    <w:qFormat/>
    <w:rsid w:val="007F4D29"/>
    <w:rPr>
      <w:i/>
      <w:iCs/>
    </w:rPr>
  </w:style>
  <w:style w:type="character" w:styleId="Wyrnienieintensywne">
    <w:name w:val="Intense Emphasis"/>
    <w:uiPriority w:val="21"/>
    <w:qFormat/>
    <w:rsid w:val="007F4D29"/>
    <w:rPr>
      <w:b/>
      <w:bCs/>
      <w:i/>
      <w:iCs/>
      <w:color w:val="F79646" w:themeColor="accent6"/>
      <w:spacing w:val="10"/>
    </w:rPr>
  </w:style>
  <w:style w:type="character" w:styleId="Odwoaniedelikatne">
    <w:name w:val="Subtle Reference"/>
    <w:uiPriority w:val="31"/>
    <w:qFormat/>
    <w:rsid w:val="007F4D29"/>
    <w:rPr>
      <w:b/>
      <w:bCs/>
    </w:rPr>
  </w:style>
  <w:style w:type="character" w:styleId="Odwoanieintensywne">
    <w:name w:val="Intense Reference"/>
    <w:uiPriority w:val="32"/>
    <w:qFormat/>
    <w:rsid w:val="007F4D29"/>
    <w:rPr>
      <w:b/>
      <w:bCs/>
      <w:smallCaps/>
      <w:spacing w:val="5"/>
      <w:sz w:val="22"/>
      <w:szCs w:val="22"/>
      <w:u w:val="single"/>
    </w:rPr>
  </w:style>
  <w:style w:type="character" w:styleId="Tytuksiki">
    <w:name w:val="Book Title"/>
    <w:uiPriority w:val="33"/>
    <w:qFormat/>
    <w:rsid w:val="007F4D29"/>
    <w:rPr>
      <w:rFonts w:asciiTheme="majorHAnsi" w:eastAsiaTheme="majorEastAsia" w:hAnsiTheme="majorHAnsi" w:cstheme="majorBidi"/>
      <w:i/>
      <w:iCs/>
      <w:sz w:val="20"/>
      <w:szCs w:val="20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7F4D29"/>
    <w:pPr>
      <w:outlineLvl w:val="9"/>
    </w:pPr>
  </w:style>
  <w:style w:type="paragraph" w:styleId="Poprawka">
    <w:name w:val="Revision"/>
    <w:hidden/>
    <w:uiPriority w:val="99"/>
    <w:semiHidden/>
    <w:rsid w:val="00432395"/>
    <w:pPr>
      <w:spacing w:after="0" w:line="240" w:lineRule="auto"/>
      <w:jc w:val="left"/>
    </w:pPr>
  </w:style>
  <w:style w:type="paragraph" w:customStyle="1" w:styleId="pf0">
    <w:name w:val="pf0"/>
    <w:basedOn w:val="Normalny"/>
    <w:rsid w:val="0012411E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f01">
    <w:name w:val="cf01"/>
    <w:basedOn w:val="Domylnaczcionkaakapitu"/>
    <w:rsid w:val="0012411E"/>
    <w:rPr>
      <w:rFonts w:ascii="Segoe UI" w:hAnsi="Segoe UI" w:cs="Segoe UI" w:hint="default"/>
      <w:sz w:val="18"/>
      <w:szCs w:val="18"/>
    </w:rPr>
  </w:style>
  <w:style w:type="table" w:styleId="Tabela-Siatka">
    <w:name w:val="Table Grid"/>
    <w:basedOn w:val="Standardowy"/>
    <w:uiPriority w:val="39"/>
    <w:rsid w:val="00DF2F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Domylnaczcionkaakapitu"/>
    <w:rsid w:val="008B60D1"/>
    <w:rPr>
      <w:rFonts w:ascii="Calibri" w:hAnsi="Calibri" w:cs="Calibri" w:hint="default"/>
      <w:b w:val="0"/>
      <w:bCs w:val="0"/>
      <w:i/>
      <w:iCs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495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7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529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93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26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98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69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4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808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1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58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06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0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61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25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5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6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9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71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88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729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66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02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9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38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8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4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63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69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28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7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270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820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86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21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0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0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07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14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20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51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481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96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55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25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069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02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78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408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088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22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68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44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240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39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57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698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4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5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3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83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7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24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33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26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4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04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557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9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92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21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0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194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2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0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0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94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59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4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72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66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49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5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17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25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898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80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8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17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57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60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35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16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9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50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77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51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5249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517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4032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582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23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028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455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5743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199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448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165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38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0775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115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069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578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6364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456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86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46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56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89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64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78516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542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7060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718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43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944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532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139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18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5569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027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0347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5387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3596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340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1405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9910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713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0159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6823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7666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520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3749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3869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2239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7681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2850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269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3644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4151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5586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1438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2375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5855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5186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272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1075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618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2478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953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806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7252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8519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90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2232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8386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3225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828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011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36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041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7855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7593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805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1156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577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7197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40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7478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249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2914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469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904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2823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1108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9591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3315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991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0958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4481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9664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980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4665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3644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8131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501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7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5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83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1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92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08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111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05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64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76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205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918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25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08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33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8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6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68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04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16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09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264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49841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73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675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03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658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880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332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146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4358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116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2121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625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125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23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3668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4824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247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8484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2571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0904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223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5826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290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5905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5977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4951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6476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3398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597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5204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391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748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8613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6675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5788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8492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893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405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784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8678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6133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455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183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2891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227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7287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4686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6481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156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8375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5454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5995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5840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1850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016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4580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9095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4871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722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4544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3730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3748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66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87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52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76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34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04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22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07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12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616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8049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136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828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987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5369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160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288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485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55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031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187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5545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956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78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978469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2833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9228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6364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2384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922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705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5148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0620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0427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0452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0909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067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3179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954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7907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9918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8476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724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9684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0433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375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6171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0542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1347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035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9284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0402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0624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0828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7732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4223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632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2367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649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6482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4415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3319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6656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923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1176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620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590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6242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1606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7273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79726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88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339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90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0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34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52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0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13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9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3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724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015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023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39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36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816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49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5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7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33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07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506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06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98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07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68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16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0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04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837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9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2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4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759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07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46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286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022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194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729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080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21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2693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78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19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763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135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2089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924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1811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1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088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5428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1784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829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52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777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709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040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0783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481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6430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8754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5954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980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980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9164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8645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9806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085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375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3609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6252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9278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1509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5969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099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80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82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00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58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05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57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85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986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763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116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4596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616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9698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5424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8488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989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7844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530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4431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0182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285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1180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696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8058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163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719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96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599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46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75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95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9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73744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99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367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507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261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763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8166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228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903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4090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7094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9952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2186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1387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5828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8593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9127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6180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5196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851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2424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6996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6535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4594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7844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6699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1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8264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7373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1273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250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9110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5581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1315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6149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5654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184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2063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0772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7832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9684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9726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3043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2561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988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9732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3562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163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5103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4998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019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3665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964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5235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697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6772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119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4845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5765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485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0409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2662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945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5011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362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3140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435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4206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184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8960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230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692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5230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2272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9500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4641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14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9194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7722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9761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840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4512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49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7732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2964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7537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4885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369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0272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6467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0174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851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6625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0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92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279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25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71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356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366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4300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7660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731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243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138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4400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903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21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98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663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084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9336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411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5925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238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77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50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2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576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81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925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46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450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420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79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9755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1193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2522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844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8670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2345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421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112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852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3174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3463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9209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151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44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32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64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717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740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1019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819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04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230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244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031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268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191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936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930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3873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1589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7896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092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5177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721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2368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8439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3906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53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038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12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12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97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63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560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111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3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7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2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4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59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514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85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1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234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6173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679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6203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10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777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2450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441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333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716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0708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302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891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0430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007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6891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516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334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6460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323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09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037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26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49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8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581033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087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4889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593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327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545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490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200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2786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6661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3925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9472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0928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5724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3503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9670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8237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5350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5955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5384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2768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099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604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4999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6655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6958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6780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1040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7760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2843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9050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438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1083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5627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982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3539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706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3225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1522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4093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6299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6113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5379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0350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5784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7122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7690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8165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9798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31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2741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7936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4426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9043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0005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1274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1785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2214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879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9371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8280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9292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870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6327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2188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310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3514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824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3929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2125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6725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8239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7383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953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4150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2794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980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2281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0067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324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4531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5568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0070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899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869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5486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0561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1613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816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570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6102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591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38808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83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266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00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20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770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886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6192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0974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0894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2043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010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6535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5714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159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345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9410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517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590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138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450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370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008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24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204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230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10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8874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826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1007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5393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0749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1325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6612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9755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0310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9132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8192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113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9420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127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584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1832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786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277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18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584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2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33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3506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312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5009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95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8389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8540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102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1344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467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454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37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2788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0075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5050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2690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209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9013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712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57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93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487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925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235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287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613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7518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8840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712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700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777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075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5536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385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3657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3684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208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9044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419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374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34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777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741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4385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6872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920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8996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907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695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963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5218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5943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911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39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4137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058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458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816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276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916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341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808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71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99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624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126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9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06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19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22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116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102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659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80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57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1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7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3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88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3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9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34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2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74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05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79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019242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95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043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832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6545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202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677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860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953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8679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5694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6425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577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9478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5156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5302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0998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3696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373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7957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935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0895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6989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1712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8514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6344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14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0577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1589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093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7725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2853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3554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6423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8641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7502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709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804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1260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1355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0087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664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4312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001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5116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939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6906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9562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8453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580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1806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5891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6436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429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4827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318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9609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348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9988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769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8221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126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2385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69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2610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987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4033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845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5410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022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1356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1857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720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669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3596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876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19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919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509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97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4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3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46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039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722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1673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7735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1972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9851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624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8356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2008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764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28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139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868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236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858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578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1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07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368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833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15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1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215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072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5553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2216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6467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2532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639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6236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09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49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1468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3647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6371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226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0530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868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66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939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298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765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08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4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18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32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0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26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7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18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56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476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65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344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302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0384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546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550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582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321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842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6094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0317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874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6718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860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5289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0181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5861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002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5206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2429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5622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8197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1789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454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8736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650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6643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342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2856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7638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1404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708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0012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931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7366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6741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1198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5318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5513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5037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4954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9023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597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445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3655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0596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5232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4066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4785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1497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2519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190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5363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2405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4504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7817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3120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60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3481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660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5686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149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7203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402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45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96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9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2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39891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8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7386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5141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601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6584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572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91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9881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041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749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2064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8747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5001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05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986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967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9620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9238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8807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7457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2166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382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6986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7824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7586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4616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8663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924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5494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0384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7600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359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233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0220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6764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200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4579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307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132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648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490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6818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1908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52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8660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6700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4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8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1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81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349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2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8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64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8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0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zytkownik\AppData\Local\Microsoft\Windows\INetCache\Content.Outlook\1SZ08RU4\listownik-mono-Pomorskie-FE-UMWP-UE-EFS-RPO2014-2020-2015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0966f51-9608-473a-a189-6dd7beae8afd" xsi:nil="true"/>
    <lcf76f155ced4ddcb4097134ff3c332f xmlns="cadbfe20-56bd-4912-8589-9a882c3ed451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102F188BBAAF4469221074B11E67351" ma:contentTypeVersion="11" ma:contentTypeDescription="Utwórz nowy dokument." ma:contentTypeScope="" ma:versionID="b8d715abfce7022ecfdfdcfb603129b3">
  <xsd:schema xmlns:xsd="http://www.w3.org/2001/XMLSchema" xmlns:xs="http://www.w3.org/2001/XMLSchema" xmlns:p="http://schemas.microsoft.com/office/2006/metadata/properties" xmlns:ns2="cadbfe20-56bd-4912-8589-9a882c3ed451" xmlns:ns3="c0966f51-9608-473a-a189-6dd7beae8afd" targetNamespace="http://schemas.microsoft.com/office/2006/metadata/properties" ma:root="true" ma:fieldsID="e13206a6d980115f0949b68bf985b918" ns2:_="" ns3:_="">
    <xsd:import namespace="cadbfe20-56bd-4912-8589-9a882c3ed451"/>
    <xsd:import namespace="c0966f51-9608-473a-a189-6dd7beae8af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dbfe20-56bd-4912-8589-9a882c3ed45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Tagi obrazów" ma:readOnly="false" ma:fieldId="{5cf76f15-5ced-4ddc-b409-7134ff3c332f}" ma:taxonomyMulti="true" ma:sspId="6b719bee-a9bf-472d-a223-a17fc4a29a6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966f51-9608-473a-a189-6dd7beae8afd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ca1e72e-73fc-4f28-b664-9f6b1e1db7e6}" ma:internalName="TaxCatchAll" ma:showField="CatchAllData" ma:web="c0966f51-9608-473a-a189-6dd7beae8af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39E8825-D5D4-4C00-B6EF-43F809E2EF8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C33442A-6870-474B-B054-1E38DA4BF38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F5416E7-357F-4A0C-9BC2-2C3F00C4519A}">
  <ds:schemaRefs>
    <ds:schemaRef ds:uri="http://schemas.microsoft.com/office/2006/metadata/properties"/>
    <ds:schemaRef ds:uri="http://schemas.microsoft.com/office/infopath/2007/PartnerControls"/>
    <ds:schemaRef ds:uri="c0966f51-9608-473a-a189-6dd7beae8afd"/>
    <ds:schemaRef ds:uri="cadbfe20-56bd-4912-8589-9a882c3ed451"/>
  </ds:schemaRefs>
</ds:datastoreItem>
</file>

<file path=customXml/itemProps4.xml><?xml version="1.0" encoding="utf-8"?>
<ds:datastoreItem xmlns:ds="http://schemas.openxmlformats.org/officeDocument/2006/customXml" ds:itemID="{6D215681-5FFF-42B4-938E-A3926235890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adbfe20-56bd-4912-8589-9a882c3ed451"/>
    <ds:schemaRef ds:uri="c0966f51-9608-473a-a189-6dd7beae8af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listownik-mono-Pomorskie-FE-UMWP-UE-EFS-RPO2014-2020-2015</Template>
  <TotalTime>7</TotalTime>
  <Pages>5</Pages>
  <Words>1487</Words>
  <Characters>9421</Characters>
  <Application>Microsoft Office Word</Application>
  <DocSecurity>4</DocSecurity>
  <Lines>78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UMWP</Company>
  <LinksUpToDate>false</LinksUpToDate>
  <CharactersWithSpaces>10887</CharactersWithSpaces>
  <SharedDoc>false</SharedDoc>
  <HLinks>
    <vt:vector size="12" baseType="variant">
      <vt:variant>
        <vt:i4>5177365</vt:i4>
      </vt:variant>
      <vt:variant>
        <vt:i4>3</vt:i4>
      </vt:variant>
      <vt:variant>
        <vt:i4>0</vt:i4>
      </vt:variant>
      <vt:variant>
        <vt:i4>5</vt:i4>
      </vt:variant>
      <vt:variant>
        <vt:lpwstr>http://www.ckziu1.gda.pl/</vt:lpwstr>
      </vt:variant>
      <vt:variant>
        <vt:lpwstr/>
      </vt:variant>
      <vt:variant>
        <vt:i4>458815</vt:i4>
      </vt:variant>
      <vt:variant>
        <vt:i4>0</vt:i4>
      </vt:variant>
      <vt:variant>
        <vt:i4>0</vt:i4>
      </vt:variant>
      <vt:variant>
        <vt:i4>5</vt:i4>
      </vt:variant>
      <vt:variant>
        <vt:lpwstr>mailto:sekretariat@ckziu1.gda.pl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ckziu1</dc:creator>
  <cp:keywords/>
  <dc:description/>
  <cp:lastModifiedBy>Anna Gotzek-Bałdowska</cp:lastModifiedBy>
  <cp:revision>2</cp:revision>
  <cp:lastPrinted>2024-09-22T23:08:00Z</cp:lastPrinted>
  <dcterms:created xsi:type="dcterms:W3CDTF">2025-02-07T19:32:00Z</dcterms:created>
  <dcterms:modified xsi:type="dcterms:W3CDTF">2025-02-07T19:32:00Z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0x0101001102F188BBAAF4469221074B11E67351</vt:lpwstr>
  </property>
  <property fmtid="{D5CDD505-2E9C-101B-9397-08002B2CF9AE}" pid="3" name="MediaServiceImageTags">
    <vt:lpwstr/>
  </property>
</Properties>
</file>