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Sprawy:</w:t>
      </w:r>
      <w:r>
        <w:rPr>
          <w:rFonts w:ascii="Calibri" w:hAnsi="Calibri" w:cs="Calibri"/>
          <w:sz w:val="22"/>
          <w:szCs w:val="22"/>
        </w:rPr>
        <w:tab/>
        <w:t xml:space="preserve"> FZ</w:t>
      </w:r>
      <w:r w:rsidR="00E234B8">
        <w:rPr>
          <w:rFonts w:ascii="Calibri" w:hAnsi="Calibri" w:cs="Calibri"/>
          <w:sz w:val="22"/>
          <w:szCs w:val="22"/>
        </w:rPr>
        <w:t>.38.281.2023.AS</w:t>
      </w:r>
      <w:r w:rsidR="00E234B8">
        <w:rPr>
          <w:rFonts w:ascii="Calibri" w:hAnsi="Calibri" w:cs="Calibri"/>
          <w:sz w:val="22"/>
          <w:szCs w:val="22"/>
        </w:rPr>
        <w:tab/>
      </w:r>
      <w:r w:rsidR="00E234B8">
        <w:rPr>
          <w:rFonts w:ascii="Calibri" w:hAnsi="Calibri" w:cs="Calibri"/>
          <w:sz w:val="22"/>
          <w:szCs w:val="22"/>
        </w:rPr>
        <w:tab/>
      </w:r>
      <w:r w:rsidR="00E234B8">
        <w:rPr>
          <w:rFonts w:ascii="Calibri" w:hAnsi="Calibri" w:cs="Calibri"/>
          <w:sz w:val="22"/>
          <w:szCs w:val="22"/>
        </w:rPr>
        <w:tab/>
      </w:r>
      <w:r w:rsidR="00E234B8">
        <w:rPr>
          <w:rFonts w:ascii="Calibri" w:hAnsi="Calibri" w:cs="Calibri"/>
          <w:sz w:val="22"/>
          <w:szCs w:val="22"/>
        </w:rPr>
        <w:tab/>
      </w:r>
      <w:r w:rsidR="00E234B8">
        <w:rPr>
          <w:rFonts w:ascii="Calibri" w:hAnsi="Calibri" w:cs="Calibri"/>
          <w:sz w:val="22"/>
          <w:szCs w:val="22"/>
        </w:rPr>
        <w:tab/>
        <w:t>Toruń dn. 12.12</w:t>
      </w:r>
      <w:r w:rsidR="00935791">
        <w:rPr>
          <w:rFonts w:ascii="Calibri" w:hAnsi="Calibri" w:cs="Calibri"/>
          <w:sz w:val="22"/>
          <w:szCs w:val="22"/>
        </w:rPr>
        <w:t>.2023</w:t>
      </w:r>
      <w:r w:rsidRPr="009D47D3">
        <w:rPr>
          <w:rFonts w:ascii="Calibri" w:hAnsi="Calibri" w:cs="Calibri"/>
          <w:sz w:val="22"/>
          <w:szCs w:val="22"/>
        </w:rPr>
        <w:t xml:space="preserve"> r. 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Pisma:</w:t>
      </w:r>
      <w:r w:rsidR="004F0A01">
        <w:rPr>
          <w:rFonts w:ascii="Calibri" w:hAnsi="Calibri" w:cs="Calibri"/>
          <w:sz w:val="22"/>
          <w:szCs w:val="22"/>
        </w:rPr>
        <w:tab/>
        <w:t xml:space="preserve"> FZ-</w:t>
      </w:r>
      <w:r w:rsidR="00255337">
        <w:rPr>
          <w:rFonts w:ascii="Calibri" w:hAnsi="Calibri" w:cs="Calibri"/>
          <w:sz w:val="22"/>
          <w:szCs w:val="22"/>
        </w:rPr>
        <w:t xml:space="preserve"> 284</w:t>
      </w:r>
      <w:r w:rsidR="00935791">
        <w:rPr>
          <w:rFonts w:ascii="Calibri" w:hAnsi="Calibri" w:cs="Calibri"/>
          <w:sz w:val="22"/>
          <w:szCs w:val="22"/>
        </w:rPr>
        <w:t>/2023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E71831" w:rsidRPr="009D47D3" w:rsidRDefault="00E71831" w:rsidP="00E71831">
      <w:pPr>
        <w:pStyle w:val="Nagwek1"/>
        <w:jc w:val="center"/>
        <w:rPr>
          <w:rFonts w:ascii="Calibri" w:hAnsi="Calibri" w:cs="Calibri"/>
          <w:b/>
          <w:sz w:val="22"/>
          <w:szCs w:val="22"/>
        </w:rPr>
      </w:pPr>
      <w:r w:rsidRPr="009D47D3">
        <w:rPr>
          <w:rFonts w:ascii="Calibri" w:hAnsi="Calibri" w:cs="Calibri"/>
          <w:b/>
          <w:sz w:val="22"/>
          <w:szCs w:val="22"/>
        </w:rPr>
        <w:t>Informacja z otwarcia ofert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B3260E" w:rsidRDefault="00E71831" w:rsidP="00B3260E">
      <w:pPr>
        <w:jc w:val="both"/>
        <w:rPr>
          <w:rFonts w:ascii="Calibri" w:hAnsi="Calibri" w:cs="Calibri"/>
          <w:sz w:val="22"/>
          <w:szCs w:val="22"/>
        </w:rPr>
      </w:pPr>
      <w:r w:rsidRPr="00B3260E">
        <w:rPr>
          <w:rFonts w:ascii="Calibri" w:hAnsi="Calibri" w:cs="Calibri"/>
          <w:sz w:val="22"/>
          <w:szCs w:val="22"/>
        </w:rPr>
        <w:t>Zgłoszonych do postępowania o udzielenie zamówienia w trybie przetargu nieograniczonego przeprowadzonego zgodnie z  Regulaminem udzielania zamówień na dostawy, usługi i roboty budowlane w Spółce Toruńskie  Wodociągi Sp. z o.o.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Default="00E234B8" w:rsidP="00E7183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dniu 12 grudnia</w:t>
      </w:r>
      <w:r w:rsidR="00935791">
        <w:rPr>
          <w:rFonts w:ascii="Calibri" w:hAnsi="Calibri" w:cs="Calibri"/>
          <w:sz w:val="22"/>
          <w:szCs w:val="22"/>
        </w:rPr>
        <w:t xml:space="preserve"> 2023</w:t>
      </w:r>
      <w:r w:rsidR="00E71831">
        <w:rPr>
          <w:rFonts w:ascii="Calibri" w:hAnsi="Calibri" w:cs="Calibri"/>
          <w:sz w:val="22"/>
          <w:szCs w:val="22"/>
        </w:rPr>
        <w:t xml:space="preserve"> r. o godzinie 11.1</w:t>
      </w:r>
      <w:r w:rsidR="00E71831" w:rsidRPr="009D47D3">
        <w:rPr>
          <w:rFonts w:ascii="Calibri" w:hAnsi="Calibri" w:cs="Calibri"/>
          <w:sz w:val="22"/>
          <w:szCs w:val="22"/>
        </w:rPr>
        <w:t xml:space="preserve">0  nastąpiło otwarcie ofert zgłoszonych do postępowania </w:t>
      </w:r>
      <w:r>
        <w:rPr>
          <w:rFonts w:ascii="Calibri" w:hAnsi="Calibri" w:cs="Calibri"/>
          <w:sz w:val="22"/>
          <w:szCs w:val="22"/>
        </w:rPr>
        <w:t xml:space="preserve">           </w:t>
      </w:r>
      <w:r w:rsidR="00E71831" w:rsidRPr="009D47D3">
        <w:rPr>
          <w:rFonts w:ascii="Calibri" w:hAnsi="Calibri" w:cs="Calibri"/>
          <w:sz w:val="22"/>
          <w:szCs w:val="22"/>
        </w:rPr>
        <w:t>o udzielenie zamówienia dla zadania pod nazwą: „</w:t>
      </w:r>
      <w:r>
        <w:rPr>
          <w:rFonts w:ascii="Calibri" w:hAnsi="Calibri" w:cs="Calibri"/>
          <w:sz w:val="22"/>
          <w:szCs w:val="22"/>
        </w:rPr>
        <w:t xml:space="preserve">Dostawa trocin tartacznych przez okres 12 </w:t>
      </w:r>
      <w:proofErr w:type="spellStart"/>
      <w:r>
        <w:rPr>
          <w:rFonts w:ascii="Calibri" w:hAnsi="Calibri" w:cs="Calibri"/>
          <w:sz w:val="22"/>
          <w:szCs w:val="22"/>
        </w:rPr>
        <w:t>m-cy</w:t>
      </w:r>
      <w:proofErr w:type="spellEnd"/>
      <w:r w:rsidR="00935791">
        <w:rPr>
          <w:rFonts w:ascii="Calibri" w:hAnsi="Calibri" w:cs="Calibri"/>
          <w:sz w:val="22"/>
          <w:szCs w:val="22"/>
        </w:rPr>
        <w:t>.”</w:t>
      </w:r>
      <w:r w:rsidR="004B750E">
        <w:rPr>
          <w:rFonts w:ascii="Calibri" w:hAnsi="Calibri" w:cs="Calibri"/>
          <w:sz w:val="22"/>
          <w:szCs w:val="22"/>
        </w:rPr>
        <w:t xml:space="preserve"> </w:t>
      </w:r>
      <w:r w:rsidR="00935791">
        <w:rPr>
          <w:rFonts w:ascii="Calibri" w:hAnsi="Calibri" w:cs="Calibri"/>
          <w:sz w:val="22"/>
          <w:szCs w:val="22"/>
        </w:rPr>
        <w:t xml:space="preserve">      </w:t>
      </w:r>
    </w:p>
    <w:p w:rsidR="00935791" w:rsidRDefault="0093579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234B8">
      <w:pPr>
        <w:pStyle w:val="Tekstpodstawowywcity"/>
        <w:ind w:left="0"/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 xml:space="preserve">W poniższym zestawieniu wymieniono: nazwę firmy, siedzibę oraz cenę oferty na realizację zamówienia. 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8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"/>
        <w:gridCol w:w="2399"/>
        <w:gridCol w:w="2268"/>
        <w:gridCol w:w="1418"/>
        <w:gridCol w:w="1418"/>
      </w:tblGrid>
      <w:tr w:rsidR="00D319D1" w:rsidRPr="009D47D3" w:rsidTr="00D319D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>LP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Firma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Adres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Cena netto </w:t>
            </w:r>
          </w:p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PLN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0333C6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Cena bru</w:t>
            </w: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tto </w:t>
            </w:r>
          </w:p>
          <w:p w:rsidR="00D319D1" w:rsidRPr="009D47D3" w:rsidRDefault="00D319D1" w:rsidP="000333C6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PLN </w:t>
            </w:r>
          </w:p>
        </w:tc>
      </w:tr>
      <w:tr w:rsidR="00D319D1" w:rsidRPr="009D47D3" w:rsidTr="00D319D1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E234B8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BIOMASS FUTURE Adrian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Kaliszak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E234B8" w:rsidP="004A61E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Rozbitek 18/61          64-420 Kwilcz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E234B8" w:rsidP="005B646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345.600</w:t>
            </w:r>
            <w:r w:rsidR="00D319D1">
              <w:rPr>
                <w:rFonts w:ascii="Calibri" w:hAnsi="Calibri" w:cs="Calibri"/>
                <w:sz w:val="22"/>
                <w:szCs w:val="22"/>
              </w:rPr>
              <w:t>,00</w:t>
            </w:r>
          </w:p>
          <w:p w:rsidR="00D319D1" w:rsidRPr="009D47D3" w:rsidRDefault="00D319D1" w:rsidP="005B646A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9665EB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425</w:t>
            </w:r>
            <w:r w:rsidR="00E234B8">
              <w:rPr>
                <w:rFonts w:ascii="Calibri" w:hAnsi="Calibri" w:cs="Calibri"/>
                <w:sz w:val="22"/>
                <w:szCs w:val="22"/>
              </w:rPr>
              <w:t>.088,0</w:t>
            </w:r>
            <w:r w:rsidR="00D319D1">
              <w:rPr>
                <w:rFonts w:ascii="Calibri" w:hAnsi="Calibri" w:cs="Calibri"/>
                <w:sz w:val="22"/>
                <w:szCs w:val="22"/>
              </w:rPr>
              <w:t>0</w:t>
            </w:r>
          </w:p>
          <w:p w:rsidR="00D319D1" w:rsidRPr="009D47D3" w:rsidRDefault="00D319D1" w:rsidP="000333C6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319D1" w:rsidRPr="009D47D3" w:rsidTr="00D319D1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DA" w:rsidRDefault="000E1ADA" w:rsidP="000E1AD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Drewmex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Sp. z o. o. </w:t>
            </w:r>
          </w:p>
          <w:p w:rsidR="00D319D1" w:rsidRDefault="00D319D1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DA" w:rsidRDefault="000E1ADA" w:rsidP="000E1AD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Ściechów 2 </w:t>
            </w:r>
          </w:p>
          <w:p w:rsidR="00D319D1" w:rsidRDefault="000E1ADA" w:rsidP="000E1AD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66-433 Lubiszyn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0E1ADA" w:rsidP="005B646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362.880,00</w:t>
            </w:r>
          </w:p>
          <w:p w:rsidR="00D319D1" w:rsidRPr="009B7959" w:rsidRDefault="00D319D1" w:rsidP="005B646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0E1ADA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446.342,40</w:t>
            </w:r>
          </w:p>
          <w:p w:rsidR="00D319D1" w:rsidRPr="009B7959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19D1" w:rsidRPr="009D47D3" w:rsidTr="00D319D1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0333C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0E1ADA" w:rsidP="000333C6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URGO Paweł Urban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DA" w:rsidRDefault="000E1ADA" w:rsidP="004A61E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Płoskinia 22A/2</w:t>
            </w:r>
          </w:p>
          <w:p w:rsidR="00D319D1" w:rsidRDefault="000E1ADA" w:rsidP="000E1AD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  <w:r w:rsidR="00D319D1"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526 Płoskinia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0E1ADA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388.324,8</w:t>
            </w:r>
            <w:r w:rsidR="00D319D1">
              <w:rPr>
                <w:rFonts w:ascii="Calibri" w:hAnsi="Calibri" w:cs="Calibri"/>
                <w:sz w:val="22"/>
                <w:szCs w:val="22"/>
              </w:rPr>
              <w:t>0</w:t>
            </w:r>
          </w:p>
          <w:p w:rsidR="00D319D1" w:rsidRPr="009B7959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0E1ADA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477.639,5</w:t>
            </w:r>
            <w:r w:rsidR="00D319D1">
              <w:rPr>
                <w:rFonts w:ascii="Calibri" w:hAnsi="Calibri" w:cs="Calibri"/>
                <w:sz w:val="22"/>
                <w:szCs w:val="22"/>
              </w:rPr>
              <w:t>0</w:t>
            </w:r>
          </w:p>
          <w:p w:rsidR="00D319D1" w:rsidRPr="009B7959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1ADA" w:rsidRPr="009B7959" w:rsidTr="000E1ADA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DA" w:rsidRPr="009D47D3" w:rsidRDefault="000E1ADA" w:rsidP="001747F4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DA" w:rsidRDefault="000E1ADA" w:rsidP="001747F4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Polskie Przedsiębiorstwo Drzewne                     Piotr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Toporzysz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DA" w:rsidRDefault="000E1ADA" w:rsidP="001747F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Zambski Kościelne 57</w:t>
            </w:r>
          </w:p>
          <w:p w:rsidR="00255337" w:rsidRDefault="00255337" w:rsidP="001747F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07-215 Obryte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DA" w:rsidRDefault="00255337" w:rsidP="001747F4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394.652</w:t>
            </w:r>
            <w:r w:rsidR="000E1ADA">
              <w:rPr>
                <w:rFonts w:ascii="Calibri" w:hAnsi="Calibri" w:cs="Calibri"/>
                <w:sz w:val="22"/>
                <w:szCs w:val="22"/>
              </w:rPr>
              <w:t>,00</w:t>
            </w:r>
          </w:p>
          <w:p w:rsidR="000E1ADA" w:rsidRPr="009B7959" w:rsidRDefault="000E1ADA" w:rsidP="001747F4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DA" w:rsidRDefault="00255337" w:rsidP="001747F4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485.421,96</w:t>
            </w:r>
          </w:p>
          <w:p w:rsidR="000E1ADA" w:rsidRPr="009B7959" w:rsidRDefault="000E1ADA" w:rsidP="001747F4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A61E6" w:rsidRPr="009D47D3" w:rsidRDefault="004A61E6" w:rsidP="004A61E6">
      <w:pPr>
        <w:ind w:left="495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</w:p>
    <w:p w:rsidR="00E71831" w:rsidRPr="009D47D3" w:rsidRDefault="004A61E6" w:rsidP="001D320A">
      <w:pPr>
        <w:ind w:left="495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</w:p>
    <w:p w:rsidR="00B3260E" w:rsidRPr="009D47D3" w:rsidRDefault="00B3260E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 xml:space="preserve">Prowadzący postępowanie: </w:t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  <w:t xml:space="preserve">     </w:t>
      </w:r>
    </w:p>
    <w:p w:rsidR="008B7C55" w:rsidRPr="00E71831" w:rsidRDefault="00E71831" w:rsidP="00E71831">
      <w:r w:rsidRPr="009D47D3">
        <w:rPr>
          <w:rFonts w:ascii="Calibri" w:hAnsi="Calibri" w:cs="Calibri"/>
          <w:sz w:val="22"/>
          <w:szCs w:val="22"/>
        </w:rPr>
        <w:t xml:space="preserve">Aneta Sztuczka </w:t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</w:p>
    <w:sectPr w:rsidR="008B7C55" w:rsidRPr="00E71831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2CC" w:rsidRDefault="002212CC" w:rsidP="00283504">
      <w:r>
        <w:separator/>
      </w:r>
    </w:p>
  </w:endnote>
  <w:endnote w:type="continuationSeparator" w:id="0">
    <w:p w:rsidR="002212CC" w:rsidRDefault="002212CC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2CC" w:rsidRDefault="002212CC" w:rsidP="00283504">
      <w:r>
        <w:separator/>
      </w:r>
    </w:p>
  </w:footnote>
  <w:footnote w:type="continuationSeparator" w:id="0">
    <w:p w:rsidR="002212CC" w:rsidRDefault="002212CC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22FC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22FC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2FC9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777C7"/>
    <w:multiLevelType w:val="hybridMultilevel"/>
    <w:tmpl w:val="704EBAFC"/>
    <w:lvl w:ilvl="0" w:tplc="2FF053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1024B"/>
    <w:rsid w:val="00065069"/>
    <w:rsid w:val="000B21DD"/>
    <w:rsid w:val="000D2275"/>
    <w:rsid w:val="000E1ADA"/>
    <w:rsid w:val="000E30BC"/>
    <w:rsid w:val="001326D3"/>
    <w:rsid w:val="00176BB7"/>
    <w:rsid w:val="00186261"/>
    <w:rsid w:val="00194F6D"/>
    <w:rsid w:val="001D320A"/>
    <w:rsid w:val="002212CC"/>
    <w:rsid w:val="002473D2"/>
    <w:rsid w:val="00255337"/>
    <w:rsid w:val="002778AD"/>
    <w:rsid w:val="00283504"/>
    <w:rsid w:val="00285187"/>
    <w:rsid w:val="00295EEC"/>
    <w:rsid w:val="002E6BFF"/>
    <w:rsid w:val="00333489"/>
    <w:rsid w:val="003637E0"/>
    <w:rsid w:val="0036619E"/>
    <w:rsid w:val="00390805"/>
    <w:rsid w:val="003C418C"/>
    <w:rsid w:val="003F0996"/>
    <w:rsid w:val="00404EAC"/>
    <w:rsid w:val="004544F3"/>
    <w:rsid w:val="00462C70"/>
    <w:rsid w:val="004A61E6"/>
    <w:rsid w:val="004A73F5"/>
    <w:rsid w:val="004B750E"/>
    <w:rsid w:val="004D08D1"/>
    <w:rsid w:val="004F0A01"/>
    <w:rsid w:val="005342DA"/>
    <w:rsid w:val="00575233"/>
    <w:rsid w:val="005A36A1"/>
    <w:rsid w:val="005A5CF8"/>
    <w:rsid w:val="005A6367"/>
    <w:rsid w:val="005A68EF"/>
    <w:rsid w:val="005F7DD2"/>
    <w:rsid w:val="00601F88"/>
    <w:rsid w:val="00604302"/>
    <w:rsid w:val="00632B11"/>
    <w:rsid w:val="00647A25"/>
    <w:rsid w:val="006B4942"/>
    <w:rsid w:val="007427F7"/>
    <w:rsid w:val="00774321"/>
    <w:rsid w:val="007923F8"/>
    <w:rsid w:val="007C6121"/>
    <w:rsid w:val="007D7302"/>
    <w:rsid w:val="007F4C16"/>
    <w:rsid w:val="008144EC"/>
    <w:rsid w:val="00823420"/>
    <w:rsid w:val="00830943"/>
    <w:rsid w:val="00855147"/>
    <w:rsid w:val="008A49C7"/>
    <w:rsid w:val="008B7C55"/>
    <w:rsid w:val="008E0949"/>
    <w:rsid w:val="008F53CF"/>
    <w:rsid w:val="00931E23"/>
    <w:rsid w:val="009331C1"/>
    <w:rsid w:val="00935791"/>
    <w:rsid w:val="00937ECF"/>
    <w:rsid w:val="009665EB"/>
    <w:rsid w:val="0096769B"/>
    <w:rsid w:val="00971F4F"/>
    <w:rsid w:val="00993016"/>
    <w:rsid w:val="009937B4"/>
    <w:rsid w:val="009A7B0B"/>
    <w:rsid w:val="009B06BD"/>
    <w:rsid w:val="009D237D"/>
    <w:rsid w:val="00A01440"/>
    <w:rsid w:val="00AC25DB"/>
    <w:rsid w:val="00AD0B3C"/>
    <w:rsid w:val="00AE1583"/>
    <w:rsid w:val="00B22FC9"/>
    <w:rsid w:val="00B3260E"/>
    <w:rsid w:val="00B94885"/>
    <w:rsid w:val="00B9790B"/>
    <w:rsid w:val="00BB015E"/>
    <w:rsid w:val="00BC3273"/>
    <w:rsid w:val="00BE4958"/>
    <w:rsid w:val="00BF2F68"/>
    <w:rsid w:val="00C423DA"/>
    <w:rsid w:val="00C567B0"/>
    <w:rsid w:val="00D03713"/>
    <w:rsid w:val="00D069F9"/>
    <w:rsid w:val="00D319D1"/>
    <w:rsid w:val="00D35EA7"/>
    <w:rsid w:val="00D62049"/>
    <w:rsid w:val="00DA6E0C"/>
    <w:rsid w:val="00DB1967"/>
    <w:rsid w:val="00DC31EF"/>
    <w:rsid w:val="00DF7FDD"/>
    <w:rsid w:val="00E234B8"/>
    <w:rsid w:val="00E37A9B"/>
    <w:rsid w:val="00E67CF8"/>
    <w:rsid w:val="00E71831"/>
    <w:rsid w:val="00E92C9C"/>
    <w:rsid w:val="00EA0FA8"/>
    <w:rsid w:val="00EB7280"/>
    <w:rsid w:val="00EB7293"/>
    <w:rsid w:val="00EC257F"/>
    <w:rsid w:val="00ED3A1C"/>
    <w:rsid w:val="00F1625C"/>
    <w:rsid w:val="00F65372"/>
    <w:rsid w:val="00F65F64"/>
    <w:rsid w:val="00F71298"/>
    <w:rsid w:val="00FC663E"/>
    <w:rsid w:val="00FE5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71831"/>
    <w:pPr>
      <w:keepNext/>
      <w:outlineLvl w:val="0"/>
    </w:pPr>
    <w:rPr>
      <w:rFonts w:ascii="Arial" w:hAnsi="Arial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830943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7183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71831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1831"/>
    <w:rPr>
      <w:rFonts w:ascii="Arial" w:eastAsia="Times New Roman" w:hAnsi="Arial"/>
      <w:sz w:val="24"/>
    </w:rPr>
  </w:style>
  <w:style w:type="paragraph" w:styleId="HTML-wstpniesformatowany">
    <w:name w:val="HTML Preformatted"/>
    <w:basedOn w:val="Normalny"/>
    <w:link w:val="HTML-wstpniesformatowanyZnak"/>
    <w:unhideWhenUsed/>
    <w:rsid w:val="00E71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71831"/>
    <w:rPr>
      <w:rFonts w:ascii="Courier New" w:eastAsia="Times New Roman" w:hAnsi="Courier New" w:cs="Courier New"/>
    </w:rPr>
  </w:style>
  <w:style w:type="paragraph" w:styleId="Akapitzlist">
    <w:name w:val="List Paragraph"/>
    <w:basedOn w:val="Normalny"/>
    <w:uiPriority w:val="34"/>
    <w:qFormat/>
    <w:rsid w:val="00B326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220</TotalTime>
  <Pages>1</Pages>
  <Words>166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22</cp:revision>
  <cp:lastPrinted>2023-11-17T12:13:00Z</cp:lastPrinted>
  <dcterms:created xsi:type="dcterms:W3CDTF">2021-04-01T09:02:00Z</dcterms:created>
  <dcterms:modified xsi:type="dcterms:W3CDTF">2023-12-13T10:08:00Z</dcterms:modified>
</cp:coreProperties>
</file>