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A410D" w14:textId="268A72AB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 xml:space="preserve">Załącznik </w:t>
      </w:r>
      <w:r w:rsidR="004D4935" w:rsidRPr="00910888">
        <w:rPr>
          <w:rFonts w:asciiTheme="minorHAnsi" w:hAnsiTheme="minorHAnsi" w:cstheme="minorHAnsi"/>
          <w:bCs/>
          <w:sz w:val="20"/>
          <w:szCs w:val="20"/>
        </w:rPr>
        <w:t>A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17EE58C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910888" w:rsidRDefault="00010896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3DBB8816" w14:textId="4F9594DE" w:rsidR="00010896" w:rsidRPr="00910888" w:rsidRDefault="000B4F17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="009C287E" w:rsidRPr="00910888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9C287E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bazy danych </w:t>
      </w:r>
      <w:proofErr w:type="spellStart"/>
      <w:r w:rsidR="009C287E" w:rsidRPr="00910888">
        <w:rPr>
          <w:rFonts w:asciiTheme="minorHAnsi" w:hAnsiTheme="minorHAnsi" w:cstheme="minorHAnsi"/>
          <w:b/>
          <w:bCs/>
          <w:i/>
          <w:sz w:val="20"/>
          <w:szCs w:val="20"/>
        </w:rPr>
        <w:t>UpToDate</w:t>
      </w:r>
      <w:proofErr w:type="spellEnd"/>
      <w:r w:rsidR="009C287E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na lata 2025-2027 dla Uniwersytetu Jagiellońskiego – Collegium Medicum w Krakowie</w:t>
      </w:r>
      <w:r w:rsidR="00241CA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="00010896"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18984537" w14:textId="77777777" w:rsidR="00241CAA" w:rsidRPr="00910888" w:rsidRDefault="00241CAA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eastAsia="Calibri" w:hAnsiTheme="minorHAnsi" w:cstheme="minorHAnsi"/>
          <w:i/>
          <w:sz w:val="20"/>
          <w:szCs w:val="20"/>
          <w:lang w:eastAsia="pl-PL"/>
        </w:rPr>
      </w:pPr>
    </w:p>
    <w:p w14:paraId="389E3C85" w14:textId="6F833BC1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910888" w:rsidRDefault="00010896" w:rsidP="007749F2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910888" w:rsidRDefault="00E91AA7" w:rsidP="007749F2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8BC44FA" w14:textId="77777777" w:rsidR="00241CAA" w:rsidRPr="00910888" w:rsidRDefault="00241CAA" w:rsidP="009C287E">
      <w:pPr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Oferujemy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realizację przedmiotu zamówienia na warunkach określonych w SWZ, zgodnie z treścią SWZ, ewentualnych wyjaśnień do SWZ oraz jej zmian, jeżeli dotyczy:</w:t>
      </w:r>
    </w:p>
    <w:p w14:paraId="47FB8610" w14:textId="0EA0F858" w:rsidR="0028693F" w:rsidRPr="00910888" w:rsidRDefault="00241CAA" w:rsidP="009C287E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netto: ……….……… </w:t>
      </w:r>
      <w:r w:rsidR="009C287E"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>PLN/EURO/USD/GBP</w:t>
      </w:r>
      <w:r w:rsidR="009C287E"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="009C287E"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="009C287E"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="009C287E"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netto: ……………..) plus należny podatek VAT w wysokości ...... %, tj. …… </w:t>
      </w:r>
      <w:r w:rsidR="009C287E"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>PLN/EURO/USD/GBP</w:t>
      </w:r>
      <w:r w:rsidR="009C287E"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="009C287E"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="009C287E"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="009C287E"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="009C287E" w:rsidRPr="00910888">
        <w:rPr>
          <w:rFonts w:asciiTheme="minorHAnsi" w:eastAsia="Calibri" w:hAnsiTheme="minorHAnsi" w:cstheme="minorHAnsi"/>
          <w:i/>
          <w:iCs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(słownie złotych: …..), co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daje kwotę </w:t>
      </w:r>
      <w:r w:rsidR="006B2925"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brutto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........................ </w:t>
      </w:r>
      <w:r w:rsidR="009C287E"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>PLN/EURO/USD/GBP</w:t>
      </w:r>
      <w:r w:rsidR="009C287E"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="009C287E"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 xml:space="preserve"> niepotrzebne usunąć</w:t>
      </w:r>
      <w:r w:rsidR="009C287E"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(słownie: ....................................................................................... ), </w:t>
      </w:r>
    </w:p>
    <w:p w14:paraId="0A6A412A" w14:textId="77777777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u w:val="single"/>
          <w:lang w:eastAsia="pl-PL"/>
        </w:rPr>
        <w:t xml:space="preserve">w tym </w:t>
      </w:r>
      <w:r w:rsidRPr="00910888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za rok 2025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2952A207" w14:textId="6EC920B6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za kwotę netto …………… 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plus należny podatek VAT w wysokości ………………..</w:t>
      </w:r>
    </w:p>
    <w:p w14:paraId="621EC21B" w14:textId="77777777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, co daje kwotę brutto ………….. 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(słownie brutto: ……………………..00/100)</w:t>
      </w:r>
    </w:p>
    <w:p w14:paraId="51095E4C" w14:textId="77777777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u w:val="single"/>
          <w:lang w:eastAsia="pl-PL"/>
        </w:rPr>
        <w:t xml:space="preserve">oraz </w:t>
      </w:r>
      <w:r w:rsidRPr="00910888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za rok 2026</w:t>
      </w:r>
      <w:r w:rsidRPr="0091088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:</w:t>
      </w:r>
    </w:p>
    <w:p w14:paraId="6F73774D" w14:textId="4710FE81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za kwotę netto …………… 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plus należny podatek VAT w wysokości ………………..</w:t>
      </w:r>
    </w:p>
    <w:p w14:paraId="3BB4C22E" w14:textId="77777777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, co daje kwotę brutto ………….. 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(słownie brutto: ……………………..00/100)</w:t>
      </w:r>
    </w:p>
    <w:p w14:paraId="208A2645" w14:textId="77777777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u w:val="single"/>
          <w:lang w:eastAsia="pl-PL"/>
        </w:rPr>
        <w:t xml:space="preserve">oraz </w:t>
      </w:r>
      <w:r w:rsidRPr="00910888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za rok 2027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6EEAEA73" w14:textId="18307C0E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za kwotę netto …………… 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plus należny podatek VAT w wysokości ………………..</w:t>
      </w:r>
    </w:p>
    <w:p w14:paraId="45311F42" w14:textId="77777777" w:rsidR="009C287E" w:rsidRPr="00910888" w:rsidRDefault="009C287E" w:rsidP="009C287E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, co daje kwotę brutto ………….. PLN/EURO/USD/GBP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>*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  <w:r w:rsidRPr="00910888">
        <w:rPr>
          <w:rFonts w:asciiTheme="minorHAnsi" w:eastAsia="Calibri" w:hAnsiTheme="minorHAnsi" w:cstheme="minorHAnsi"/>
          <w:i/>
          <w:kern w:val="2"/>
          <w:sz w:val="20"/>
          <w:szCs w:val="20"/>
          <w:vertAlign w:val="superscript"/>
          <w:lang w:eastAsia="ar-SA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kern w:val="2"/>
          <w:sz w:val="20"/>
          <w:szCs w:val="20"/>
          <w:vertAlign w:val="superscript"/>
          <w:lang w:eastAsia="ar-SA"/>
        </w:rPr>
        <w:t>niepotrzebne usunąć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(słownie brutto: ……………………..00/100).</w:t>
      </w:r>
      <w:r w:rsidRPr="00910888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</w:t>
      </w:r>
    </w:p>
    <w:p w14:paraId="4AF2505B" w14:textId="77777777" w:rsidR="009C287E" w:rsidRPr="00910888" w:rsidRDefault="009C287E" w:rsidP="007749F2">
      <w:pPr>
        <w:tabs>
          <w:tab w:val="left" w:pos="567"/>
          <w:tab w:val="left" w:pos="4680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</w:p>
    <w:p w14:paraId="2786B452" w14:textId="77777777" w:rsidR="006B2925" w:rsidRPr="00910888" w:rsidRDefault="006B2925" w:rsidP="006B2925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 xml:space="preserve">UWAGA! ofertę należy złożyć tylko w jednej walucie. </w:t>
      </w:r>
    </w:p>
    <w:p w14:paraId="507E5A1B" w14:textId="051591CA" w:rsidR="009C287E" w:rsidRPr="00910888" w:rsidRDefault="006B2925" w:rsidP="006B2925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Dla porównania ofert, w przypadku złożenia oferty w walucie obcej, Zamawiający przyjmie kurs średni NBP z dnia publikacji ogłoszenia w Biuletynie Zamówień Publicznych. Dodatkowo Zamawiający informuje, że sposób naliczenia podatku od towarów i usług VAT opisany jest w punkcie 12) SWZ.</w:t>
      </w:r>
    </w:p>
    <w:p w14:paraId="47F2C7E3" w14:textId="77777777" w:rsidR="009C287E" w:rsidRPr="00910888" w:rsidRDefault="009C287E" w:rsidP="007749F2">
      <w:pPr>
        <w:tabs>
          <w:tab w:val="left" w:pos="567"/>
          <w:tab w:val="left" w:pos="4680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</w:p>
    <w:p w14:paraId="475DCA12" w14:textId="5C6A0440" w:rsidR="0028693F" w:rsidRPr="00910888" w:rsidRDefault="0028693F" w:rsidP="003616C0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Deklarujemy wykonanie zamówienia sukcesywnie 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od dnia 01.</w:t>
      </w:r>
      <w:r w:rsidR="006B2925" w:rsidRPr="00910888">
        <w:rPr>
          <w:rFonts w:asciiTheme="minorHAnsi" w:hAnsiTheme="minorHAnsi" w:cstheme="minorHAnsi"/>
          <w:b/>
          <w:bCs/>
          <w:sz w:val="20"/>
          <w:szCs w:val="20"/>
        </w:rPr>
        <w:t>01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.202</w:t>
      </w:r>
      <w:r w:rsidR="006B2925" w:rsidRPr="00910888">
        <w:rPr>
          <w:rFonts w:asciiTheme="minorHAnsi" w:hAnsiTheme="minorHAnsi" w:cstheme="minorHAnsi"/>
          <w:b/>
          <w:bCs/>
          <w:sz w:val="20"/>
          <w:szCs w:val="20"/>
        </w:rPr>
        <w:t>5r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. do dnia 3</w:t>
      </w:r>
      <w:r w:rsidR="006B2925" w:rsidRPr="00910888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6B2925" w:rsidRPr="00910888">
        <w:rPr>
          <w:rFonts w:asciiTheme="minorHAnsi" w:hAnsiTheme="minorHAnsi" w:cstheme="minorHAnsi"/>
          <w:b/>
          <w:bCs/>
          <w:sz w:val="20"/>
          <w:szCs w:val="20"/>
        </w:rPr>
        <w:t>12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.202</w:t>
      </w:r>
      <w:r w:rsidR="006B2925" w:rsidRPr="00910888">
        <w:rPr>
          <w:rFonts w:asciiTheme="minorHAnsi" w:hAnsiTheme="minorHAnsi" w:cstheme="minorHAnsi"/>
          <w:b/>
          <w:bCs/>
          <w:sz w:val="20"/>
          <w:szCs w:val="20"/>
        </w:rPr>
        <w:t>7</w:t>
      </w:r>
      <w:r w:rsidR="00C54888" w:rsidRPr="00910888">
        <w:rPr>
          <w:rFonts w:asciiTheme="minorHAnsi" w:hAnsiTheme="minorHAnsi" w:cstheme="minorHAnsi"/>
          <w:b/>
          <w:bCs/>
          <w:sz w:val="20"/>
          <w:szCs w:val="20"/>
        </w:rPr>
        <w:t>r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2BA4C107" w14:textId="77777777" w:rsidR="00BD66C5" w:rsidRPr="00910888" w:rsidRDefault="00187759" w:rsidP="00BD66C5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</w:t>
      </w:r>
      <w:r w:rsidR="006B2925" w:rsidRPr="00910888">
        <w:rPr>
          <w:rFonts w:asciiTheme="minorHAnsi" w:hAnsiTheme="minorHAnsi" w:cstheme="minorHAnsi"/>
          <w:sz w:val="20"/>
          <w:szCs w:val="20"/>
        </w:rPr>
        <w:t>.</w:t>
      </w:r>
    </w:p>
    <w:p w14:paraId="4FC924BF" w14:textId="6C90086C" w:rsidR="00BC5E71" w:rsidRPr="00910888" w:rsidRDefault="00BD66C5" w:rsidP="00136C58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Zobowiązujemy się do zatrudnienia na czas trwania realizacji przedmiotu umowy osoby ds. koordynowania zamówienia na podstawie umowy o pracę, zgodnie z zapisami SWZ </w:t>
      </w:r>
      <w:r w:rsidRPr="00910888">
        <w:rPr>
          <w:rFonts w:asciiTheme="minorHAnsi" w:hAnsiTheme="minorHAnsi" w:cstheme="minorHAnsi"/>
          <w:color w:val="FF0000"/>
          <w:sz w:val="20"/>
          <w:szCs w:val="20"/>
          <w:vertAlign w:val="superscript"/>
          <w:lang w:eastAsia="pl-PL"/>
        </w:rPr>
        <w:t>*nie dotyczy osób fizycznych prowadzących działalność gospodarczą samodzielnie zaangażowanych w realizację zamówienia</w:t>
      </w:r>
    </w:p>
    <w:p w14:paraId="6EFC1CA4" w14:textId="77777777" w:rsidR="00BC5E71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17E6BF1" w14:textId="77777777" w:rsidR="00BC5E71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1025A694" w14:textId="77777777" w:rsidR="00126E42" w:rsidRPr="00910888" w:rsidRDefault="00126E42" w:rsidP="003616C0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>Oświadczamy,</w:t>
      </w:r>
      <w:r w:rsidRPr="00910888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</w:rPr>
        <w:t xml:space="preserve">że akceptujemy termin płatności faktury do 30 dni kalendarzowych, liczony od doręczenia prawidłowo wystawionej faktury, odpowiednio dla wymagań określonych w SWZ i wzorze umowy. </w:t>
      </w:r>
    </w:p>
    <w:p w14:paraId="68E05B1C" w14:textId="17E118BB" w:rsidR="00187759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Oświadczamy, że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jesteśmy</w:t>
      </w:r>
      <w:r w:rsidRPr="00910888">
        <w:rPr>
          <w:rFonts w:asciiTheme="minorHAnsi" w:hAnsiTheme="minorHAnsi" w:cstheme="minorHAnsi"/>
          <w:b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/ nie jesteśmy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49789848" w14:textId="77777777" w:rsidR="00BC5E71" w:rsidRPr="00910888" w:rsidRDefault="00187759" w:rsidP="007749F2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687D2B7" w:rsidR="002219EC" w:rsidRPr="00910888" w:rsidRDefault="00BD66C5" w:rsidP="007749F2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Cs/>
          <w:sz w:val="20"/>
          <w:szCs w:val="20"/>
          <w:lang w:eastAsia="pl-PL"/>
        </w:rPr>
        <w:t>9</w:t>
      </w:r>
      <w:r w:rsidR="00BC5E71" w:rsidRPr="00910888">
        <w:rPr>
          <w:rFonts w:asciiTheme="minorHAnsi" w:hAnsiTheme="minorHAnsi" w:cstheme="minorHAnsi"/>
          <w:iCs/>
          <w:sz w:val="20"/>
          <w:szCs w:val="20"/>
          <w:lang w:eastAsia="pl-PL"/>
        </w:rPr>
        <w:t>.</w:t>
      </w:r>
      <w:r w:rsidR="00BC5E71"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="002219EC" w:rsidRPr="00910888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="002219EC" w:rsidRPr="0091088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="002219EC" w:rsidRPr="00910888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="002219EC" w:rsidRPr="0091088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="002219EC" w:rsidRPr="00910888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910888" w:rsidRDefault="002219EC" w:rsidP="007749F2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910888" w:rsidRDefault="002219EC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910888" w:rsidRDefault="002219EC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910888" w:rsidRDefault="002219EC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910888" w:rsidRDefault="002219EC" w:rsidP="007749F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7CA073EC" w:rsidR="00187759" w:rsidRPr="00910888" w:rsidRDefault="00BC5E71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910888">
        <w:rPr>
          <w:rFonts w:asciiTheme="minorHAnsi" w:hAnsiTheme="minorHAnsi" w:cstheme="minorHAnsi"/>
          <w:bCs/>
          <w:iCs/>
          <w:sz w:val="20"/>
          <w:szCs w:val="20"/>
        </w:rPr>
        <w:t>1</w:t>
      </w:r>
      <w:r w:rsidR="00BD66C5" w:rsidRPr="00910888">
        <w:rPr>
          <w:rFonts w:asciiTheme="minorHAnsi" w:hAnsiTheme="minorHAnsi" w:cstheme="minorHAnsi"/>
          <w:bCs/>
          <w:iCs/>
          <w:sz w:val="20"/>
          <w:szCs w:val="20"/>
        </w:rPr>
        <w:t>0</w:t>
      </w:r>
      <w:r w:rsidRPr="00910888">
        <w:rPr>
          <w:rFonts w:asciiTheme="minorHAnsi" w:hAnsiTheme="minorHAnsi" w:cstheme="minorHAnsi"/>
          <w:bCs/>
          <w:iCs/>
          <w:sz w:val="20"/>
          <w:szCs w:val="20"/>
        </w:rPr>
        <w:t xml:space="preserve">. </w:t>
      </w:r>
      <w:r w:rsidR="00187759" w:rsidRPr="00910888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</w:t>
      </w:r>
      <w:r w:rsidR="00BE3B95" w:rsidRPr="00910888">
        <w:rPr>
          <w:rFonts w:asciiTheme="minorHAnsi" w:hAnsiTheme="minorHAnsi" w:cstheme="minorHAnsi"/>
          <w:bCs/>
          <w:iCs/>
          <w:sz w:val="20"/>
          <w:szCs w:val="20"/>
        </w:rPr>
        <w:t xml:space="preserve">ryczałtowej </w:t>
      </w:r>
      <w:r w:rsidR="00187759" w:rsidRPr="00910888">
        <w:rPr>
          <w:rFonts w:asciiTheme="minorHAnsi" w:hAnsiTheme="minorHAnsi" w:cstheme="minorHAnsi"/>
          <w:bCs/>
          <w:iCs/>
          <w:sz w:val="20"/>
          <w:szCs w:val="20"/>
        </w:rPr>
        <w:t xml:space="preserve">oferty uwzględniliśmy koszty i zakres całości przedmiotu zamówienia oraz, że oferujemy wykonanie przedmiotu zamówienia zgodnie z wymaganiami i warunkami opisanymi oraz określonymi przez Zamawiającego w SWZ. </w:t>
      </w:r>
    </w:p>
    <w:p w14:paraId="5640DEE6" w14:textId="77777777" w:rsidR="00CD222D" w:rsidRPr="00910888" w:rsidRDefault="00BD66C5" w:rsidP="00CD222D">
      <w:pPr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11. </w:t>
      </w:r>
      <w:r w:rsidR="00CD222D" w:rsidRPr="00910888">
        <w:rPr>
          <w:rFonts w:asciiTheme="minorHAnsi" w:hAnsiTheme="minorHAnsi" w:cstheme="minorHAnsi"/>
          <w:sz w:val="20"/>
          <w:szCs w:val="20"/>
          <w:lang w:eastAsia="pl-PL"/>
        </w:rPr>
        <w:t>Oświadczamy, że akceptujemy warunki rozliczeń i płatności określone przez Zamawiającego we wzorze</w:t>
      </w:r>
    </w:p>
    <w:p w14:paraId="109D5C54" w14:textId="11B40BB4" w:rsidR="00CD222D" w:rsidRPr="00910888" w:rsidRDefault="00CD222D" w:rsidP="00CD222D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umowy stanowiącej integralną część SWZ.</w:t>
      </w:r>
    </w:p>
    <w:p w14:paraId="2EEAFC04" w14:textId="45A23624" w:rsidR="00187759" w:rsidRPr="00910888" w:rsidRDefault="00CD222D" w:rsidP="00BD66C5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12. </w:t>
      </w:r>
      <w:r w:rsidR="00187759" w:rsidRPr="0091088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faktur:</w:t>
      </w:r>
    </w:p>
    <w:p w14:paraId="5678D4F7" w14:textId="0D6D64B0" w:rsidR="00126E42" w:rsidRPr="00910888" w:rsidRDefault="00126E42" w:rsidP="003616C0">
      <w:pPr>
        <w:pStyle w:val="Akapitzlist"/>
        <w:numPr>
          <w:ilvl w:val="2"/>
          <w:numId w:val="122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>w formie papierowej wraz z wymaganymi załącznikami pod warunkiem doręczenia na adres: Sekcja Administrowania Nieruchomościami, ul. św. Anny 12, 31-008 Kraków</w:t>
      </w:r>
      <w:r w:rsidRPr="00910888">
        <w:rPr>
          <w:rFonts w:asciiTheme="minorHAnsi" w:eastAsia="Calibri" w:hAnsiTheme="minorHAnsi" w:cstheme="minorHAnsi"/>
          <w:i/>
          <w:iCs/>
          <w:sz w:val="20"/>
          <w:szCs w:val="20"/>
          <w:vertAlign w:val="superscript"/>
        </w:rPr>
        <w:t>,</w:t>
      </w:r>
      <w:r w:rsidRPr="0091088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>*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748EFC8A" w14:textId="0D954F5A" w:rsidR="00126E42" w:rsidRPr="00910888" w:rsidRDefault="00126E42" w:rsidP="003616C0">
      <w:pPr>
        <w:numPr>
          <w:ilvl w:val="2"/>
          <w:numId w:val="122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w formie elektronicznej wraz z wymaganymi załącznikami pod warunkiem przesłania na adres:   </w:t>
      </w:r>
      <w:hyperlink r:id="rId11" w:history="1">
        <w:r w:rsidRPr="00910888">
          <w:rPr>
            <w:rFonts w:asciiTheme="minorHAnsi" w:eastAsia="Calibri" w:hAnsiTheme="minorHAnsi" w:cstheme="minorHAnsi"/>
            <w:i/>
            <w:iCs/>
            <w:color w:val="0563C1"/>
            <w:sz w:val="20"/>
            <w:szCs w:val="20"/>
            <w:u w:val="single"/>
          </w:rPr>
          <w:t>faktura.dzm@cm-uj.krakow.pl</w:t>
        </w:r>
      </w:hyperlink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 (wskazany przez Zamawiającego</w:t>
      </w:r>
      <w:r w:rsidRPr="00910888">
        <w:rPr>
          <w:rFonts w:asciiTheme="minorHAnsi" w:eastAsia="Calibri" w:hAnsiTheme="minorHAnsi" w:cstheme="minorHAnsi"/>
          <w:i/>
          <w:iCs/>
          <w:sz w:val="20"/>
          <w:szCs w:val="20"/>
          <w:vertAlign w:val="superscript"/>
        </w:rPr>
        <w:t>),</w:t>
      </w:r>
      <w:r w:rsidRPr="0091088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>*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2C7B4128" w14:textId="7E7D1AC1" w:rsidR="00126E42" w:rsidRPr="00910888" w:rsidRDefault="00126E42" w:rsidP="003616C0">
      <w:pPr>
        <w:numPr>
          <w:ilvl w:val="2"/>
          <w:numId w:val="122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>w formie ustrukturyzowanych faktur elektronicznych wraz z wymaganymi załącznikami pod warunkiem przesłania na adres PEF: DUNS 422178194</w:t>
      </w:r>
      <w:r w:rsidRPr="00910888">
        <w:rPr>
          <w:rFonts w:asciiTheme="minorHAnsi" w:eastAsia="Calibri" w:hAnsiTheme="minorHAnsi" w:cstheme="minorHAnsi"/>
          <w:i/>
          <w:iCs/>
          <w:sz w:val="20"/>
          <w:szCs w:val="20"/>
          <w:vertAlign w:val="superscript"/>
        </w:rPr>
        <w:t>.</w:t>
      </w:r>
      <w:r w:rsidRPr="0091088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>*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>niepotrzebne skreślić</w:t>
      </w:r>
    </w:p>
    <w:p w14:paraId="25E0FE3E" w14:textId="31FE2174" w:rsidR="00187759" w:rsidRPr="00910888" w:rsidRDefault="00BC5E71" w:rsidP="007749F2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lastRenderedPageBreak/>
        <w:t xml:space="preserve">     </w:t>
      </w:r>
      <w:r w:rsidR="00187759"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</w:t>
      </w:r>
    </w:p>
    <w:p w14:paraId="4386559C" w14:textId="5D6FFE5A" w:rsidR="00187759" w:rsidRPr="00910888" w:rsidRDefault="00187759" w:rsidP="007749F2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1</w:t>
      </w:r>
      <w:r w:rsidR="00CD222D" w:rsidRPr="00910888">
        <w:rPr>
          <w:rFonts w:asciiTheme="minorHAnsi" w:hAnsiTheme="minorHAnsi" w:cstheme="minorHAnsi"/>
          <w:sz w:val="20"/>
          <w:szCs w:val="20"/>
        </w:rPr>
        <w:t>3</w:t>
      </w:r>
      <w:r w:rsidRPr="00910888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910888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E185554" w:rsidR="00010896" w:rsidRPr="00910888" w:rsidRDefault="00187759" w:rsidP="007749F2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1</w:t>
      </w:r>
      <w:r w:rsidR="00CD222D" w:rsidRPr="00910888">
        <w:rPr>
          <w:rFonts w:asciiTheme="minorHAnsi" w:hAnsiTheme="minorHAnsi" w:cstheme="minorHAnsi"/>
          <w:sz w:val="20"/>
          <w:szCs w:val="20"/>
        </w:rPr>
        <w:t>4</w:t>
      </w:r>
      <w:r w:rsidRPr="00910888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910888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910888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910888" w:rsidRDefault="00010896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910888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70C89446" w14:textId="77777777" w:rsidR="007F4FBD" w:rsidRPr="00910888" w:rsidRDefault="00010896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12BBDDC8" w:rsidR="00010896" w:rsidRPr="00910888" w:rsidRDefault="007F4FBD" w:rsidP="00CD222D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  <w:lang w:eastAsia="pl-PL"/>
        </w:rPr>
        <w:t>1</w:t>
      </w:r>
      <w:r w:rsidR="00CD222D" w:rsidRPr="00910888">
        <w:rPr>
          <w:rFonts w:asciiTheme="minorHAnsi" w:hAnsiTheme="minorHAnsi" w:cstheme="minorHAnsi"/>
          <w:iCs/>
          <w:sz w:val="20"/>
          <w:szCs w:val="20"/>
          <w:lang w:eastAsia="pl-PL"/>
        </w:rPr>
        <w:t>5</w:t>
      </w:r>
      <w:r w:rsidRPr="00910888">
        <w:rPr>
          <w:rFonts w:asciiTheme="minorHAnsi" w:hAnsiTheme="minorHAnsi" w:cstheme="minorHAnsi"/>
          <w:iCs/>
          <w:sz w:val="20"/>
          <w:szCs w:val="20"/>
          <w:lang w:eastAsia="pl-PL"/>
        </w:rPr>
        <w:t>.</w:t>
      </w: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hAnsiTheme="minorHAnsi" w:cstheme="minorHAnsi"/>
          <w:bCs/>
          <w:sz w:val="20"/>
          <w:szCs w:val="20"/>
        </w:rPr>
        <w:t>Oświadczamy</w:t>
      </w:r>
      <w:r w:rsidR="00010896" w:rsidRPr="00910888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6417971E" w14:textId="77777777" w:rsidR="00BC5E71" w:rsidRPr="00910888" w:rsidRDefault="00187759" w:rsidP="007749F2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1D981EED" w:rsidR="00010896" w:rsidRPr="00910888" w:rsidRDefault="00BC5E71" w:rsidP="007749F2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1</w:t>
      </w:r>
      <w:r w:rsidR="00CD222D" w:rsidRPr="00910888">
        <w:rPr>
          <w:rFonts w:asciiTheme="minorHAnsi" w:hAnsiTheme="minorHAnsi" w:cstheme="minorHAnsi"/>
          <w:sz w:val="20"/>
          <w:szCs w:val="20"/>
        </w:rPr>
        <w:t>6</w:t>
      </w:r>
      <w:r w:rsidRPr="00910888">
        <w:rPr>
          <w:rFonts w:asciiTheme="minorHAnsi" w:hAnsiTheme="minorHAnsi" w:cstheme="minorHAnsi"/>
          <w:sz w:val="20"/>
          <w:szCs w:val="20"/>
        </w:rPr>
        <w:t>.</w:t>
      </w:r>
      <w:r w:rsidRPr="00910888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01089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7E387F4D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12746A69" w:rsidR="00010896" w:rsidRPr="00910888" w:rsidRDefault="00CD222D" w:rsidP="00CD222D">
      <w:pPr>
        <w:tabs>
          <w:tab w:val="left" w:pos="567"/>
        </w:tabs>
        <w:spacing w:after="0" w:line="240" w:lineRule="auto"/>
        <w:ind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     17. </w:t>
      </w:r>
      <w:r w:rsidR="00010896" w:rsidRPr="00910888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910888" w:rsidRDefault="00010896" w:rsidP="003616C0">
      <w:pPr>
        <w:pStyle w:val="Akapitzlist"/>
        <w:numPr>
          <w:ilvl w:val="3"/>
          <w:numId w:val="70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910888" w:rsidRDefault="00010896" w:rsidP="003616C0">
      <w:pPr>
        <w:pStyle w:val="Akapitzlist"/>
        <w:numPr>
          <w:ilvl w:val="3"/>
          <w:numId w:val="70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910888" w:rsidRDefault="00FF517C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03A0CDE" w14:textId="78E2FDB6" w:rsidR="00010896" w:rsidRPr="00910888" w:rsidRDefault="00CD222D" w:rsidP="00CD222D">
      <w:pPr>
        <w:tabs>
          <w:tab w:val="left" w:pos="567"/>
        </w:tabs>
        <w:spacing w:after="0" w:line="240" w:lineRule="auto"/>
        <w:ind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      18. </w:t>
      </w:r>
      <w:r w:rsidR="009336AD" w:rsidRPr="00910888">
        <w:rPr>
          <w:rFonts w:asciiTheme="minorHAnsi" w:hAnsiTheme="minorHAnsi" w:cstheme="minorHAnsi"/>
          <w:sz w:val="20"/>
          <w:szCs w:val="20"/>
        </w:rPr>
        <w:t>Z</w:t>
      </w:r>
      <w:r w:rsidR="00010896" w:rsidRPr="00910888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6A38FC10" w14:textId="77777777" w:rsidR="00CD222D" w:rsidRPr="00910888" w:rsidRDefault="000B3C18" w:rsidP="00CD222D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 xml:space="preserve">Oświadczenie o spełnianiu warunków udziału w postępowaniu i braku podstaw do wykluczenia – odpowiednio do wzoru stanowiącego Załącznik </w:t>
      </w:r>
      <w:r w:rsidR="004D4935" w:rsidRPr="00910888">
        <w:rPr>
          <w:rFonts w:asciiTheme="minorHAnsi" w:hAnsiTheme="minorHAnsi" w:cstheme="minorHAnsi"/>
          <w:iCs/>
          <w:sz w:val="20"/>
          <w:szCs w:val="20"/>
        </w:rPr>
        <w:t>2</w:t>
      </w:r>
      <w:r w:rsidRPr="00910888">
        <w:rPr>
          <w:rFonts w:asciiTheme="minorHAnsi" w:hAnsiTheme="minorHAnsi" w:cstheme="minorHAnsi"/>
          <w:iCs/>
          <w:sz w:val="20"/>
          <w:szCs w:val="20"/>
        </w:rPr>
        <w:t xml:space="preserve"> do </w:t>
      </w:r>
      <w:r w:rsidR="004D4935" w:rsidRPr="00910888">
        <w:rPr>
          <w:rFonts w:asciiTheme="minorHAnsi" w:hAnsiTheme="minorHAnsi" w:cstheme="minorHAnsi"/>
          <w:iCs/>
          <w:sz w:val="20"/>
          <w:szCs w:val="20"/>
        </w:rPr>
        <w:t>SWZ</w:t>
      </w:r>
      <w:r w:rsidRPr="00910888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17AB49CC" w14:textId="038D0563" w:rsidR="00CD222D" w:rsidRPr="00910888" w:rsidRDefault="00CD222D" w:rsidP="00CD222D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Zobowiązanie innego podmiotu, odpowiednio do wzoru stanowiącego załącznik nr 3 do</w:t>
      </w:r>
      <w:r w:rsidRPr="00910888">
        <w:rPr>
          <w:rFonts w:asciiTheme="minorHAnsi" w:hAnsiTheme="minorHAnsi" w:cstheme="minorHAnsi"/>
          <w:sz w:val="20"/>
          <w:szCs w:val="20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SWZ - </w:t>
      </w: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o ile dotyczy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,</w:t>
      </w:r>
    </w:p>
    <w:p w14:paraId="14FB53D3" w14:textId="2CBEA8A3" w:rsidR="00CD222D" w:rsidRPr="00910888" w:rsidRDefault="00CD222D" w:rsidP="00CD222D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Oświadczenie Wykonawców wspólnie ubiegających się o udzielenie zamówienia, odpowiednio do wzoru stanowiącego załącznik nr 4 do SWZ - </w:t>
      </w: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o ile dotyczy,</w:t>
      </w:r>
    </w:p>
    <w:p w14:paraId="3A80ABE1" w14:textId="77777777" w:rsidR="00CD222D" w:rsidRPr="00910888" w:rsidRDefault="00CD222D" w:rsidP="00CD222D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odpowiednie pełnomocnictwa w przypadku podpisania oferty przez pełnomocnika,</w:t>
      </w:r>
    </w:p>
    <w:p w14:paraId="21F1AA04" w14:textId="33E67F55" w:rsidR="00187759" w:rsidRPr="00910888" w:rsidRDefault="00CD222D" w:rsidP="00CD222D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</w:t>
      </w:r>
    </w:p>
    <w:p w14:paraId="33995B9F" w14:textId="77777777" w:rsidR="000B3C18" w:rsidRPr="00910888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08018589" w14:textId="77777777" w:rsidR="000B3C18" w:rsidRPr="00910888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4F140F61" w14:textId="1D5CB110" w:rsidR="00010896" w:rsidRPr="00910888" w:rsidRDefault="00010896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i/>
          <w:iCs/>
          <w:color w:val="FF0000"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910888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910888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F623BD5" w14:textId="77777777" w:rsidR="00C54888" w:rsidRPr="00910888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910888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3BDEF5B1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86CF54D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CC53E9D" w14:textId="26160381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1 do SWZ</w:t>
      </w:r>
    </w:p>
    <w:p w14:paraId="1E96B9CF" w14:textId="265FFECD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(Załącznik nr 1 do umowy)</w:t>
      </w:r>
    </w:p>
    <w:p w14:paraId="3C4508A5" w14:textId="77777777" w:rsidR="00C54888" w:rsidRPr="00910888" w:rsidRDefault="00C54888" w:rsidP="00C54888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</w:p>
    <w:p w14:paraId="0109BE90" w14:textId="75828202" w:rsidR="00C54888" w:rsidRPr="00910888" w:rsidRDefault="00C54888" w:rsidP="00C54888">
      <w:pPr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Szczegółowy opis przedmiotu zamówienia</w:t>
      </w:r>
    </w:p>
    <w:p w14:paraId="6DE055F4" w14:textId="77777777" w:rsidR="00C54888" w:rsidRPr="00910888" w:rsidRDefault="00C54888" w:rsidP="00C54888">
      <w:pPr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24E61F5" w14:textId="77777777" w:rsidR="00C54888" w:rsidRPr="00910888" w:rsidRDefault="00C54888" w:rsidP="00C54888">
      <w:pPr>
        <w:spacing w:after="0"/>
        <w:ind w:left="284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>1. Przedmiot zamówienia:</w:t>
      </w:r>
    </w:p>
    <w:p w14:paraId="2410E42C" w14:textId="77777777" w:rsidR="00C54888" w:rsidRPr="00910888" w:rsidRDefault="00C54888" w:rsidP="00C54888">
      <w:pPr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Przedmiotem zamówienia jest zakup usługi dostępu do bazy danych </w:t>
      </w:r>
      <w:proofErr w:type="spellStart"/>
      <w:r w:rsidRPr="00910888">
        <w:rPr>
          <w:rFonts w:asciiTheme="minorHAnsi" w:hAnsiTheme="minorHAnsi" w:cstheme="minorHAnsi"/>
          <w:sz w:val="20"/>
          <w:szCs w:val="20"/>
        </w:rPr>
        <w:t>UpToDate</w:t>
      </w:r>
      <w:proofErr w:type="spellEnd"/>
      <w:r w:rsidRPr="00910888">
        <w:rPr>
          <w:rFonts w:asciiTheme="minorHAnsi" w:hAnsiTheme="minorHAnsi" w:cstheme="minorHAnsi"/>
          <w:sz w:val="20"/>
          <w:szCs w:val="20"/>
        </w:rPr>
        <w:t>.</w:t>
      </w:r>
    </w:p>
    <w:p w14:paraId="370E429A" w14:textId="77777777" w:rsidR="00C54888" w:rsidRPr="00910888" w:rsidRDefault="00C54888" w:rsidP="00C54888">
      <w:pPr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</w:p>
    <w:p w14:paraId="391DE6E3" w14:textId="77777777" w:rsidR="00C54888" w:rsidRPr="00910888" w:rsidRDefault="00C54888" w:rsidP="00C54888">
      <w:pPr>
        <w:spacing w:after="0"/>
        <w:ind w:left="284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 xml:space="preserve">2. Opis bazy danych </w:t>
      </w:r>
      <w:proofErr w:type="spellStart"/>
      <w:r w:rsidRPr="00910888">
        <w:rPr>
          <w:rFonts w:asciiTheme="minorHAnsi" w:hAnsiTheme="minorHAnsi" w:cstheme="minorHAnsi"/>
          <w:b/>
          <w:bCs/>
          <w:sz w:val="20"/>
          <w:szCs w:val="20"/>
        </w:rPr>
        <w:t>UpToDate</w:t>
      </w:r>
      <w:proofErr w:type="spellEnd"/>
      <w:r w:rsidRPr="00910888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4B2F5D3E" w14:textId="11D5D615" w:rsidR="00C54888" w:rsidRPr="00910888" w:rsidRDefault="00C54888" w:rsidP="00C54888">
      <w:pPr>
        <w:pStyle w:val="Akapitzlist"/>
        <w:numPr>
          <w:ilvl w:val="2"/>
          <w:numId w:val="16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910888">
        <w:rPr>
          <w:rFonts w:asciiTheme="minorHAnsi" w:hAnsiTheme="minorHAnsi" w:cstheme="minorHAnsi"/>
          <w:sz w:val="20"/>
          <w:szCs w:val="20"/>
        </w:rPr>
        <w:t>UpToDate</w:t>
      </w:r>
      <w:proofErr w:type="spellEnd"/>
      <w:r w:rsidRPr="00910888">
        <w:rPr>
          <w:rFonts w:asciiTheme="minorHAnsi" w:hAnsiTheme="minorHAnsi" w:cstheme="minorHAnsi"/>
          <w:sz w:val="20"/>
          <w:szCs w:val="20"/>
        </w:rPr>
        <w:t xml:space="preserve"> to baza danych o charakterze medycznym, która dostarcza aktualne, oparte na dowodach klinicznych informacje z różnych dziedzin medycyny (głównie interny i jej podspecjalności). </w:t>
      </w:r>
    </w:p>
    <w:p w14:paraId="6233F0A9" w14:textId="77777777" w:rsidR="00C54888" w:rsidRPr="00910888" w:rsidRDefault="00C54888" w:rsidP="00C54888">
      <w:pPr>
        <w:pStyle w:val="Akapitzlist"/>
        <w:numPr>
          <w:ilvl w:val="2"/>
          <w:numId w:val="16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Baza danych oferuje dostęp do tysiąca tematów z zakresu diagnostyki, terapii, procedur medycznych oraz leków. Zawiera pełne prace, dokumenty omawiające poszczególne tematy i problemy kliniczne. Każda praca zawiera linki ułatwiające nawigację po tekście. Funkcjonuje również linkowanie do wykresów, zdjęć, zdjęć </w:t>
      </w:r>
      <w:proofErr w:type="spellStart"/>
      <w:r w:rsidRPr="00910888">
        <w:rPr>
          <w:rFonts w:asciiTheme="minorHAnsi" w:hAnsiTheme="minorHAnsi" w:cstheme="minorHAnsi"/>
          <w:sz w:val="20"/>
          <w:szCs w:val="20"/>
        </w:rPr>
        <w:t>rtg</w:t>
      </w:r>
      <w:proofErr w:type="spellEnd"/>
      <w:r w:rsidRPr="00910888">
        <w:rPr>
          <w:rFonts w:asciiTheme="minorHAnsi" w:hAnsiTheme="minorHAnsi" w:cstheme="minorHAnsi"/>
          <w:sz w:val="20"/>
          <w:szCs w:val="20"/>
        </w:rPr>
        <w:t>, filmów i informacji o lekach. Ponadto zawiera kompletną bazę leków i naturalnych środków leczniczych.</w:t>
      </w:r>
    </w:p>
    <w:p w14:paraId="50A3D27A" w14:textId="77777777" w:rsidR="00C54888" w:rsidRPr="00910888" w:rsidRDefault="00C54888" w:rsidP="00C54888">
      <w:pPr>
        <w:pStyle w:val="Akapitzlist"/>
        <w:numPr>
          <w:ilvl w:val="2"/>
          <w:numId w:val="16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Informacje medyczne zawarte w bazie </w:t>
      </w:r>
      <w:proofErr w:type="spellStart"/>
      <w:r w:rsidRPr="00910888">
        <w:rPr>
          <w:rFonts w:asciiTheme="minorHAnsi" w:hAnsiTheme="minorHAnsi" w:cstheme="minorHAnsi"/>
          <w:sz w:val="20"/>
          <w:szCs w:val="20"/>
        </w:rPr>
        <w:t>UpToDate</w:t>
      </w:r>
      <w:proofErr w:type="spellEnd"/>
      <w:r w:rsidRPr="00910888">
        <w:rPr>
          <w:rFonts w:asciiTheme="minorHAnsi" w:hAnsiTheme="minorHAnsi" w:cstheme="minorHAnsi"/>
          <w:sz w:val="20"/>
          <w:szCs w:val="20"/>
        </w:rPr>
        <w:t xml:space="preserve"> są na bieżąco aktualizowane przez zespół ekspertów medycznych. Zakres chronologiczny treści obejmuje zarówno najnowsze odkrycia i badania, jak i kluczowe, historyczne dane, które pozostają istotne dla praktyki klinicznej.</w:t>
      </w:r>
    </w:p>
    <w:p w14:paraId="3016505E" w14:textId="0DC16DF4" w:rsidR="00C54888" w:rsidRPr="00910888" w:rsidRDefault="00C54888" w:rsidP="00C54888">
      <w:pPr>
        <w:pStyle w:val="Akapitzlist"/>
        <w:numPr>
          <w:ilvl w:val="2"/>
          <w:numId w:val="16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Narzędzie wspiera procesy decyzyjne lekarzy i studentów medycyny oraz innych specjalistów medycznych, umożliwiając dostęp do najnowszych wytycznych oraz rekomendacji klinicznych. </w:t>
      </w:r>
    </w:p>
    <w:p w14:paraId="63160335" w14:textId="77777777" w:rsidR="00C54888" w:rsidRPr="00910888" w:rsidRDefault="00C54888" w:rsidP="00C54888">
      <w:pPr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5E85F905" w14:textId="77777777" w:rsidR="00C54888" w:rsidRPr="00910888" w:rsidRDefault="00C54888" w:rsidP="00C54888">
      <w:pPr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 xml:space="preserve">3. </w:t>
      </w: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Termin realizacji zamówienia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91088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4AF1CD1" w14:textId="746F4D5C" w:rsidR="00C54888" w:rsidRPr="00910888" w:rsidRDefault="00C54888" w:rsidP="00C54888">
      <w:pPr>
        <w:spacing w:after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Zamówienie będzie realizowane sukcesywnie w terminie od 01.01.2025r.  do 31.12.2027rr.</w:t>
      </w:r>
    </w:p>
    <w:p w14:paraId="7A49B0D0" w14:textId="77777777" w:rsidR="00C54888" w:rsidRPr="00910888" w:rsidRDefault="00C54888" w:rsidP="00C54888">
      <w:pPr>
        <w:spacing w:after="0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>4. Zakres i warunki dostępu:</w:t>
      </w:r>
    </w:p>
    <w:p w14:paraId="6BCDC4A4" w14:textId="77777777" w:rsidR="00C54888" w:rsidRPr="00910888" w:rsidRDefault="00C54888" w:rsidP="00C54888">
      <w:pPr>
        <w:spacing w:after="0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1) Usługa ma być dostępna dla nieograniczonej liczby jednoczesnych użytkowników ze wszystkich komputerów działających w sieci Uniwersytetu Jagiellońskiego w Krakowie. </w:t>
      </w:r>
    </w:p>
    <w:p w14:paraId="2D01710D" w14:textId="77777777" w:rsidR="00C54888" w:rsidRPr="00910888" w:rsidRDefault="00C54888" w:rsidP="00C54888">
      <w:pPr>
        <w:spacing w:after="0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2)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</w:rPr>
        <w:t>Wykonawca ma zapewnić stały, nieprzerwany dostęp online do bazy danych przy wykorzystaniu numerów IP podanych przez Zamawiającego.</w:t>
      </w:r>
    </w:p>
    <w:p w14:paraId="7FE3DE97" w14:textId="31104AE7" w:rsidR="00C54888" w:rsidRPr="00910888" w:rsidRDefault="00C54888" w:rsidP="00C54888">
      <w:pPr>
        <w:spacing w:after="0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3)</w:t>
      </w:r>
      <w:r w:rsidRPr="0091088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</w:rPr>
        <w:t>Wykonawca będzie dostarczać nieodpłatnie statystyki korzystania z bazy danych cyklicznie, nie rzadziej niż w odstępach dwumiesięcznych (droga e-mailową) lub stale udostępniać je w ramach Serwisu. Statystyki będą zawierać m.in. liczbę sesji w Serwisie, liczbę i czas otwarć poszczególnych publikacji, liczbę nieudanych otwarć publikacji (odmowa dostępu).</w:t>
      </w:r>
    </w:p>
    <w:p w14:paraId="63DF4BDA" w14:textId="77777777" w:rsidR="00C54888" w:rsidRPr="00910888" w:rsidRDefault="00C54888" w:rsidP="00C54888">
      <w:pPr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086DD3EC" w14:textId="77777777" w:rsidR="00C54888" w:rsidRPr="00910888" w:rsidRDefault="00C54888" w:rsidP="00C54888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71F93831" w14:textId="77777777" w:rsidR="00C54888" w:rsidRPr="00910888" w:rsidRDefault="00C54888" w:rsidP="00C54888">
      <w:pPr>
        <w:pStyle w:val="Textbody"/>
        <w:tabs>
          <w:tab w:val="left" w:pos="567"/>
        </w:tabs>
        <w:spacing w:after="0"/>
        <w:ind w:left="284"/>
        <w:jc w:val="center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285D0DC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FD6AC19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2D2A723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5B5B31B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C5D18EA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274745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2A2CE26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BF71471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A25E781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5D50447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E11A357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B55C2D7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296B2B3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8B51C73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F67B588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8D6501C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2F39E67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ED99C75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819ACCB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B0C5FDA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DA4C221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C7E2623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9A3FB2D" w14:textId="77777777" w:rsidR="00C54888" w:rsidRPr="00910888" w:rsidRDefault="00C54888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3E1BFECB" w:rsidR="00010896" w:rsidRPr="00910888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6BB0C3CB" w:rsidR="008A6B16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bookmarkStart w:id="0" w:name="_Hlk167439775"/>
      <w:r w:rsidR="0027045A" w:rsidRPr="00910888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27045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bazy danych </w:t>
      </w:r>
      <w:proofErr w:type="spellStart"/>
      <w:r w:rsidR="0027045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>UpToDate</w:t>
      </w:r>
      <w:proofErr w:type="spellEnd"/>
      <w:r w:rsidR="0027045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na lata 2025-2027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bookmarkEnd w:id="0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2FDCD07C" w14:textId="77777777" w:rsidR="00C21212" w:rsidRPr="00910888" w:rsidRDefault="00C21212" w:rsidP="002A6FCA">
      <w:pPr>
        <w:autoSpaceDE w:val="0"/>
        <w:autoSpaceDN w:val="0"/>
        <w:adjustRightInd w:val="0"/>
        <w:spacing w:after="15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1. Oświadczamy, że znajdujemy się w sytuacji ekonomicznej lub finansowej pozwalającej, na realizację zamówienia, </w:t>
      </w:r>
    </w:p>
    <w:p w14:paraId="62D42FDA" w14:textId="77777777" w:rsidR="00C21212" w:rsidRPr="00910888" w:rsidRDefault="00C21212" w:rsidP="002A6FCA">
      <w:pPr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2. Oświadczamy, że posiadamy zdolność techniczną lub zawodową pozwalającą na realizację zamówienia, </w:t>
      </w:r>
    </w:p>
    <w:p w14:paraId="64B906BB" w14:textId="77777777" w:rsidR="00C21212" w:rsidRPr="00910888" w:rsidRDefault="00C21212" w:rsidP="002A6FCA">
      <w:pPr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3. </w:t>
      </w:r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67439572"/>
    </w:p>
    <w:p w14:paraId="0ABDC5C7" w14:textId="3414580A" w:rsidR="004545BC" w:rsidRPr="00910888" w:rsidRDefault="00C21212" w:rsidP="002A6FCA">
      <w:pPr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4. </w:t>
      </w:r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="00AF23BF" w:rsidRPr="00910888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AF23BF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2" w:name="_Hlk103061369"/>
      <w:bookmarkEnd w:id="1"/>
    </w:p>
    <w:p w14:paraId="0EF681BD" w14:textId="77777777" w:rsidR="00DD5653" w:rsidRPr="00910888" w:rsidRDefault="00DD5653" w:rsidP="003616C0">
      <w:pPr>
        <w:pStyle w:val="Akapitzlist"/>
        <w:widowControl w:val="0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1DBDD5E" w14:textId="77777777" w:rsidR="00DD5653" w:rsidRPr="00910888" w:rsidRDefault="00DD5653" w:rsidP="003616C0">
      <w:pPr>
        <w:pStyle w:val="Akapitzlist"/>
        <w:widowControl w:val="0"/>
        <w:numPr>
          <w:ilvl w:val="1"/>
          <w:numId w:val="1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0AC83159" w14:textId="77777777" w:rsidR="00DD5653" w:rsidRPr="00910888" w:rsidRDefault="00DD5653" w:rsidP="003616C0">
      <w:pPr>
        <w:pStyle w:val="Akapitzlist"/>
        <w:widowControl w:val="0"/>
        <w:numPr>
          <w:ilvl w:val="1"/>
          <w:numId w:val="1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D19E0C6" w14:textId="77777777" w:rsidR="00DD5653" w:rsidRPr="00910888" w:rsidRDefault="00DD5653" w:rsidP="003616C0">
      <w:pPr>
        <w:pStyle w:val="Akapitzlist"/>
        <w:widowControl w:val="0"/>
        <w:numPr>
          <w:ilvl w:val="1"/>
          <w:numId w:val="1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4D0E3AC" w14:textId="77777777" w:rsidR="00DD5653" w:rsidRPr="00910888" w:rsidRDefault="00DD5653" w:rsidP="003616C0">
      <w:pPr>
        <w:pStyle w:val="Akapitzlist"/>
        <w:widowControl w:val="0"/>
        <w:numPr>
          <w:ilvl w:val="1"/>
          <w:numId w:val="1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A8AC6A7" w14:textId="211BF3E1" w:rsidR="00AF23BF" w:rsidRPr="00910888" w:rsidRDefault="00AF23BF" w:rsidP="003616C0">
      <w:pPr>
        <w:pStyle w:val="Akapitzlist"/>
        <w:widowControl w:val="0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4</w:t>
      </w: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507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0F147BC8" w14:textId="77777777" w:rsidR="004545BC" w:rsidRPr="00910888" w:rsidRDefault="004545BC" w:rsidP="003616C0">
      <w:pPr>
        <w:pStyle w:val="Akapitzlist"/>
        <w:numPr>
          <w:ilvl w:val="0"/>
          <w:numId w:val="85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0D5C523B" w14:textId="77777777" w:rsidR="004545BC" w:rsidRPr="00910888" w:rsidRDefault="004545BC" w:rsidP="003616C0">
      <w:pPr>
        <w:pStyle w:val="Akapitzlist"/>
        <w:numPr>
          <w:ilvl w:val="0"/>
          <w:numId w:val="85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78F3C8BC" w14:textId="7F3E933E" w:rsidR="00AF23BF" w:rsidRPr="00910888" w:rsidRDefault="00AF23BF" w:rsidP="003616C0">
      <w:pPr>
        <w:pStyle w:val="Akapitzlist"/>
        <w:numPr>
          <w:ilvl w:val="1"/>
          <w:numId w:val="7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910888" w:rsidRDefault="00AF23BF" w:rsidP="003616C0">
      <w:pPr>
        <w:numPr>
          <w:ilvl w:val="1"/>
          <w:numId w:val="7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910888" w:rsidRDefault="00AF23BF" w:rsidP="003616C0">
      <w:pPr>
        <w:numPr>
          <w:ilvl w:val="1"/>
          <w:numId w:val="7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910888" w:rsidRDefault="00AF23BF" w:rsidP="007749F2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910888" w:rsidRDefault="00AF23BF" w:rsidP="007749F2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3" w:name="_Hlk167439446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bookmarkEnd w:id="3"/>
    <w:p w14:paraId="765BBE4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910888" w:rsidRDefault="00AF23BF" w:rsidP="007749F2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910888" w:rsidRDefault="00AF23BF" w:rsidP="007749F2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2B8317C" w14:textId="2AC27A0B" w:rsidR="00010896" w:rsidRPr="00910888" w:rsidRDefault="00AF23BF" w:rsidP="00C54888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2DF86054" w:rsidR="00010896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2A6FCA" w:rsidRPr="00910888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2A6FC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bazy danych </w:t>
      </w:r>
      <w:proofErr w:type="spellStart"/>
      <w:r w:rsidR="002A6FC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>UpToDate</w:t>
      </w:r>
      <w:proofErr w:type="spellEnd"/>
      <w:r w:rsidR="002A6FC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na lata 2025-2027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="00B74CBA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910888" w:rsidRDefault="00562E50" w:rsidP="003616C0">
      <w:pPr>
        <w:numPr>
          <w:ilvl w:val="0"/>
          <w:numId w:val="7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910888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910888" w:rsidRDefault="00AF23BF" w:rsidP="003616C0">
      <w:pPr>
        <w:numPr>
          <w:ilvl w:val="0"/>
          <w:numId w:val="7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4" w:name="_Hlk167439609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bookmarkEnd w:id="4"/>
    <w:p w14:paraId="029A1362" w14:textId="7E93B608" w:rsidR="00AF23BF" w:rsidRPr="00910888" w:rsidRDefault="00AF23BF" w:rsidP="003616C0">
      <w:pPr>
        <w:numPr>
          <w:ilvl w:val="0"/>
          <w:numId w:val="7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4</w:t>
      </w: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507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910888" w:rsidRDefault="00AF23BF" w:rsidP="003616C0">
      <w:pPr>
        <w:numPr>
          <w:ilvl w:val="1"/>
          <w:numId w:val="8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910888" w:rsidRDefault="00AF23BF" w:rsidP="003616C0">
      <w:pPr>
        <w:numPr>
          <w:ilvl w:val="1"/>
          <w:numId w:val="8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910888" w:rsidRDefault="00AF23BF" w:rsidP="003616C0">
      <w:pPr>
        <w:numPr>
          <w:ilvl w:val="1"/>
          <w:numId w:val="8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910888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910888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3E2DADE8" w14:textId="44CAA1EC" w:rsidR="006E09B1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2A6FCA" w:rsidRPr="00910888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2A6FC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bazy danych </w:t>
      </w:r>
      <w:proofErr w:type="spellStart"/>
      <w:r w:rsidR="002A6FC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>UpToDate</w:t>
      </w:r>
      <w:proofErr w:type="spellEnd"/>
      <w:r w:rsidR="002A6FC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na lata 2025-2027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</w:p>
    <w:p w14:paraId="797576AB" w14:textId="77777777" w:rsidR="00010896" w:rsidRPr="00910888" w:rsidRDefault="00010896" w:rsidP="007749F2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367596B1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</w:t>
      </w:r>
      <w:r w:rsidR="00C61C62"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usługi 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>wykonają poszczególni Wykonawcy wspólnie ubiegający się o udzielenie zamówienia:</w:t>
      </w:r>
    </w:p>
    <w:p w14:paraId="1096EB3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910888" w:rsidRDefault="00010896" w:rsidP="007749F2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910888" w:rsidRDefault="00C25B7B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910888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910888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4E38DE3B" w:rsidR="00010896" w:rsidRPr="00910888" w:rsidRDefault="00192C2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bookmarkStart w:id="5" w:name="_Hlk176249201"/>
      <w:r w:rsidR="00237C8A" w:rsidRPr="00910888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237C8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bazy danych </w:t>
      </w:r>
      <w:proofErr w:type="spellStart"/>
      <w:r w:rsidR="00237C8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>UpToDate</w:t>
      </w:r>
      <w:proofErr w:type="spellEnd"/>
      <w:r w:rsidR="00237C8A" w:rsidRPr="0091088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na lata 2025-2027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bookmarkEnd w:id="5"/>
      <w:r w:rsidR="00B74CBA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910888" w:rsidRDefault="00010896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53C4AEA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*)</w:t>
      </w:r>
    </w:p>
    <w:p w14:paraId="7512AA14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561AAB22" w14:textId="76B259E4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 ochronie konkurencji i konsumentów (tekst jednolity: Dziennik Ustaw z 2024r. poz. 594).</w:t>
      </w:r>
    </w:p>
    <w:p w14:paraId="5824257F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7DBF536C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Lista Wykonawców składających ofertę w niniejszy postępowaniu, należących do tej samej grupy kapitałowej , o ile dotyczy*)</w:t>
      </w:r>
    </w:p>
    <w:p w14:paraId="2FF051B8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317BC082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73950BB2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37EEAF04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</w:t>
      </w:r>
    </w:p>
    <w:p w14:paraId="5ABCEFF6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7E10FDD2" w14:textId="4640C43E" w:rsidR="0039403E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Wraz ze złożeniem oświadczenia, Wykonawca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o ile dotyczy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może przedstawić dowody, że oferty zostały przygotowane niezależnie od siebie oraz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że powiązania z innym wykonawcą/</w:t>
      </w:r>
      <w:proofErr w:type="spellStart"/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ami</w:t>
      </w:r>
      <w:proofErr w:type="spellEnd"/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nie prowadzą do zakłócenia konkurencji w postępowaniu o udzielenie zamówienia</w:t>
      </w:r>
      <w:r w:rsidR="0039403E" w:rsidRPr="00910888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6CE657D3" w14:textId="77777777" w:rsidR="0039403E" w:rsidRPr="00910888" w:rsidRDefault="0039403E" w:rsidP="007749F2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910888" w:rsidRDefault="0039403E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910888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5C93652" w14:textId="4E859690" w:rsidR="004D4935" w:rsidRPr="00910888" w:rsidRDefault="004D4935" w:rsidP="007749F2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6" w:name="_Hlk164948368"/>
    </w:p>
    <w:bookmarkEnd w:id="6"/>
    <w:sectPr w:rsidR="004D4935" w:rsidRPr="00910888" w:rsidSect="00A155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36D2B" w14:textId="77777777" w:rsidR="00673996" w:rsidRDefault="00673996" w:rsidP="00B503BE">
      <w:pPr>
        <w:spacing w:after="0" w:line="240" w:lineRule="auto"/>
      </w:pPr>
      <w:r>
        <w:separator/>
      </w:r>
    </w:p>
  </w:endnote>
  <w:endnote w:type="continuationSeparator" w:id="0">
    <w:p w14:paraId="1CAB9E00" w14:textId="77777777" w:rsidR="00673996" w:rsidRDefault="00673996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1A2BC8-84F2-45E0-827D-D07C02D58CFE}"/>
    <w:embedBold r:id="rId2" w:fontKey="{E91A5763-907A-4630-A3C4-E1DC046DC656}"/>
    <w:embedItalic r:id="rId3" w:fontKey="{2720E8C3-CB36-4926-9C47-7911B7683C47}"/>
    <w:embedBoldItalic r:id="rId4" w:fontKey="{2A5CE5B4-7B4A-4A55-8940-6783F282DC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BD6144AF-70BD-40B6-996F-97FE30FC003C}"/>
    <w:embedBold r:id="rId6" w:fontKey="{7DAFC92E-292C-4AE3-8A22-DC10BB6771E7}"/>
    <w:embedItalic r:id="rId7" w:fontKey="{5D0D1EDE-7DC8-45BD-9B2B-7A6D628F3546}"/>
    <w:embedBoldItalic r:id="rId8" w:fontKey="{531999CA-9899-4A50-8A08-05FD87C6609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D246FAA3-E69C-4839-B6F7-B3A9165EF0B9}"/>
    <w:embedItalic r:id="rId10" w:fontKey="{BD4389FD-47B1-4E08-A937-73C520C3A1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67D04E9-233F-440B-AD03-E9444386E3B5}"/>
  </w:font>
  <w:font w:name="OpenSymbol">
    <w:altName w:val="Times New Roman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3E23A34E-507A-4EA8-945B-A4205AAB85A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8A69F5E-C4D4-4FBD-92DB-BACA7E43C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1B20" w14:textId="77777777" w:rsidR="00720D71" w:rsidRPr="007608B2" w:rsidRDefault="00720D71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20D71" w:rsidRPr="007608B2" w:rsidRDefault="00720D71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20D71" w:rsidRPr="007608B2" w:rsidRDefault="00720D71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720D71" w:rsidRPr="007608B2" w:rsidRDefault="00720D71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3C0C504" w:rsidR="00720D71" w:rsidRPr="00A94343" w:rsidRDefault="00720D71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43C0C504" w:rsidR="00720D71" w:rsidRPr="00A94343" w:rsidRDefault="00720D71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ED1BB" w14:textId="77777777" w:rsidR="00673996" w:rsidRDefault="00673996" w:rsidP="00B503BE">
      <w:pPr>
        <w:spacing w:after="0" w:line="240" w:lineRule="auto"/>
      </w:pPr>
      <w:r>
        <w:separator/>
      </w:r>
    </w:p>
  </w:footnote>
  <w:footnote w:type="continuationSeparator" w:id="0">
    <w:p w14:paraId="688FEFB3" w14:textId="77777777" w:rsidR="00673996" w:rsidRDefault="00673996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BD792" w14:textId="77777777" w:rsidR="00720D71" w:rsidRDefault="00720D71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2B2E6B77" w:rsidR="00720D71" w:rsidRPr="001D7694" w:rsidRDefault="00720D71" w:rsidP="00341B1F">
    <w:pPr>
      <w:pStyle w:val="Nagwek"/>
      <w:rPr>
        <w:rFonts w:ascii="Calibri" w:hAnsi="Calibri" w:cs="Calibri"/>
        <w:color w:val="FF0000"/>
        <w:sz w:val="18"/>
        <w:szCs w:val="18"/>
      </w:rPr>
    </w:pPr>
    <w:bookmarkStart w:id="7" w:name="_Hlk164417643"/>
    <w:bookmarkStart w:id="8" w:name="_Hlk164417644"/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5D5372">
      <w:rPr>
        <w:rFonts w:ascii="Calibri" w:hAnsi="Calibri" w:cs="Calibri"/>
        <w:b/>
        <w:sz w:val="18"/>
        <w:szCs w:val="18"/>
      </w:rPr>
      <w:t>58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  <w:bookmarkEnd w:id="7"/>
    <w:bookmarkEnd w:id="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7AEE" w14:textId="77777777" w:rsidR="00720D71" w:rsidRDefault="00720D71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20D71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20D71" w:rsidRPr="005C4307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20D71" w:rsidRDefault="00720D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Styl2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02006AFF"/>
    <w:multiLevelType w:val="singleLevel"/>
    <w:tmpl w:val="5B2064D0"/>
    <w:lvl w:ilvl="0">
      <w:start w:val="1"/>
      <w:numFmt w:val="decimal"/>
      <w:lvlText w:val="%1."/>
      <w:legacy w:legacy="1" w:legacySpace="0" w:legacyIndent="283"/>
      <w:lvlJc w:val="left"/>
      <w:pPr>
        <w:ind w:left="-77" w:hanging="283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1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747D02"/>
    <w:multiLevelType w:val="multilevel"/>
    <w:tmpl w:val="D06449FA"/>
    <w:styleLink w:val="Styl221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6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8" w15:restartNumberingAfterBreak="0">
    <w:nsid w:val="0A410E61"/>
    <w:multiLevelType w:val="hybridMultilevel"/>
    <w:tmpl w:val="419A461C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D56EF7A">
      <w:start w:val="1"/>
      <w:numFmt w:val="decimal"/>
      <w:lvlText w:val="%7."/>
      <w:lvlJc w:val="left"/>
      <w:pPr>
        <w:ind w:left="5040" w:hanging="360"/>
      </w:pPr>
      <w:rPr>
        <w:color w:val="auto"/>
        <w:vertAlign w:val="baseline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A6B6E97"/>
    <w:multiLevelType w:val="hybridMultilevel"/>
    <w:tmpl w:val="E5382B2A"/>
    <w:lvl w:ilvl="0" w:tplc="5C743D1E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2" w15:restartNumberingAfterBreak="0">
    <w:nsid w:val="0C1833E7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33" w15:restartNumberingAfterBreak="0">
    <w:nsid w:val="0CA2677B"/>
    <w:multiLevelType w:val="hybridMultilevel"/>
    <w:tmpl w:val="760C1E2E"/>
    <w:lvl w:ilvl="0" w:tplc="579A412A">
      <w:start w:val="4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8F2DBB"/>
    <w:multiLevelType w:val="multilevel"/>
    <w:tmpl w:val="7F58DEC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i w:val="0"/>
        <w:iCs w:val="0"/>
      </w:rPr>
    </w:lvl>
    <w:lvl w:ilvl="1">
      <w:start w:val="1"/>
      <w:numFmt w:val="decimal"/>
      <w:isLgl/>
      <w:lvlText w:val="%2."/>
      <w:lvlJc w:val="left"/>
      <w:pPr>
        <w:tabs>
          <w:tab w:val="num" w:pos="643"/>
        </w:tabs>
        <w:ind w:left="643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11790169"/>
    <w:multiLevelType w:val="hybridMultilevel"/>
    <w:tmpl w:val="93304264"/>
    <w:lvl w:ilvl="0" w:tplc="8522CA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11CE4F7E"/>
    <w:multiLevelType w:val="multilevel"/>
    <w:tmpl w:val="D66464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40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4" w15:restartNumberingAfterBreak="0">
    <w:nsid w:val="151E661D"/>
    <w:multiLevelType w:val="multilevel"/>
    <w:tmpl w:val="898A19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45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15B90064"/>
    <w:multiLevelType w:val="multilevel"/>
    <w:tmpl w:val="35428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47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9" w15:restartNumberingAfterBreak="0">
    <w:nsid w:val="19A57593"/>
    <w:multiLevelType w:val="hybridMultilevel"/>
    <w:tmpl w:val="05CE14B4"/>
    <w:lvl w:ilvl="0" w:tplc="B7C6BE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strike w:val="0"/>
        <w:color w:val="auto"/>
      </w:rPr>
    </w:lvl>
    <w:lvl w:ilvl="1" w:tplc="448071D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0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1C7F6604"/>
    <w:multiLevelType w:val="hybridMultilevel"/>
    <w:tmpl w:val="ECAAD0B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C56E41"/>
    <w:multiLevelType w:val="hybridMultilevel"/>
    <w:tmpl w:val="6C3E067A"/>
    <w:lvl w:ilvl="0" w:tplc="AF6AF562">
      <w:start w:val="6"/>
      <w:numFmt w:val="decimal"/>
      <w:lvlText w:val="%1."/>
      <w:lvlJc w:val="left"/>
      <w:pPr>
        <w:ind w:left="284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CC9070B"/>
    <w:multiLevelType w:val="multilevel"/>
    <w:tmpl w:val="C848F7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4" w15:restartNumberingAfterBreak="0">
    <w:nsid w:val="1CE41314"/>
    <w:multiLevelType w:val="multilevel"/>
    <w:tmpl w:val="542CA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55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6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7" w15:restartNumberingAfterBreak="0">
    <w:nsid w:val="20B27E01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8" w15:restartNumberingAfterBreak="0">
    <w:nsid w:val="2173011D"/>
    <w:multiLevelType w:val="hybridMultilevel"/>
    <w:tmpl w:val="5CFC8A62"/>
    <w:lvl w:ilvl="0" w:tplc="28BE78CA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791A44D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2C4606A"/>
    <w:multiLevelType w:val="hybridMultilevel"/>
    <w:tmpl w:val="CE7263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4690AA">
      <w:start w:val="1"/>
      <w:numFmt w:val="decimal"/>
      <w:lvlText w:val="%3)"/>
      <w:lvlJc w:val="left"/>
      <w:pPr>
        <w:ind w:left="2160" w:hanging="360"/>
      </w:pPr>
      <w:rPr>
        <w:rFonts w:asciiTheme="minorHAnsi" w:eastAsia="Ubuntu Light" w:hAnsiTheme="minorHAnsi" w:cstheme="minorHAnsi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235367D2"/>
    <w:multiLevelType w:val="hybridMultilevel"/>
    <w:tmpl w:val="7AD842DE"/>
    <w:lvl w:ilvl="0" w:tplc="939AFE8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FB17E9"/>
    <w:multiLevelType w:val="singleLevel"/>
    <w:tmpl w:val="4288AEC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Tahoma" w:hint="default"/>
        <w:b w:val="0"/>
        <w:bCs w:val="0"/>
        <w:i w:val="0"/>
        <w:iCs w:val="0"/>
        <w:sz w:val="20"/>
        <w:szCs w:val="20"/>
        <w:u w:val="none"/>
        <w:vertAlign w:val="baseline"/>
      </w:rPr>
    </w:lvl>
  </w:abstractNum>
  <w:abstractNum w:abstractNumId="63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24A92C27"/>
    <w:multiLevelType w:val="multilevel"/>
    <w:tmpl w:val="C566733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2."/>
      <w:lvlJc w:val="left"/>
      <w:pPr>
        <w:tabs>
          <w:tab w:val="num" w:pos="643"/>
        </w:tabs>
        <w:ind w:left="643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65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6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 w15:restartNumberingAfterBreak="0">
    <w:nsid w:val="26AF4D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7E36349"/>
    <w:multiLevelType w:val="multilevel"/>
    <w:tmpl w:val="4CBAD5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9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0" w15:restartNumberingAfterBreak="0">
    <w:nsid w:val="2A77543D"/>
    <w:multiLevelType w:val="hybridMultilevel"/>
    <w:tmpl w:val="E1F61B08"/>
    <w:lvl w:ilvl="0" w:tplc="498A8DE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71" w15:restartNumberingAfterBreak="0">
    <w:nsid w:val="2B7A2304"/>
    <w:multiLevelType w:val="hybridMultilevel"/>
    <w:tmpl w:val="F1D87220"/>
    <w:lvl w:ilvl="0" w:tplc="097C3F72">
      <w:start w:val="1"/>
      <w:numFmt w:val="decimal"/>
      <w:suff w:val="space"/>
      <w:lvlText w:val="%1."/>
      <w:lvlJc w:val="left"/>
      <w:pPr>
        <w:ind w:left="2880" w:hanging="360"/>
      </w:pPr>
      <w:rPr>
        <w:rFonts w:ascii="Calibri" w:eastAsia="Times New Roman" w:hAnsi="Calibri" w:cs="Calibri" w:hint="default"/>
        <w:b w:val="0"/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2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2CAF62BF"/>
    <w:multiLevelType w:val="hybridMultilevel"/>
    <w:tmpl w:val="8FB0E598"/>
    <w:lvl w:ilvl="0" w:tplc="8070A5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2CFA2BEE"/>
    <w:multiLevelType w:val="multilevel"/>
    <w:tmpl w:val="A12C8DB0"/>
    <w:styleLink w:val="Styl22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2E2D2F63"/>
    <w:multiLevelType w:val="multilevel"/>
    <w:tmpl w:val="426CA2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6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7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78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9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1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2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83" w15:restartNumberingAfterBreak="0">
    <w:nsid w:val="36201FF8"/>
    <w:multiLevelType w:val="singleLevel"/>
    <w:tmpl w:val="720A45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</w:abstractNum>
  <w:abstractNum w:abstractNumId="84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85" w15:restartNumberingAfterBreak="0">
    <w:nsid w:val="37476DDF"/>
    <w:multiLevelType w:val="hybridMultilevel"/>
    <w:tmpl w:val="A26CA4FA"/>
    <w:lvl w:ilvl="0" w:tplc="BA5E41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37C406CD"/>
    <w:multiLevelType w:val="hybridMultilevel"/>
    <w:tmpl w:val="D0641874"/>
    <w:lvl w:ilvl="0" w:tplc="5CB4E9F8">
      <w:start w:val="1"/>
      <w:numFmt w:val="decimal"/>
      <w:suff w:val="space"/>
      <w:lvlText w:val="%1."/>
      <w:lvlJc w:val="left"/>
      <w:pPr>
        <w:ind w:left="284" w:firstLine="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911037B"/>
    <w:multiLevelType w:val="multilevel"/>
    <w:tmpl w:val="209098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8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39B0627E"/>
    <w:multiLevelType w:val="multilevel"/>
    <w:tmpl w:val="A48048D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0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EFD3F53"/>
    <w:multiLevelType w:val="multilevel"/>
    <w:tmpl w:val="22B627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3" w15:restartNumberingAfterBreak="0">
    <w:nsid w:val="3FB24A26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4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7" w15:restartNumberingAfterBreak="0">
    <w:nsid w:val="42E936D9"/>
    <w:multiLevelType w:val="singleLevel"/>
    <w:tmpl w:val="E946CA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98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99" w15:restartNumberingAfterBreak="0">
    <w:nsid w:val="44622051"/>
    <w:multiLevelType w:val="multilevel"/>
    <w:tmpl w:val="E00A84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0" w15:restartNumberingAfterBreak="0">
    <w:nsid w:val="45243F1D"/>
    <w:multiLevelType w:val="hybridMultilevel"/>
    <w:tmpl w:val="8FE85EC0"/>
    <w:lvl w:ilvl="0" w:tplc="73E209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 w15:restartNumberingAfterBreak="0">
    <w:nsid w:val="45C0208C"/>
    <w:multiLevelType w:val="hybridMultilevel"/>
    <w:tmpl w:val="51325834"/>
    <w:lvl w:ilvl="0" w:tplc="5D2AA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462124B2"/>
    <w:multiLevelType w:val="hybridMultilevel"/>
    <w:tmpl w:val="1F9C0CB4"/>
    <w:lvl w:ilvl="0" w:tplc="7508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885AC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A25098">
      <w:start w:val="10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46945A9B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105" w15:restartNumberingAfterBreak="0">
    <w:nsid w:val="49D11211"/>
    <w:multiLevelType w:val="hybridMultilevel"/>
    <w:tmpl w:val="A22E7100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A4450BB"/>
    <w:multiLevelType w:val="multilevel"/>
    <w:tmpl w:val="5B7408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7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8" w15:restartNumberingAfterBreak="0">
    <w:nsid w:val="4AD228F4"/>
    <w:multiLevelType w:val="multilevel"/>
    <w:tmpl w:val="B6DA7B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9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0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1" w15:restartNumberingAfterBreak="0">
    <w:nsid w:val="4C594042"/>
    <w:multiLevelType w:val="multilevel"/>
    <w:tmpl w:val="A886A9F4"/>
    <w:lvl w:ilvl="0">
      <w:start w:val="1"/>
      <w:numFmt w:val="decimal"/>
      <w:suff w:val="space"/>
      <w:lvlText w:val="%1."/>
      <w:lvlJc w:val="left"/>
      <w:pPr>
        <w:ind w:left="284" w:firstLine="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12" w15:restartNumberingAfterBreak="0">
    <w:nsid w:val="4DF8781F"/>
    <w:multiLevelType w:val="hybridMultilevel"/>
    <w:tmpl w:val="FCE0D5CA"/>
    <w:lvl w:ilvl="0" w:tplc="3BBCE97A">
      <w:start w:val="1"/>
      <w:numFmt w:val="lowerLetter"/>
      <w:lvlText w:val="%1)"/>
      <w:lvlJc w:val="left"/>
      <w:pPr>
        <w:ind w:left="644" w:hanging="360"/>
      </w:pPr>
      <w:rPr>
        <w:rFonts w:eastAsia="Ubuntu Light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2E1085C8">
      <w:start w:val="1"/>
      <w:numFmt w:val="decimal"/>
      <w:lvlText w:val="%7."/>
      <w:lvlJc w:val="left"/>
      <w:pPr>
        <w:ind w:left="4964" w:hanging="360"/>
      </w:pPr>
      <w:rPr>
        <w:rFonts w:ascii="Calibri" w:eastAsia="Times New Roman" w:hAnsi="Calibri" w:cs="Calibri"/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3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4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15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116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7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8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9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20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21" w15:restartNumberingAfterBreak="0">
    <w:nsid w:val="54E17D2D"/>
    <w:multiLevelType w:val="multilevel"/>
    <w:tmpl w:val="FFC278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-76"/>
        </w:tabs>
        <w:ind w:left="-76" w:hanging="360"/>
      </w:pPr>
      <w:rPr>
        <w:rFonts w:ascii="Calibri" w:eastAsia="Times New Roman" w:hAnsi="Calibri" w:cs="Calibri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22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3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57C56469"/>
    <w:multiLevelType w:val="hybridMultilevel"/>
    <w:tmpl w:val="AC1AD4FA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2E1E9E6C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7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28" w15:restartNumberingAfterBreak="0">
    <w:nsid w:val="592A786F"/>
    <w:multiLevelType w:val="hybridMultilevel"/>
    <w:tmpl w:val="5FD00F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B96630B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9" w15:restartNumberingAfterBreak="0">
    <w:nsid w:val="5A000684"/>
    <w:multiLevelType w:val="multilevel"/>
    <w:tmpl w:val="074E98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0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1" w15:restartNumberingAfterBreak="0">
    <w:nsid w:val="5B4C3CDE"/>
    <w:multiLevelType w:val="multilevel"/>
    <w:tmpl w:val="B852D6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3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3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05743FB"/>
    <w:multiLevelType w:val="hybridMultilevel"/>
    <w:tmpl w:val="6E46142E"/>
    <w:styleLink w:val="Styl212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9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0" w15:restartNumberingAfterBreak="0">
    <w:nsid w:val="62954299"/>
    <w:multiLevelType w:val="hybridMultilevel"/>
    <w:tmpl w:val="09E4BF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42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3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4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5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46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7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8" w15:restartNumberingAfterBreak="0">
    <w:nsid w:val="673058EB"/>
    <w:multiLevelType w:val="hybridMultilevel"/>
    <w:tmpl w:val="9510F9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0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1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2" w15:restartNumberingAfterBreak="0">
    <w:nsid w:val="6C0A0D40"/>
    <w:multiLevelType w:val="multilevel"/>
    <w:tmpl w:val="023AE87E"/>
    <w:styleLink w:val="Styl1021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3" w15:restartNumberingAfterBreak="0">
    <w:nsid w:val="6C6E1443"/>
    <w:multiLevelType w:val="hybridMultilevel"/>
    <w:tmpl w:val="4DD2BED4"/>
    <w:lvl w:ilvl="0" w:tplc="5B843A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5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6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7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8" w15:restartNumberingAfterBreak="0">
    <w:nsid w:val="70C166C0"/>
    <w:multiLevelType w:val="multilevel"/>
    <w:tmpl w:val="A8A0A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57" w:hanging="357"/>
      </w:pPr>
      <w:rPr>
        <w:rFonts w:cs="Times New Roman" w:hint="default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786"/>
        </w:tabs>
        <w:ind w:left="766" w:hanging="34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9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60" w15:restartNumberingAfterBreak="0">
    <w:nsid w:val="72637FC8"/>
    <w:multiLevelType w:val="hybridMultilevel"/>
    <w:tmpl w:val="C1D453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62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3" w15:restartNumberingAfterBreak="0">
    <w:nsid w:val="762364E4"/>
    <w:multiLevelType w:val="hybridMultilevel"/>
    <w:tmpl w:val="ECA88292"/>
    <w:lvl w:ilvl="0" w:tplc="975A0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4" w15:restartNumberingAfterBreak="0">
    <w:nsid w:val="76D52D85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5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6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7" w15:restartNumberingAfterBreak="0">
    <w:nsid w:val="78F63531"/>
    <w:multiLevelType w:val="multilevel"/>
    <w:tmpl w:val="A04AA2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8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9" w15:restartNumberingAfterBreak="0">
    <w:nsid w:val="798B1C79"/>
    <w:multiLevelType w:val="hybridMultilevel"/>
    <w:tmpl w:val="5C60552A"/>
    <w:lvl w:ilvl="0" w:tplc="525CFF86">
      <w:start w:val="1"/>
      <w:numFmt w:val="lowerLetter"/>
      <w:lvlText w:val="%1)"/>
      <w:lvlJc w:val="left"/>
      <w:pPr>
        <w:ind w:left="339" w:hanging="55"/>
      </w:pPr>
    </w:lvl>
    <w:lvl w:ilvl="1" w:tplc="04150019">
      <w:start w:val="1"/>
      <w:numFmt w:val="lowerLetter"/>
      <w:lvlText w:val="%2."/>
      <w:lvlJc w:val="left"/>
      <w:pPr>
        <w:ind w:left="1419" w:hanging="360"/>
      </w:pPr>
    </w:lvl>
    <w:lvl w:ilvl="2" w:tplc="0415001B">
      <w:start w:val="1"/>
      <w:numFmt w:val="lowerRoman"/>
      <w:lvlText w:val="%3."/>
      <w:lvlJc w:val="right"/>
      <w:pPr>
        <w:ind w:left="2139" w:hanging="180"/>
      </w:pPr>
    </w:lvl>
    <w:lvl w:ilvl="3" w:tplc="0415000F">
      <w:start w:val="1"/>
      <w:numFmt w:val="decimal"/>
      <w:lvlText w:val="%4."/>
      <w:lvlJc w:val="left"/>
      <w:pPr>
        <w:ind w:left="2859" w:hanging="360"/>
      </w:pPr>
    </w:lvl>
    <w:lvl w:ilvl="4" w:tplc="04150019">
      <w:start w:val="1"/>
      <w:numFmt w:val="lowerLetter"/>
      <w:lvlText w:val="%5."/>
      <w:lvlJc w:val="left"/>
      <w:pPr>
        <w:ind w:left="3579" w:hanging="360"/>
      </w:pPr>
    </w:lvl>
    <w:lvl w:ilvl="5" w:tplc="0415001B">
      <w:start w:val="1"/>
      <w:numFmt w:val="lowerRoman"/>
      <w:lvlText w:val="%6."/>
      <w:lvlJc w:val="right"/>
      <w:pPr>
        <w:ind w:left="4299" w:hanging="180"/>
      </w:pPr>
    </w:lvl>
    <w:lvl w:ilvl="6" w:tplc="0415000F">
      <w:start w:val="1"/>
      <w:numFmt w:val="decimal"/>
      <w:lvlText w:val="%7."/>
      <w:lvlJc w:val="left"/>
      <w:pPr>
        <w:ind w:left="5019" w:hanging="360"/>
      </w:pPr>
    </w:lvl>
    <w:lvl w:ilvl="7" w:tplc="04150019">
      <w:start w:val="1"/>
      <w:numFmt w:val="lowerLetter"/>
      <w:lvlText w:val="%8."/>
      <w:lvlJc w:val="left"/>
      <w:pPr>
        <w:ind w:left="5739" w:hanging="360"/>
      </w:pPr>
    </w:lvl>
    <w:lvl w:ilvl="8" w:tplc="0415001B">
      <w:start w:val="1"/>
      <w:numFmt w:val="lowerRoman"/>
      <w:lvlText w:val="%9."/>
      <w:lvlJc w:val="right"/>
      <w:pPr>
        <w:ind w:left="6459" w:hanging="180"/>
      </w:pPr>
    </w:lvl>
  </w:abstractNum>
  <w:abstractNum w:abstractNumId="170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1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72" w15:restartNumberingAfterBreak="0">
    <w:nsid w:val="7B6808C4"/>
    <w:multiLevelType w:val="hybridMultilevel"/>
    <w:tmpl w:val="416647A8"/>
    <w:lvl w:ilvl="0" w:tplc="26DE76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452669C">
      <w:start w:val="1"/>
      <w:numFmt w:val="decimal"/>
      <w:lvlText w:val="%4."/>
      <w:lvlJc w:val="left"/>
      <w:pPr>
        <w:ind w:left="2880" w:hanging="360"/>
      </w:pPr>
      <w:rPr>
        <w:rFonts w:ascii="Calibri" w:eastAsia="Ubuntu Light" w:hAnsi="Calibri" w:cs="Calibr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C2A1D49"/>
    <w:multiLevelType w:val="multilevel"/>
    <w:tmpl w:val="3C6A3D1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74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5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76" w15:restartNumberingAfterBreak="0">
    <w:nsid w:val="7DE474B2"/>
    <w:multiLevelType w:val="hybridMultilevel"/>
    <w:tmpl w:val="B100C988"/>
    <w:lvl w:ilvl="0" w:tplc="ECE23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514B82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05381382">
    <w:abstractNumId w:val="138"/>
  </w:num>
  <w:num w:numId="2" w16cid:durableId="458497040">
    <w:abstractNumId w:val="47"/>
  </w:num>
  <w:num w:numId="3" w16cid:durableId="510685063">
    <w:abstractNumId w:val="142"/>
  </w:num>
  <w:num w:numId="4" w16cid:durableId="1236818410">
    <w:abstractNumId w:val="91"/>
  </w:num>
  <w:num w:numId="5" w16cid:durableId="705452158">
    <w:abstractNumId w:val="132"/>
  </w:num>
  <w:num w:numId="6" w16cid:durableId="1159613029">
    <w:abstractNumId w:val="14"/>
  </w:num>
  <w:num w:numId="7" w16cid:durableId="145824705">
    <w:abstractNumId w:val="8"/>
  </w:num>
  <w:num w:numId="8" w16cid:durableId="610160914">
    <w:abstractNumId w:val="9"/>
  </w:num>
  <w:num w:numId="9" w16cid:durableId="260144340">
    <w:abstractNumId w:val="10"/>
  </w:num>
  <w:num w:numId="10" w16cid:durableId="762069981">
    <w:abstractNumId w:val="120"/>
  </w:num>
  <w:num w:numId="11" w16cid:durableId="731737318">
    <w:abstractNumId w:val="159"/>
  </w:num>
  <w:num w:numId="12" w16cid:durableId="1014645606">
    <w:abstractNumId w:val="90"/>
  </w:num>
  <w:num w:numId="13" w16cid:durableId="1808740647">
    <w:abstractNumId w:val="88"/>
  </w:num>
  <w:num w:numId="14" w16cid:durableId="455873449">
    <w:abstractNumId w:val="149"/>
  </w:num>
  <w:num w:numId="15" w16cid:durableId="1107434294">
    <w:abstractNumId w:val="129"/>
  </w:num>
  <w:num w:numId="16" w16cid:durableId="2129932666">
    <w:abstractNumId w:val="21"/>
  </w:num>
  <w:num w:numId="17" w16cid:durableId="178394076">
    <w:abstractNumId w:val="141"/>
  </w:num>
  <w:num w:numId="18" w16cid:durableId="277760995">
    <w:abstractNumId w:val="74"/>
  </w:num>
  <w:num w:numId="19" w16cid:durableId="1759668699">
    <w:abstractNumId w:val="65"/>
  </w:num>
  <w:num w:numId="20" w16cid:durableId="1087068856">
    <w:abstractNumId w:val="2"/>
  </w:num>
  <w:num w:numId="21" w16cid:durableId="1735003733">
    <w:abstractNumId w:val="78"/>
  </w:num>
  <w:num w:numId="22" w16cid:durableId="1266887957">
    <w:abstractNumId w:val="50"/>
  </w:num>
  <w:num w:numId="23" w16cid:durableId="815754606">
    <w:abstractNumId w:val="133"/>
  </w:num>
  <w:num w:numId="24" w16cid:durableId="1355692715">
    <w:abstractNumId w:val="96"/>
  </w:num>
  <w:num w:numId="25" w16cid:durableId="947543250">
    <w:abstractNumId w:val="60"/>
  </w:num>
  <w:num w:numId="26" w16cid:durableId="1072852396">
    <w:abstractNumId w:val="156"/>
  </w:num>
  <w:num w:numId="27" w16cid:durableId="2032608144">
    <w:abstractNumId w:val="94"/>
  </w:num>
  <w:num w:numId="28" w16cid:durableId="1567229595">
    <w:abstractNumId w:val="84"/>
  </w:num>
  <w:num w:numId="29" w16cid:durableId="691882502">
    <w:abstractNumId w:val="107"/>
  </w:num>
  <w:num w:numId="30" w16cid:durableId="290214860">
    <w:abstractNumId w:val="27"/>
  </w:num>
  <w:num w:numId="31" w16cid:durableId="1276254760">
    <w:abstractNumId w:val="127"/>
  </w:num>
  <w:num w:numId="32" w16cid:durableId="1584874736">
    <w:abstractNumId w:val="43"/>
  </w:num>
  <w:num w:numId="33" w16cid:durableId="1403332161">
    <w:abstractNumId w:val="115"/>
  </w:num>
  <w:num w:numId="34" w16cid:durableId="1986469048">
    <w:abstractNumId w:val="113"/>
  </w:num>
  <w:num w:numId="35" w16cid:durableId="1760517903">
    <w:abstractNumId w:val="56"/>
  </w:num>
  <w:num w:numId="36" w16cid:durableId="818613055">
    <w:abstractNumId w:val="28"/>
  </w:num>
  <w:num w:numId="37" w16cid:durableId="1643002579">
    <w:abstractNumId w:val="42"/>
  </w:num>
  <w:num w:numId="38" w16cid:durableId="1773742008">
    <w:abstractNumId w:val="15"/>
  </w:num>
  <w:num w:numId="39" w16cid:durableId="1194878149">
    <w:abstractNumId w:val="45"/>
  </w:num>
  <w:num w:numId="40" w16cid:durableId="444618650">
    <w:abstractNumId w:val="155"/>
  </w:num>
  <w:num w:numId="41" w16cid:durableId="347948487">
    <w:abstractNumId w:val="82"/>
  </w:num>
  <w:num w:numId="42" w16cid:durableId="494759702">
    <w:abstractNumId w:val="17"/>
  </w:num>
  <w:num w:numId="43" w16cid:durableId="1633829084">
    <w:abstractNumId w:val="139"/>
  </w:num>
  <w:num w:numId="44" w16cid:durableId="779296267">
    <w:abstractNumId w:val="165"/>
  </w:num>
  <w:num w:numId="45" w16cid:durableId="1786535366">
    <w:abstractNumId w:val="20"/>
  </w:num>
  <w:num w:numId="46" w16cid:durableId="1972862274">
    <w:abstractNumId w:val="22"/>
  </w:num>
  <w:num w:numId="47" w16cid:durableId="452945633">
    <w:abstractNumId w:val="66"/>
  </w:num>
  <w:num w:numId="48" w16cid:durableId="166789801">
    <w:abstractNumId w:val="174"/>
  </w:num>
  <w:num w:numId="49" w16cid:durableId="84571714">
    <w:abstractNumId w:val="152"/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</w:num>
  <w:num w:numId="50" w16cid:durableId="1963800695">
    <w:abstractNumId w:val="122"/>
  </w:num>
  <w:num w:numId="51" w16cid:durableId="1814372497">
    <w:abstractNumId w:val="79"/>
  </w:num>
  <w:num w:numId="52" w16cid:durableId="1024556626">
    <w:abstractNumId w:val="168"/>
  </w:num>
  <w:num w:numId="53" w16cid:durableId="151482447">
    <w:abstractNumId w:val="23"/>
  </w:num>
  <w:num w:numId="54" w16cid:durableId="1657765074">
    <w:abstractNumId w:val="124"/>
  </w:num>
  <w:num w:numId="55" w16cid:durableId="510677781">
    <w:abstractNumId w:val="170"/>
  </w:num>
  <w:num w:numId="56" w16cid:durableId="1477066698">
    <w:abstractNumId w:val="157"/>
  </w:num>
  <w:num w:numId="57" w16cid:durableId="892697946">
    <w:abstractNumId w:val="162"/>
  </w:num>
  <w:num w:numId="58" w16cid:durableId="1003976785">
    <w:abstractNumId w:val="143"/>
  </w:num>
  <w:num w:numId="59" w16cid:durableId="1834490097">
    <w:abstractNumId w:val="81"/>
  </w:num>
  <w:num w:numId="60" w16cid:durableId="1655332817">
    <w:abstractNumId w:val="110"/>
  </w:num>
  <w:num w:numId="61" w16cid:durableId="1165513444">
    <w:abstractNumId w:val="77"/>
  </w:num>
  <w:num w:numId="62" w16cid:durableId="983853054">
    <w:abstractNumId w:val="134"/>
  </w:num>
  <w:num w:numId="63" w16cid:durableId="601259766">
    <w:abstractNumId w:val="98"/>
  </w:num>
  <w:num w:numId="64" w16cid:durableId="825780777">
    <w:abstractNumId w:val="136"/>
  </w:num>
  <w:num w:numId="65" w16cid:durableId="1105803342">
    <w:abstractNumId w:val="147"/>
  </w:num>
  <w:num w:numId="66" w16cid:durableId="2056273882">
    <w:abstractNumId w:val="175"/>
  </w:num>
  <w:num w:numId="67" w16cid:durableId="659162016">
    <w:abstractNumId w:val="172"/>
  </w:num>
  <w:num w:numId="68" w16cid:durableId="2054497904">
    <w:abstractNumId w:val="35"/>
  </w:num>
  <w:num w:numId="69" w16cid:durableId="1457601747">
    <w:abstractNumId w:val="36"/>
  </w:num>
  <w:num w:numId="70" w16cid:durableId="1455252805">
    <w:abstractNumId w:val="137"/>
  </w:num>
  <w:num w:numId="71" w16cid:durableId="1779830213">
    <w:abstractNumId w:val="63"/>
  </w:num>
  <w:num w:numId="72" w16cid:durableId="940795480">
    <w:abstractNumId w:val="130"/>
  </w:num>
  <w:num w:numId="73" w16cid:durableId="1667586838">
    <w:abstractNumId w:val="123"/>
  </w:num>
  <w:num w:numId="74" w16cid:durableId="115878567">
    <w:abstractNumId w:val="126"/>
  </w:num>
  <w:num w:numId="75" w16cid:durableId="1209802817">
    <w:abstractNumId w:val="69"/>
  </w:num>
  <w:num w:numId="76" w16cid:durableId="1963536942">
    <w:abstractNumId w:val="118"/>
  </w:num>
  <w:num w:numId="77" w16cid:durableId="1923417616">
    <w:abstractNumId w:val="144"/>
  </w:num>
  <w:num w:numId="78" w16cid:durableId="1531912016">
    <w:abstractNumId w:val="145"/>
  </w:num>
  <w:num w:numId="79" w16cid:durableId="981235480">
    <w:abstractNumId w:val="80"/>
  </w:num>
  <w:num w:numId="80" w16cid:durableId="127012336">
    <w:abstractNumId w:val="19"/>
  </w:num>
  <w:num w:numId="81" w16cid:durableId="1609120699">
    <w:abstractNumId w:val="114"/>
  </w:num>
  <w:num w:numId="82" w16cid:durableId="839807976">
    <w:abstractNumId w:val="125"/>
  </w:num>
  <w:num w:numId="83" w16cid:durableId="1093237356">
    <w:abstractNumId w:val="154"/>
  </w:num>
  <w:num w:numId="84" w16cid:durableId="1809712028">
    <w:abstractNumId w:val="51"/>
  </w:num>
  <w:num w:numId="85" w16cid:durableId="2088309638">
    <w:abstractNumId w:val="40"/>
  </w:num>
  <w:num w:numId="86" w16cid:durableId="1956984068">
    <w:abstractNumId w:val="76"/>
  </w:num>
  <w:num w:numId="87" w16cid:durableId="310330068">
    <w:abstractNumId w:val="18"/>
  </w:num>
  <w:num w:numId="88" w16cid:durableId="1442645445">
    <w:abstractNumId w:val="116"/>
  </w:num>
  <w:num w:numId="89" w16cid:durableId="666594229">
    <w:abstractNumId w:val="161"/>
  </w:num>
  <w:num w:numId="90" w16cid:durableId="233005400">
    <w:abstractNumId w:val="117"/>
  </w:num>
  <w:num w:numId="91" w16cid:durableId="716709232">
    <w:abstractNumId w:val="48"/>
  </w:num>
  <w:num w:numId="92" w16cid:durableId="549534762">
    <w:abstractNumId w:val="150"/>
  </w:num>
  <w:num w:numId="93" w16cid:durableId="1555849348">
    <w:abstractNumId w:val="38"/>
  </w:num>
  <w:num w:numId="94" w16cid:durableId="346059437">
    <w:abstractNumId w:val="151"/>
  </w:num>
  <w:num w:numId="95" w16cid:durableId="1961301147">
    <w:abstractNumId w:val="109"/>
  </w:num>
  <w:num w:numId="96" w16cid:durableId="1710910018">
    <w:abstractNumId w:val="135"/>
  </w:num>
  <w:num w:numId="97" w16cid:durableId="113987772">
    <w:abstractNumId w:val="31"/>
  </w:num>
  <w:num w:numId="98" w16cid:durableId="437798974">
    <w:abstractNumId w:val="171"/>
  </w:num>
  <w:num w:numId="99" w16cid:durableId="1941838753">
    <w:abstractNumId w:val="101"/>
  </w:num>
  <w:num w:numId="100" w16cid:durableId="554781798">
    <w:abstractNumId w:val="72"/>
  </w:num>
  <w:num w:numId="101" w16cid:durableId="1787114380">
    <w:abstractNumId w:val="25"/>
  </w:num>
  <w:num w:numId="102" w16cid:durableId="1836610709">
    <w:abstractNumId w:val="146"/>
  </w:num>
  <w:num w:numId="103" w16cid:durableId="577592750">
    <w:abstractNumId w:val="29"/>
  </w:num>
  <w:num w:numId="104" w16cid:durableId="820583983">
    <w:abstractNumId w:val="95"/>
  </w:num>
  <w:num w:numId="105" w16cid:durableId="1620793825">
    <w:abstractNumId w:val="119"/>
  </w:num>
  <w:num w:numId="106" w16cid:durableId="300232048">
    <w:abstractNumId w:val="153"/>
  </w:num>
  <w:num w:numId="107" w16cid:durableId="1959599544">
    <w:abstractNumId w:val="121"/>
  </w:num>
  <w:num w:numId="108" w16cid:durableId="1052846917">
    <w:abstractNumId w:val="103"/>
  </w:num>
  <w:num w:numId="109" w16cid:durableId="302933217">
    <w:abstractNumId w:val="30"/>
  </w:num>
  <w:num w:numId="110" w16cid:durableId="1775250743">
    <w:abstractNumId w:val="34"/>
  </w:num>
  <w:num w:numId="111" w16cid:durableId="171654594">
    <w:abstractNumId w:val="160"/>
  </w:num>
  <w:num w:numId="112" w16cid:durableId="1299917225">
    <w:abstractNumId w:val="33"/>
  </w:num>
  <w:num w:numId="113" w16cid:durableId="675577606">
    <w:abstractNumId w:val="106"/>
  </w:num>
  <w:num w:numId="114" w16cid:durableId="2032147022">
    <w:abstractNumId w:val="44"/>
  </w:num>
  <w:num w:numId="115" w16cid:durableId="1791507708">
    <w:abstractNumId w:val="53"/>
  </w:num>
  <w:num w:numId="116" w16cid:durableId="2099475920">
    <w:abstractNumId w:val="24"/>
  </w:num>
  <w:num w:numId="117" w16cid:durableId="958611423">
    <w:abstractNumId w:val="104"/>
  </w:num>
  <w:num w:numId="118" w16cid:durableId="2030252878">
    <w:abstractNumId w:val="176"/>
  </w:num>
  <w:num w:numId="119" w16cid:durableId="1831678242">
    <w:abstractNumId w:val="62"/>
  </w:num>
  <w:num w:numId="120" w16cid:durableId="1838417277">
    <w:abstractNumId w:val="87"/>
  </w:num>
  <w:num w:numId="121" w16cid:durableId="1017123068">
    <w:abstractNumId w:val="102"/>
  </w:num>
  <w:num w:numId="122" w16cid:durableId="200942252">
    <w:abstractNumId w:val="158"/>
  </w:num>
  <w:num w:numId="123" w16cid:durableId="1053188848">
    <w:abstractNumId w:val="97"/>
  </w:num>
  <w:num w:numId="124" w16cid:durableId="974259850">
    <w:abstractNumId w:val="128"/>
  </w:num>
  <w:num w:numId="125" w16cid:durableId="1640375785">
    <w:abstractNumId w:val="64"/>
  </w:num>
  <w:num w:numId="126" w16cid:durableId="402415324">
    <w:abstractNumId w:val="83"/>
  </w:num>
  <w:num w:numId="127" w16cid:durableId="130631898">
    <w:abstractNumId w:val="49"/>
  </w:num>
  <w:num w:numId="128" w16cid:durableId="1793353828">
    <w:abstractNumId w:val="100"/>
  </w:num>
  <w:num w:numId="129" w16cid:durableId="267663182">
    <w:abstractNumId w:val="152"/>
  </w:num>
  <w:num w:numId="130" w16cid:durableId="2110931842">
    <w:abstractNumId w:val="67"/>
  </w:num>
  <w:num w:numId="131" w16cid:durableId="5333417">
    <w:abstractNumId w:val="164"/>
  </w:num>
  <w:num w:numId="132" w16cid:durableId="389228846">
    <w:abstractNumId w:val="71"/>
  </w:num>
  <w:num w:numId="133" w16cid:durableId="1966738648">
    <w:abstractNumId w:val="85"/>
  </w:num>
  <w:num w:numId="134" w16cid:durableId="1575699828">
    <w:abstractNumId w:val="140"/>
  </w:num>
  <w:num w:numId="135" w16cid:durableId="1070467534">
    <w:abstractNumId w:val="16"/>
  </w:num>
  <w:num w:numId="136" w16cid:durableId="1375812418">
    <w:abstractNumId w:val="37"/>
  </w:num>
  <w:num w:numId="137" w16cid:durableId="24134194">
    <w:abstractNumId w:val="105"/>
  </w:num>
  <w:num w:numId="138" w16cid:durableId="944533381">
    <w:abstractNumId w:val="58"/>
  </w:num>
  <w:num w:numId="139" w16cid:durableId="1656109363">
    <w:abstractNumId w:val="26"/>
  </w:num>
  <w:num w:numId="140" w16cid:durableId="616302361">
    <w:abstractNumId w:val="166"/>
  </w:num>
  <w:num w:numId="141" w16cid:durableId="790828189">
    <w:abstractNumId w:val="131"/>
  </w:num>
  <w:num w:numId="142" w16cid:durableId="816798967">
    <w:abstractNumId w:val="68"/>
  </w:num>
  <w:num w:numId="143" w16cid:durableId="1363284888">
    <w:abstractNumId w:val="92"/>
  </w:num>
  <w:num w:numId="144" w16cid:durableId="420109180">
    <w:abstractNumId w:val="108"/>
  </w:num>
  <w:num w:numId="145" w16cid:durableId="921641586">
    <w:abstractNumId w:val="89"/>
  </w:num>
  <w:num w:numId="146" w16cid:durableId="282269752">
    <w:abstractNumId w:val="173"/>
  </w:num>
  <w:num w:numId="147" w16cid:durableId="1128549922">
    <w:abstractNumId w:val="54"/>
  </w:num>
  <w:num w:numId="148" w16cid:durableId="781000177">
    <w:abstractNumId w:val="39"/>
  </w:num>
  <w:num w:numId="149" w16cid:durableId="1700814330">
    <w:abstractNumId w:val="93"/>
  </w:num>
  <w:num w:numId="150" w16cid:durableId="2029675991">
    <w:abstractNumId w:val="61"/>
  </w:num>
  <w:num w:numId="151" w16cid:durableId="1633096280">
    <w:abstractNumId w:val="167"/>
  </w:num>
  <w:num w:numId="152" w16cid:durableId="1129007623">
    <w:abstractNumId w:val="112"/>
  </w:num>
  <w:num w:numId="153" w16cid:durableId="1402749018">
    <w:abstractNumId w:val="32"/>
  </w:num>
  <w:num w:numId="154" w16cid:durableId="87288282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 w16cid:durableId="1204713489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441531516">
    <w:abstractNumId w:val="1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7" w16cid:durableId="1222014732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772478800">
    <w:abstractNumId w:val="5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46558729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360981717">
    <w:abstractNumId w:val="163"/>
  </w:num>
  <w:num w:numId="161" w16cid:durableId="1420175760">
    <w:abstractNumId w:val="73"/>
  </w:num>
  <w:num w:numId="162" w16cid:durableId="373506592">
    <w:abstractNumId w:val="41"/>
  </w:num>
  <w:num w:numId="163" w16cid:durableId="499390388">
    <w:abstractNumId w:val="75"/>
  </w:num>
  <w:num w:numId="164" w16cid:durableId="1791626790">
    <w:abstractNumId w:val="46"/>
  </w:num>
  <w:num w:numId="165" w16cid:durableId="1257595049">
    <w:abstractNumId w:val="99"/>
  </w:num>
  <w:num w:numId="166" w16cid:durableId="1317025771">
    <w:abstractNumId w:val="57"/>
  </w:num>
  <w:num w:numId="167" w16cid:durableId="277151782">
    <w:abstractNumId w:val="148"/>
  </w:num>
  <w:num w:numId="168" w16cid:durableId="1995184590">
    <w:abstractNumId w:val="59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150A"/>
    <w:rsid w:val="000122EE"/>
    <w:rsid w:val="000141EB"/>
    <w:rsid w:val="00014F96"/>
    <w:rsid w:val="00015728"/>
    <w:rsid w:val="000163B3"/>
    <w:rsid w:val="0001752C"/>
    <w:rsid w:val="00017573"/>
    <w:rsid w:val="00017FCA"/>
    <w:rsid w:val="00020C99"/>
    <w:rsid w:val="000216DC"/>
    <w:rsid w:val="000222E5"/>
    <w:rsid w:val="0002232E"/>
    <w:rsid w:val="00022AE3"/>
    <w:rsid w:val="000234A7"/>
    <w:rsid w:val="000239A5"/>
    <w:rsid w:val="000258E6"/>
    <w:rsid w:val="00026D01"/>
    <w:rsid w:val="0003011D"/>
    <w:rsid w:val="00030F31"/>
    <w:rsid w:val="00031D97"/>
    <w:rsid w:val="00036809"/>
    <w:rsid w:val="00037D4E"/>
    <w:rsid w:val="00040C2B"/>
    <w:rsid w:val="00041492"/>
    <w:rsid w:val="00041FF0"/>
    <w:rsid w:val="00044743"/>
    <w:rsid w:val="00044FB5"/>
    <w:rsid w:val="00045637"/>
    <w:rsid w:val="000463E2"/>
    <w:rsid w:val="000473B6"/>
    <w:rsid w:val="000505C6"/>
    <w:rsid w:val="00050E05"/>
    <w:rsid w:val="00051326"/>
    <w:rsid w:val="00051F52"/>
    <w:rsid w:val="0005204D"/>
    <w:rsid w:val="00056552"/>
    <w:rsid w:val="0005778E"/>
    <w:rsid w:val="00057CA4"/>
    <w:rsid w:val="00060306"/>
    <w:rsid w:val="0006221B"/>
    <w:rsid w:val="00066443"/>
    <w:rsid w:val="0006675B"/>
    <w:rsid w:val="00072F9C"/>
    <w:rsid w:val="000732F3"/>
    <w:rsid w:val="00073F80"/>
    <w:rsid w:val="00075A8E"/>
    <w:rsid w:val="00076022"/>
    <w:rsid w:val="00076845"/>
    <w:rsid w:val="00076A42"/>
    <w:rsid w:val="00081532"/>
    <w:rsid w:val="00083AE7"/>
    <w:rsid w:val="00083B38"/>
    <w:rsid w:val="00083B84"/>
    <w:rsid w:val="00083BF6"/>
    <w:rsid w:val="00083CB8"/>
    <w:rsid w:val="000855E8"/>
    <w:rsid w:val="00087764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946"/>
    <w:rsid w:val="000A09F1"/>
    <w:rsid w:val="000A36CE"/>
    <w:rsid w:val="000A566B"/>
    <w:rsid w:val="000A744B"/>
    <w:rsid w:val="000B08FD"/>
    <w:rsid w:val="000B2DED"/>
    <w:rsid w:val="000B3C18"/>
    <w:rsid w:val="000B3DC8"/>
    <w:rsid w:val="000B4F17"/>
    <w:rsid w:val="000B60D0"/>
    <w:rsid w:val="000B66C0"/>
    <w:rsid w:val="000C0237"/>
    <w:rsid w:val="000C2E5D"/>
    <w:rsid w:val="000C3897"/>
    <w:rsid w:val="000C4BB6"/>
    <w:rsid w:val="000C5676"/>
    <w:rsid w:val="000C5987"/>
    <w:rsid w:val="000C5DDF"/>
    <w:rsid w:val="000D00D6"/>
    <w:rsid w:val="000D1C01"/>
    <w:rsid w:val="000D1FC2"/>
    <w:rsid w:val="000D29EF"/>
    <w:rsid w:val="000D3BCD"/>
    <w:rsid w:val="000D6C43"/>
    <w:rsid w:val="000D6F41"/>
    <w:rsid w:val="000D7572"/>
    <w:rsid w:val="000E0BC7"/>
    <w:rsid w:val="000E16F4"/>
    <w:rsid w:val="000E19AF"/>
    <w:rsid w:val="000E4C6C"/>
    <w:rsid w:val="000E67B4"/>
    <w:rsid w:val="000E691E"/>
    <w:rsid w:val="000E6FE8"/>
    <w:rsid w:val="000E7713"/>
    <w:rsid w:val="000E7FA6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622"/>
    <w:rsid w:val="000F7D77"/>
    <w:rsid w:val="001011F6"/>
    <w:rsid w:val="00101944"/>
    <w:rsid w:val="001019AF"/>
    <w:rsid w:val="001037E3"/>
    <w:rsid w:val="00104730"/>
    <w:rsid w:val="0010529D"/>
    <w:rsid w:val="001101EC"/>
    <w:rsid w:val="00110BBB"/>
    <w:rsid w:val="00111FDA"/>
    <w:rsid w:val="0011276D"/>
    <w:rsid w:val="00112F76"/>
    <w:rsid w:val="0011412A"/>
    <w:rsid w:val="00114239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6E42"/>
    <w:rsid w:val="00127643"/>
    <w:rsid w:val="00127E8B"/>
    <w:rsid w:val="001303A8"/>
    <w:rsid w:val="00131103"/>
    <w:rsid w:val="001346D9"/>
    <w:rsid w:val="00134F05"/>
    <w:rsid w:val="00134F6F"/>
    <w:rsid w:val="0013548A"/>
    <w:rsid w:val="00137396"/>
    <w:rsid w:val="00140B7A"/>
    <w:rsid w:val="001416EC"/>
    <w:rsid w:val="001418C4"/>
    <w:rsid w:val="001421A6"/>
    <w:rsid w:val="001426D3"/>
    <w:rsid w:val="001431C2"/>
    <w:rsid w:val="00143CBD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57533"/>
    <w:rsid w:val="00160058"/>
    <w:rsid w:val="00160B4A"/>
    <w:rsid w:val="00161BB6"/>
    <w:rsid w:val="00161C7E"/>
    <w:rsid w:val="00162B22"/>
    <w:rsid w:val="00162B43"/>
    <w:rsid w:val="001639AE"/>
    <w:rsid w:val="00163A52"/>
    <w:rsid w:val="0016482E"/>
    <w:rsid w:val="001648BD"/>
    <w:rsid w:val="001648F9"/>
    <w:rsid w:val="001654AA"/>
    <w:rsid w:val="00171DEF"/>
    <w:rsid w:val="00172B39"/>
    <w:rsid w:val="00173FB0"/>
    <w:rsid w:val="00177214"/>
    <w:rsid w:val="001774D5"/>
    <w:rsid w:val="001778D0"/>
    <w:rsid w:val="00181713"/>
    <w:rsid w:val="00181C71"/>
    <w:rsid w:val="00181CE8"/>
    <w:rsid w:val="00182907"/>
    <w:rsid w:val="001861FE"/>
    <w:rsid w:val="00187759"/>
    <w:rsid w:val="00192192"/>
    <w:rsid w:val="00192C26"/>
    <w:rsid w:val="0019606D"/>
    <w:rsid w:val="001977BB"/>
    <w:rsid w:val="001A4947"/>
    <w:rsid w:val="001A5589"/>
    <w:rsid w:val="001A58F9"/>
    <w:rsid w:val="001A6E97"/>
    <w:rsid w:val="001A77C6"/>
    <w:rsid w:val="001B01D9"/>
    <w:rsid w:val="001B23AE"/>
    <w:rsid w:val="001B38D6"/>
    <w:rsid w:val="001B3E68"/>
    <w:rsid w:val="001B4269"/>
    <w:rsid w:val="001B4872"/>
    <w:rsid w:val="001B4904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128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45C1"/>
    <w:rsid w:val="001E53EE"/>
    <w:rsid w:val="001E6E24"/>
    <w:rsid w:val="001E7B46"/>
    <w:rsid w:val="001F171A"/>
    <w:rsid w:val="001F20B2"/>
    <w:rsid w:val="001F3A56"/>
    <w:rsid w:val="001F45AF"/>
    <w:rsid w:val="001F4A02"/>
    <w:rsid w:val="001F5A0C"/>
    <w:rsid w:val="001F6430"/>
    <w:rsid w:val="001F72E0"/>
    <w:rsid w:val="0020393E"/>
    <w:rsid w:val="00203E78"/>
    <w:rsid w:val="002046D7"/>
    <w:rsid w:val="00205757"/>
    <w:rsid w:val="00205CB2"/>
    <w:rsid w:val="00211214"/>
    <w:rsid w:val="00211DC4"/>
    <w:rsid w:val="00214AEB"/>
    <w:rsid w:val="00217B33"/>
    <w:rsid w:val="00217C49"/>
    <w:rsid w:val="00217D97"/>
    <w:rsid w:val="00220B36"/>
    <w:rsid w:val="002215E1"/>
    <w:rsid w:val="002219EC"/>
    <w:rsid w:val="0022324B"/>
    <w:rsid w:val="00224215"/>
    <w:rsid w:val="00226CB1"/>
    <w:rsid w:val="00226EEE"/>
    <w:rsid w:val="00227394"/>
    <w:rsid w:val="002278D4"/>
    <w:rsid w:val="00230AA2"/>
    <w:rsid w:val="0023149B"/>
    <w:rsid w:val="00233685"/>
    <w:rsid w:val="002344E2"/>
    <w:rsid w:val="00234D2C"/>
    <w:rsid w:val="00236AAB"/>
    <w:rsid w:val="00237C8A"/>
    <w:rsid w:val="002407DC"/>
    <w:rsid w:val="0024155A"/>
    <w:rsid w:val="002418C2"/>
    <w:rsid w:val="00241CAA"/>
    <w:rsid w:val="002422BA"/>
    <w:rsid w:val="00244C59"/>
    <w:rsid w:val="0024530C"/>
    <w:rsid w:val="002467A5"/>
    <w:rsid w:val="00251487"/>
    <w:rsid w:val="00251EF9"/>
    <w:rsid w:val="00255FF3"/>
    <w:rsid w:val="00256830"/>
    <w:rsid w:val="002569F9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6744D"/>
    <w:rsid w:val="0027045A"/>
    <w:rsid w:val="00271440"/>
    <w:rsid w:val="00271BE9"/>
    <w:rsid w:val="0027318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58AA"/>
    <w:rsid w:val="0028680D"/>
    <w:rsid w:val="0028693F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528"/>
    <w:rsid w:val="002A5909"/>
    <w:rsid w:val="002A6FCA"/>
    <w:rsid w:val="002A7115"/>
    <w:rsid w:val="002B0B6A"/>
    <w:rsid w:val="002B0C83"/>
    <w:rsid w:val="002B1637"/>
    <w:rsid w:val="002B17CA"/>
    <w:rsid w:val="002B1F1D"/>
    <w:rsid w:val="002B2A54"/>
    <w:rsid w:val="002B2D7A"/>
    <w:rsid w:val="002B337F"/>
    <w:rsid w:val="002B4372"/>
    <w:rsid w:val="002B4D80"/>
    <w:rsid w:val="002C0D13"/>
    <w:rsid w:val="002C19E4"/>
    <w:rsid w:val="002C23A5"/>
    <w:rsid w:val="002C4294"/>
    <w:rsid w:val="002C47EC"/>
    <w:rsid w:val="002C481A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273B"/>
    <w:rsid w:val="002E384F"/>
    <w:rsid w:val="002E518C"/>
    <w:rsid w:val="002E67E3"/>
    <w:rsid w:val="002E688D"/>
    <w:rsid w:val="002F005F"/>
    <w:rsid w:val="002F0BE7"/>
    <w:rsid w:val="002F0F12"/>
    <w:rsid w:val="002F1334"/>
    <w:rsid w:val="002F1D9C"/>
    <w:rsid w:val="002F2ED8"/>
    <w:rsid w:val="002F3D8E"/>
    <w:rsid w:val="002F42F8"/>
    <w:rsid w:val="002F4303"/>
    <w:rsid w:val="002F5A1C"/>
    <w:rsid w:val="002F5FCC"/>
    <w:rsid w:val="002F6538"/>
    <w:rsid w:val="003018A7"/>
    <w:rsid w:val="00304477"/>
    <w:rsid w:val="00306F8C"/>
    <w:rsid w:val="00307003"/>
    <w:rsid w:val="00307138"/>
    <w:rsid w:val="00307144"/>
    <w:rsid w:val="00307A19"/>
    <w:rsid w:val="00307DE5"/>
    <w:rsid w:val="00310D37"/>
    <w:rsid w:val="00311B44"/>
    <w:rsid w:val="00312ED6"/>
    <w:rsid w:val="00313098"/>
    <w:rsid w:val="0031319D"/>
    <w:rsid w:val="003144F0"/>
    <w:rsid w:val="0031781E"/>
    <w:rsid w:val="00317878"/>
    <w:rsid w:val="00320615"/>
    <w:rsid w:val="00321066"/>
    <w:rsid w:val="00321914"/>
    <w:rsid w:val="003219AE"/>
    <w:rsid w:val="00322E7D"/>
    <w:rsid w:val="003233F8"/>
    <w:rsid w:val="00325635"/>
    <w:rsid w:val="003259B6"/>
    <w:rsid w:val="00326CF9"/>
    <w:rsid w:val="00330B45"/>
    <w:rsid w:val="0033241C"/>
    <w:rsid w:val="00333838"/>
    <w:rsid w:val="003340B6"/>
    <w:rsid w:val="0033426F"/>
    <w:rsid w:val="00334E56"/>
    <w:rsid w:val="00336D48"/>
    <w:rsid w:val="00337802"/>
    <w:rsid w:val="00337D57"/>
    <w:rsid w:val="0034080B"/>
    <w:rsid w:val="00340BBB"/>
    <w:rsid w:val="00341B1F"/>
    <w:rsid w:val="0034431B"/>
    <w:rsid w:val="00345295"/>
    <w:rsid w:val="00345ACD"/>
    <w:rsid w:val="0034657B"/>
    <w:rsid w:val="00346B0B"/>
    <w:rsid w:val="00351D1B"/>
    <w:rsid w:val="00351E08"/>
    <w:rsid w:val="003528DC"/>
    <w:rsid w:val="00353200"/>
    <w:rsid w:val="003542C5"/>
    <w:rsid w:val="00354551"/>
    <w:rsid w:val="00354636"/>
    <w:rsid w:val="00355B62"/>
    <w:rsid w:val="0035650A"/>
    <w:rsid w:val="00357869"/>
    <w:rsid w:val="003607E2"/>
    <w:rsid w:val="00360A8B"/>
    <w:rsid w:val="003616C0"/>
    <w:rsid w:val="00361A8C"/>
    <w:rsid w:val="003638DE"/>
    <w:rsid w:val="00365B1A"/>
    <w:rsid w:val="0036608A"/>
    <w:rsid w:val="00366628"/>
    <w:rsid w:val="00366F32"/>
    <w:rsid w:val="00367226"/>
    <w:rsid w:val="003673C7"/>
    <w:rsid w:val="0036749E"/>
    <w:rsid w:val="00370183"/>
    <w:rsid w:val="00370747"/>
    <w:rsid w:val="00373BA3"/>
    <w:rsid w:val="00377346"/>
    <w:rsid w:val="00377BD6"/>
    <w:rsid w:val="00380EF3"/>
    <w:rsid w:val="0038172A"/>
    <w:rsid w:val="003831F5"/>
    <w:rsid w:val="00383AAE"/>
    <w:rsid w:val="003849D2"/>
    <w:rsid w:val="00384A3A"/>
    <w:rsid w:val="00385A5C"/>
    <w:rsid w:val="00386452"/>
    <w:rsid w:val="00391C4D"/>
    <w:rsid w:val="00392288"/>
    <w:rsid w:val="0039231B"/>
    <w:rsid w:val="00392E13"/>
    <w:rsid w:val="00393D8F"/>
    <w:rsid w:val="0039403E"/>
    <w:rsid w:val="003942B4"/>
    <w:rsid w:val="00395A78"/>
    <w:rsid w:val="00395AA0"/>
    <w:rsid w:val="003976C7"/>
    <w:rsid w:val="003A046F"/>
    <w:rsid w:val="003A0776"/>
    <w:rsid w:val="003A1AB5"/>
    <w:rsid w:val="003A22ED"/>
    <w:rsid w:val="003A2885"/>
    <w:rsid w:val="003A2CD3"/>
    <w:rsid w:val="003A30C3"/>
    <w:rsid w:val="003A438C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5CE0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5549"/>
    <w:rsid w:val="003F79AA"/>
    <w:rsid w:val="00400645"/>
    <w:rsid w:val="004008C1"/>
    <w:rsid w:val="00400D93"/>
    <w:rsid w:val="00402D89"/>
    <w:rsid w:val="0040353E"/>
    <w:rsid w:val="004035B8"/>
    <w:rsid w:val="004037B1"/>
    <w:rsid w:val="004039C7"/>
    <w:rsid w:val="00405771"/>
    <w:rsid w:val="00410DD7"/>
    <w:rsid w:val="00412D4F"/>
    <w:rsid w:val="00414DC8"/>
    <w:rsid w:val="004158EF"/>
    <w:rsid w:val="00416C64"/>
    <w:rsid w:val="00416D96"/>
    <w:rsid w:val="004208DE"/>
    <w:rsid w:val="004257AF"/>
    <w:rsid w:val="00431D3C"/>
    <w:rsid w:val="004321A8"/>
    <w:rsid w:val="004341B4"/>
    <w:rsid w:val="00434237"/>
    <w:rsid w:val="00434F6B"/>
    <w:rsid w:val="00440BE6"/>
    <w:rsid w:val="00441DB0"/>
    <w:rsid w:val="00443939"/>
    <w:rsid w:val="00443EE6"/>
    <w:rsid w:val="00450262"/>
    <w:rsid w:val="0045309E"/>
    <w:rsid w:val="0045333A"/>
    <w:rsid w:val="0045366B"/>
    <w:rsid w:val="004545BC"/>
    <w:rsid w:val="004559B7"/>
    <w:rsid w:val="004614FA"/>
    <w:rsid w:val="00463A6F"/>
    <w:rsid w:val="00464B7E"/>
    <w:rsid w:val="00465262"/>
    <w:rsid w:val="00465711"/>
    <w:rsid w:val="00465B5D"/>
    <w:rsid w:val="00466978"/>
    <w:rsid w:val="004670DA"/>
    <w:rsid w:val="00467781"/>
    <w:rsid w:val="00472443"/>
    <w:rsid w:val="00472D20"/>
    <w:rsid w:val="00472F97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4D5A"/>
    <w:rsid w:val="0048605E"/>
    <w:rsid w:val="00487133"/>
    <w:rsid w:val="004871EC"/>
    <w:rsid w:val="00492E0D"/>
    <w:rsid w:val="00493EB0"/>
    <w:rsid w:val="0049782F"/>
    <w:rsid w:val="004A1012"/>
    <w:rsid w:val="004A1C14"/>
    <w:rsid w:val="004A4052"/>
    <w:rsid w:val="004A440B"/>
    <w:rsid w:val="004A5D7D"/>
    <w:rsid w:val="004A5F0C"/>
    <w:rsid w:val="004A6E73"/>
    <w:rsid w:val="004B49A5"/>
    <w:rsid w:val="004B5774"/>
    <w:rsid w:val="004B71D5"/>
    <w:rsid w:val="004C0E1E"/>
    <w:rsid w:val="004C474A"/>
    <w:rsid w:val="004C59DC"/>
    <w:rsid w:val="004C6FBF"/>
    <w:rsid w:val="004D2165"/>
    <w:rsid w:val="004D2E6B"/>
    <w:rsid w:val="004D305C"/>
    <w:rsid w:val="004D4935"/>
    <w:rsid w:val="004D5080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E7B46"/>
    <w:rsid w:val="004F22F3"/>
    <w:rsid w:val="004F30DA"/>
    <w:rsid w:val="004F30DE"/>
    <w:rsid w:val="004F77FE"/>
    <w:rsid w:val="004F7E98"/>
    <w:rsid w:val="00501E1B"/>
    <w:rsid w:val="00503598"/>
    <w:rsid w:val="00506514"/>
    <w:rsid w:val="0050743F"/>
    <w:rsid w:val="005079DB"/>
    <w:rsid w:val="00511490"/>
    <w:rsid w:val="00512AE0"/>
    <w:rsid w:val="0051421D"/>
    <w:rsid w:val="005149F8"/>
    <w:rsid w:val="00516135"/>
    <w:rsid w:val="00517251"/>
    <w:rsid w:val="00520BCE"/>
    <w:rsid w:val="00521063"/>
    <w:rsid w:val="005212ED"/>
    <w:rsid w:val="00522663"/>
    <w:rsid w:val="005248A6"/>
    <w:rsid w:val="0052541A"/>
    <w:rsid w:val="005258AE"/>
    <w:rsid w:val="00525AE9"/>
    <w:rsid w:val="00526F3D"/>
    <w:rsid w:val="005301BD"/>
    <w:rsid w:val="005319FE"/>
    <w:rsid w:val="00531CEA"/>
    <w:rsid w:val="0053488A"/>
    <w:rsid w:val="00535EB4"/>
    <w:rsid w:val="0053625A"/>
    <w:rsid w:val="00536EE4"/>
    <w:rsid w:val="0054077B"/>
    <w:rsid w:val="0054086D"/>
    <w:rsid w:val="00541CE9"/>
    <w:rsid w:val="00542B14"/>
    <w:rsid w:val="0054371A"/>
    <w:rsid w:val="00544E8A"/>
    <w:rsid w:val="005455AA"/>
    <w:rsid w:val="00545A53"/>
    <w:rsid w:val="005501AD"/>
    <w:rsid w:val="00550781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32C"/>
    <w:rsid w:val="00563A24"/>
    <w:rsid w:val="00564DE6"/>
    <w:rsid w:val="00565271"/>
    <w:rsid w:val="00565DF0"/>
    <w:rsid w:val="0056655C"/>
    <w:rsid w:val="00567219"/>
    <w:rsid w:val="00573E70"/>
    <w:rsid w:val="005758A7"/>
    <w:rsid w:val="00576120"/>
    <w:rsid w:val="005765AD"/>
    <w:rsid w:val="00576C85"/>
    <w:rsid w:val="0057770D"/>
    <w:rsid w:val="005824DC"/>
    <w:rsid w:val="00583387"/>
    <w:rsid w:val="00584F00"/>
    <w:rsid w:val="005856D7"/>
    <w:rsid w:val="00587CE3"/>
    <w:rsid w:val="00587E99"/>
    <w:rsid w:val="00595BDE"/>
    <w:rsid w:val="0059701D"/>
    <w:rsid w:val="005972AA"/>
    <w:rsid w:val="005A0262"/>
    <w:rsid w:val="005A0B70"/>
    <w:rsid w:val="005A1F34"/>
    <w:rsid w:val="005A281F"/>
    <w:rsid w:val="005A2DE8"/>
    <w:rsid w:val="005A6380"/>
    <w:rsid w:val="005A73E2"/>
    <w:rsid w:val="005A7662"/>
    <w:rsid w:val="005B03A4"/>
    <w:rsid w:val="005B0715"/>
    <w:rsid w:val="005B3A7D"/>
    <w:rsid w:val="005B3FAD"/>
    <w:rsid w:val="005B5CFD"/>
    <w:rsid w:val="005C0E2B"/>
    <w:rsid w:val="005C2A10"/>
    <w:rsid w:val="005C336B"/>
    <w:rsid w:val="005C3393"/>
    <w:rsid w:val="005C4307"/>
    <w:rsid w:val="005C579C"/>
    <w:rsid w:val="005C5855"/>
    <w:rsid w:val="005C7358"/>
    <w:rsid w:val="005D0D79"/>
    <w:rsid w:val="005D0F0C"/>
    <w:rsid w:val="005D16AE"/>
    <w:rsid w:val="005D1702"/>
    <w:rsid w:val="005D1F78"/>
    <w:rsid w:val="005D212F"/>
    <w:rsid w:val="005D2F70"/>
    <w:rsid w:val="005D30BE"/>
    <w:rsid w:val="005D3A3F"/>
    <w:rsid w:val="005D3EFC"/>
    <w:rsid w:val="005D4635"/>
    <w:rsid w:val="005D4A38"/>
    <w:rsid w:val="005D5372"/>
    <w:rsid w:val="005D55D3"/>
    <w:rsid w:val="005D570F"/>
    <w:rsid w:val="005D5773"/>
    <w:rsid w:val="005D5B0E"/>
    <w:rsid w:val="005D5CCF"/>
    <w:rsid w:val="005D6012"/>
    <w:rsid w:val="005D68FA"/>
    <w:rsid w:val="005D6A51"/>
    <w:rsid w:val="005D6A91"/>
    <w:rsid w:val="005D6E8D"/>
    <w:rsid w:val="005D6F0D"/>
    <w:rsid w:val="005E2486"/>
    <w:rsid w:val="005E49BD"/>
    <w:rsid w:val="005E5515"/>
    <w:rsid w:val="005E5B05"/>
    <w:rsid w:val="005E7DF0"/>
    <w:rsid w:val="005F0259"/>
    <w:rsid w:val="005F22FD"/>
    <w:rsid w:val="005F375F"/>
    <w:rsid w:val="005F5995"/>
    <w:rsid w:val="005F59F0"/>
    <w:rsid w:val="005F663F"/>
    <w:rsid w:val="005F6B71"/>
    <w:rsid w:val="0060283E"/>
    <w:rsid w:val="006042F5"/>
    <w:rsid w:val="00604C3C"/>
    <w:rsid w:val="006059FD"/>
    <w:rsid w:val="00605FC9"/>
    <w:rsid w:val="0060652C"/>
    <w:rsid w:val="00606D8E"/>
    <w:rsid w:val="00607B40"/>
    <w:rsid w:val="0061211B"/>
    <w:rsid w:val="00612B00"/>
    <w:rsid w:val="006146E0"/>
    <w:rsid w:val="00615E05"/>
    <w:rsid w:val="00616442"/>
    <w:rsid w:val="006215E8"/>
    <w:rsid w:val="00625849"/>
    <w:rsid w:val="00625E65"/>
    <w:rsid w:val="00626D5E"/>
    <w:rsid w:val="00626F62"/>
    <w:rsid w:val="00626FD6"/>
    <w:rsid w:val="006307D0"/>
    <w:rsid w:val="006313EE"/>
    <w:rsid w:val="00632902"/>
    <w:rsid w:val="00633754"/>
    <w:rsid w:val="006377FD"/>
    <w:rsid w:val="00640F2B"/>
    <w:rsid w:val="00641AD8"/>
    <w:rsid w:val="00642268"/>
    <w:rsid w:val="00642CF6"/>
    <w:rsid w:val="00643325"/>
    <w:rsid w:val="00643CE7"/>
    <w:rsid w:val="00644341"/>
    <w:rsid w:val="00644BAF"/>
    <w:rsid w:val="00646B46"/>
    <w:rsid w:val="00650A04"/>
    <w:rsid w:val="00651557"/>
    <w:rsid w:val="00653411"/>
    <w:rsid w:val="0065362D"/>
    <w:rsid w:val="006539A7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8D7"/>
    <w:rsid w:val="006729EE"/>
    <w:rsid w:val="006733B8"/>
    <w:rsid w:val="00673996"/>
    <w:rsid w:val="006778D9"/>
    <w:rsid w:val="00677AB3"/>
    <w:rsid w:val="0068191E"/>
    <w:rsid w:val="006824BE"/>
    <w:rsid w:val="006835B8"/>
    <w:rsid w:val="00683D8A"/>
    <w:rsid w:val="00684342"/>
    <w:rsid w:val="00684C7A"/>
    <w:rsid w:val="00686599"/>
    <w:rsid w:val="0068688B"/>
    <w:rsid w:val="00687F1C"/>
    <w:rsid w:val="00697B9C"/>
    <w:rsid w:val="006A106C"/>
    <w:rsid w:val="006A17DB"/>
    <w:rsid w:val="006A1BAB"/>
    <w:rsid w:val="006A2980"/>
    <w:rsid w:val="006A462A"/>
    <w:rsid w:val="006A6410"/>
    <w:rsid w:val="006A68BE"/>
    <w:rsid w:val="006A7F6E"/>
    <w:rsid w:val="006B01D8"/>
    <w:rsid w:val="006B0279"/>
    <w:rsid w:val="006B2749"/>
    <w:rsid w:val="006B2925"/>
    <w:rsid w:val="006B2B43"/>
    <w:rsid w:val="006B2C1B"/>
    <w:rsid w:val="006B3716"/>
    <w:rsid w:val="006B755B"/>
    <w:rsid w:val="006C2B56"/>
    <w:rsid w:val="006C403C"/>
    <w:rsid w:val="006C48F7"/>
    <w:rsid w:val="006C4ECD"/>
    <w:rsid w:val="006D00FA"/>
    <w:rsid w:val="006D2454"/>
    <w:rsid w:val="006D41DA"/>
    <w:rsid w:val="006D5191"/>
    <w:rsid w:val="006D7411"/>
    <w:rsid w:val="006E0804"/>
    <w:rsid w:val="006E09B1"/>
    <w:rsid w:val="006E475C"/>
    <w:rsid w:val="006F0814"/>
    <w:rsid w:val="006F3053"/>
    <w:rsid w:val="006F3143"/>
    <w:rsid w:val="006F33CC"/>
    <w:rsid w:val="006F4075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0D71"/>
    <w:rsid w:val="00721CD4"/>
    <w:rsid w:val="0072206E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20AE"/>
    <w:rsid w:val="00743785"/>
    <w:rsid w:val="00743F56"/>
    <w:rsid w:val="007443B9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080"/>
    <w:rsid w:val="007613BC"/>
    <w:rsid w:val="00762205"/>
    <w:rsid w:val="007645EA"/>
    <w:rsid w:val="00764BB5"/>
    <w:rsid w:val="00766221"/>
    <w:rsid w:val="00767503"/>
    <w:rsid w:val="007676A6"/>
    <w:rsid w:val="00773D61"/>
    <w:rsid w:val="007749F2"/>
    <w:rsid w:val="007758E8"/>
    <w:rsid w:val="00776FCE"/>
    <w:rsid w:val="00783738"/>
    <w:rsid w:val="00784D68"/>
    <w:rsid w:val="00785A99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3E55"/>
    <w:rsid w:val="007A6494"/>
    <w:rsid w:val="007A7520"/>
    <w:rsid w:val="007B0B3A"/>
    <w:rsid w:val="007B15EE"/>
    <w:rsid w:val="007B31C2"/>
    <w:rsid w:val="007B410A"/>
    <w:rsid w:val="007B4C80"/>
    <w:rsid w:val="007B5386"/>
    <w:rsid w:val="007B5919"/>
    <w:rsid w:val="007C0AA5"/>
    <w:rsid w:val="007C123E"/>
    <w:rsid w:val="007C13CB"/>
    <w:rsid w:val="007C21F5"/>
    <w:rsid w:val="007C2921"/>
    <w:rsid w:val="007C56F9"/>
    <w:rsid w:val="007C63A9"/>
    <w:rsid w:val="007C70A3"/>
    <w:rsid w:val="007D00BB"/>
    <w:rsid w:val="007D2261"/>
    <w:rsid w:val="007D410E"/>
    <w:rsid w:val="007D7D75"/>
    <w:rsid w:val="007E1C28"/>
    <w:rsid w:val="007E1D52"/>
    <w:rsid w:val="007E201C"/>
    <w:rsid w:val="007E3307"/>
    <w:rsid w:val="007E3837"/>
    <w:rsid w:val="007E5066"/>
    <w:rsid w:val="007F02F1"/>
    <w:rsid w:val="007F0914"/>
    <w:rsid w:val="007F0F92"/>
    <w:rsid w:val="007F1564"/>
    <w:rsid w:val="007F2F29"/>
    <w:rsid w:val="007F3797"/>
    <w:rsid w:val="007F3DBB"/>
    <w:rsid w:val="007F4FBD"/>
    <w:rsid w:val="007F51F9"/>
    <w:rsid w:val="007F5248"/>
    <w:rsid w:val="007F5CE7"/>
    <w:rsid w:val="007F618B"/>
    <w:rsid w:val="007F7E66"/>
    <w:rsid w:val="00802EDE"/>
    <w:rsid w:val="00802F33"/>
    <w:rsid w:val="00803172"/>
    <w:rsid w:val="00803E54"/>
    <w:rsid w:val="00804B1F"/>
    <w:rsid w:val="0080762F"/>
    <w:rsid w:val="00811F0B"/>
    <w:rsid w:val="008123CF"/>
    <w:rsid w:val="00812AA2"/>
    <w:rsid w:val="0081324F"/>
    <w:rsid w:val="008135BD"/>
    <w:rsid w:val="0081458B"/>
    <w:rsid w:val="00815210"/>
    <w:rsid w:val="0081621F"/>
    <w:rsid w:val="0081755F"/>
    <w:rsid w:val="00821AC2"/>
    <w:rsid w:val="00822C50"/>
    <w:rsid w:val="0082304F"/>
    <w:rsid w:val="00824ED8"/>
    <w:rsid w:val="0082719F"/>
    <w:rsid w:val="00830C5C"/>
    <w:rsid w:val="00834963"/>
    <w:rsid w:val="008353B0"/>
    <w:rsid w:val="00837903"/>
    <w:rsid w:val="00841F93"/>
    <w:rsid w:val="00842D5A"/>
    <w:rsid w:val="00843EAE"/>
    <w:rsid w:val="008440A8"/>
    <w:rsid w:val="00844664"/>
    <w:rsid w:val="008448A5"/>
    <w:rsid w:val="008479DD"/>
    <w:rsid w:val="00851448"/>
    <w:rsid w:val="00851692"/>
    <w:rsid w:val="00851F79"/>
    <w:rsid w:val="00852901"/>
    <w:rsid w:val="00852CA3"/>
    <w:rsid w:val="0085616C"/>
    <w:rsid w:val="00860AFE"/>
    <w:rsid w:val="00860F8B"/>
    <w:rsid w:val="00863DAF"/>
    <w:rsid w:val="0086404B"/>
    <w:rsid w:val="008668F1"/>
    <w:rsid w:val="008669E7"/>
    <w:rsid w:val="00871133"/>
    <w:rsid w:val="00871A93"/>
    <w:rsid w:val="00872679"/>
    <w:rsid w:val="00872B27"/>
    <w:rsid w:val="008734EF"/>
    <w:rsid w:val="0087417D"/>
    <w:rsid w:val="0087469C"/>
    <w:rsid w:val="00874C45"/>
    <w:rsid w:val="00876628"/>
    <w:rsid w:val="00880FE4"/>
    <w:rsid w:val="008825E9"/>
    <w:rsid w:val="008837CD"/>
    <w:rsid w:val="00884AEE"/>
    <w:rsid w:val="008854AF"/>
    <w:rsid w:val="008857B3"/>
    <w:rsid w:val="008878FD"/>
    <w:rsid w:val="00887DF0"/>
    <w:rsid w:val="00890096"/>
    <w:rsid w:val="008921AA"/>
    <w:rsid w:val="00892C24"/>
    <w:rsid w:val="00894450"/>
    <w:rsid w:val="00896600"/>
    <w:rsid w:val="008A11A2"/>
    <w:rsid w:val="008A127A"/>
    <w:rsid w:val="008A12B9"/>
    <w:rsid w:val="008A2101"/>
    <w:rsid w:val="008A2767"/>
    <w:rsid w:val="008A3A3F"/>
    <w:rsid w:val="008A4396"/>
    <w:rsid w:val="008A6B16"/>
    <w:rsid w:val="008A7D78"/>
    <w:rsid w:val="008B0CA8"/>
    <w:rsid w:val="008B0D0E"/>
    <w:rsid w:val="008B14C6"/>
    <w:rsid w:val="008B1A56"/>
    <w:rsid w:val="008B3968"/>
    <w:rsid w:val="008B3DD0"/>
    <w:rsid w:val="008B6F5F"/>
    <w:rsid w:val="008C0233"/>
    <w:rsid w:val="008C082A"/>
    <w:rsid w:val="008C13C3"/>
    <w:rsid w:val="008C212C"/>
    <w:rsid w:val="008C2CAD"/>
    <w:rsid w:val="008C36C0"/>
    <w:rsid w:val="008C383E"/>
    <w:rsid w:val="008C4778"/>
    <w:rsid w:val="008C606A"/>
    <w:rsid w:val="008C6A14"/>
    <w:rsid w:val="008C714C"/>
    <w:rsid w:val="008C7C14"/>
    <w:rsid w:val="008D41D3"/>
    <w:rsid w:val="008D4865"/>
    <w:rsid w:val="008D4CCD"/>
    <w:rsid w:val="008D6A30"/>
    <w:rsid w:val="008E05E4"/>
    <w:rsid w:val="008E1D75"/>
    <w:rsid w:val="008E21F2"/>
    <w:rsid w:val="008E2578"/>
    <w:rsid w:val="008E2FA7"/>
    <w:rsid w:val="008E766B"/>
    <w:rsid w:val="008E7EE0"/>
    <w:rsid w:val="008F005D"/>
    <w:rsid w:val="008F1B0E"/>
    <w:rsid w:val="008F5F2A"/>
    <w:rsid w:val="008F6657"/>
    <w:rsid w:val="008F7CC7"/>
    <w:rsid w:val="00901327"/>
    <w:rsid w:val="00902536"/>
    <w:rsid w:val="00902C10"/>
    <w:rsid w:val="00903D4B"/>
    <w:rsid w:val="00905E60"/>
    <w:rsid w:val="00907A66"/>
    <w:rsid w:val="00910026"/>
    <w:rsid w:val="00910888"/>
    <w:rsid w:val="009111B8"/>
    <w:rsid w:val="00912496"/>
    <w:rsid w:val="0091493B"/>
    <w:rsid w:val="00915FA7"/>
    <w:rsid w:val="0092187C"/>
    <w:rsid w:val="009218E7"/>
    <w:rsid w:val="0092272C"/>
    <w:rsid w:val="00925FEC"/>
    <w:rsid w:val="009276D5"/>
    <w:rsid w:val="00927E02"/>
    <w:rsid w:val="00930007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5F59"/>
    <w:rsid w:val="0095662A"/>
    <w:rsid w:val="00957EEE"/>
    <w:rsid w:val="009624EA"/>
    <w:rsid w:val="00962BF3"/>
    <w:rsid w:val="009633A8"/>
    <w:rsid w:val="00963F90"/>
    <w:rsid w:val="00964673"/>
    <w:rsid w:val="00965F4D"/>
    <w:rsid w:val="0096606C"/>
    <w:rsid w:val="00971E8B"/>
    <w:rsid w:val="00972CAF"/>
    <w:rsid w:val="00973342"/>
    <w:rsid w:val="00973528"/>
    <w:rsid w:val="00973743"/>
    <w:rsid w:val="009767D6"/>
    <w:rsid w:val="00977327"/>
    <w:rsid w:val="0098052C"/>
    <w:rsid w:val="009860D2"/>
    <w:rsid w:val="00986B69"/>
    <w:rsid w:val="00986D86"/>
    <w:rsid w:val="00987557"/>
    <w:rsid w:val="009911E9"/>
    <w:rsid w:val="009916AE"/>
    <w:rsid w:val="00993522"/>
    <w:rsid w:val="00993B4E"/>
    <w:rsid w:val="0099435F"/>
    <w:rsid w:val="00997DB1"/>
    <w:rsid w:val="00997E26"/>
    <w:rsid w:val="009A0F64"/>
    <w:rsid w:val="009A1491"/>
    <w:rsid w:val="009A1FC1"/>
    <w:rsid w:val="009A27B8"/>
    <w:rsid w:val="009A30DA"/>
    <w:rsid w:val="009A4255"/>
    <w:rsid w:val="009A60AF"/>
    <w:rsid w:val="009B0596"/>
    <w:rsid w:val="009B3AB9"/>
    <w:rsid w:val="009C151F"/>
    <w:rsid w:val="009C287E"/>
    <w:rsid w:val="009C5095"/>
    <w:rsid w:val="009C50CD"/>
    <w:rsid w:val="009C6092"/>
    <w:rsid w:val="009C749D"/>
    <w:rsid w:val="009C7C61"/>
    <w:rsid w:val="009D3797"/>
    <w:rsid w:val="009D6763"/>
    <w:rsid w:val="009D6F90"/>
    <w:rsid w:val="009D7629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076C"/>
    <w:rsid w:val="00A039ED"/>
    <w:rsid w:val="00A03EFD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1553D"/>
    <w:rsid w:val="00A229A6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41AC"/>
    <w:rsid w:val="00A452BD"/>
    <w:rsid w:val="00A454F8"/>
    <w:rsid w:val="00A45ADC"/>
    <w:rsid w:val="00A460A9"/>
    <w:rsid w:val="00A47A6C"/>
    <w:rsid w:val="00A5197C"/>
    <w:rsid w:val="00A52C9D"/>
    <w:rsid w:val="00A540AC"/>
    <w:rsid w:val="00A565CC"/>
    <w:rsid w:val="00A57003"/>
    <w:rsid w:val="00A57870"/>
    <w:rsid w:val="00A57EBD"/>
    <w:rsid w:val="00A60105"/>
    <w:rsid w:val="00A604D7"/>
    <w:rsid w:val="00A61717"/>
    <w:rsid w:val="00A6220D"/>
    <w:rsid w:val="00A625AE"/>
    <w:rsid w:val="00A62F8B"/>
    <w:rsid w:val="00A635A9"/>
    <w:rsid w:val="00A65151"/>
    <w:rsid w:val="00A65449"/>
    <w:rsid w:val="00A6655B"/>
    <w:rsid w:val="00A701E1"/>
    <w:rsid w:val="00A71FB4"/>
    <w:rsid w:val="00A74876"/>
    <w:rsid w:val="00A76CB0"/>
    <w:rsid w:val="00A778CC"/>
    <w:rsid w:val="00A7798D"/>
    <w:rsid w:val="00A77ABD"/>
    <w:rsid w:val="00A77C3C"/>
    <w:rsid w:val="00A80E80"/>
    <w:rsid w:val="00A80ED5"/>
    <w:rsid w:val="00A82BA0"/>
    <w:rsid w:val="00A85432"/>
    <w:rsid w:val="00A85EBD"/>
    <w:rsid w:val="00A91757"/>
    <w:rsid w:val="00A91800"/>
    <w:rsid w:val="00A94343"/>
    <w:rsid w:val="00A94533"/>
    <w:rsid w:val="00A9557C"/>
    <w:rsid w:val="00A96B25"/>
    <w:rsid w:val="00AA00D6"/>
    <w:rsid w:val="00AA0B5B"/>
    <w:rsid w:val="00AA11AF"/>
    <w:rsid w:val="00AA2564"/>
    <w:rsid w:val="00AA26C1"/>
    <w:rsid w:val="00AA3C8E"/>
    <w:rsid w:val="00AA5EAF"/>
    <w:rsid w:val="00AA6323"/>
    <w:rsid w:val="00AA6CE6"/>
    <w:rsid w:val="00AB27B9"/>
    <w:rsid w:val="00AB2E1C"/>
    <w:rsid w:val="00AB3AA1"/>
    <w:rsid w:val="00AB4014"/>
    <w:rsid w:val="00AB46FF"/>
    <w:rsid w:val="00AB4E65"/>
    <w:rsid w:val="00AC0A06"/>
    <w:rsid w:val="00AC2018"/>
    <w:rsid w:val="00AC3FC6"/>
    <w:rsid w:val="00AC55AB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06FE"/>
    <w:rsid w:val="00B01E34"/>
    <w:rsid w:val="00B02104"/>
    <w:rsid w:val="00B072B2"/>
    <w:rsid w:val="00B11586"/>
    <w:rsid w:val="00B13D3D"/>
    <w:rsid w:val="00B15723"/>
    <w:rsid w:val="00B15BB8"/>
    <w:rsid w:val="00B16543"/>
    <w:rsid w:val="00B16DEE"/>
    <w:rsid w:val="00B17E63"/>
    <w:rsid w:val="00B223CF"/>
    <w:rsid w:val="00B22BFD"/>
    <w:rsid w:val="00B2324C"/>
    <w:rsid w:val="00B25083"/>
    <w:rsid w:val="00B25A86"/>
    <w:rsid w:val="00B25D75"/>
    <w:rsid w:val="00B27C08"/>
    <w:rsid w:val="00B310BA"/>
    <w:rsid w:val="00B321F5"/>
    <w:rsid w:val="00B34526"/>
    <w:rsid w:val="00B34F95"/>
    <w:rsid w:val="00B37DC5"/>
    <w:rsid w:val="00B415EE"/>
    <w:rsid w:val="00B425E0"/>
    <w:rsid w:val="00B436D9"/>
    <w:rsid w:val="00B45D98"/>
    <w:rsid w:val="00B47410"/>
    <w:rsid w:val="00B503BE"/>
    <w:rsid w:val="00B5157A"/>
    <w:rsid w:val="00B518F0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67F5C"/>
    <w:rsid w:val="00B70338"/>
    <w:rsid w:val="00B708A1"/>
    <w:rsid w:val="00B70B71"/>
    <w:rsid w:val="00B721A6"/>
    <w:rsid w:val="00B74CBA"/>
    <w:rsid w:val="00B75293"/>
    <w:rsid w:val="00B756C0"/>
    <w:rsid w:val="00B7573A"/>
    <w:rsid w:val="00B763B8"/>
    <w:rsid w:val="00B767A6"/>
    <w:rsid w:val="00B77DD2"/>
    <w:rsid w:val="00B82AAB"/>
    <w:rsid w:val="00B83C89"/>
    <w:rsid w:val="00B84C00"/>
    <w:rsid w:val="00B91975"/>
    <w:rsid w:val="00B92FE4"/>
    <w:rsid w:val="00BA0F5D"/>
    <w:rsid w:val="00BA2A18"/>
    <w:rsid w:val="00BA3AE1"/>
    <w:rsid w:val="00BA6BD5"/>
    <w:rsid w:val="00BA74E2"/>
    <w:rsid w:val="00BA792A"/>
    <w:rsid w:val="00BB06ED"/>
    <w:rsid w:val="00BB16A1"/>
    <w:rsid w:val="00BB28AB"/>
    <w:rsid w:val="00BB307C"/>
    <w:rsid w:val="00BB3E69"/>
    <w:rsid w:val="00BB4498"/>
    <w:rsid w:val="00BB63A5"/>
    <w:rsid w:val="00BB7D2D"/>
    <w:rsid w:val="00BC1894"/>
    <w:rsid w:val="00BC26B2"/>
    <w:rsid w:val="00BC281E"/>
    <w:rsid w:val="00BC55B6"/>
    <w:rsid w:val="00BC5E71"/>
    <w:rsid w:val="00BC6D6B"/>
    <w:rsid w:val="00BD04EA"/>
    <w:rsid w:val="00BD1C46"/>
    <w:rsid w:val="00BD25B1"/>
    <w:rsid w:val="00BD2AC6"/>
    <w:rsid w:val="00BD4867"/>
    <w:rsid w:val="00BD5BD5"/>
    <w:rsid w:val="00BD66C5"/>
    <w:rsid w:val="00BE0DE6"/>
    <w:rsid w:val="00BE189B"/>
    <w:rsid w:val="00BE1AAF"/>
    <w:rsid w:val="00BE3347"/>
    <w:rsid w:val="00BE3907"/>
    <w:rsid w:val="00BE3B95"/>
    <w:rsid w:val="00BE44A2"/>
    <w:rsid w:val="00BE4B5C"/>
    <w:rsid w:val="00BE7271"/>
    <w:rsid w:val="00BE7778"/>
    <w:rsid w:val="00BF0FAC"/>
    <w:rsid w:val="00BF2CD0"/>
    <w:rsid w:val="00BF482D"/>
    <w:rsid w:val="00BF58CA"/>
    <w:rsid w:val="00BF5B5A"/>
    <w:rsid w:val="00BF7DCE"/>
    <w:rsid w:val="00C00B3E"/>
    <w:rsid w:val="00C00EC9"/>
    <w:rsid w:val="00C01EC1"/>
    <w:rsid w:val="00C0290E"/>
    <w:rsid w:val="00C02DDF"/>
    <w:rsid w:val="00C04026"/>
    <w:rsid w:val="00C049AF"/>
    <w:rsid w:val="00C04ED2"/>
    <w:rsid w:val="00C07C49"/>
    <w:rsid w:val="00C114A5"/>
    <w:rsid w:val="00C11513"/>
    <w:rsid w:val="00C11983"/>
    <w:rsid w:val="00C11DB9"/>
    <w:rsid w:val="00C13619"/>
    <w:rsid w:val="00C14104"/>
    <w:rsid w:val="00C1672B"/>
    <w:rsid w:val="00C21212"/>
    <w:rsid w:val="00C21DC2"/>
    <w:rsid w:val="00C21E78"/>
    <w:rsid w:val="00C225D5"/>
    <w:rsid w:val="00C23CAD"/>
    <w:rsid w:val="00C24614"/>
    <w:rsid w:val="00C24BFC"/>
    <w:rsid w:val="00C25B7B"/>
    <w:rsid w:val="00C3022C"/>
    <w:rsid w:val="00C30A20"/>
    <w:rsid w:val="00C31F8B"/>
    <w:rsid w:val="00C33F50"/>
    <w:rsid w:val="00C34BE9"/>
    <w:rsid w:val="00C35487"/>
    <w:rsid w:val="00C357C7"/>
    <w:rsid w:val="00C35AA4"/>
    <w:rsid w:val="00C363D7"/>
    <w:rsid w:val="00C37070"/>
    <w:rsid w:val="00C3789F"/>
    <w:rsid w:val="00C425B5"/>
    <w:rsid w:val="00C446B3"/>
    <w:rsid w:val="00C46B40"/>
    <w:rsid w:val="00C47194"/>
    <w:rsid w:val="00C50AA6"/>
    <w:rsid w:val="00C515BF"/>
    <w:rsid w:val="00C53F58"/>
    <w:rsid w:val="00C54888"/>
    <w:rsid w:val="00C54A1C"/>
    <w:rsid w:val="00C55085"/>
    <w:rsid w:val="00C556C0"/>
    <w:rsid w:val="00C57FC9"/>
    <w:rsid w:val="00C6015F"/>
    <w:rsid w:val="00C60300"/>
    <w:rsid w:val="00C60656"/>
    <w:rsid w:val="00C60E7B"/>
    <w:rsid w:val="00C61C62"/>
    <w:rsid w:val="00C628BA"/>
    <w:rsid w:val="00C63A9E"/>
    <w:rsid w:val="00C6420D"/>
    <w:rsid w:val="00C656B0"/>
    <w:rsid w:val="00C66683"/>
    <w:rsid w:val="00C70190"/>
    <w:rsid w:val="00C71DD6"/>
    <w:rsid w:val="00C725CF"/>
    <w:rsid w:val="00C73169"/>
    <w:rsid w:val="00C7411C"/>
    <w:rsid w:val="00C74600"/>
    <w:rsid w:val="00C74674"/>
    <w:rsid w:val="00C74DA0"/>
    <w:rsid w:val="00C755BC"/>
    <w:rsid w:val="00C7674C"/>
    <w:rsid w:val="00C7771B"/>
    <w:rsid w:val="00C77D02"/>
    <w:rsid w:val="00C813FC"/>
    <w:rsid w:val="00C826D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547"/>
    <w:rsid w:val="00CA7AB6"/>
    <w:rsid w:val="00CA7F27"/>
    <w:rsid w:val="00CB15EB"/>
    <w:rsid w:val="00CB342D"/>
    <w:rsid w:val="00CB5E0F"/>
    <w:rsid w:val="00CC030B"/>
    <w:rsid w:val="00CC0463"/>
    <w:rsid w:val="00CC2914"/>
    <w:rsid w:val="00CC332A"/>
    <w:rsid w:val="00CC3667"/>
    <w:rsid w:val="00CC3DA6"/>
    <w:rsid w:val="00CC4050"/>
    <w:rsid w:val="00CC593B"/>
    <w:rsid w:val="00CD0D2C"/>
    <w:rsid w:val="00CD1266"/>
    <w:rsid w:val="00CD222D"/>
    <w:rsid w:val="00CD2731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C2A"/>
    <w:rsid w:val="00CE7DA8"/>
    <w:rsid w:val="00CF11C8"/>
    <w:rsid w:val="00CF1BAD"/>
    <w:rsid w:val="00CF1F20"/>
    <w:rsid w:val="00CF28A4"/>
    <w:rsid w:val="00CF2C1E"/>
    <w:rsid w:val="00CF2E7B"/>
    <w:rsid w:val="00CF2F58"/>
    <w:rsid w:val="00CF3FEC"/>
    <w:rsid w:val="00CF4B9A"/>
    <w:rsid w:val="00CF51AC"/>
    <w:rsid w:val="00CF636D"/>
    <w:rsid w:val="00CF75FA"/>
    <w:rsid w:val="00D016E1"/>
    <w:rsid w:val="00D02543"/>
    <w:rsid w:val="00D03502"/>
    <w:rsid w:val="00D042AE"/>
    <w:rsid w:val="00D05A3F"/>
    <w:rsid w:val="00D0604A"/>
    <w:rsid w:val="00D07A89"/>
    <w:rsid w:val="00D12344"/>
    <w:rsid w:val="00D1299F"/>
    <w:rsid w:val="00D13B5F"/>
    <w:rsid w:val="00D16CC6"/>
    <w:rsid w:val="00D2099A"/>
    <w:rsid w:val="00D22F1D"/>
    <w:rsid w:val="00D22FB5"/>
    <w:rsid w:val="00D23042"/>
    <w:rsid w:val="00D23FF6"/>
    <w:rsid w:val="00D249B9"/>
    <w:rsid w:val="00D252F6"/>
    <w:rsid w:val="00D309A0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15EA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97675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B7E5F"/>
    <w:rsid w:val="00DC0544"/>
    <w:rsid w:val="00DC0EF9"/>
    <w:rsid w:val="00DC3429"/>
    <w:rsid w:val="00DC357B"/>
    <w:rsid w:val="00DC5D80"/>
    <w:rsid w:val="00DC6325"/>
    <w:rsid w:val="00DC7263"/>
    <w:rsid w:val="00DC7DD0"/>
    <w:rsid w:val="00DD0814"/>
    <w:rsid w:val="00DD0A8F"/>
    <w:rsid w:val="00DD16B9"/>
    <w:rsid w:val="00DD1E4F"/>
    <w:rsid w:val="00DD1F60"/>
    <w:rsid w:val="00DD4371"/>
    <w:rsid w:val="00DD550A"/>
    <w:rsid w:val="00DD5653"/>
    <w:rsid w:val="00DD6C6C"/>
    <w:rsid w:val="00DD7934"/>
    <w:rsid w:val="00DE289E"/>
    <w:rsid w:val="00DE2D57"/>
    <w:rsid w:val="00DE55D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5A2"/>
    <w:rsid w:val="00E01B95"/>
    <w:rsid w:val="00E02AE2"/>
    <w:rsid w:val="00E04412"/>
    <w:rsid w:val="00E0474C"/>
    <w:rsid w:val="00E04977"/>
    <w:rsid w:val="00E10C0E"/>
    <w:rsid w:val="00E11736"/>
    <w:rsid w:val="00E13FCE"/>
    <w:rsid w:val="00E152CA"/>
    <w:rsid w:val="00E16646"/>
    <w:rsid w:val="00E16914"/>
    <w:rsid w:val="00E16B23"/>
    <w:rsid w:val="00E20832"/>
    <w:rsid w:val="00E21206"/>
    <w:rsid w:val="00E27596"/>
    <w:rsid w:val="00E278A4"/>
    <w:rsid w:val="00E30465"/>
    <w:rsid w:val="00E31FF6"/>
    <w:rsid w:val="00E326BC"/>
    <w:rsid w:val="00E32DB3"/>
    <w:rsid w:val="00E33EDE"/>
    <w:rsid w:val="00E34818"/>
    <w:rsid w:val="00E36CF4"/>
    <w:rsid w:val="00E37147"/>
    <w:rsid w:val="00E379D6"/>
    <w:rsid w:val="00E42506"/>
    <w:rsid w:val="00E430E7"/>
    <w:rsid w:val="00E44554"/>
    <w:rsid w:val="00E45E04"/>
    <w:rsid w:val="00E50D42"/>
    <w:rsid w:val="00E52367"/>
    <w:rsid w:val="00E55F4F"/>
    <w:rsid w:val="00E56125"/>
    <w:rsid w:val="00E56250"/>
    <w:rsid w:val="00E56C21"/>
    <w:rsid w:val="00E60E2A"/>
    <w:rsid w:val="00E619DC"/>
    <w:rsid w:val="00E61CBC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F1F"/>
    <w:rsid w:val="00E736B8"/>
    <w:rsid w:val="00E74528"/>
    <w:rsid w:val="00E74B77"/>
    <w:rsid w:val="00E75AF7"/>
    <w:rsid w:val="00E75C92"/>
    <w:rsid w:val="00E83824"/>
    <w:rsid w:val="00E83C0F"/>
    <w:rsid w:val="00E84A95"/>
    <w:rsid w:val="00E85789"/>
    <w:rsid w:val="00E86691"/>
    <w:rsid w:val="00E86E4F"/>
    <w:rsid w:val="00E90266"/>
    <w:rsid w:val="00E91381"/>
    <w:rsid w:val="00E91AA7"/>
    <w:rsid w:val="00E930D7"/>
    <w:rsid w:val="00E9442B"/>
    <w:rsid w:val="00E953C5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B6A"/>
    <w:rsid w:val="00EB190A"/>
    <w:rsid w:val="00EB218A"/>
    <w:rsid w:val="00EB572F"/>
    <w:rsid w:val="00EC4E5B"/>
    <w:rsid w:val="00ED1506"/>
    <w:rsid w:val="00ED15D3"/>
    <w:rsid w:val="00ED54B1"/>
    <w:rsid w:val="00ED66EF"/>
    <w:rsid w:val="00EE0FAF"/>
    <w:rsid w:val="00EE3B68"/>
    <w:rsid w:val="00EE47E3"/>
    <w:rsid w:val="00EE64D2"/>
    <w:rsid w:val="00EE6DE7"/>
    <w:rsid w:val="00EF0788"/>
    <w:rsid w:val="00EF25A7"/>
    <w:rsid w:val="00EF3E3F"/>
    <w:rsid w:val="00EF4686"/>
    <w:rsid w:val="00F0118C"/>
    <w:rsid w:val="00F01781"/>
    <w:rsid w:val="00F02D9E"/>
    <w:rsid w:val="00F03262"/>
    <w:rsid w:val="00F062D7"/>
    <w:rsid w:val="00F077DB"/>
    <w:rsid w:val="00F11EFC"/>
    <w:rsid w:val="00F12A16"/>
    <w:rsid w:val="00F12F73"/>
    <w:rsid w:val="00F134A2"/>
    <w:rsid w:val="00F1394C"/>
    <w:rsid w:val="00F2126B"/>
    <w:rsid w:val="00F22534"/>
    <w:rsid w:val="00F24F7A"/>
    <w:rsid w:val="00F2623D"/>
    <w:rsid w:val="00F2678C"/>
    <w:rsid w:val="00F27F36"/>
    <w:rsid w:val="00F31E9E"/>
    <w:rsid w:val="00F32863"/>
    <w:rsid w:val="00F33295"/>
    <w:rsid w:val="00F362BA"/>
    <w:rsid w:val="00F40C9A"/>
    <w:rsid w:val="00F41CC0"/>
    <w:rsid w:val="00F42C64"/>
    <w:rsid w:val="00F42D8A"/>
    <w:rsid w:val="00F4487E"/>
    <w:rsid w:val="00F44A33"/>
    <w:rsid w:val="00F4564E"/>
    <w:rsid w:val="00F45EA8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4855"/>
    <w:rsid w:val="00F6740D"/>
    <w:rsid w:val="00F678F8"/>
    <w:rsid w:val="00F67EEB"/>
    <w:rsid w:val="00F7023A"/>
    <w:rsid w:val="00F71481"/>
    <w:rsid w:val="00F739F1"/>
    <w:rsid w:val="00F759F5"/>
    <w:rsid w:val="00F760EB"/>
    <w:rsid w:val="00F77084"/>
    <w:rsid w:val="00F8017C"/>
    <w:rsid w:val="00F802E9"/>
    <w:rsid w:val="00F8142E"/>
    <w:rsid w:val="00F81E4A"/>
    <w:rsid w:val="00F82C05"/>
    <w:rsid w:val="00F8309E"/>
    <w:rsid w:val="00F83231"/>
    <w:rsid w:val="00F865AC"/>
    <w:rsid w:val="00F87195"/>
    <w:rsid w:val="00F87311"/>
    <w:rsid w:val="00F91D7B"/>
    <w:rsid w:val="00F948C3"/>
    <w:rsid w:val="00F96BF1"/>
    <w:rsid w:val="00FA019B"/>
    <w:rsid w:val="00FA1660"/>
    <w:rsid w:val="00FA1F88"/>
    <w:rsid w:val="00FA21E1"/>
    <w:rsid w:val="00FA4DA0"/>
    <w:rsid w:val="00FA52BA"/>
    <w:rsid w:val="00FA535E"/>
    <w:rsid w:val="00FA5ACD"/>
    <w:rsid w:val="00FA662C"/>
    <w:rsid w:val="00FA7D40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4FCE"/>
    <w:rsid w:val="00FC575E"/>
    <w:rsid w:val="00FC57F5"/>
    <w:rsid w:val="00FC5B15"/>
    <w:rsid w:val="00FC640E"/>
    <w:rsid w:val="00FD39F6"/>
    <w:rsid w:val="00FD524E"/>
    <w:rsid w:val="00FD7365"/>
    <w:rsid w:val="00FE2D50"/>
    <w:rsid w:val="00FE30FF"/>
    <w:rsid w:val="00FE31CC"/>
    <w:rsid w:val="00FE32B3"/>
    <w:rsid w:val="00FE67FC"/>
    <w:rsid w:val="00FF3F40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iPriority w:val="99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1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</w:style>
  <w:style w:type="numbering" w:customStyle="1" w:styleId="Styl2">
    <w:name w:val="Styl2"/>
    <w:uiPriority w:val="99"/>
    <w:rsid w:val="00010896"/>
    <w:pPr>
      <w:numPr>
        <w:numId w:val="19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0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2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6"/>
      </w:numPr>
    </w:pPr>
  </w:style>
  <w:style w:type="numbering" w:customStyle="1" w:styleId="Styl4">
    <w:name w:val="Styl4"/>
    <w:uiPriority w:val="99"/>
    <w:rsid w:val="00010896"/>
    <w:pPr>
      <w:numPr>
        <w:numId w:val="27"/>
      </w:numPr>
    </w:pPr>
  </w:style>
  <w:style w:type="numbering" w:customStyle="1" w:styleId="Styl6">
    <w:name w:val="Styl6"/>
    <w:uiPriority w:val="99"/>
    <w:rsid w:val="00010896"/>
    <w:pPr>
      <w:numPr>
        <w:numId w:val="28"/>
      </w:numPr>
    </w:pPr>
  </w:style>
  <w:style w:type="numbering" w:customStyle="1" w:styleId="Styl7">
    <w:name w:val="Styl7"/>
    <w:uiPriority w:val="99"/>
    <w:rsid w:val="00010896"/>
    <w:pPr>
      <w:numPr>
        <w:numId w:val="29"/>
      </w:numPr>
    </w:pPr>
  </w:style>
  <w:style w:type="numbering" w:customStyle="1" w:styleId="Styl8">
    <w:name w:val="Styl8"/>
    <w:uiPriority w:val="99"/>
    <w:rsid w:val="00010896"/>
    <w:pPr>
      <w:numPr>
        <w:numId w:val="30"/>
      </w:numPr>
    </w:pPr>
  </w:style>
  <w:style w:type="numbering" w:customStyle="1" w:styleId="Styl9">
    <w:name w:val="Styl9"/>
    <w:uiPriority w:val="99"/>
    <w:rsid w:val="00010896"/>
    <w:pPr>
      <w:numPr>
        <w:numId w:val="31"/>
      </w:numPr>
    </w:pPr>
  </w:style>
  <w:style w:type="numbering" w:customStyle="1" w:styleId="Styl10">
    <w:name w:val="Styl10"/>
    <w:uiPriority w:val="99"/>
    <w:rsid w:val="00010896"/>
    <w:pPr>
      <w:numPr>
        <w:numId w:val="32"/>
      </w:numPr>
    </w:pPr>
  </w:style>
  <w:style w:type="numbering" w:customStyle="1" w:styleId="Styl12">
    <w:name w:val="Styl12"/>
    <w:uiPriority w:val="99"/>
    <w:rsid w:val="00010896"/>
    <w:pPr>
      <w:numPr>
        <w:numId w:val="33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8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1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numbering" w:customStyle="1" w:styleId="Styl22">
    <w:name w:val="Styl22"/>
    <w:uiPriority w:val="99"/>
    <w:rsid w:val="00220B36"/>
    <w:pPr>
      <w:numPr>
        <w:numId w:val="18"/>
      </w:numPr>
    </w:pPr>
  </w:style>
  <w:style w:type="numbering" w:customStyle="1" w:styleId="Styl102">
    <w:name w:val="Styl102"/>
    <w:uiPriority w:val="99"/>
    <w:rsid w:val="002A5528"/>
  </w:style>
  <w:style w:type="numbering" w:customStyle="1" w:styleId="Styl14">
    <w:name w:val="Styl14"/>
    <w:rsid w:val="00C24614"/>
  </w:style>
  <w:style w:type="numbering" w:customStyle="1" w:styleId="Styl221">
    <w:name w:val="Styl221"/>
    <w:uiPriority w:val="99"/>
    <w:rsid w:val="00CF51AC"/>
    <w:pPr>
      <w:numPr>
        <w:numId w:val="116"/>
      </w:numPr>
    </w:pPr>
  </w:style>
  <w:style w:type="numbering" w:customStyle="1" w:styleId="Styl211">
    <w:name w:val="Styl211"/>
    <w:uiPriority w:val="99"/>
    <w:rsid w:val="00366F32"/>
    <w:pPr>
      <w:numPr>
        <w:numId w:val="7"/>
      </w:numPr>
    </w:pPr>
  </w:style>
  <w:style w:type="paragraph" w:customStyle="1" w:styleId="Tekstpodstawowy4">
    <w:name w:val="Tekst podstawowy 4"/>
    <w:basedOn w:val="Tekstpodstawowywcity"/>
    <w:rsid w:val="00A635A9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numbering" w:customStyle="1" w:styleId="Styl1021">
    <w:name w:val="Styl1021"/>
    <w:uiPriority w:val="99"/>
    <w:rsid w:val="005D6F0D"/>
    <w:pPr>
      <w:numPr>
        <w:numId w:val="129"/>
      </w:numPr>
    </w:pPr>
  </w:style>
  <w:style w:type="character" w:customStyle="1" w:styleId="normaltextrun">
    <w:name w:val="normaltextrun"/>
    <w:basedOn w:val="Domylnaczcionkaakapitu"/>
    <w:rsid w:val="00BB28AB"/>
  </w:style>
  <w:style w:type="paragraph" w:customStyle="1" w:styleId="paragraph">
    <w:name w:val="paragraph"/>
    <w:basedOn w:val="Normalny"/>
    <w:rsid w:val="00BB28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BB28AB"/>
  </w:style>
  <w:style w:type="character" w:styleId="Nierozpoznanawzmianka">
    <w:name w:val="Unresolved Mention"/>
    <w:basedOn w:val="Domylnaczcionkaakapitu"/>
    <w:uiPriority w:val="99"/>
    <w:semiHidden/>
    <w:unhideWhenUsed/>
    <w:rsid w:val="008B14C6"/>
    <w:rPr>
      <w:color w:val="605E5C"/>
      <w:shd w:val="clear" w:color="auto" w:fill="E1DFDD"/>
    </w:rPr>
  </w:style>
  <w:style w:type="numbering" w:customStyle="1" w:styleId="Styl212">
    <w:name w:val="Styl212"/>
    <w:uiPriority w:val="99"/>
    <w:rsid w:val="0082719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m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EA771547001944AC466B4B1F10533C" ma:contentTypeVersion="18" ma:contentTypeDescription="Utwórz nowy dokument." ma:contentTypeScope="" ma:versionID="dd3421e25850a7e285bf1fee4fe335eb">
  <xsd:schema xmlns:xsd="http://www.w3.org/2001/XMLSchema" xmlns:xs="http://www.w3.org/2001/XMLSchema" xmlns:p="http://schemas.microsoft.com/office/2006/metadata/properties" xmlns:ns3="331e349e-5d28-49a3-9811-685834b2e146" xmlns:ns4="01f85d56-f805-4705-8a02-153d33d903d5" targetNamespace="http://schemas.microsoft.com/office/2006/metadata/properties" ma:root="true" ma:fieldsID="f581566be769381623995d7b5dc23c33" ns3:_="" ns4:_="">
    <xsd:import namespace="331e349e-5d28-49a3-9811-685834b2e146"/>
    <xsd:import namespace="01f85d56-f805-4705-8a02-153d33d903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e349e-5d28-49a3-9811-685834b2e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85d56-f805-4705-8a02-153d33d903d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1e349e-5d28-49a3-9811-685834b2e146" xsi:nil="true"/>
  </documentManagement>
</p:properties>
</file>

<file path=customXml/itemProps1.xml><?xml version="1.0" encoding="utf-8"?>
<ds:datastoreItem xmlns:ds="http://schemas.openxmlformats.org/officeDocument/2006/customXml" ds:itemID="{81092B37-9C59-4463-A3E5-ECABFADFB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e349e-5d28-49a3-9811-685834b2e146"/>
    <ds:schemaRef ds:uri="01f85d56-f805-4705-8a02-153d33d903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C1F6C6-AEED-42FF-82B0-59FDF8783C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  <ds:schemaRef ds:uri="331e349e-5d28-49a3-9811-685834b2e1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5</TotalTime>
  <Pages>10</Pages>
  <Words>3664</Words>
  <Characters>21989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25602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Oliwia Lalik</cp:lastModifiedBy>
  <cp:revision>2</cp:revision>
  <cp:lastPrinted>2024-05-15T11:07:00Z</cp:lastPrinted>
  <dcterms:created xsi:type="dcterms:W3CDTF">2024-09-09T11:51:00Z</dcterms:created>
  <dcterms:modified xsi:type="dcterms:W3CDTF">2024-09-09T11:51:00Z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0x010100DAEA771547001944AC466B4B1F10533C</vt:lpwstr>
  </property>
</Properties>
</file>