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96D2E" w14:textId="521AC814" w:rsidR="00555F1A" w:rsidRPr="003E04A8" w:rsidRDefault="00555F1A" w:rsidP="003E04A8">
      <w:pPr>
        <w:pStyle w:val="pkt"/>
        <w:spacing w:before="0" w:after="0" w:line="276" w:lineRule="auto"/>
        <w:ind w:left="6663" w:hanging="284"/>
        <w:jc w:val="left"/>
        <w:rPr>
          <w:rFonts w:ascii="Arial" w:hAnsi="Arial" w:cs="Arial"/>
          <w:b/>
          <w:bCs/>
          <w:sz w:val="22"/>
          <w:szCs w:val="22"/>
        </w:rPr>
      </w:pPr>
      <w:bookmarkStart w:id="0" w:name="_Hlk173320745"/>
      <w:bookmarkStart w:id="1" w:name="_Hlk176335200"/>
      <w:r w:rsidRPr="003E04A8">
        <w:rPr>
          <w:rFonts w:ascii="Arial" w:hAnsi="Arial" w:cs="Arial"/>
          <w:b/>
          <w:bCs/>
          <w:sz w:val="22"/>
          <w:szCs w:val="22"/>
        </w:rPr>
        <w:t>Pilchowice, 04.09.2024 r.</w:t>
      </w:r>
    </w:p>
    <w:bookmarkEnd w:id="0"/>
    <w:p w14:paraId="0BA8B93A" w14:textId="52F825F6" w:rsidR="00E741FE" w:rsidRPr="003E04A8" w:rsidRDefault="00E741FE" w:rsidP="003E04A8">
      <w:pPr>
        <w:pStyle w:val="pkt"/>
        <w:spacing w:before="0" w:after="0" w:line="276" w:lineRule="auto"/>
        <w:ind w:left="0" w:firstLine="0"/>
        <w:jc w:val="left"/>
        <w:rPr>
          <w:rFonts w:ascii="Arial" w:hAnsi="Arial" w:cs="Arial"/>
          <w:b/>
          <w:sz w:val="22"/>
          <w:szCs w:val="22"/>
        </w:rPr>
      </w:pPr>
      <w:r w:rsidRPr="003E04A8">
        <w:rPr>
          <w:rFonts w:ascii="Arial" w:hAnsi="Arial" w:cs="Arial"/>
          <w:b/>
          <w:sz w:val="22"/>
          <w:szCs w:val="22"/>
        </w:rPr>
        <w:t>Szpital Chorób Płuc im. Św. Józefa w Pilchowicach</w:t>
      </w:r>
    </w:p>
    <w:p w14:paraId="62D6A023" w14:textId="77777777" w:rsidR="00E741FE" w:rsidRPr="003E04A8" w:rsidRDefault="00E741FE" w:rsidP="003E04A8">
      <w:pPr>
        <w:pStyle w:val="pkt"/>
        <w:spacing w:before="0" w:after="0" w:line="276" w:lineRule="auto"/>
        <w:ind w:left="0" w:firstLine="0"/>
        <w:jc w:val="left"/>
        <w:rPr>
          <w:rFonts w:ascii="Arial" w:hAnsi="Arial" w:cs="Arial"/>
          <w:b/>
          <w:bCs/>
          <w:sz w:val="22"/>
          <w:szCs w:val="22"/>
        </w:rPr>
      </w:pPr>
      <w:r w:rsidRPr="003E04A8">
        <w:rPr>
          <w:rFonts w:ascii="Arial" w:hAnsi="Arial" w:cs="Arial"/>
          <w:b/>
          <w:bCs/>
          <w:sz w:val="22"/>
          <w:szCs w:val="22"/>
        </w:rPr>
        <w:t xml:space="preserve">ul. Dworcowa 31 </w:t>
      </w:r>
    </w:p>
    <w:p w14:paraId="5ECA5626" w14:textId="77777777" w:rsidR="00E741FE" w:rsidRPr="003E04A8" w:rsidRDefault="00E741FE" w:rsidP="003E04A8">
      <w:pPr>
        <w:pStyle w:val="pkt"/>
        <w:spacing w:before="0" w:after="0" w:line="276" w:lineRule="auto"/>
        <w:ind w:left="0" w:firstLine="0"/>
        <w:jc w:val="left"/>
        <w:rPr>
          <w:rFonts w:ascii="Arial" w:hAnsi="Arial" w:cs="Arial"/>
          <w:b/>
          <w:bCs/>
          <w:sz w:val="22"/>
          <w:szCs w:val="22"/>
        </w:rPr>
      </w:pPr>
      <w:r w:rsidRPr="003E04A8">
        <w:rPr>
          <w:rFonts w:ascii="Arial" w:hAnsi="Arial" w:cs="Arial"/>
          <w:b/>
          <w:bCs/>
          <w:sz w:val="22"/>
          <w:szCs w:val="22"/>
        </w:rPr>
        <w:t xml:space="preserve">44-145 Pilchowice </w:t>
      </w:r>
    </w:p>
    <w:p w14:paraId="39F4382A" w14:textId="77777777" w:rsidR="000D72E3" w:rsidRPr="003E04A8" w:rsidRDefault="000D72E3" w:rsidP="003E04A8">
      <w:pPr>
        <w:spacing w:after="0" w:line="276" w:lineRule="auto"/>
        <w:ind w:right="141"/>
        <w:jc w:val="left"/>
        <w:rPr>
          <w:rFonts w:ascii="Arial" w:eastAsia="Times New Roman" w:hAnsi="Arial" w:cs="Arial"/>
          <w:b/>
          <w:color w:val="auto"/>
          <w:sz w:val="22"/>
          <w:lang w:eastAsia="pl-PL"/>
        </w:rPr>
      </w:pPr>
    </w:p>
    <w:p w14:paraId="659A5CA7" w14:textId="038AF129" w:rsidR="00D4686D" w:rsidRPr="003E04A8" w:rsidRDefault="00D4686D" w:rsidP="00764A32">
      <w:pPr>
        <w:autoSpaceDE w:val="0"/>
        <w:autoSpaceDN w:val="0"/>
        <w:spacing w:after="240" w:line="276" w:lineRule="auto"/>
        <w:ind w:left="-142" w:right="141"/>
        <w:jc w:val="center"/>
        <w:rPr>
          <w:rFonts w:ascii="Arial" w:hAnsi="Arial" w:cs="Arial"/>
          <w:b/>
          <w:bCs/>
          <w:color w:val="auto"/>
          <w:szCs w:val="24"/>
          <w:lang w:eastAsia="pl-PL"/>
        </w:rPr>
      </w:pPr>
      <w:bookmarkStart w:id="2" w:name="_Hlk173320713"/>
      <w:bookmarkStart w:id="3" w:name="_Hlk152240948"/>
      <w:r w:rsidRPr="003E04A8">
        <w:rPr>
          <w:rFonts w:ascii="Arial" w:hAnsi="Arial" w:cs="Arial"/>
          <w:b/>
          <w:bCs/>
          <w:color w:val="auto"/>
          <w:szCs w:val="24"/>
          <w:lang w:eastAsia="pl-PL"/>
        </w:rPr>
        <w:t>INFORMACJA O WYBORZE OFERTY</w:t>
      </w:r>
      <w:r w:rsidR="003E04A8">
        <w:rPr>
          <w:rFonts w:ascii="Arial" w:hAnsi="Arial" w:cs="Arial"/>
          <w:b/>
          <w:bCs/>
          <w:color w:val="auto"/>
          <w:szCs w:val="24"/>
          <w:lang w:eastAsia="pl-PL"/>
        </w:rPr>
        <w:t xml:space="preserve"> NAJKORZYSTNIEJSZEJ</w:t>
      </w:r>
    </w:p>
    <w:p w14:paraId="5467D482" w14:textId="0B57170C" w:rsidR="00E741FE" w:rsidRPr="003E04A8" w:rsidRDefault="00E741FE" w:rsidP="003E04A8">
      <w:pPr>
        <w:spacing w:after="0" w:line="276" w:lineRule="auto"/>
        <w:contextualSpacing/>
        <w:jc w:val="left"/>
        <w:rPr>
          <w:rFonts w:ascii="Arial" w:hAnsi="Arial" w:cs="Arial"/>
          <w:bCs/>
          <w:color w:val="auto"/>
          <w:sz w:val="22"/>
        </w:rPr>
      </w:pPr>
      <w:r w:rsidRPr="003E04A8">
        <w:rPr>
          <w:rFonts w:ascii="Arial" w:hAnsi="Arial" w:cs="Arial"/>
          <w:color w:val="auto"/>
          <w:sz w:val="22"/>
        </w:rPr>
        <w:t xml:space="preserve">Dotyczy postępowania o udzielenie zamówienia publicznego prowadzonego w trybie </w:t>
      </w:r>
      <w:r w:rsidRPr="003E04A8">
        <w:rPr>
          <w:rFonts w:ascii="Arial" w:hAnsi="Arial" w:cs="Arial"/>
          <w:bCs/>
          <w:color w:val="auto"/>
          <w:sz w:val="22"/>
        </w:rPr>
        <w:t xml:space="preserve">przetargu nieograniczonego z zastosowaniem procedury </w:t>
      </w:r>
      <w:r w:rsidRPr="003E04A8">
        <w:rPr>
          <w:rFonts w:ascii="Arial" w:hAnsi="Arial" w:cs="Arial"/>
          <w:color w:val="auto"/>
          <w:sz w:val="22"/>
        </w:rPr>
        <w:t xml:space="preserve">tzw. odwróconej, </w:t>
      </w:r>
      <w:r w:rsidR="00846B90" w:rsidRPr="003E04A8">
        <w:rPr>
          <w:rFonts w:ascii="Arial" w:hAnsi="Arial" w:cs="Arial"/>
          <w:color w:val="auto"/>
          <w:sz w:val="22"/>
        </w:rPr>
        <w:t xml:space="preserve">wynikającej z </w:t>
      </w:r>
      <w:r w:rsidRPr="003E04A8">
        <w:rPr>
          <w:rFonts w:ascii="Arial" w:hAnsi="Arial" w:cs="Arial"/>
          <w:color w:val="auto"/>
          <w:sz w:val="22"/>
        </w:rPr>
        <w:t xml:space="preserve">art. 139 ust. 1 ustawy. </w:t>
      </w:r>
    </w:p>
    <w:p w14:paraId="2E506B20" w14:textId="6449B721" w:rsidR="00E741FE" w:rsidRPr="003E04A8" w:rsidRDefault="00E741FE" w:rsidP="003E04A8">
      <w:pPr>
        <w:spacing w:after="0" w:line="276" w:lineRule="auto"/>
        <w:jc w:val="left"/>
        <w:rPr>
          <w:rFonts w:ascii="Arial" w:hAnsi="Arial" w:cs="Arial"/>
          <w:b/>
          <w:color w:val="auto"/>
          <w:sz w:val="22"/>
        </w:rPr>
      </w:pPr>
      <w:r w:rsidRPr="003E04A8">
        <w:rPr>
          <w:rFonts w:ascii="Arial" w:eastAsia="Times New Roman" w:hAnsi="Arial" w:cs="Arial"/>
          <w:b/>
          <w:bCs/>
          <w:color w:val="auto"/>
          <w:sz w:val="22"/>
          <w:lang w:eastAsia="pl-PL"/>
        </w:rPr>
        <w:t>"</w:t>
      </w:r>
      <w:r w:rsidR="00555F1A" w:rsidRPr="003E04A8">
        <w:rPr>
          <w:rFonts w:ascii="Arial" w:hAnsi="Arial" w:cs="Arial"/>
          <w:b/>
          <w:color w:val="auto"/>
          <w:sz w:val="22"/>
        </w:rPr>
        <w:t>Dostawa produktów leczniczych – do leczenia gruźlicy MDR, programu lekowego B 87 i leków różnych</w:t>
      </w:r>
      <w:r w:rsidRPr="003E04A8">
        <w:rPr>
          <w:rFonts w:ascii="Arial" w:hAnsi="Arial" w:cs="Arial"/>
          <w:b/>
          <w:color w:val="auto"/>
          <w:sz w:val="22"/>
        </w:rPr>
        <w:t>”.</w:t>
      </w:r>
    </w:p>
    <w:p w14:paraId="5310BEBA" w14:textId="77777777" w:rsidR="00D4686D" w:rsidRPr="003E04A8" w:rsidRDefault="00D4686D" w:rsidP="003E04A8">
      <w:pPr>
        <w:spacing w:after="0" w:line="276" w:lineRule="auto"/>
        <w:ind w:right="52"/>
        <w:jc w:val="left"/>
        <w:rPr>
          <w:rFonts w:ascii="Arial" w:hAnsi="Arial" w:cs="Arial"/>
          <w:bCs/>
          <w:color w:val="auto"/>
          <w:sz w:val="22"/>
        </w:rPr>
      </w:pPr>
    </w:p>
    <w:p w14:paraId="4471C1CF" w14:textId="7B03518A" w:rsidR="00D4686D" w:rsidRPr="003E04A8" w:rsidRDefault="00D4686D" w:rsidP="003E04A8">
      <w:pPr>
        <w:overflowPunct w:val="0"/>
        <w:spacing w:after="0" w:line="276" w:lineRule="auto"/>
        <w:ind w:right="141"/>
        <w:jc w:val="left"/>
        <w:rPr>
          <w:rFonts w:ascii="Arial" w:hAnsi="Arial" w:cs="Arial"/>
          <w:b/>
          <w:color w:val="auto"/>
          <w:sz w:val="22"/>
          <w:u w:val="single"/>
        </w:rPr>
      </w:pPr>
      <w:r w:rsidRPr="003E04A8">
        <w:rPr>
          <w:rFonts w:ascii="Arial" w:hAnsi="Arial" w:cs="Arial"/>
          <w:bCs/>
          <w:color w:val="auto"/>
          <w:sz w:val="22"/>
        </w:rPr>
        <w:t>Zgodnie z art. 253 ust. 1 ustawy z dnia 11 września 2019 r. – Prawo zamówień publicznych (Dz.U. 202</w:t>
      </w:r>
      <w:r w:rsidR="00555F1A" w:rsidRPr="003E04A8">
        <w:rPr>
          <w:rFonts w:ascii="Arial" w:hAnsi="Arial" w:cs="Arial"/>
          <w:bCs/>
          <w:color w:val="auto"/>
          <w:sz w:val="22"/>
        </w:rPr>
        <w:t>4,</w:t>
      </w:r>
      <w:r w:rsidRPr="003E04A8">
        <w:rPr>
          <w:rFonts w:ascii="Arial" w:hAnsi="Arial" w:cs="Arial"/>
          <w:bCs/>
          <w:color w:val="auto"/>
          <w:sz w:val="22"/>
        </w:rPr>
        <w:t xml:space="preserve"> poz. 1</w:t>
      </w:r>
      <w:r w:rsidR="00555F1A" w:rsidRPr="003E04A8">
        <w:rPr>
          <w:rFonts w:ascii="Arial" w:hAnsi="Arial" w:cs="Arial"/>
          <w:bCs/>
          <w:color w:val="auto"/>
          <w:sz w:val="22"/>
        </w:rPr>
        <w:t>320</w:t>
      </w:r>
      <w:r w:rsidRPr="003E04A8">
        <w:rPr>
          <w:rFonts w:ascii="Arial" w:hAnsi="Arial" w:cs="Arial"/>
          <w:bCs/>
          <w:color w:val="auto"/>
          <w:sz w:val="22"/>
        </w:rPr>
        <w:t xml:space="preserve">; zwana dalej: PZP), Zamawiający informuje równocześnie wszystkich Wykonawców o </w:t>
      </w:r>
      <w:r w:rsidRPr="003E04A8">
        <w:rPr>
          <w:rFonts w:ascii="Arial" w:hAnsi="Arial" w:cs="Arial"/>
          <w:b/>
          <w:color w:val="auto"/>
          <w:sz w:val="22"/>
          <w:u w:val="single"/>
        </w:rPr>
        <w:t xml:space="preserve"> WYBORZE OFERTY NAJKORZYSTNIEJSZEJ:</w:t>
      </w:r>
    </w:p>
    <w:p w14:paraId="6A71480E" w14:textId="77777777" w:rsidR="00555F1A" w:rsidRPr="003E04A8" w:rsidRDefault="00555F1A" w:rsidP="003E04A8">
      <w:pPr>
        <w:overflowPunct w:val="0"/>
        <w:spacing w:after="0" w:line="276" w:lineRule="auto"/>
        <w:ind w:right="141"/>
        <w:jc w:val="left"/>
        <w:rPr>
          <w:rFonts w:ascii="Arial" w:hAnsi="Arial" w:cs="Arial"/>
          <w:b/>
          <w:color w:val="auto"/>
          <w:sz w:val="22"/>
          <w:u w:val="single"/>
        </w:rPr>
      </w:pPr>
    </w:p>
    <w:p w14:paraId="77C60020" w14:textId="77777777" w:rsidR="00555F1A" w:rsidRPr="003E04A8" w:rsidRDefault="00555F1A" w:rsidP="00764A32">
      <w:pPr>
        <w:overflowPunct w:val="0"/>
        <w:spacing w:after="0" w:line="276" w:lineRule="auto"/>
        <w:ind w:right="141"/>
        <w:jc w:val="left"/>
        <w:rPr>
          <w:rFonts w:ascii="Arial" w:hAnsi="Arial" w:cs="Arial"/>
          <w:b/>
          <w:color w:val="auto"/>
          <w:sz w:val="22"/>
          <w:u w:val="single"/>
        </w:rPr>
      </w:pPr>
      <w:r w:rsidRPr="003E04A8">
        <w:rPr>
          <w:rFonts w:ascii="Arial" w:hAnsi="Arial" w:cs="Arial"/>
          <w:b/>
          <w:color w:val="auto"/>
          <w:sz w:val="22"/>
          <w:u w:val="single"/>
        </w:rPr>
        <w:t>Dla zadania nr 1:</w:t>
      </w:r>
    </w:p>
    <w:p w14:paraId="329897D1" w14:textId="316DF4CF" w:rsidR="00D4686D" w:rsidRPr="003E04A8" w:rsidRDefault="00555F1A" w:rsidP="003E04A8">
      <w:pPr>
        <w:overflowPunct w:val="0"/>
        <w:spacing w:after="12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 w:val="22"/>
          <w:lang w:eastAsia="pl-PL"/>
        </w:rPr>
      </w:pPr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Urtica Sp. z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o.o.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, 54-613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Wrocław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,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ul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.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Krzemieniecka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 120, z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ceną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brutto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: 169 981,46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zł</w:t>
      </w:r>
      <w:proofErr w:type="spellEnd"/>
    </w:p>
    <w:p w14:paraId="23050724" w14:textId="77777777" w:rsidR="00D4686D" w:rsidRPr="003E04A8" w:rsidRDefault="00D4686D" w:rsidP="003E04A8">
      <w:pPr>
        <w:numPr>
          <w:ilvl w:val="0"/>
          <w:numId w:val="34"/>
        </w:numPr>
        <w:spacing w:after="0" w:line="276" w:lineRule="auto"/>
        <w:ind w:left="284" w:hanging="283"/>
        <w:contextualSpacing/>
        <w:jc w:val="left"/>
        <w:rPr>
          <w:rFonts w:ascii="Arial" w:eastAsia="Times New Roman" w:hAnsi="Arial" w:cs="Arial"/>
          <w:b/>
          <w:color w:val="auto"/>
          <w:sz w:val="22"/>
          <w:u w:val="single"/>
          <w:lang w:eastAsia="pl-PL"/>
        </w:rPr>
      </w:pPr>
      <w:r w:rsidRPr="003E04A8">
        <w:rPr>
          <w:rFonts w:ascii="Arial" w:eastAsia="Times New Roman" w:hAnsi="Arial" w:cs="Arial"/>
          <w:b/>
          <w:color w:val="auto"/>
          <w:sz w:val="22"/>
          <w:u w:val="single"/>
          <w:lang w:eastAsia="pl-PL"/>
        </w:rPr>
        <w:t>Uzasadnienie wyboru najkorzystniejszej oferty:</w:t>
      </w:r>
    </w:p>
    <w:p w14:paraId="3F09735E" w14:textId="79B998D5" w:rsidR="00846B90" w:rsidRPr="003E04A8" w:rsidRDefault="003E04A8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 w:val="22"/>
        </w:rPr>
      </w:pPr>
      <w:bookmarkStart w:id="4" w:name="_Hlk176335069"/>
      <w:r w:rsidRPr="003E04A8">
        <w:rPr>
          <w:rFonts w:ascii="Arial" w:hAnsi="Arial" w:cs="Arial"/>
          <w:iCs/>
          <w:color w:val="auto"/>
          <w:sz w:val="22"/>
        </w:rPr>
        <w:t>Oferta Wykonawcy jest zgodna z SWZ, uzyskała 100,00 punktów (kryterium cena: 100,00 pkt), na podstawie kryterium oceny ofert określonego w rozdziale XXVII SWZ. Wykonawca nie podlega wykluczeniu z postępowania.</w:t>
      </w:r>
      <w:r w:rsidR="00D4686D" w:rsidRPr="003E04A8">
        <w:rPr>
          <w:rFonts w:ascii="Arial" w:hAnsi="Arial" w:cs="Arial"/>
          <w:iCs/>
          <w:color w:val="auto"/>
          <w:sz w:val="22"/>
        </w:rPr>
        <w:t xml:space="preserve"> </w:t>
      </w:r>
      <w:bookmarkStart w:id="5" w:name="_Hlk122676395"/>
    </w:p>
    <w:bookmarkEnd w:id="4"/>
    <w:p w14:paraId="1261A239" w14:textId="36F4ADD5" w:rsidR="00D4686D" w:rsidRPr="003E04A8" w:rsidRDefault="00D4686D" w:rsidP="003E04A8">
      <w:pPr>
        <w:shd w:val="clear" w:color="auto" w:fill="FFFFFF"/>
        <w:autoSpaceDE w:val="0"/>
        <w:autoSpaceDN w:val="0"/>
        <w:adjustRightInd w:val="0"/>
        <w:spacing w:before="120" w:after="0" w:line="276" w:lineRule="auto"/>
        <w:jc w:val="left"/>
        <w:rPr>
          <w:rFonts w:ascii="Arial" w:hAnsi="Arial" w:cs="Arial"/>
          <w:iCs/>
          <w:color w:val="auto"/>
          <w:sz w:val="22"/>
        </w:rPr>
      </w:pPr>
      <w:r w:rsidRPr="003E04A8">
        <w:rPr>
          <w:rFonts w:ascii="Arial" w:hAnsi="Arial" w:cs="Arial"/>
          <w:iCs/>
          <w:color w:val="auto"/>
          <w:sz w:val="22"/>
        </w:rPr>
        <w:t>W</w:t>
      </w:r>
      <w:r w:rsidRPr="003E04A8">
        <w:rPr>
          <w:rFonts w:ascii="Arial" w:hAnsi="Arial" w:cs="Arial"/>
          <w:color w:val="auto"/>
          <w:sz w:val="22"/>
        </w:rPr>
        <w:t xml:space="preserve">  niniejszym postępowaniu </w:t>
      </w:r>
      <w:r w:rsidR="00555F1A" w:rsidRPr="003E04A8">
        <w:rPr>
          <w:rFonts w:ascii="Arial" w:hAnsi="Arial" w:cs="Arial"/>
          <w:color w:val="auto"/>
          <w:sz w:val="22"/>
        </w:rPr>
        <w:t>dla zadania nr 1 z</w:t>
      </w:r>
      <w:r w:rsidRPr="003E04A8">
        <w:rPr>
          <w:rFonts w:ascii="Arial" w:hAnsi="Arial" w:cs="Arial"/>
          <w:color w:val="auto"/>
          <w:sz w:val="22"/>
        </w:rPr>
        <w:t>ostał</w:t>
      </w:r>
      <w:r w:rsidR="00555F1A" w:rsidRPr="003E04A8">
        <w:rPr>
          <w:rFonts w:ascii="Arial" w:hAnsi="Arial" w:cs="Arial"/>
          <w:color w:val="auto"/>
          <w:sz w:val="22"/>
        </w:rPr>
        <w:t>a</w:t>
      </w:r>
      <w:r w:rsidRPr="003E04A8">
        <w:rPr>
          <w:rFonts w:ascii="Arial" w:hAnsi="Arial" w:cs="Arial"/>
          <w:color w:val="auto"/>
          <w:sz w:val="22"/>
        </w:rPr>
        <w:t xml:space="preserve"> złożon</w:t>
      </w:r>
      <w:r w:rsidR="00555F1A" w:rsidRPr="003E04A8">
        <w:rPr>
          <w:rFonts w:ascii="Arial" w:hAnsi="Arial" w:cs="Arial"/>
          <w:color w:val="auto"/>
          <w:sz w:val="22"/>
        </w:rPr>
        <w:t>a</w:t>
      </w:r>
      <w:r w:rsidRPr="003E04A8">
        <w:rPr>
          <w:rFonts w:ascii="Arial" w:hAnsi="Arial" w:cs="Arial"/>
          <w:color w:val="auto"/>
          <w:sz w:val="22"/>
        </w:rPr>
        <w:t xml:space="preserve"> </w:t>
      </w:r>
      <w:r w:rsidR="00555F1A" w:rsidRPr="003E04A8">
        <w:rPr>
          <w:rFonts w:ascii="Arial" w:hAnsi="Arial" w:cs="Arial"/>
          <w:color w:val="auto"/>
          <w:sz w:val="22"/>
        </w:rPr>
        <w:t>1</w:t>
      </w:r>
      <w:r w:rsidRPr="003E04A8">
        <w:rPr>
          <w:rFonts w:ascii="Arial" w:hAnsi="Arial" w:cs="Arial"/>
          <w:color w:val="auto"/>
          <w:sz w:val="22"/>
        </w:rPr>
        <w:t xml:space="preserve"> ofe</w:t>
      </w:r>
      <w:bookmarkEnd w:id="5"/>
      <w:r w:rsidRPr="003E04A8">
        <w:rPr>
          <w:rFonts w:ascii="Arial" w:hAnsi="Arial" w:cs="Arial"/>
          <w:color w:val="auto"/>
          <w:sz w:val="22"/>
        </w:rPr>
        <w:t>rt</w:t>
      </w:r>
      <w:r w:rsidR="00555F1A" w:rsidRPr="003E04A8">
        <w:rPr>
          <w:rFonts w:ascii="Arial" w:hAnsi="Arial" w:cs="Arial"/>
          <w:color w:val="auto"/>
          <w:sz w:val="22"/>
        </w:rPr>
        <w:t>a:</w:t>
      </w:r>
    </w:p>
    <w:tbl>
      <w:tblPr>
        <w:tblStyle w:val="Tabela-Siatka3"/>
        <w:tblW w:w="9357" w:type="dxa"/>
        <w:tblInd w:w="-5" w:type="dxa"/>
        <w:tblLook w:val="04A0" w:firstRow="1" w:lastRow="0" w:firstColumn="1" w:lastColumn="0" w:noHBand="0" w:noVBand="1"/>
      </w:tblPr>
      <w:tblGrid>
        <w:gridCol w:w="963"/>
        <w:gridCol w:w="4566"/>
        <w:gridCol w:w="1842"/>
        <w:gridCol w:w="1986"/>
      </w:tblGrid>
      <w:tr w:rsidR="004143C2" w:rsidRPr="003E04A8" w14:paraId="6D8D0B5F" w14:textId="4A056688" w:rsidTr="003E04A8">
        <w:trPr>
          <w:trHeight w:val="345"/>
        </w:trPr>
        <w:tc>
          <w:tcPr>
            <w:tcW w:w="963" w:type="dxa"/>
            <w:shd w:val="clear" w:color="auto" w:fill="D9D9D9" w:themeFill="background1" w:themeFillShade="D9"/>
          </w:tcPr>
          <w:p w14:paraId="0B3825B4" w14:textId="31C7FCED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Nr oferty</w:t>
            </w:r>
          </w:p>
        </w:tc>
        <w:tc>
          <w:tcPr>
            <w:tcW w:w="4566" w:type="dxa"/>
            <w:shd w:val="clear" w:color="auto" w:fill="D9D9D9" w:themeFill="background1" w:themeFillShade="D9"/>
          </w:tcPr>
          <w:p w14:paraId="040B2AC2" w14:textId="7777777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Nazwa Wykonawcy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3B740914" w14:textId="7777777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Cena oferty</w:t>
            </w:r>
          </w:p>
        </w:tc>
        <w:tc>
          <w:tcPr>
            <w:tcW w:w="1986" w:type="dxa"/>
            <w:shd w:val="clear" w:color="auto" w:fill="D9D9D9" w:themeFill="background1" w:themeFillShade="D9"/>
          </w:tcPr>
          <w:p w14:paraId="4C3B39CF" w14:textId="0173DE12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Liczba punktów</w:t>
            </w:r>
          </w:p>
        </w:tc>
      </w:tr>
      <w:tr w:rsidR="004143C2" w:rsidRPr="003E04A8" w14:paraId="65FC6430" w14:textId="0028BF95" w:rsidTr="003E04A8">
        <w:trPr>
          <w:trHeight w:val="600"/>
        </w:trPr>
        <w:tc>
          <w:tcPr>
            <w:tcW w:w="963" w:type="dxa"/>
          </w:tcPr>
          <w:p w14:paraId="56FA23D0" w14:textId="41737744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</w:t>
            </w:r>
            <w:r w:rsidR="004143C2" w:rsidRPr="003E04A8">
              <w:rPr>
                <w:rFonts w:ascii="Arial" w:hAnsi="Arial" w:cs="Arial"/>
                <w:b/>
                <w:color w:val="auto"/>
                <w:sz w:val="22"/>
              </w:rPr>
              <w:t>.</w:t>
            </w:r>
          </w:p>
        </w:tc>
        <w:tc>
          <w:tcPr>
            <w:tcW w:w="4566" w:type="dxa"/>
          </w:tcPr>
          <w:p w14:paraId="19D869E1" w14:textId="77777777" w:rsidR="004143C2" w:rsidRPr="003E04A8" w:rsidRDefault="004143C2" w:rsidP="003E04A8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Cs w:val="22"/>
              </w:rPr>
            </w:pPr>
            <w:proofErr w:type="spellStart"/>
            <w:r w:rsidRPr="003E04A8">
              <w:rPr>
                <w:rFonts w:cs="Arial"/>
                <w:b/>
                <w:bCs/>
                <w:szCs w:val="22"/>
              </w:rPr>
              <w:t>Urtica</w:t>
            </w:r>
            <w:proofErr w:type="spellEnd"/>
            <w:r w:rsidRPr="003E04A8">
              <w:rPr>
                <w:rFonts w:cs="Arial"/>
                <w:b/>
                <w:bCs/>
                <w:szCs w:val="22"/>
              </w:rPr>
              <w:t xml:space="preserve"> Sp. z o.o.</w:t>
            </w:r>
          </w:p>
          <w:p w14:paraId="08995165" w14:textId="1E629DB4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54-613 Wrocław, ul. Krzemieniecka 120</w:t>
            </w:r>
          </w:p>
        </w:tc>
        <w:tc>
          <w:tcPr>
            <w:tcW w:w="1842" w:type="dxa"/>
          </w:tcPr>
          <w:p w14:paraId="5F4B4755" w14:textId="4848C860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169 981,46 zł</w:t>
            </w:r>
          </w:p>
        </w:tc>
        <w:tc>
          <w:tcPr>
            <w:tcW w:w="1986" w:type="dxa"/>
          </w:tcPr>
          <w:p w14:paraId="364A7A7E" w14:textId="243285C2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100,00</w:t>
            </w:r>
          </w:p>
        </w:tc>
      </w:tr>
    </w:tbl>
    <w:p w14:paraId="60492527" w14:textId="77777777" w:rsidR="00B47873" w:rsidRPr="003E04A8" w:rsidRDefault="00B47873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b/>
          <w:color w:val="auto"/>
          <w:sz w:val="22"/>
        </w:rPr>
      </w:pPr>
    </w:p>
    <w:bookmarkEnd w:id="2"/>
    <w:p w14:paraId="6A8247A7" w14:textId="3E8A17D1" w:rsidR="00555F1A" w:rsidRPr="003E04A8" w:rsidRDefault="00555F1A" w:rsidP="00764A32">
      <w:pPr>
        <w:overflowPunct w:val="0"/>
        <w:spacing w:after="0" w:line="276" w:lineRule="auto"/>
        <w:ind w:right="141"/>
        <w:jc w:val="left"/>
        <w:rPr>
          <w:rFonts w:ascii="Arial" w:hAnsi="Arial" w:cs="Arial"/>
          <w:b/>
          <w:color w:val="auto"/>
          <w:sz w:val="22"/>
          <w:u w:val="single"/>
        </w:rPr>
      </w:pPr>
      <w:r w:rsidRPr="003E04A8">
        <w:rPr>
          <w:rFonts w:ascii="Arial" w:hAnsi="Arial" w:cs="Arial"/>
          <w:b/>
          <w:color w:val="auto"/>
          <w:sz w:val="22"/>
          <w:u w:val="single"/>
        </w:rPr>
        <w:t>Dla zadania nr 2:</w:t>
      </w:r>
    </w:p>
    <w:p w14:paraId="2303D4B8" w14:textId="57CE3BC7" w:rsidR="00555F1A" w:rsidRPr="003E04A8" w:rsidRDefault="000C5157" w:rsidP="003E04A8">
      <w:pPr>
        <w:overflowPunct w:val="0"/>
        <w:spacing w:after="12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 w:val="22"/>
          <w:lang w:eastAsia="pl-PL"/>
        </w:rPr>
      </w:pPr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Salus International Sp. z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o.o.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, 40-273 Katowice,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ul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. Gen.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Kazimierza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Pułaskiego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 9</w:t>
      </w:r>
      <w:r w:rsidR="00555F1A"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, z </w:t>
      </w:r>
      <w:proofErr w:type="spellStart"/>
      <w:r w:rsidR="00555F1A" w:rsidRPr="003E04A8">
        <w:rPr>
          <w:rFonts w:ascii="Arial" w:hAnsi="Arial" w:cs="Arial"/>
          <w:b/>
          <w:color w:val="auto"/>
          <w:sz w:val="22"/>
          <w:lang w:val="en-US" w:eastAsia="pl-PL"/>
        </w:rPr>
        <w:t>ceną</w:t>
      </w:r>
      <w:proofErr w:type="spellEnd"/>
      <w:r w:rsidR="00555F1A"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 </w:t>
      </w:r>
      <w:proofErr w:type="spellStart"/>
      <w:r w:rsidR="00555F1A" w:rsidRPr="003E04A8">
        <w:rPr>
          <w:rFonts w:ascii="Arial" w:hAnsi="Arial" w:cs="Arial"/>
          <w:b/>
          <w:color w:val="auto"/>
          <w:sz w:val="22"/>
          <w:lang w:val="en-US" w:eastAsia="pl-PL"/>
        </w:rPr>
        <w:t>brutto</w:t>
      </w:r>
      <w:proofErr w:type="spellEnd"/>
      <w:r w:rsidR="00555F1A"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: </w:t>
      </w:r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66 966,48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zł</w:t>
      </w:r>
      <w:proofErr w:type="spellEnd"/>
    </w:p>
    <w:p w14:paraId="650464C4" w14:textId="77777777" w:rsidR="00555F1A" w:rsidRPr="003E04A8" w:rsidRDefault="00555F1A" w:rsidP="003E04A8">
      <w:pPr>
        <w:numPr>
          <w:ilvl w:val="0"/>
          <w:numId w:val="41"/>
        </w:numPr>
        <w:spacing w:after="0" w:line="276" w:lineRule="auto"/>
        <w:ind w:left="284" w:hanging="283"/>
        <w:contextualSpacing/>
        <w:jc w:val="left"/>
        <w:rPr>
          <w:rFonts w:ascii="Arial" w:eastAsia="Times New Roman" w:hAnsi="Arial" w:cs="Arial"/>
          <w:b/>
          <w:color w:val="auto"/>
          <w:sz w:val="22"/>
          <w:u w:val="single"/>
          <w:lang w:eastAsia="pl-PL"/>
        </w:rPr>
      </w:pPr>
      <w:r w:rsidRPr="003E04A8">
        <w:rPr>
          <w:rFonts w:ascii="Arial" w:eastAsia="Times New Roman" w:hAnsi="Arial" w:cs="Arial"/>
          <w:b/>
          <w:color w:val="auto"/>
          <w:sz w:val="22"/>
          <w:u w:val="single"/>
          <w:lang w:eastAsia="pl-PL"/>
        </w:rPr>
        <w:t>Uzasadnienie wyboru najkorzystniejszej oferty:</w:t>
      </w:r>
    </w:p>
    <w:p w14:paraId="16EE32CB" w14:textId="77777777" w:rsidR="003E04A8" w:rsidRPr="003E04A8" w:rsidRDefault="003E04A8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 w:val="22"/>
        </w:rPr>
      </w:pPr>
      <w:r w:rsidRPr="003E04A8">
        <w:rPr>
          <w:rFonts w:ascii="Arial" w:hAnsi="Arial" w:cs="Arial"/>
          <w:iCs/>
          <w:color w:val="auto"/>
          <w:sz w:val="22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6D5774A9" w14:textId="3CAB00DC" w:rsidR="00555F1A" w:rsidRPr="003E04A8" w:rsidRDefault="00555F1A" w:rsidP="003E04A8">
      <w:pPr>
        <w:shd w:val="clear" w:color="auto" w:fill="FFFFFF"/>
        <w:autoSpaceDE w:val="0"/>
        <w:autoSpaceDN w:val="0"/>
        <w:adjustRightInd w:val="0"/>
        <w:spacing w:before="120" w:after="0" w:line="276" w:lineRule="auto"/>
        <w:jc w:val="left"/>
        <w:rPr>
          <w:rFonts w:ascii="Arial" w:hAnsi="Arial" w:cs="Arial"/>
          <w:iCs/>
          <w:color w:val="auto"/>
          <w:sz w:val="22"/>
        </w:rPr>
      </w:pPr>
      <w:r w:rsidRPr="003E04A8">
        <w:rPr>
          <w:rFonts w:ascii="Arial" w:hAnsi="Arial" w:cs="Arial"/>
          <w:iCs/>
          <w:color w:val="auto"/>
          <w:sz w:val="22"/>
        </w:rPr>
        <w:t>W</w:t>
      </w:r>
      <w:r w:rsidRPr="003E04A8">
        <w:rPr>
          <w:rFonts w:ascii="Arial" w:hAnsi="Arial" w:cs="Arial"/>
          <w:color w:val="auto"/>
          <w:sz w:val="22"/>
        </w:rPr>
        <w:t xml:space="preserve">  niniejszym postępowaniu dla zadania nr </w:t>
      </w:r>
      <w:r w:rsidR="000C5157" w:rsidRPr="003E04A8">
        <w:rPr>
          <w:rFonts w:ascii="Arial" w:hAnsi="Arial" w:cs="Arial"/>
          <w:color w:val="auto"/>
          <w:sz w:val="22"/>
        </w:rPr>
        <w:t>2</w:t>
      </w:r>
      <w:r w:rsidRPr="003E04A8">
        <w:rPr>
          <w:rFonts w:ascii="Arial" w:hAnsi="Arial" w:cs="Arial"/>
          <w:color w:val="auto"/>
          <w:sz w:val="22"/>
        </w:rPr>
        <w:t xml:space="preserve"> został</w:t>
      </w:r>
      <w:r w:rsidR="000C5157" w:rsidRPr="003E04A8">
        <w:rPr>
          <w:rFonts w:ascii="Arial" w:hAnsi="Arial" w:cs="Arial"/>
          <w:color w:val="auto"/>
          <w:sz w:val="22"/>
        </w:rPr>
        <w:t>y</w:t>
      </w:r>
      <w:r w:rsidRPr="003E04A8">
        <w:rPr>
          <w:rFonts w:ascii="Arial" w:hAnsi="Arial" w:cs="Arial"/>
          <w:color w:val="auto"/>
          <w:sz w:val="22"/>
        </w:rPr>
        <w:t xml:space="preserve"> złożon</w:t>
      </w:r>
      <w:r w:rsidR="000C5157" w:rsidRPr="003E04A8">
        <w:rPr>
          <w:rFonts w:ascii="Arial" w:hAnsi="Arial" w:cs="Arial"/>
          <w:color w:val="auto"/>
          <w:sz w:val="22"/>
        </w:rPr>
        <w:t>e</w:t>
      </w:r>
      <w:r w:rsidRPr="003E04A8">
        <w:rPr>
          <w:rFonts w:ascii="Arial" w:hAnsi="Arial" w:cs="Arial"/>
          <w:color w:val="auto"/>
          <w:sz w:val="22"/>
        </w:rPr>
        <w:t xml:space="preserve"> </w:t>
      </w:r>
      <w:r w:rsidR="000C5157" w:rsidRPr="003E04A8">
        <w:rPr>
          <w:rFonts w:ascii="Arial" w:hAnsi="Arial" w:cs="Arial"/>
          <w:color w:val="auto"/>
          <w:sz w:val="22"/>
        </w:rPr>
        <w:t>2</w:t>
      </w:r>
      <w:r w:rsidRPr="003E04A8">
        <w:rPr>
          <w:rFonts w:ascii="Arial" w:hAnsi="Arial" w:cs="Arial"/>
          <w:color w:val="auto"/>
          <w:sz w:val="22"/>
        </w:rPr>
        <w:t xml:space="preserve"> ofert</w:t>
      </w:r>
      <w:r w:rsidR="000C5157" w:rsidRPr="003E04A8">
        <w:rPr>
          <w:rFonts w:ascii="Arial" w:hAnsi="Arial" w:cs="Arial"/>
          <w:color w:val="auto"/>
          <w:sz w:val="22"/>
        </w:rPr>
        <w:t>y</w:t>
      </w:r>
      <w:r w:rsidRPr="003E04A8">
        <w:rPr>
          <w:rFonts w:ascii="Arial" w:hAnsi="Arial" w:cs="Arial"/>
          <w:color w:val="auto"/>
          <w:sz w:val="22"/>
        </w:rPr>
        <w:t>:</w:t>
      </w:r>
    </w:p>
    <w:tbl>
      <w:tblPr>
        <w:tblStyle w:val="Tabela-Siatka3"/>
        <w:tblW w:w="9356" w:type="dxa"/>
        <w:tblInd w:w="-5" w:type="dxa"/>
        <w:tblLook w:val="04A0" w:firstRow="1" w:lastRow="0" w:firstColumn="1" w:lastColumn="0" w:noHBand="0" w:noVBand="1"/>
      </w:tblPr>
      <w:tblGrid>
        <w:gridCol w:w="963"/>
        <w:gridCol w:w="4566"/>
        <w:gridCol w:w="1842"/>
        <w:gridCol w:w="1985"/>
      </w:tblGrid>
      <w:tr w:rsidR="004143C2" w:rsidRPr="003E04A8" w14:paraId="526504EE" w14:textId="3C0D08FA" w:rsidTr="003E04A8">
        <w:trPr>
          <w:trHeight w:val="345"/>
        </w:trPr>
        <w:tc>
          <w:tcPr>
            <w:tcW w:w="963" w:type="dxa"/>
            <w:shd w:val="clear" w:color="auto" w:fill="D9D9D9" w:themeFill="background1" w:themeFillShade="D9"/>
          </w:tcPr>
          <w:p w14:paraId="19CAB2B8" w14:textId="06907FE6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Nr oferty</w:t>
            </w:r>
          </w:p>
        </w:tc>
        <w:tc>
          <w:tcPr>
            <w:tcW w:w="4566" w:type="dxa"/>
            <w:shd w:val="clear" w:color="auto" w:fill="D9D9D9" w:themeFill="background1" w:themeFillShade="D9"/>
          </w:tcPr>
          <w:p w14:paraId="1036F08C" w14:textId="7777777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Nazwa Wykonawcy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26B6EB13" w14:textId="7777777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Cena oferty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B1E22DB" w14:textId="57ECA385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Liczba punktów</w:t>
            </w:r>
          </w:p>
        </w:tc>
      </w:tr>
      <w:tr w:rsidR="004143C2" w:rsidRPr="003E04A8" w14:paraId="4ECD18C6" w14:textId="530673CD" w:rsidTr="003E04A8">
        <w:trPr>
          <w:trHeight w:val="559"/>
        </w:trPr>
        <w:tc>
          <w:tcPr>
            <w:tcW w:w="963" w:type="dxa"/>
          </w:tcPr>
          <w:p w14:paraId="087AEDD0" w14:textId="052B1656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3.</w:t>
            </w:r>
          </w:p>
        </w:tc>
        <w:tc>
          <w:tcPr>
            <w:tcW w:w="4566" w:type="dxa"/>
          </w:tcPr>
          <w:p w14:paraId="1755B013" w14:textId="77777777" w:rsidR="004143C2" w:rsidRPr="003E04A8" w:rsidRDefault="004143C2" w:rsidP="003E04A8">
            <w:pPr>
              <w:pStyle w:val="Tekstpodstawowy"/>
              <w:spacing w:line="276" w:lineRule="auto"/>
              <w:jc w:val="both"/>
              <w:rPr>
                <w:rFonts w:cs="Arial"/>
                <w:b/>
                <w:bCs/>
                <w:szCs w:val="22"/>
              </w:rPr>
            </w:pPr>
            <w:proofErr w:type="spellStart"/>
            <w:r w:rsidRPr="003E04A8">
              <w:rPr>
                <w:rFonts w:cs="Arial"/>
                <w:b/>
                <w:bCs/>
                <w:szCs w:val="22"/>
              </w:rPr>
              <w:t>Salus</w:t>
            </w:r>
            <w:proofErr w:type="spellEnd"/>
            <w:r w:rsidRPr="003E04A8">
              <w:rPr>
                <w:rFonts w:cs="Arial"/>
                <w:b/>
                <w:bCs/>
                <w:szCs w:val="22"/>
              </w:rPr>
              <w:t xml:space="preserve"> International Sp. z o.o.</w:t>
            </w:r>
          </w:p>
          <w:p w14:paraId="3BA371A3" w14:textId="4D507DBA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40-273 Katowice, ul. Gen. Kazimierza Pułaskiego 9 </w:t>
            </w:r>
          </w:p>
        </w:tc>
        <w:tc>
          <w:tcPr>
            <w:tcW w:w="1842" w:type="dxa"/>
          </w:tcPr>
          <w:p w14:paraId="084B60CC" w14:textId="23F42496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66 966,48 zł</w:t>
            </w:r>
          </w:p>
        </w:tc>
        <w:tc>
          <w:tcPr>
            <w:tcW w:w="1985" w:type="dxa"/>
          </w:tcPr>
          <w:p w14:paraId="399569A6" w14:textId="1D45B525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100,00</w:t>
            </w:r>
          </w:p>
        </w:tc>
      </w:tr>
      <w:tr w:rsidR="004143C2" w:rsidRPr="003E04A8" w14:paraId="06446B68" w14:textId="1A3562BB" w:rsidTr="003E04A8">
        <w:trPr>
          <w:trHeight w:val="524"/>
        </w:trPr>
        <w:tc>
          <w:tcPr>
            <w:tcW w:w="963" w:type="dxa"/>
          </w:tcPr>
          <w:p w14:paraId="77257C4E" w14:textId="05A2415A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4.</w:t>
            </w:r>
          </w:p>
        </w:tc>
        <w:tc>
          <w:tcPr>
            <w:tcW w:w="4566" w:type="dxa"/>
          </w:tcPr>
          <w:p w14:paraId="682C4410" w14:textId="77777777" w:rsidR="004143C2" w:rsidRPr="003E04A8" w:rsidRDefault="004143C2" w:rsidP="003E04A8">
            <w:pPr>
              <w:pStyle w:val="Tekstpodstawowy"/>
              <w:spacing w:line="276" w:lineRule="auto"/>
              <w:jc w:val="both"/>
              <w:rPr>
                <w:rFonts w:cs="Arial"/>
                <w:b/>
                <w:bCs/>
                <w:szCs w:val="22"/>
              </w:rPr>
            </w:pPr>
            <w:r w:rsidRPr="003E04A8">
              <w:rPr>
                <w:rFonts w:cs="Arial"/>
                <w:b/>
                <w:bCs/>
                <w:szCs w:val="22"/>
              </w:rPr>
              <w:t>Komtur Polska Sp. z o. o.</w:t>
            </w:r>
          </w:p>
          <w:p w14:paraId="741EBDA9" w14:textId="053C1526" w:rsidR="004143C2" w:rsidRPr="003E04A8" w:rsidRDefault="004143C2" w:rsidP="003E04A8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Cs w:val="22"/>
              </w:rPr>
            </w:pPr>
            <w:r w:rsidRPr="003E04A8">
              <w:rPr>
                <w:rFonts w:cs="Arial"/>
                <w:b/>
                <w:bCs/>
                <w:szCs w:val="22"/>
              </w:rPr>
              <w:t>02-699 Warszawa, Plac Farmacji 1</w:t>
            </w:r>
          </w:p>
        </w:tc>
        <w:tc>
          <w:tcPr>
            <w:tcW w:w="1842" w:type="dxa"/>
          </w:tcPr>
          <w:p w14:paraId="5A5EEA03" w14:textId="6D04058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67 519,12 zł</w:t>
            </w:r>
          </w:p>
        </w:tc>
        <w:tc>
          <w:tcPr>
            <w:tcW w:w="1985" w:type="dxa"/>
          </w:tcPr>
          <w:p w14:paraId="0D197235" w14:textId="7BBA5EAA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</w:rPr>
              <w:t>99,18</w:t>
            </w:r>
          </w:p>
        </w:tc>
      </w:tr>
    </w:tbl>
    <w:p w14:paraId="1B1B9315" w14:textId="5B23404E" w:rsidR="00FF7D6E" w:rsidRPr="003E04A8" w:rsidRDefault="00FF7D6E" w:rsidP="00764A32">
      <w:pPr>
        <w:overflowPunct w:val="0"/>
        <w:spacing w:after="0" w:line="276" w:lineRule="auto"/>
        <w:ind w:right="141"/>
        <w:jc w:val="left"/>
        <w:rPr>
          <w:rFonts w:ascii="Arial" w:hAnsi="Arial" w:cs="Arial"/>
          <w:b/>
          <w:color w:val="auto"/>
          <w:sz w:val="22"/>
          <w:u w:val="single"/>
        </w:rPr>
      </w:pPr>
      <w:r w:rsidRPr="003E04A8">
        <w:rPr>
          <w:rFonts w:ascii="Arial" w:hAnsi="Arial" w:cs="Arial"/>
          <w:b/>
          <w:color w:val="auto"/>
          <w:sz w:val="22"/>
          <w:u w:val="single"/>
        </w:rPr>
        <w:lastRenderedPageBreak/>
        <w:t>Dla zadania nr 3:</w:t>
      </w:r>
    </w:p>
    <w:p w14:paraId="0BE64CC5" w14:textId="17B5BE1E" w:rsidR="00FF7D6E" w:rsidRPr="003E04A8" w:rsidRDefault="00FF7D6E" w:rsidP="003E04A8">
      <w:pPr>
        <w:overflowPunct w:val="0"/>
        <w:spacing w:after="12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 w:val="22"/>
          <w:lang w:eastAsia="pl-PL"/>
        </w:rPr>
      </w:pPr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CENTRALA FARMACEUTYCZNA CEFARM SA, UL. JANA KAZIMIERZA 16, 01-248 WARSZAWA, z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ceną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brutto</w:t>
      </w:r>
      <w:proofErr w:type="spellEnd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 xml:space="preserve">: 5 659,20 </w:t>
      </w:r>
      <w:proofErr w:type="spellStart"/>
      <w:r w:rsidRPr="003E04A8">
        <w:rPr>
          <w:rFonts w:ascii="Arial" w:hAnsi="Arial" w:cs="Arial"/>
          <w:b/>
          <w:color w:val="auto"/>
          <w:sz w:val="22"/>
          <w:lang w:val="en-US" w:eastAsia="pl-PL"/>
        </w:rPr>
        <w:t>zł</w:t>
      </w:r>
      <w:proofErr w:type="spellEnd"/>
    </w:p>
    <w:p w14:paraId="1D1BE7A0" w14:textId="77777777" w:rsidR="00FF7D6E" w:rsidRPr="003E04A8" w:rsidRDefault="00FF7D6E" w:rsidP="003E04A8">
      <w:pPr>
        <w:numPr>
          <w:ilvl w:val="0"/>
          <w:numId w:val="43"/>
        </w:numPr>
        <w:spacing w:before="120" w:after="0" w:line="276" w:lineRule="auto"/>
        <w:ind w:left="284" w:hanging="283"/>
        <w:contextualSpacing/>
        <w:jc w:val="left"/>
        <w:rPr>
          <w:rFonts w:ascii="Arial" w:eastAsia="Times New Roman" w:hAnsi="Arial" w:cs="Arial"/>
          <w:b/>
          <w:color w:val="auto"/>
          <w:sz w:val="22"/>
          <w:u w:val="single"/>
          <w:lang w:eastAsia="pl-PL"/>
        </w:rPr>
      </w:pPr>
      <w:r w:rsidRPr="003E04A8">
        <w:rPr>
          <w:rFonts w:ascii="Arial" w:eastAsia="Times New Roman" w:hAnsi="Arial" w:cs="Arial"/>
          <w:b/>
          <w:color w:val="auto"/>
          <w:sz w:val="22"/>
          <w:u w:val="single"/>
          <w:lang w:eastAsia="pl-PL"/>
        </w:rPr>
        <w:t>Uzasadnienie wyboru najkorzystniejszej oferty:</w:t>
      </w:r>
    </w:p>
    <w:p w14:paraId="3EF20105" w14:textId="0BB9DF59" w:rsidR="00FF7D6E" w:rsidRPr="003E04A8" w:rsidRDefault="003E04A8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 w:val="22"/>
        </w:rPr>
      </w:pPr>
      <w:r w:rsidRPr="003E04A8">
        <w:rPr>
          <w:rFonts w:ascii="Arial" w:hAnsi="Arial" w:cs="Arial"/>
          <w:iCs/>
          <w:color w:val="auto"/>
          <w:sz w:val="22"/>
        </w:rPr>
        <w:t>Oferta Wykonawcy jest zgodna z SWZ, uzyskała 100,00 punktów (kryterium cena: 100,00 pkt), na podstawie kryterium oceny ofert określonego w rozdziale XXVII SWZ. Wykonawca nie podlega wykluczeniu z postępowania.</w:t>
      </w:r>
    </w:p>
    <w:p w14:paraId="3B638665" w14:textId="1C9D8764" w:rsidR="00FF7D6E" w:rsidRPr="003E04A8" w:rsidRDefault="00FF7D6E" w:rsidP="003E04A8">
      <w:pPr>
        <w:shd w:val="clear" w:color="auto" w:fill="FFFFFF"/>
        <w:autoSpaceDE w:val="0"/>
        <w:autoSpaceDN w:val="0"/>
        <w:adjustRightInd w:val="0"/>
        <w:spacing w:before="120" w:after="0" w:line="276" w:lineRule="auto"/>
        <w:jc w:val="left"/>
        <w:rPr>
          <w:rFonts w:ascii="Arial" w:hAnsi="Arial" w:cs="Arial"/>
          <w:iCs/>
          <w:color w:val="auto"/>
          <w:sz w:val="22"/>
        </w:rPr>
      </w:pPr>
      <w:r w:rsidRPr="003E04A8">
        <w:rPr>
          <w:rFonts w:ascii="Arial" w:hAnsi="Arial" w:cs="Arial"/>
          <w:iCs/>
          <w:color w:val="auto"/>
          <w:sz w:val="22"/>
        </w:rPr>
        <w:t>W</w:t>
      </w:r>
      <w:r w:rsidRPr="003E04A8">
        <w:rPr>
          <w:rFonts w:ascii="Arial" w:hAnsi="Arial" w:cs="Arial"/>
          <w:color w:val="auto"/>
          <w:sz w:val="22"/>
        </w:rPr>
        <w:t xml:space="preserve">  niniejszym postępowaniu dla zadania nr 3 zostały złożone 2 oferty:</w:t>
      </w:r>
    </w:p>
    <w:tbl>
      <w:tblPr>
        <w:tblStyle w:val="Tabela-Siatka3"/>
        <w:tblW w:w="9356" w:type="dxa"/>
        <w:tblInd w:w="-5" w:type="dxa"/>
        <w:tblLook w:val="04A0" w:firstRow="1" w:lastRow="0" w:firstColumn="1" w:lastColumn="0" w:noHBand="0" w:noVBand="1"/>
      </w:tblPr>
      <w:tblGrid>
        <w:gridCol w:w="963"/>
        <w:gridCol w:w="4566"/>
        <w:gridCol w:w="1842"/>
        <w:gridCol w:w="1985"/>
      </w:tblGrid>
      <w:tr w:rsidR="004143C2" w:rsidRPr="003E04A8" w14:paraId="41ECFB47" w14:textId="22EEFCFC" w:rsidTr="003E04A8">
        <w:trPr>
          <w:trHeight w:val="345"/>
        </w:trPr>
        <w:tc>
          <w:tcPr>
            <w:tcW w:w="963" w:type="dxa"/>
            <w:shd w:val="clear" w:color="auto" w:fill="D9D9D9" w:themeFill="background1" w:themeFillShade="D9"/>
          </w:tcPr>
          <w:p w14:paraId="31754D31" w14:textId="7C42DB97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Nr oferty</w:t>
            </w:r>
          </w:p>
        </w:tc>
        <w:tc>
          <w:tcPr>
            <w:tcW w:w="4566" w:type="dxa"/>
            <w:shd w:val="clear" w:color="auto" w:fill="D9D9D9" w:themeFill="background1" w:themeFillShade="D9"/>
          </w:tcPr>
          <w:p w14:paraId="7C1F150F" w14:textId="7777777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Nazwa Wykonawcy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4F77CC7F" w14:textId="77777777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Cena oferty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56C0B6A" w14:textId="5895176E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Liczba punktów</w:t>
            </w:r>
          </w:p>
        </w:tc>
      </w:tr>
      <w:tr w:rsidR="004143C2" w:rsidRPr="003E04A8" w14:paraId="5BD144D1" w14:textId="69064521" w:rsidTr="003E04A8">
        <w:trPr>
          <w:trHeight w:val="564"/>
        </w:trPr>
        <w:tc>
          <w:tcPr>
            <w:tcW w:w="963" w:type="dxa"/>
          </w:tcPr>
          <w:p w14:paraId="3B70B626" w14:textId="09DFBC44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1.</w:t>
            </w:r>
          </w:p>
        </w:tc>
        <w:tc>
          <w:tcPr>
            <w:tcW w:w="4566" w:type="dxa"/>
          </w:tcPr>
          <w:p w14:paraId="4349BEBA" w14:textId="77777777" w:rsidR="004143C2" w:rsidRPr="003E04A8" w:rsidRDefault="004143C2" w:rsidP="000B447D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Cs w:val="22"/>
              </w:rPr>
            </w:pPr>
            <w:r w:rsidRPr="003E04A8">
              <w:rPr>
                <w:rFonts w:cs="Arial"/>
                <w:b/>
                <w:bCs/>
                <w:szCs w:val="22"/>
              </w:rPr>
              <w:t>CENTRALA FARMACEUTYCZNA CEFARM SA</w:t>
            </w:r>
          </w:p>
          <w:p w14:paraId="5C8C3A2F" w14:textId="7F26B01F" w:rsidR="004143C2" w:rsidRPr="003E04A8" w:rsidRDefault="004143C2" w:rsidP="000B447D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UL. JANA KAZIMIERZA 16, 01-248 WARSZAWA</w:t>
            </w:r>
          </w:p>
        </w:tc>
        <w:tc>
          <w:tcPr>
            <w:tcW w:w="1842" w:type="dxa"/>
          </w:tcPr>
          <w:p w14:paraId="0AA0F485" w14:textId="0A3F8B34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5 659,20 zł</w:t>
            </w:r>
          </w:p>
        </w:tc>
        <w:tc>
          <w:tcPr>
            <w:tcW w:w="1985" w:type="dxa"/>
          </w:tcPr>
          <w:p w14:paraId="3096EE49" w14:textId="66BA17DB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color w:val="auto"/>
                <w:sz w:val="22"/>
              </w:rPr>
              <w:t>100,00</w:t>
            </w:r>
          </w:p>
        </w:tc>
      </w:tr>
      <w:tr w:rsidR="004143C2" w:rsidRPr="003E04A8" w14:paraId="3D54DA58" w14:textId="2E01BD03" w:rsidTr="003E04A8">
        <w:trPr>
          <w:trHeight w:val="530"/>
        </w:trPr>
        <w:tc>
          <w:tcPr>
            <w:tcW w:w="963" w:type="dxa"/>
          </w:tcPr>
          <w:p w14:paraId="1FAC14B5" w14:textId="0C2E9551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3.</w:t>
            </w:r>
          </w:p>
        </w:tc>
        <w:tc>
          <w:tcPr>
            <w:tcW w:w="4566" w:type="dxa"/>
          </w:tcPr>
          <w:p w14:paraId="42CBF9C5" w14:textId="77777777" w:rsidR="004143C2" w:rsidRPr="003E04A8" w:rsidRDefault="004143C2" w:rsidP="003E04A8">
            <w:pPr>
              <w:pStyle w:val="Tekstpodstawowy"/>
              <w:spacing w:line="276" w:lineRule="auto"/>
              <w:jc w:val="both"/>
              <w:rPr>
                <w:rFonts w:cs="Arial"/>
                <w:b/>
                <w:bCs/>
                <w:szCs w:val="22"/>
              </w:rPr>
            </w:pPr>
            <w:proofErr w:type="spellStart"/>
            <w:r w:rsidRPr="003E04A8">
              <w:rPr>
                <w:rFonts w:cs="Arial"/>
                <w:b/>
                <w:bCs/>
                <w:szCs w:val="22"/>
              </w:rPr>
              <w:t>Salus</w:t>
            </w:r>
            <w:proofErr w:type="spellEnd"/>
            <w:r w:rsidRPr="003E04A8">
              <w:rPr>
                <w:rFonts w:cs="Arial"/>
                <w:b/>
                <w:bCs/>
                <w:szCs w:val="22"/>
              </w:rPr>
              <w:t xml:space="preserve"> International Sp. z o.o.</w:t>
            </w:r>
          </w:p>
          <w:p w14:paraId="27A31D4D" w14:textId="2639D708" w:rsidR="004143C2" w:rsidRPr="003E04A8" w:rsidRDefault="004143C2" w:rsidP="003E04A8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Cs w:val="22"/>
              </w:rPr>
            </w:pPr>
            <w:r w:rsidRPr="003E04A8">
              <w:rPr>
                <w:rFonts w:cs="Arial"/>
                <w:b/>
                <w:bCs/>
                <w:szCs w:val="22"/>
              </w:rPr>
              <w:t xml:space="preserve">40-273 Katowice, ul. Gen. Kazimierza Pułaskiego 9 </w:t>
            </w:r>
          </w:p>
        </w:tc>
        <w:tc>
          <w:tcPr>
            <w:tcW w:w="1842" w:type="dxa"/>
          </w:tcPr>
          <w:p w14:paraId="37A7D9A2" w14:textId="13FB06EE" w:rsidR="004143C2" w:rsidRPr="003E04A8" w:rsidRDefault="004143C2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3E04A8">
              <w:rPr>
                <w:rFonts w:ascii="Arial" w:hAnsi="Arial" w:cs="Arial"/>
                <w:b/>
                <w:bCs/>
                <w:color w:val="auto"/>
                <w:sz w:val="22"/>
              </w:rPr>
              <w:t>7 169,69 zł</w:t>
            </w:r>
          </w:p>
        </w:tc>
        <w:tc>
          <w:tcPr>
            <w:tcW w:w="1985" w:type="dxa"/>
          </w:tcPr>
          <w:p w14:paraId="13BCF9D4" w14:textId="49D55C20" w:rsidR="004143C2" w:rsidRPr="003E04A8" w:rsidRDefault="003E04A8" w:rsidP="003E04A8">
            <w:pPr>
              <w:spacing w:after="0" w:line="276" w:lineRule="auto"/>
              <w:jc w:val="left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</w:rPr>
              <w:t>78,93</w:t>
            </w:r>
          </w:p>
        </w:tc>
      </w:tr>
    </w:tbl>
    <w:p w14:paraId="0649F01A" w14:textId="77777777" w:rsidR="00FF7D6E" w:rsidRPr="003E04A8" w:rsidRDefault="00FF7D6E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b/>
          <w:color w:val="auto"/>
          <w:sz w:val="22"/>
        </w:rPr>
      </w:pPr>
    </w:p>
    <w:bookmarkEnd w:id="1"/>
    <w:bookmarkEnd w:id="3"/>
    <w:p w14:paraId="1BC9728A" w14:textId="77777777" w:rsidR="000B447D" w:rsidRDefault="000B447D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 w:val="22"/>
        </w:rPr>
      </w:pPr>
    </w:p>
    <w:p w14:paraId="7DDC5042" w14:textId="77777777" w:rsidR="000B447D" w:rsidRPr="000B447D" w:rsidRDefault="000B447D" w:rsidP="000B447D">
      <w:pPr>
        <w:spacing w:after="0" w:line="276" w:lineRule="auto"/>
        <w:ind w:left="3402" w:right="283"/>
        <w:jc w:val="center"/>
        <w:rPr>
          <w:rFonts w:ascii="Arial" w:hAnsi="Arial" w:cs="Arial"/>
          <w:b/>
          <w:sz w:val="22"/>
        </w:rPr>
      </w:pPr>
      <w:r w:rsidRPr="000B447D">
        <w:rPr>
          <w:rFonts w:ascii="Arial" w:hAnsi="Arial" w:cs="Arial"/>
          <w:b/>
          <w:sz w:val="22"/>
        </w:rPr>
        <w:t>DYREKTOR</w:t>
      </w:r>
    </w:p>
    <w:p w14:paraId="07FFF202" w14:textId="77777777" w:rsidR="000B447D" w:rsidRPr="000B447D" w:rsidRDefault="000B447D" w:rsidP="000B447D">
      <w:pPr>
        <w:spacing w:after="0" w:line="276" w:lineRule="auto"/>
        <w:ind w:left="3402" w:right="283"/>
        <w:jc w:val="center"/>
        <w:rPr>
          <w:rFonts w:ascii="Arial" w:hAnsi="Arial" w:cs="Arial"/>
          <w:b/>
          <w:sz w:val="22"/>
        </w:rPr>
      </w:pPr>
    </w:p>
    <w:p w14:paraId="00F3FE4A" w14:textId="77777777" w:rsidR="000B447D" w:rsidRPr="000B447D" w:rsidRDefault="000B447D" w:rsidP="000B447D">
      <w:pPr>
        <w:spacing w:after="0" w:line="276" w:lineRule="auto"/>
        <w:ind w:left="3402" w:right="283"/>
        <w:jc w:val="center"/>
        <w:rPr>
          <w:rFonts w:ascii="Arial" w:hAnsi="Arial" w:cs="Arial"/>
          <w:b/>
          <w:sz w:val="22"/>
        </w:rPr>
      </w:pPr>
      <w:r w:rsidRPr="000B447D">
        <w:rPr>
          <w:rFonts w:ascii="Arial" w:hAnsi="Arial" w:cs="Arial"/>
          <w:b/>
          <w:sz w:val="22"/>
        </w:rPr>
        <w:t xml:space="preserve">lek. med. Joanna </w:t>
      </w:r>
      <w:proofErr w:type="spellStart"/>
      <w:r w:rsidRPr="000B447D">
        <w:rPr>
          <w:rFonts w:ascii="Arial" w:hAnsi="Arial" w:cs="Arial"/>
          <w:b/>
          <w:sz w:val="22"/>
        </w:rPr>
        <w:t>Niestrój</w:t>
      </w:r>
      <w:proofErr w:type="spellEnd"/>
      <w:r w:rsidRPr="000B447D">
        <w:rPr>
          <w:rFonts w:ascii="Arial" w:hAnsi="Arial" w:cs="Arial"/>
          <w:b/>
          <w:sz w:val="22"/>
        </w:rPr>
        <w:t xml:space="preserve"> - Ostrowska</w:t>
      </w:r>
    </w:p>
    <w:p w14:paraId="0232DA88" w14:textId="77777777" w:rsidR="000B447D" w:rsidRPr="003E04A8" w:rsidRDefault="000B447D" w:rsidP="003E04A8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 w:val="22"/>
        </w:rPr>
      </w:pPr>
    </w:p>
    <w:sectPr w:rsidR="000B447D" w:rsidRPr="003E04A8" w:rsidSect="003E04A8">
      <w:headerReference w:type="even" r:id="rId8"/>
      <w:headerReference w:type="default" r:id="rId9"/>
      <w:headerReference w:type="first" r:id="rId10"/>
      <w:pgSz w:w="11906" w:h="16838" w:code="9"/>
      <w:pgMar w:top="1304" w:right="1304" w:bottom="1701" w:left="130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40445" w14:textId="77777777" w:rsidR="00770DFE" w:rsidRDefault="00770DFE" w:rsidP="007C337A">
      <w:pPr>
        <w:spacing w:after="0" w:line="240" w:lineRule="auto"/>
      </w:pPr>
      <w:r>
        <w:separator/>
      </w:r>
    </w:p>
  </w:endnote>
  <w:endnote w:type="continuationSeparator" w:id="0">
    <w:p w14:paraId="359A45E3" w14:textId="77777777" w:rsidR="00770DFE" w:rsidRDefault="00770DFE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altName w:val="Calibri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A0E68B-0B47-455C-BEDD-8EF77FBC3824}"/>
    <w:embedBold r:id="rId2" w:fontKey="{B6F559E3-33E2-4AB8-9A03-3DA64F047C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71A4CFB-1704-4414-93F1-56FADD7AD10F}"/>
    <w:embedBold r:id="rId4" w:fontKey="{28463D02-AAF5-4D59-88D0-DF1B8E3BF7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AD51C16-2F32-4A18-A65B-746D8A9A9F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540A7" w14:textId="77777777" w:rsidR="00770DFE" w:rsidRDefault="00770DFE" w:rsidP="007C337A">
      <w:pPr>
        <w:spacing w:after="0" w:line="240" w:lineRule="auto"/>
      </w:pPr>
      <w:r>
        <w:separator/>
      </w:r>
    </w:p>
  </w:footnote>
  <w:footnote w:type="continuationSeparator" w:id="0">
    <w:p w14:paraId="3D39D591" w14:textId="77777777" w:rsidR="00770DFE" w:rsidRDefault="00770DFE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7DE8A" w14:textId="77777777" w:rsidR="007C337A" w:rsidRDefault="00764A32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6" type="#_x0000_t75" alt="" style="position:absolute;left:0;text-align:left;margin-left:0;margin-top:0;width:606.7pt;height:853.2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661A9" w14:textId="0A592383" w:rsidR="00636E48" w:rsidRDefault="00636E48" w:rsidP="00636E48">
    <w:pPr>
      <w:pStyle w:val="Nagwek"/>
      <w:tabs>
        <w:tab w:val="clear" w:pos="4536"/>
      </w:tabs>
    </w:pPr>
    <w:r>
      <w:tab/>
    </w:r>
  </w:p>
  <w:p w14:paraId="0AFD77A6" w14:textId="77777777" w:rsidR="00636E48" w:rsidRPr="004B2E84" w:rsidRDefault="00636E48" w:rsidP="00636E48">
    <w:pPr>
      <w:pStyle w:val="Nagwek"/>
    </w:pPr>
  </w:p>
  <w:p w14:paraId="007A4EB8" w14:textId="38E3DA78" w:rsidR="007C337A" w:rsidRPr="00CB1D0B" w:rsidRDefault="007C337A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CABA9" w14:textId="77777777" w:rsidR="007C337A" w:rsidRDefault="00764A32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5" type="#_x0000_t75" alt="" style="position:absolute;left:0;text-align:left;margin-left:0;margin-top:0;width:606.7pt;height:853.2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B1211"/>
    <w:multiLevelType w:val="hybridMultilevel"/>
    <w:tmpl w:val="24680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47FD"/>
    <w:multiLevelType w:val="hybridMultilevel"/>
    <w:tmpl w:val="ED36E646"/>
    <w:lvl w:ilvl="0" w:tplc="40545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F42F2"/>
    <w:multiLevelType w:val="hybridMultilevel"/>
    <w:tmpl w:val="0B507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B4D65"/>
    <w:multiLevelType w:val="hybridMultilevel"/>
    <w:tmpl w:val="2C88B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F3108"/>
    <w:multiLevelType w:val="hybridMultilevel"/>
    <w:tmpl w:val="62BE7D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6541C"/>
    <w:multiLevelType w:val="hybridMultilevel"/>
    <w:tmpl w:val="1BDE5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0590A"/>
    <w:multiLevelType w:val="hybridMultilevel"/>
    <w:tmpl w:val="24A67692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478C4"/>
    <w:multiLevelType w:val="hybridMultilevel"/>
    <w:tmpl w:val="E788F050"/>
    <w:lvl w:ilvl="0" w:tplc="7C1CE3FC">
      <w:start w:val="1"/>
      <w:numFmt w:val="decimal"/>
      <w:lvlText w:val="%1."/>
      <w:lvlJc w:val="left"/>
      <w:pPr>
        <w:ind w:left="420" w:hanging="360"/>
      </w:pPr>
      <w:rPr>
        <w:rFonts w:hint="default"/>
        <w:color w:val="575756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76F10BF"/>
    <w:multiLevelType w:val="hybridMultilevel"/>
    <w:tmpl w:val="485E9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63EF3"/>
    <w:multiLevelType w:val="hybridMultilevel"/>
    <w:tmpl w:val="A0F6ABC8"/>
    <w:lvl w:ilvl="0" w:tplc="40545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5017D"/>
    <w:multiLevelType w:val="hybridMultilevel"/>
    <w:tmpl w:val="38322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9C18EA"/>
    <w:multiLevelType w:val="hybridMultilevel"/>
    <w:tmpl w:val="6364922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D3B0D"/>
    <w:multiLevelType w:val="hybridMultilevel"/>
    <w:tmpl w:val="DA8CA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30987"/>
    <w:multiLevelType w:val="hybridMultilevel"/>
    <w:tmpl w:val="15E2BD18"/>
    <w:lvl w:ilvl="0" w:tplc="F6ACEAB8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B7B2C"/>
    <w:multiLevelType w:val="hybridMultilevel"/>
    <w:tmpl w:val="D76CDB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07927"/>
    <w:multiLevelType w:val="hybridMultilevel"/>
    <w:tmpl w:val="29DC50C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E77F4"/>
    <w:multiLevelType w:val="hybridMultilevel"/>
    <w:tmpl w:val="EF6E02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C678D"/>
    <w:multiLevelType w:val="hybridMultilevel"/>
    <w:tmpl w:val="03BED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15DCD"/>
    <w:multiLevelType w:val="hybridMultilevel"/>
    <w:tmpl w:val="902EB984"/>
    <w:lvl w:ilvl="0" w:tplc="63BCA1F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44059"/>
    <w:multiLevelType w:val="hybridMultilevel"/>
    <w:tmpl w:val="86C0D856"/>
    <w:lvl w:ilvl="0" w:tplc="8856D9BC">
      <w:start w:val="2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4083C2E"/>
    <w:multiLevelType w:val="hybridMultilevel"/>
    <w:tmpl w:val="C0E47EAC"/>
    <w:lvl w:ilvl="0" w:tplc="44C0D76C">
      <w:start w:val="1"/>
      <w:numFmt w:val="upperRoman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E5320"/>
    <w:multiLevelType w:val="hybridMultilevel"/>
    <w:tmpl w:val="8E68B2FC"/>
    <w:lvl w:ilvl="0" w:tplc="B94E8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D0A72"/>
    <w:multiLevelType w:val="hybridMultilevel"/>
    <w:tmpl w:val="32C2BFBC"/>
    <w:lvl w:ilvl="0" w:tplc="01AA54AE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E973A26"/>
    <w:multiLevelType w:val="hybridMultilevel"/>
    <w:tmpl w:val="EFDEB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2131C"/>
    <w:multiLevelType w:val="hybridMultilevel"/>
    <w:tmpl w:val="768A276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E5863"/>
    <w:multiLevelType w:val="hybridMultilevel"/>
    <w:tmpl w:val="01DEEA0E"/>
    <w:lvl w:ilvl="0" w:tplc="9E68A9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F6EF4"/>
    <w:multiLevelType w:val="hybridMultilevel"/>
    <w:tmpl w:val="A39E7A96"/>
    <w:lvl w:ilvl="0" w:tplc="40545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008FC"/>
    <w:multiLevelType w:val="hybridMultilevel"/>
    <w:tmpl w:val="78EED1D6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68013F64"/>
    <w:multiLevelType w:val="hybridMultilevel"/>
    <w:tmpl w:val="BFE2B7FC"/>
    <w:lvl w:ilvl="0" w:tplc="B5A40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FA07AD"/>
    <w:multiLevelType w:val="hybridMultilevel"/>
    <w:tmpl w:val="13169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35426"/>
    <w:multiLevelType w:val="hybridMultilevel"/>
    <w:tmpl w:val="154EA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47B7B"/>
    <w:multiLevelType w:val="hybridMultilevel"/>
    <w:tmpl w:val="8C1459B0"/>
    <w:lvl w:ilvl="0" w:tplc="7B6C571A">
      <w:start w:val="1"/>
      <w:numFmt w:val="upperRoman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FB5D79"/>
    <w:multiLevelType w:val="hybridMultilevel"/>
    <w:tmpl w:val="5ABA2778"/>
    <w:lvl w:ilvl="0" w:tplc="3EA480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10B72"/>
    <w:multiLevelType w:val="hybridMultilevel"/>
    <w:tmpl w:val="52B8BB3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0E6B61"/>
    <w:multiLevelType w:val="hybridMultilevel"/>
    <w:tmpl w:val="9728580E"/>
    <w:lvl w:ilvl="0" w:tplc="84FE7D30">
      <w:start w:val="1"/>
      <w:numFmt w:val="lowerLetter"/>
      <w:lvlText w:val="%1)"/>
      <w:lvlJc w:val="left"/>
      <w:pPr>
        <w:ind w:left="218" w:hanging="360"/>
      </w:pPr>
      <w:rPr>
        <w:rFonts w:asciiTheme="majorHAnsi" w:hAnsiTheme="majorHAnsi" w:cstheme="majorHAnsi" w:hint="default"/>
        <w:b w:val="0"/>
        <w:bCs/>
        <w:sz w:val="18"/>
      </w:rPr>
    </w:lvl>
    <w:lvl w:ilvl="1" w:tplc="04150019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>
      <w:start w:val="1"/>
      <w:numFmt w:val="decimal"/>
      <w:lvlText w:val="%4."/>
      <w:lvlJc w:val="left"/>
      <w:pPr>
        <w:ind w:left="2378" w:hanging="360"/>
      </w:pPr>
    </w:lvl>
    <w:lvl w:ilvl="4" w:tplc="04150019">
      <w:start w:val="1"/>
      <w:numFmt w:val="lowerLetter"/>
      <w:lvlText w:val="%5."/>
      <w:lvlJc w:val="left"/>
      <w:pPr>
        <w:ind w:left="3098" w:hanging="360"/>
      </w:pPr>
    </w:lvl>
    <w:lvl w:ilvl="5" w:tplc="0415001B">
      <w:start w:val="1"/>
      <w:numFmt w:val="lowerRoman"/>
      <w:lvlText w:val="%6."/>
      <w:lvlJc w:val="right"/>
      <w:pPr>
        <w:ind w:left="3818" w:hanging="180"/>
      </w:pPr>
    </w:lvl>
    <w:lvl w:ilvl="6" w:tplc="0415000F">
      <w:start w:val="1"/>
      <w:numFmt w:val="decimal"/>
      <w:lvlText w:val="%7."/>
      <w:lvlJc w:val="left"/>
      <w:pPr>
        <w:ind w:left="4538" w:hanging="360"/>
      </w:pPr>
    </w:lvl>
    <w:lvl w:ilvl="7" w:tplc="04150019">
      <w:start w:val="1"/>
      <w:numFmt w:val="lowerLetter"/>
      <w:lvlText w:val="%8."/>
      <w:lvlJc w:val="left"/>
      <w:pPr>
        <w:ind w:left="5258" w:hanging="360"/>
      </w:pPr>
    </w:lvl>
    <w:lvl w:ilvl="8" w:tplc="0415001B">
      <w:start w:val="1"/>
      <w:numFmt w:val="lowerRoman"/>
      <w:lvlText w:val="%9."/>
      <w:lvlJc w:val="right"/>
      <w:pPr>
        <w:ind w:left="5978" w:hanging="180"/>
      </w:pPr>
    </w:lvl>
  </w:abstractNum>
  <w:abstractNum w:abstractNumId="37" w15:restartNumberingAfterBreak="0">
    <w:nsid w:val="7E542BD9"/>
    <w:multiLevelType w:val="hybridMultilevel"/>
    <w:tmpl w:val="2F88C3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735561">
    <w:abstractNumId w:val="7"/>
  </w:num>
  <w:num w:numId="2" w16cid:durableId="346324678">
    <w:abstractNumId w:val="5"/>
  </w:num>
  <w:num w:numId="3" w16cid:durableId="2112701217">
    <w:abstractNumId w:val="35"/>
  </w:num>
  <w:num w:numId="4" w16cid:durableId="749618861">
    <w:abstractNumId w:val="0"/>
  </w:num>
  <w:num w:numId="5" w16cid:durableId="1687559247">
    <w:abstractNumId w:val="14"/>
  </w:num>
  <w:num w:numId="6" w16cid:durableId="957182173">
    <w:abstractNumId w:val="32"/>
  </w:num>
  <w:num w:numId="7" w16cid:durableId="1555654175">
    <w:abstractNumId w:val="3"/>
  </w:num>
  <w:num w:numId="8" w16cid:durableId="886263024">
    <w:abstractNumId w:val="27"/>
  </w:num>
  <w:num w:numId="9" w16cid:durableId="898053848">
    <w:abstractNumId w:val="2"/>
  </w:num>
  <w:num w:numId="10" w16cid:durableId="891422455">
    <w:abstractNumId w:val="6"/>
  </w:num>
  <w:num w:numId="11" w16cid:durableId="772554397">
    <w:abstractNumId w:val="4"/>
  </w:num>
  <w:num w:numId="12" w16cid:durableId="1670207835">
    <w:abstractNumId w:val="10"/>
  </w:num>
  <w:num w:numId="13" w16cid:durableId="820661220">
    <w:abstractNumId w:val="8"/>
  </w:num>
  <w:num w:numId="14" w16cid:durableId="1129783855">
    <w:abstractNumId w:val="25"/>
  </w:num>
  <w:num w:numId="15" w16cid:durableId="2814262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6644081">
    <w:abstractNumId w:val="18"/>
  </w:num>
  <w:num w:numId="17" w16cid:durableId="504708618">
    <w:abstractNumId w:val="24"/>
  </w:num>
  <w:num w:numId="18" w16cid:durableId="1575816062">
    <w:abstractNumId w:val="33"/>
  </w:num>
  <w:num w:numId="19" w16cid:durableId="802846309">
    <w:abstractNumId w:val="22"/>
  </w:num>
  <w:num w:numId="20" w16cid:durableId="2033605778">
    <w:abstractNumId w:val="15"/>
  </w:num>
  <w:num w:numId="21" w16cid:durableId="1730568263">
    <w:abstractNumId w:val="21"/>
  </w:num>
  <w:num w:numId="22" w16cid:durableId="54992067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01168914">
    <w:abstractNumId w:val="36"/>
  </w:num>
  <w:num w:numId="24" w16cid:durableId="1849130983">
    <w:abstractNumId w:val="23"/>
  </w:num>
  <w:num w:numId="25" w16cid:durableId="2000767868">
    <w:abstractNumId w:val="12"/>
  </w:num>
  <w:num w:numId="26" w16cid:durableId="721710603">
    <w:abstractNumId w:val="23"/>
  </w:num>
  <w:num w:numId="27" w16cid:durableId="1984582788">
    <w:abstractNumId w:val="13"/>
  </w:num>
  <w:num w:numId="28" w16cid:durableId="159393557">
    <w:abstractNumId w:val="16"/>
  </w:num>
  <w:num w:numId="29" w16cid:durableId="1646929185">
    <w:abstractNumId w:val="30"/>
  </w:num>
  <w:num w:numId="30" w16cid:durableId="13001691">
    <w:abstractNumId w:val="1"/>
  </w:num>
  <w:num w:numId="31" w16cid:durableId="162555250">
    <w:abstractNumId w:val="28"/>
  </w:num>
  <w:num w:numId="32" w16cid:durableId="1417435738">
    <w:abstractNumId w:val="11"/>
  </w:num>
  <w:num w:numId="33" w16cid:durableId="522012826">
    <w:abstractNumId w:val="37"/>
  </w:num>
  <w:num w:numId="34" w16cid:durableId="13094756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59273669">
    <w:abstractNumId w:val="9"/>
  </w:num>
  <w:num w:numId="36" w16cid:durableId="836194765">
    <w:abstractNumId w:val="29"/>
  </w:num>
  <w:num w:numId="37" w16cid:durableId="171974277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052106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715896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97672313">
    <w:abstractNumId w:val="19"/>
  </w:num>
  <w:num w:numId="41" w16cid:durableId="226961067">
    <w:abstractNumId w:val="17"/>
  </w:num>
  <w:num w:numId="42" w16cid:durableId="1910311891">
    <w:abstractNumId w:val="20"/>
  </w:num>
  <w:num w:numId="43" w16cid:durableId="1184171015">
    <w:abstractNumId w:val="26"/>
  </w:num>
  <w:num w:numId="44" w16cid:durableId="181707040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15"/>
    <w:rsid w:val="000039DE"/>
    <w:rsid w:val="00013554"/>
    <w:rsid w:val="00013EAA"/>
    <w:rsid w:val="000174A9"/>
    <w:rsid w:val="00017F67"/>
    <w:rsid w:val="00024717"/>
    <w:rsid w:val="0002593E"/>
    <w:rsid w:val="00031613"/>
    <w:rsid w:val="0003368F"/>
    <w:rsid w:val="00035151"/>
    <w:rsid w:val="00040437"/>
    <w:rsid w:val="00040B19"/>
    <w:rsid w:val="00045B33"/>
    <w:rsid w:val="00046F4C"/>
    <w:rsid w:val="00056991"/>
    <w:rsid w:val="0005755C"/>
    <w:rsid w:val="000600E6"/>
    <w:rsid w:val="0006105A"/>
    <w:rsid w:val="00063213"/>
    <w:rsid w:val="000654FF"/>
    <w:rsid w:val="000666FC"/>
    <w:rsid w:val="000669DF"/>
    <w:rsid w:val="000672F9"/>
    <w:rsid w:val="000677C3"/>
    <w:rsid w:val="00076DA2"/>
    <w:rsid w:val="00093D1B"/>
    <w:rsid w:val="00094E9B"/>
    <w:rsid w:val="00097269"/>
    <w:rsid w:val="000A60D6"/>
    <w:rsid w:val="000A7204"/>
    <w:rsid w:val="000B0249"/>
    <w:rsid w:val="000B0B24"/>
    <w:rsid w:val="000B4386"/>
    <w:rsid w:val="000B447D"/>
    <w:rsid w:val="000B67C5"/>
    <w:rsid w:val="000C33D2"/>
    <w:rsid w:val="000C3FE4"/>
    <w:rsid w:val="000C5157"/>
    <w:rsid w:val="000C5396"/>
    <w:rsid w:val="000C7B51"/>
    <w:rsid w:val="000C7CC2"/>
    <w:rsid w:val="000D29DD"/>
    <w:rsid w:val="000D72E3"/>
    <w:rsid w:val="000E222F"/>
    <w:rsid w:val="000E6D37"/>
    <w:rsid w:val="0010072A"/>
    <w:rsid w:val="00104C6A"/>
    <w:rsid w:val="001064B5"/>
    <w:rsid w:val="00112129"/>
    <w:rsid w:val="00112E0E"/>
    <w:rsid w:val="0011338E"/>
    <w:rsid w:val="00114F1A"/>
    <w:rsid w:val="00127B44"/>
    <w:rsid w:val="00130CA6"/>
    <w:rsid w:val="00131B82"/>
    <w:rsid w:val="001335AD"/>
    <w:rsid w:val="00133BEA"/>
    <w:rsid w:val="001349B2"/>
    <w:rsid w:val="00136CBF"/>
    <w:rsid w:val="001377A4"/>
    <w:rsid w:val="00142999"/>
    <w:rsid w:val="00147EDA"/>
    <w:rsid w:val="00151ADE"/>
    <w:rsid w:val="0015601C"/>
    <w:rsid w:val="001600D3"/>
    <w:rsid w:val="001601F3"/>
    <w:rsid w:val="00171529"/>
    <w:rsid w:val="001715B4"/>
    <w:rsid w:val="00174CFB"/>
    <w:rsid w:val="00182F3A"/>
    <w:rsid w:val="001862F7"/>
    <w:rsid w:val="0019098D"/>
    <w:rsid w:val="00191759"/>
    <w:rsid w:val="00194255"/>
    <w:rsid w:val="001979D7"/>
    <w:rsid w:val="001A2150"/>
    <w:rsid w:val="001A5019"/>
    <w:rsid w:val="001B04C4"/>
    <w:rsid w:val="001B05A7"/>
    <w:rsid w:val="001B5634"/>
    <w:rsid w:val="001B7ADC"/>
    <w:rsid w:val="001C0DF7"/>
    <w:rsid w:val="001C5AA9"/>
    <w:rsid w:val="001D0721"/>
    <w:rsid w:val="001D6F12"/>
    <w:rsid w:val="001E081A"/>
    <w:rsid w:val="001E286F"/>
    <w:rsid w:val="001E304E"/>
    <w:rsid w:val="001E3186"/>
    <w:rsid w:val="001E603C"/>
    <w:rsid w:val="001F15E3"/>
    <w:rsid w:val="001F4059"/>
    <w:rsid w:val="001F4FF1"/>
    <w:rsid w:val="002108E7"/>
    <w:rsid w:val="00211376"/>
    <w:rsid w:val="002168DC"/>
    <w:rsid w:val="0021725C"/>
    <w:rsid w:val="00222DC7"/>
    <w:rsid w:val="00224D28"/>
    <w:rsid w:val="00226249"/>
    <w:rsid w:val="00234CA9"/>
    <w:rsid w:val="002354DB"/>
    <w:rsid w:val="00237600"/>
    <w:rsid w:val="00243F1C"/>
    <w:rsid w:val="00245532"/>
    <w:rsid w:val="00254CD8"/>
    <w:rsid w:val="00256EE7"/>
    <w:rsid w:val="00261A66"/>
    <w:rsid w:val="00264460"/>
    <w:rsid w:val="0027299D"/>
    <w:rsid w:val="0027676B"/>
    <w:rsid w:val="002921A1"/>
    <w:rsid w:val="00293A4C"/>
    <w:rsid w:val="002A15E9"/>
    <w:rsid w:val="002A3660"/>
    <w:rsid w:val="002A5575"/>
    <w:rsid w:val="002A6AED"/>
    <w:rsid w:val="002A7722"/>
    <w:rsid w:val="002B6164"/>
    <w:rsid w:val="002C1258"/>
    <w:rsid w:val="002D45EF"/>
    <w:rsid w:val="002D498D"/>
    <w:rsid w:val="002D79B1"/>
    <w:rsid w:val="002F0D1D"/>
    <w:rsid w:val="002F5264"/>
    <w:rsid w:val="00306015"/>
    <w:rsid w:val="00307CD6"/>
    <w:rsid w:val="00314DC7"/>
    <w:rsid w:val="00317280"/>
    <w:rsid w:val="00321BDD"/>
    <w:rsid w:val="0032586A"/>
    <w:rsid w:val="00327C8F"/>
    <w:rsid w:val="00337225"/>
    <w:rsid w:val="00341A73"/>
    <w:rsid w:val="00344D94"/>
    <w:rsid w:val="00353F22"/>
    <w:rsid w:val="00353F5E"/>
    <w:rsid w:val="00357BC6"/>
    <w:rsid w:val="0036345E"/>
    <w:rsid w:val="0036508D"/>
    <w:rsid w:val="00383A1D"/>
    <w:rsid w:val="0038693B"/>
    <w:rsid w:val="00393C2E"/>
    <w:rsid w:val="003A72AC"/>
    <w:rsid w:val="003B6238"/>
    <w:rsid w:val="003B711A"/>
    <w:rsid w:val="003C06C1"/>
    <w:rsid w:val="003C12BD"/>
    <w:rsid w:val="003D6A0A"/>
    <w:rsid w:val="003E04A8"/>
    <w:rsid w:val="003E3AC2"/>
    <w:rsid w:val="003F385F"/>
    <w:rsid w:val="003F4944"/>
    <w:rsid w:val="003F69B2"/>
    <w:rsid w:val="003F7AD6"/>
    <w:rsid w:val="00406279"/>
    <w:rsid w:val="00413DED"/>
    <w:rsid w:val="004143C2"/>
    <w:rsid w:val="004144F7"/>
    <w:rsid w:val="00416DBF"/>
    <w:rsid w:val="00420AEA"/>
    <w:rsid w:val="00421F4F"/>
    <w:rsid w:val="00423D76"/>
    <w:rsid w:val="004301A5"/>
    <w:rsid w:val="0043307C"/>
    <w:rsid w:val="0044030C"/>
    <w:rsid w:val="004421E3"/>
    <w:rsid w:val="00456133"/>
    <w:rsid w:val="00460C12"/>
    <w:rsid w:val="00460F3E"/>
    <w:rsid w:val="00470405"/>
    <w:rsid w:val="00471739"/>
    <w:rsid w:val="0047256E"/>
    <w:rsid w:val="00474806"/>
    <w:rsid w:val="00487CE7"/>
    <w:rsid w:val="004924CE"/>
    <w:rsid w:val="0049302A"/>
    <w:rsid w:val="00493A75"/>
    <w:rsid w:val="004946CB"/>
    <w:rsid w:val="0049722C"/>
    <w:rsid w:val="004A24ED"/>
    <w:rsid w:val="004A28C6"/>
    <w:rsid w:val="004A7A77"/>
    <w:rsid w:val="004C3159"/>
    <w:rsid w:val="004D0E94"/>
    <w:rsid w:val="004D10F6"/>
    <w:rsid w:val="004E086B"/>
    <w:rsid w:val="004E2532"/>
    <w:rsid w:val="004E2AAF"/>
    <w:rsid w:val="004F67DB"/>
    <w:rsid w:val="004F7C46"/>
    <w:rsid w:val="00500C2A"/>
    <w:rsid w:val="0050127C"/>
    <w:rsid w:val="00502B0C"/>
    <w:rsid w:val="00506CFC"/>
    <w:rsid w:val="0051398B"/>
    <w:rsid w:val="005200CB"/>
    <w:rsid w:val="00523ABC"/>
    <w:rsid w:val="00527F0E"/>
    <w:rsid w:val="00555F1A"/>
    <w:rsid w:val="00557E95"/>
    <w:rsid w:val="00561BF7"/>
    <w:rsid w:val="00575B02"/>
    <w:rsid w:val="00577A35"/>
    <w:rsid w:val="00584154"/>
    <w:rsid w:val="005860E7"/>
    <w:rsid w:val="00595F8F"/>
    <w:rsid w:val="005A599D"/>
    <w:rsid w:val="005C002F"/>
    <w:rsid w:val="005C6041"/>
    <w:rsid w:val="005D1204"/>
    <w:rsid w:val="005D4A71"/>
    <w:rsid w:val="005E44BE"/>
    <w:rsid w:val="005E6156"/>
    <w:rsid w:val="005F0D4B"/>
    <w:rsid w:val="005F13F3"/>
    <w:rsid w:val="005F2DFD"/>
    <w:rsid w:val="005F5680"/>
    <w:rsid w:val="005F5A20"/>
    <w:rsid w:val="005F6238"/>
    <w:rsid w:val="00603BBD"/>
    <w:rsid w:val="006043AA"/>
    <w:rsid w:val="00605264"/>
    <w:rsid w:val="0061102B"/>
    <w:rsid w:val="00613A93"/>
    <w:rsid w:val="00614797"/>
    <w:rsid w:val="0061560E"/>
    <w:rsid w:val="0062040A"/>
    <w:rsid w:val="00622DBD"/>
    <w:rsid w:val="00623BE2"/>
    <w:rsid w:val="006274EC"/>
    <w:rsid w:val="00632C36"/>
    <w:rsid w:val="006362D8"/>
    <w:rsid w:val="006366C7"/>
    <w:rsid w:val="00636E48"/>
    <w:rsid w:val="00644790"/>
    <w:rsid w:val="0064528C"/>
    <w:rsid w:val="00661FCD"/>
    <w:rsid w:val="00676B52"/>
    <w:rsid w:val="00681613"/>
    <w:rsid w:val="00681E19"/>
    <w:rsid w:val="00683286"/>
    <w:rsid w:val="006847C8"/>
    <w:rsid w:val="0069039A"/>
    <w:rsid w:val="006912D1"/>
    <w:rsid w:val="00693C8D"/>
    <w:rsid w:val="00695011"/>
    <w:rsid w:val="006952F6"/>
    <w:rsid w:val="00695546"/>
    <w:rsid w:val="006955FB"/>
    <w:rsid w:val="006A212E"/>
    <w:rsid w:val="006A33D9"/>
    <w:rsid w:val="006B3DDD"/>
    <w:rsid w:val="006B56E5"/>
    <w:rsid w:val="006C152D"/>
    <w:rsid w:val="006C1DEC"/>
    <w:rsid w:val="006C21DE"/>
    <w:rsid w:val="006C41F8"/>
    <w:rsid w:val="006C5F5E"/>
    <w:rsid w:val="006D02C6"/>
    <w:rsid w:val="006D300B"/>
    <w:rsid w:val="006D520D"/>
    <w:rsid w:val="006E10D2"/>
    <w:rsid w:val="006E2EF9"/>
    <w:rsid w:val="006F0A79"/>
    <w:rsid w:val="006F16FF"/>
    <w:rsid w:val="006F4AA5"/>
    <w:rsid w:val="006F5AC0"/>
    <w:rsid w:val="007028DA"/>
    <w:rsid w:val="007036EF"/>
    <w:rsid w:val="007037A7"/>
    <w:rsid w:val="007043AF"/>
    <w:rsid w:val="00704EDD"/>
    <w:rsid w:val="007060E4"/>
    <w:rsid w:val="00707C7B"/>
    <w:rsid w:val="007118B4"/>
    <w:rsid w:val="00714DB8"/>
    <w:rsid w:val="00714E3F"/>
    <w:rsid w:val="0072670A"/>
    <w:rsid w:val="00730E3A"/>
    <w:rsid w:val="00736BB3"/>
    <w:rsid w:val="007454E3"/>
    <w:rsid w:val="00751588"/>
    <w:rsid w:val="00751B05"/>
    <w:rsid w:val="00755E07"/>
    <w:rsid w:val="00757AD9"/>
    <w:rsid w:val="00763252"/>
    <w:rsid w:val="0076326A"/>
    <w:rsid w:val="00763AE6"/>
    <w:rsid w:val="00764741"/>
    <w:rsid w:val="00764A32"/>
    <w:rsid w:val="0076612B"/>
    <w:rsid w:val="0076709F"/>
    <w:rsid w:val="00770DFE"/>
    <w:rsid w:val="00782153"/>
    <w:rsid w:val="00796A32"/>
    <w:rsid w:val="007A5497"/>
    <w:rsid w:val="007A7568"/>
    <w:rsid w:val="007B1B03"/>
    <w:rsid w:val="007B21B1"/>
    <w:rsid w:val="007B49AC"/>
    <w:rsid w:val="007B576B"/>
    <w:rsid w:val="007B6917"/>
    <w:rsid w:val="007C14AA"/>
    <w:rsid w:val="007C337A"/>
    <w:rsid w:val="007D739C"/>
    <w:rsid w:val="007E09EC"/>
    <w:rsid w:val="007E538F"/>
    <w:rsid w:val="007E71FA"/>
    <w:rsid w:val="007F0483"/>
    <w:rsid w:val="00801286"/>
    <w:rsid w:val="00803F15"/>
    <w:rsid w:val="0081530A"/>
    <w:rsid w:val="008163DB"/>
    <w:rsid w:val="00817CCA"/>
    <w:rsid w:val="00830370"/>
    <w:rsid w:val="00831621"/>
    <w:rsid w:val="008324DB"/>
    <w:rsid w:val="00832721"/>
    <w:rsid w:val="00835642"/>
    <w:rsid w:val="00840054"/>
    <w:rsid w:val="0084034F"/>
    <w:rsid w:val="008417CF"/>
    <w:rsid w:val="00844E65"/>
    <w:rsid w:val="00846A00"/>
    <w:rsid w:val="00846B90"/>
    <w:rsid w:val="00851671"/>
    <w:rsid w:val="0085288D"/>
    <w:rsid w:val="0085661B"/>
    <w:rsid w:val="00861859"/>
    <w:rsid w:val="00871244"/>
    <w:rsid w:val="008721FB"/>
    <w:rsid w:val="00873143"/>
    <w:rsid w:val="00880133"/>
    <w:rsid w:val="00892F22"/>
    <w:rsid w:val="00893D21"/>
    <w:rsid w:val="00894B8A"/>
    <w:rsid w:val="00894BB9"/>
    <w:rsid w:val="008A3672"/>
    <w:rsid w:val="008A3780"/>
    <w:rsid w:val="008A5A56"/>
    <w:rsid w:val="008B14DD"/>
    <w:rsid w:val="008B2889"/>
    <w:rsid w:val="008B363B"/>
    <w:rsid w:val="008C1BC3"/>
    <w:rsid w:val="008C1D89"/>
    <w:rsid w:val="008C3B9B"/>
    <w:rsid w:val="008D5021"/>
    <w:rsid w:val="008E2E42"/>
    <w:rsid w:val="008E7848"/>
    <w:rsid w:val="008F12D7"/>
    <w:rsid w:val="008F3547"/>
    <w:rsid w:val="008F5AD2"/>
    <w:rsid w:val="00904B92"/>
    <w:rsid w:val="009151A9"/>
    <w:rsid w:val="00923099"/>
    <w:rsid w:val="009262F5"/>
    <w:rsid w:val="00926B46"/>
    <w:rsid w:val="00931A69"/>
    <w:rsid w:val="00937BF0"/>
    <w:rsid w:val="00941893"/>
    <w:rsid w:val="00943DF5"/>
    <w:rsid w:val="00946E4E"/>
    <w:rsid w:val="00952435"/>
    <w:rsid w:val="00953C85"/>
    <w:rsid w:val="00964616"/>
    <w:rsid w:val="0096476E"/>
    <w:rsid w:val="00965078"/>
    <w:rsid w:val="00965363"/>
    <w:rsid w:val="00965A27"/>
    <w:rsid w:val="00967603"/>
    <w:rsid w:val="00967CBD"/>
    <w:rsid w:val="00973008"/>
    <w:rsid w:val="0097326D"/>
    <w:rsid w:val="0097529C"/>
    <w:rsid w:val="00984A15"/>
    <w:rsid w:val="009874B7"/>
    <w:rsid w:val="00987D64"/>
    <w:rsid w:val="00987E9A"/>
    <w:rsid w:val="009904CD"/>
    <w:rsid w:val="00992465"/>
    <w:rsid w:val="00994A70"/>
    <w:rsid w:val="009A43E1"/>
    <w:rsid w:val="009A75F0"/>
    <w:rsid w:val="009B333B"/>
    <w:rsid w:val="009B40E8"/>
    <w:rsid w:val="009B47CB"/>
    <w:rsid w:val="009B5F50"/>
    <w:rsid w:val="009B7143"/>
    <w:rsid w:val="009D2B1C"/>
    <w:rsid w:val="009D30CE"/>
    <w:rsid w:val="009D3827"/>
    <w:rsid w:val="009D41B0"/>
    <w:rsid w:val="009E0B00"/>
    <w:rsid w:val="009E3ED9"/>
    <w:rsid w:val="009E638E"/>
    <w:rsid w:val="009E744D"/>
    <w:rsid w:val="009F7D29"/>
    <w:rsid w:val="00A00349"/>
    <w:rsid w:val="00A02F5E"/>
    <w:rsid w:val="00A06355"/>
    <w:rsid w:val="00A06A89"/>
    <w:rsid w:val="00A07548"/>
    <w:rsid w:val="00A07925"/>
    <w:rsid w:val="00A14390"/>
    <w:rsid w:val="00A33DC0"/>
    <w:rsid w:val="00A35300"/>
    <w:rsid w:val="00A364D7"/>
    <w:rsid w:val="00A536BC"/>
    <w:rsid w:val="00A538E9"/>
    <w:rsid w:val="00A539C1"/>
    <w:rsid w:val="00A55612"/>
    <w:rsid w:val="00A57CF8"/>
    <w:rsid w:val="00A57F79"/>
    <w:rsid w:val="00A63AFB"/>
    <w:rsid w:val="00A67D95"/>
    <w:rsid w:val="00A71471"/>
    <w:rsid w:val="00A747C4"/>
    <w:rsid w:val="00A76DAE"/>
    <w:rsid w:val="00A8147B"/>
    <w:rsid w:val="00A877A4"/>
    <w:rsid w:val="00A92DB3"/>
    <w:rsid w:val="00A95B24"/>
    <w:rsid w:val="00A97190"/>
    <w:rsid w:val="00A975A3"/>
    <w:rsid w:val="00A97EE2"/>
    <w:rsid w:val="00AA1B18"/>
    <w:rsid w:val="00AA1B9A"/>
    <w:rsid w:val="00AA7E89"/>
    <w:rsid w:val="00AD1135"/>
    <w:rsid w:val="00AD4345"/>
    <w:rsid w:val="00AD5769"/>
    <w:rsid w:val="00AE0A3F"/>
    <w:rsid w:val="00AE2501"/>
    <w:rsid w:val="00AE54C6"/>
    <w:rsid w:val="00AE6846"/>
    <w:rsid w:val="00AE6A61"/>
    <w:rsid w:val="00AF015B"/>
    <w:rsid w:val="00AF1B81"/>
    <w:rsid w:val="00B0643A"/>
    <w:rsid w:val="00B102B5"/>
    <w:rsid w:val="00B11F9A"/>
    <w:rsid w:val="00B12C82"/>
    <w:rsid w:val="00B22B5A"/>
    <w:rsid w:val="00B22E5A"/>
    <w:rsid w:val="00B24124"/>
    <w:rsid w:val="00B32EF3"/>
    <w:rsid w:val="00B417C3"/>
    <w:rsid w:val="00B42FDC"/>
    <w:rsid w:val="00B449DE"/>
    <w:rsid w:val="00B45BDA"/>
    <w:rsid w:val="00B47873"/>
    <w:rsid w:val="00B51F0B"/>
    <w:rsid w:val="00B56C1C"/>
    <w:rsid w:val="00B613D4"/>
    <w:rsid w:val="00B6587F"/>
    <w:rsid w:val="00B75121"/>
    <w:rsid w:val="00B832DB"/>
    <w:rsid w:val="00B840A7"/>
    <w:rsid w:val="00B91499"/>
    <w:rsid w:val="00B9245B"/>
    <w:rsid w:val="00B92E9E"/>
    <w:rsid w:val="00B943DA"/>
    <w:rsid w:val="00B94829"/>
    <w:rsid w:val="00B9586D"/>
    <w:rsid w:val="00B963A2"/>
    <w:rsid w:val="00B9647F"/>
    <w:rsid w:val="00B966A8"/>
    <w:rsid w:val="00B97845"/>
    <w:rsid w:val="00BA0C71"/>
    <w:rsid w:val="00BA5A1A"/>
    <w:rsid w:val="00BB31A3"/>
    <w:rsid w:val="00BB7B88"/>
    <w:rsid w:val="00BC43E5"/>
    <w:rsid w:val="00BC6245"/>
    <w:rsid w:val="00BC7947"/>
    <w:rsid w:val="00BD0741"/>
    <w:rsid w:val="00BD2079"/>
    <w:rsid w:val="00BD36E2"/>
    <w:rsid w:val="00BE3B4D"/>
    <w:rsid w:val="00BE4AE5"/>
    <w:rsid w:val="00BF0055"/>
    <w:rsid w:val="00BF052C"/>
    <w:rsid w:val="00BF1009"/>
    <w:rsid w:val="00C04B00"/>
    <w:rsid w:val="00C12F0F"/>
    <w:rsid w:val="00C16E1D"/>
    <w:rsid w:val="00C21F01"/>
    <w:rsid w:val="00C263B3"/>
    <w:rsid w:val="00C26B33"/>
    <w:rsid w:val="00C31C47"/>
    <w:rsid w:val="00C32F92"/>
    <w:rsid w:val="00C5013A"/>
    <w:rsid w:val="00C502E8"/>
    <w:rsid w:val="00C52368"/>
    <w:rsid w:val="00C62992"/>
    <w:rsid w:val="00C639A7"/>
    <w:rsid w:val="00C67921"/>
    <w:rsid w:val="00C71408"/>
    <w:rsid w:val="00C74DA9"/>
    <w:rsid w:val="00C805FF"/>
    <w:rsid w:val="00C80BB3"/>
    <w:rsid w:val="00C90C08"/>
    <w:rsid w:val="00C97ABA"/>
    <w:rsid w:val="00CA1C80"/>
    <w:rsid w:val="00CA1F56"/>
    <w:rsid w:val="00CA2315"/>
    <w:rsid w:val="00CA4179"/>
    <w:rsid w:val="00CA4C0D"/>
    <w:rsid w:val="00CA553F"/>
    <w:rsid w:val="00CA5735"/>
    <w:rsid w:val="00CA5D7E"/>
    <w:rsid w:val="00CA62F2"/>
    <w:rsid w:val="00CA6ED0"/>
    <w:rsid w:val="00CB04E3"/>
    <w:rsid w:val="00CB1D0B"/>
    <w:rsid w:val="00CB5820"/>
    <w:rsid w:val="00CB6C62"/>
    <w:rsid w:val="00CC1408"/>
    <w:rsid w:val="00CC18F7"/>
    <w:rsid w:val="00CC621B"/>
    <w:rsid w:val="00CD107F"/>
    <w:rsid w:val="00CD30EC"/>
    <w:rsid w:val="00CE297E"/>
    <w:rsid w:val="00CF0D4D"/>
    <w:rsid w:val="00CF2E5E"/>
    <w:rsid w:val="00CF3F0E"/>
    <w:rsid w:val="00D01929"/>
    <w:rsid w:val="00D03B91"/>
    <w:rsid w:val="00D05BB1"/>
    <w:rsid w:val="00D20063"/>
    <w:rsid w:val="00D22804"/>
    <w:rsid w:val="00D25400"/>
    <w:rsid w:val="00D346D6"/>
    <w:rsid w:val="00D37B0A"/>
    <w:rsid w:val="00D4686D"/>
    <w:rsid w:val="00D51EA3"/>
    <w:rsid w:val="00D56BC3"/>
    <w:rsid w:val="00D6457D"/>
    <w:rsid w:val="00D74F06"/>
    <w:rsid w:val="00D82A98"/>
    <w:rsid w:val="00D83A7E"/>
    <w:rsid w:val="00D946D4"/>
    <w:rsid w:val="00D96182"/>
    <w:rsid w:val="00D9626E"/>
    <w:rsid w:val="00D966C1"/>
    <w:rsid w:val="00D96C04"/>
    <w:rsid w:val="00DB3862"/>
    <w:rsid w:val="00DB6DBA"/>
    <w:rsid w:val="00DB71AF"/>
    <w:rsid w:val="00DC661E"/>
    <w:rsid w:val="00DD158B"/>
    <w:rsid w:val="00DD234C"/>
    <w:rsid w:val="00DD708E"/>
    <w:rsid w:val="00DE584B"/>
    <w:rsid w:val="00DF0907"/>
    <w:rsid w:val="00DF0F2A"/>
    <w:rsid w:val="00DF3FDF"/>
    <w:rsid w:val="00E00233"/>
    <w:rsid w:val="00E05CBA"/>
    <w:rsid w:val="00E109E9"/>
    <w:rsid w:val="00E13FAE"/>
    <w:rsid w:val="00E1403D"/>
    <w:rsid w:val="00E15B5C"/>
    <w:rsid w:val="00E17DBE"/>
    <w:rsid w:val="00E21BF6"/>
    <w:rsid w:val="00E303B5"/>
    <w:rsid w:val="00E43DF5"/>
    <w:rsid w:val="00E741FE"/>
    <w:rsid w:val="00E76C49"/>
    <w:rsid w:val="00E8009B"/>
    <w:rsid w:val="00E81521"/>
    <w:rsid w:val="00E91805"/>
    <w:rsid w:val="00E94F66"/>
    <w:rsid w:val="00EA15DC"/>
    <w:rsid w:val="00EA2B9B"/>
    <w:rsid w:val="00EA3315"/>
    <w:rsid w:val="00EA5630"/>
    <w:rsid w:val="00EA5B81"/>
    <w:rsid w:val="00EB1AFD"/>
    <w:rsid w:val="00EB41B6"/>
    <w:rsid w:val="00EB4853"/>
    <w:rsid w:val="00EB77C1"/>
    <w:rsid w:val="00EC4EB7"/>
    <w:rsid w:val="00EC7077"/>
    <w:rsid w:val="00ED4F02"/>
    <w:rsid w:val="00ED5623"/>
    <w:rsid w:val="00EE052B"/>
    <w:rsid w:val="00EE13E2"/>
    <w:rsid w:val="00EF487A"/>
    <w:rsid w:val="00EF72BD"/>
    <w:rsid w:val="00F0323D"/>
    <w:rsid w:val="00F04155"/>
    <w:rsid w:val="00F05018"/>
    <w:rsid w:val="00F051E6"/>
    <w:rsid w:val="00F10E0F"/>
    <w:rsid w:val="00F11237"/>
    <w:rsid w:val="00F17C49"/>
    <w:rsid w:val="00F23208"/>
    <w:rsid w:val="00F23C74"/>
    <w:rsid w:val="00F24D80"/>
    <w:rsid w:val="00F254E4"/>
    <w:rsid w:val="00F26828"/>
    <w:rsid w:val="00F26CAD"/>
    <w:rsid w:val="00F31D75"/>
    <w:rsid w:val="00F32350"/>
    <w:rsid w:val="00F33DBE"/>
    <w:rsid w:val="00F35415"/>
    <w:rsid w:val="00F40FBE"/>
    <w:rsid w:val="00F42FE4"/>
    <w:rsid w:val="00F4666C"/>
    <w:rsid w:val="00F6096D"/>
    <w:rsid w:val="00F618FE"/>
    <w:rsid w:val="00F61EAA"/>
    <w:rsid w:val="00F61FF5"/>
    <w:rsid w:val="00F71874"/>
    <w:rsid w:val="00F718A9"/>
    <w:rsid w:val="00F80808"/>
    <w:rsid w:val="00F80FDF"/>
    <w:rsid w:val="00F848BF"/>
    <w:rsid w:val="00F9038B"/>
    <w:rsid w:val="00F909F0"/>
    <w:rsid w:val="00F90F25"/>
    <w:rsid w:val="00F94B49"/>
    <w:rsid w:val="00F9702D"/>
    <w:rsid w:val="00FA77D3"/>
    <w:rsid w:val="00FB77D8"/>
    <w:rsid w:val="00FC046F"/>
    <w:rsid w:val="00FD1EC2"/>
    <w:rsid w:val="00FD1EE8"/>
    <w:rsid w:val="00FD2F03"/>
    <w:rsid w:val="00FD454B"/>
    <w:rsid w:val="00FD643E"/>
    <w:rsid w:val="00FE7360"/>
    <w:rsid w:val="00FF151C"/>
    <w:rsid w:val="00FF42BD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docId w15:val="{9F1BED1F-CA7A-41E2-96C6-182C44D7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AD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BB7B8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Poprawka">
    <w:name w:val="Revision"/>
    <w:hidden/>
    <w:uiPriority w:val="99"/>
    <w:semiHidden/>
    <w:rsid w:val="00174CFB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E17D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7DBE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8C1BC3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832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B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link w:val="pktZnak"/>
    <w:qFormat/>
    <w:rsid w:val="00E741FE"/>
    <w:pPr>
      <w:spacing w:before="60" w:after="60" w:line="240" w:lineRule="auto"/>
      <w:ind w:left="851" w:hanging="295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pktZnak">
    <w:name w:val="pkt Znak"/>
    <w:link w:val="pkt"/>
    <w:rsid w:val="00E741FE"/>
    <w:rPr>
      <w:rFonts w:ascii="Times New Roman" w:eastAsia="Times New Roman" w:hAnsi="Times New Roman"/>
      <w:sz w:val="24"/>
    </w:rPr>
  </w:style>
  <w:style w:type="paragraph" w:customStyle="1" w:styleId="Default">
    <w:name w:val="Default"/>
    <w:qFormat/>
    <w:rsid w:val="00E741FE"/>
    <w:rPr>
      <w:rFonts w:ascii="Arial" w:hAnsi="Arial" w:cs="Arial"/>
      <w:color w:val="000000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39"/>
    <w:rsid w:val="00E741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17280"/>
    <w:rPr>
      <w:b/>
      <w:bCs/>
    </w:rPr>
  </w:style>
  <w:style w:type="paragraph" w:styleId="Tekstpodstawowy">
    <w:name w:val="Body Text"/>
    <w:basedOn w:val="Normalny"/>
    <w:link w:val="TekstpodstawowyZnak"/>
    <w:rsid w:val="00555F1A"/>
    <w:pPr>
      <w:spacing w:after="0" w:line="240" w:lineRule="auto"/>
      <w:jc w:val="center"/>
    </w:pPr>
    <w:rPr>
      <w:rFonts w:ascii="Arial" w:eastAsia="Times New Roman" w:hAnsi="Arial"/>
      <w:color w:val="auto"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F1A"/>
    <w:rPr>
      <w:rFonts w:ascii="Arial" w:eastAsia="Times New Roman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F7775-9A25-4DEB-8CCC-0EF5707B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</Template>
  <TotalTime>4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Małgorzata Szczepańska</cp:lastModifiedBy>
  <cp:revision>3</cp:revision>
  <cp:lastPrinted>2024-09-04T08:04:00Z</cp:lastPrinted>
  <dcterms:created xsi:type="dcterms:W3CDTF">2024-09-04T08:03:00Z</dcterms:created>
  <dcterms:modified xsi:type="dcterms:W3CDTF">2024-09-04T08:07:00Z</dcterms:modified>
</cp:coreProperties>
</file>