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3AF81" w14:textId="37C68738" w:rsidR="00161338" w:rsidRDefault="00161338" w:rsidP="00161338">
      <w:pPr>
        <w:jc w:val="right"/>
        <w:rPr>
          <w:rFonts w:ascii="Verdana" w:eastAsia="Calibri" w:hAnsi="Verdana"/>
          <w:b/>
          <w:sz w:val="20"/>
          <w:szCs w:val="20"/>
          <w:lang w:eastAsia="en-US"/>
        </w:rPr>
      </w:pPr>
      <w:r>
        <w:rPr>
          <w:rFonts w:ascii="Verdana" w:eastAsia="Calibri" w:hAnsi="Verdana"/>
          <w:b/>
          <w:sz w:val="20"/>
          <w:szCs w:val="20"/>
          <w:lang w:eastAsia="en-US"/>
        </w:rPr>
        <w:t xml:space="preserve">Kosakowo 12.05.2022 r. </w:t>
      </w:r>
    </w:p>
    <w:p w14:paraId="563E310E" w14:textId="2AECCB64" w:rsidR="00161338" w:rsidRDefault="00161338" w:rsidP="00161338">
      <w:pPr>
        <w:jc w:val="right"/>
        <w:rPr>
          <w:rFonts w:ascii="Verdana" w:eastAsia="Calibri" w:hAnsi="Verdana"/>
          <w:b/>
          <w:sz w:val="20"/>
          <w:szCs w:val="20"/>
          <w:lang w:eastAsia="en-US"/>
        </w:rPr>
      </w:pPr>
    </w:p>
    <w:p w14:paraId="594384FB" w14:textId="77777777" w:rsidR="00161338" w:rsidRDefault="00161338" w:rsidP="00161338">
      <w:pPr>
        <w:jc w:val="right"/>
        <w:rPr>
          <w:rFonts w:ascii="Verdana" w:eastAsia="Calibri" w:hAnsi="Verdana"/>
          <w:b/>
          <w:sz w:val="20"/>
          <w:szCs w:val="20"/>
          <w:lang w:eastAsia="en-US"/>
        </w:rPr>
      </w:pPr>
    </w:p>
    <w:p w14:paraId="71BCE035" w14:textId="7D22D49E" w:rsidR="00161338" w:rsidRPr="0040490B" w:rsidRDefault="00161338" w:rsidP="00161338">
      <w:pPr>
        <w:jc w:val="right"/>
        <w:rPr>
          <w:rFonts w:ascii="Verdana" w:eastAsia="Calibri" w:hAnsi="Verdana"/>
          <w:b/>
          <w:sz w:val="20"/>
          <w:szCs w:val="20"/>
          <w:lang w:eastAsia="en-US"/>
        </w:rPr>
      </w:pPr>
      <w:r w:rsidRPr="0040490B">
        <w:rPr>
          <w:rFonts w:ascii="Verdana" w:eastAsia="Calibri" w:hAnsi="Verdana"/>
          <w:b/>
          <w:sz w:val="20"/>
          <w:szCs w:val="20"/>
          <w:lang w:eastAsia="en-US"/>
        </w:rPr>
        <w:t>Wszyscy uczestnicy postępowania</w:t>
      </w:r>
    </w:p>
    <w:p w14:paraId="75F23ACA" w14:textId="77777777" w:rsidR="00161338" w:rsidRPr="0040490B" w:rsidRDefault="00161338" w:rsidP="00161338">
      <w:pPr>
        <w:jc w:val="both"/>
        <w:rPr>
          <w:rFonts w:ascii="Verdana" w:eastAsia="Calibri" w:hAnsi="Verdana"/>
          <w:b/>
          <w:sz w:val="20"/>
          <w:szCs w:val="20"/>
          <w:lang w:eastAsia="en-US"/>
        </w:rPr>
      </w:pPr>
    </w:p>
    <w:p w14:paraId="68C63E68" w14:textId="4D271A0F" w:rsidR="00161338" w:rsidRPr="0040490B" w:rsidRDefault="00161338" w:rsidP="00161338">
      <w:pPr>
        <w:spacing w:before="100" w:beforeAutospacing="1" w:after="100" w:afterAutospacing="1" w:line="360" w:lineRule="auto"/>
        <w:jc w:val="center"/>
        <w:rPr>
          <w:rFonts w:ascii="Verdana" w:eastAsia="Calibri" w:hAnsi="Verdana"/>
          <w:b/>
          <w:sz w:val="20"/>
          <w:szCs w:val="20"/>
          <w:lang w:eastAsia="en-US"/>
        </w:rPr>
      </w:pPr>
      <w:r w:rsidRPr="0040490B">
        <w:rPr>
          <w:rFonts w:ascii="Verdana" w:eastAsia="Calibri" w:hAnsi="Verdana"/>
          <w:b/>
          <w:sz w:val="20"/>
          <w:szCs w:val="20"/>
          <w:lang w:eastAsia="en-US"/>
        </w:rPr>
        <w:t>ZMIANA TREŚCI Z</w:t>
      </w:r>
      <w:r>
        <w:rPr>
          <w:rFonts w:ascii="Verdana" w:eastAsia="Calibri" w:hAnsi="Verdana"/>
          <w:b/>
          <w:sz w:val="20"/>
          <w:szCs w:val="20"/>
          <w:lang w:eastAsia="en-US"/>
        </w:rPr>
        <w:t>aproszenia do składania ofert</w:t>
      </w:r>
      <w:r w:rsidR="00F61048">
        <w:rPr>
          <w:rFonts w:ascii="Verdana" w:eastAsia="Calibri" w:hAnsi="Verdana"/>
          <w:b/>
          <w:sz w:val="20"/>
          <w:szCs w:val="20"/>
          <w:lang w:eastAsia="en-US"/>
        </w:rPr>
        <w:t xml:space="preserve"> z dnia 10.05.2022 r.</w:t>
      </w:r>
    </w:p>
    <w:p w14:paraId="185512B2" w14:textId="42D0280C" w:rsidR="00161338" w:rsidRPr="0040490B" w:rsidRDefault="00161338" w:rsidP="00161338">
      <w:pPr>
        <w:widowControl w:val="0"/>
        <w:spacing w:line="360" w:lineRule="auto"/>
        <w:jc w:val="both"/>
        <w:rPr>
          <w:rFonts w:ascii="Verdana" w:eastAsia="Calibri" w:hAnsi="Verdana"/>
          <w:b/>
          <w:bCs/>
          <w:iCs/>
          <w:sz w:val="20"/>
          <w:szCs w:val="20"/>
          <w:lang w:eastAsia="en-US"/>
        </w:rPr>
      </w:pPr>
      <w:r w:rsidRPr="0040490B">
        <w:rPr>
          <w:rFonts w:ascii="Verdana" w:eastAsia="Calibri" w:hAnsi="Verdana"/>
          <w:sz w:val="20"/>
          <w:szCs w:val="20"/>
          <w:lang w:eastAsia="en-US"/>
        </w:rPr>
        <w:t xml:space="preserve">Zamawiający informuje, że zmianie uległy następujące zapisy </w:t>
      </w:r>
      <w:r>
        <w:rPr>
          <w:rFonts w:ascii="Verdana" w:eastAsia="Calibri" w:hAnsi="Verdana"/>
          <w:iCs/>
          <w:sz w:val="20"/>
          <w:szCs w:val="20"/>
          <w:lang w:eastAsia="en-US"/>
        </w:rPr>
        <w:t xml:space="preserve">w </w:t>
      </w:r>
      <w:r w:rsidRPr="0040490B">
        <w:rPr>
          <w:rFonts w:ascii="Verdana" w:eastAsia="Calibri" w:hAnsi="Verdana"/>
          <w:iCs/>
          <w:sz w:val="20"/>
          <w:szCs w:val="20"/>
          <w:lang w:eastAsia="en-US"/>
        </w:rPr>
        <w:t>Z</w:t>
      </w:r>
      <w:r>
        <w:rPr>
          <w:rFonts w:ascii="Verdana" w:eastAsia="Calibri" w:hAnsi="Verdana"/>
          <w:iCs/>
          <w:sz w:val="20"/>
          <w:szCs w:val="20"/>
          <w:lang w:eastAsia="en-US"/>
        </w:rPr>
        <w:t xml:space="preserve">aproszeniu do składnia ofert </w:t>
      </w:r>
      <w:r w:rsidRPr="0040490B">
        <w:rPr>
          <w:rFonts w:ascii="Verdana" w:eastAsia="Calibri" w:hAnsi="Verdana"/>
          <w:iCs/>
          <w:sz w:val="20"/>
          <w:szCs w:val="20"/>
          <w:lang w:eastAsia="en-US"/>
        </w:rPr>
        <w:t xml:space="preserve"> </w:t>
      </w:r>
      <w:r w:rsidRPr="0040490B">
        <w:rPr>
          <w:rFonts w:ascii="Verdana" w:eastAsia="Calibri" w:hAnsi="Verdana"/>
          <w:bCs/>
          <w:iCs/>
          <w:sz w:val="20"/>
          <w:szCs w:val="20"/>
          <w:lang w:eastAsia="en-US"/>
        </w:rPr>
        <w:t>w postępowaniu na</w:t>
      </w:r>
      <w:r w:rsidRPr="0040490B">
        <w:rPr>
          <w:rFonts w:ascii="Verdana" w:eastAsia="Calibri" w:hAnsi="Verdana"/>
          <w:b/>
          <w:bCs/>
          <w:iCs/>
          <w:sz w:val="20"/>
          <w:szCs w:val="20"/>
          <w:lang w:eastAsia="en-US"/>
        </w:rPr>
        <w:t>:</w:t>
      </w:r>
      <w:bookmarkStart w:id="0" w:name="_Hlk56778701"/>
      <w:r w:rsidRPr="0040490B">
        <w:rPr>
          <w:rFonts w:ascii="Verdana" w:eastAsia="Calibri" w:hAnsi="Verdana"/>
          <w:b/>
          <w:bCs/>
          <w:iCs/>
          <w:sz w:val="20"/>
          <w:szCs w:val="20"/>
          <w:lang w:eastAsia="en-US"/>
        </w:rPr>
        <w:t xml:space="preserve"> </w:t>
      </w:r>
    </w:p>
    <w:p w14:paraId="6EBE70B3" w14:textId="751443FC" w:rsidR="00161338" w:rsidRDefault="00F61048" w:rsidP="00161338">
      <w:pPr>
        <w:spacing w:line="360" w:lineRule="auto"/>
        <w:jc w:val="both"/>
        <w:rPr>
          <w:rFonts w:asciiTheme="minorHAnsi" w:hAnsiTheme="minorHAnsi" w:cstheme="minorHAnsi"/>
          <w:b/>
          <w:bCs/>
          <w:iCs/>
        </w:rPr>
      </w:pPr>
      <w:bookmarkStart w:id="1" w:name="_Hlk86737394"/>
      <w:bookmarkEnd w:id="0"/>
      <w:r>
        <w:rPr>
          <w:rFonts w:asciiTheme="minorHAnsi" w:hAnsiTheme="minorHAnsi" w:cstheme="minorHAnsi"/>
          <w:b/>
          <w:bCs/>
          <w:iCs/>
        </w:rPr>
        <w:t>T</w:t>
      </w:r>
      <w:r w:rsidRPr="00157D06">
        <w:rPr>
          <w:rFonts w:asciiTheme="minorHAnsi" w:hAnsiTheme="minorHAnsi" w:cstheme="minorHAnsi"/>
          <w:b/>
          <w:bCs/>
          <w:iCs/>
        </w:rPr>
        <w:t xml:space="preserve">ransport określonej liczby uczniów szkół podstawowych województwa pomorskiego na miejsca i w terminach określonych w </w:t>
      </w:r>
      <w:r>
        <w:rPr>
          <w:rFonts w:asciiTheme="minorHAnsi" w:hAnsiTheme="minorHAnsi" w:cstheme="minorHAnsi"/>
          <w:b/>
          <w:bCs/>
          <w:iCs/>
        </w:rPr>
        <w:t>zamówieniu,</w:t>
      </w:r>
      <w:r w:rsidRPr="00157D06">
        <w:rPr>
          <w:rFonts w:asciiTheme="minorHAnsi" w:hAnsiTheme="minorHAnsi" w:cstheme="minorHAnsi"/>
          <w:b/>
          <w:bCs/>
          <w:iCs/>
        </w:rPr>
        <w:t xml:space="preserve"> 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</w:t>
      </w:r>
    </w:p>
    <w:p w14:paraId="4030A584" w14:textId="77777777" w:rsidR="00E96D22" w:rsidRPr="0040490B" w:rsidRDefault="00E96D22" w:rsidP="00161338">
      <w:pPr>
        <w:spacing w:line="360" w:lineRule="auto"/>
        <w:jc w:val="both"/>
        <w:rPr>
          <w:rFonts w:ascii="Verdana" w:eastAsia="Calibri" w:hAnsi="Verdana"/>
          <w:b/>
          <w:sz w:val="20"/>
          <w:szCs w:val="20"/>
          <w:lang w:eastAsia="en-US"/>
        </w:rPr>
      </w:pPr>
    </w:p>
    <w:p w14:paraId="1AF67A9E" w14:textId="77777777" w:rsidR="00161338" w:rsidRPr="0040490B" w:rsidRDefault="00161338" w:rsidP="00161338">
      <w:pPr>
        <w:spacing w:line="360" w:lineRule="auto"/>
        <w:jc w:val="both"/>
        <w:rPr>
          <w:rFonts w:ascii="Verdana" w:eastAsia="Calibri" w:hAnsi="Verdana"/>
          <w:b/>
          <w:sz w:val="20"/>
          <w:szCs w:val="20"/>
          <w:lang w:eastAsia="en-US"/>
        </w:rPr>
      </w:pPr>
      <w:r w:rsidRPr="0040490B">
        <w:rPr>
          <w:rFonts w:ascii="Verdana" w:eastAsia="Calibri" w:hAnsi="Verdana"/>
          <w:b/>
          <w:sz w:val="20"/>
          <w:szCs w:val="20"/>
          <w:lang w:eastAsia="en-US"/>
        </w:rPr>
        <w:t>Zmiana nr 1:</w:t>
      </w:r>
    </w:p>
    <w:p w14:paraId="45CC8D07" w14:textId="3EB4B7A8" w:rsidR="00050411" w:rsidRDefault="00161338" w:rsidP="00161338">
      <w:pPr>
        <w:spacing w:line="360" w:lineRule="auto"/>
        <w:jc w:val="both"/>
        <w:rPr>
          <w:rFonts w:ascii="Verdana" w:eastAsia="Cambria" w:hAnsi="Verdana"/>
          <w:sz w:val="20"/>
          <w:szCs w:val="20"/>
        </w:rPr>
      </w:pPr>
      <w:r w:rsidRPr="00044CBB">
        <w:rPr>
          <w:rFonts w:ascii="Verdana" w:eastAsia="Cambria" w:hAnsi="Verdana"/>
          <w:sz w:val="20"/>
          <w:szCs w:val="20"/>
        </w:rPr>
        <w:t xml:space="preserve">W </w:t>
      </w:r>
      <w:r w:rsidR="00436491">
        <w:rPr>
          <w:rFonts w:ascii="Verdana" w:eastAsia="Cambria" w:hAnsi="Verdana"/>
          <w:sz w:val="20"/>
          <w:szCs w:val="20"/>
        </w:rPr>
        <w:t>punkcie</w:t>
      </w:r>
      <w:r w:rsidR="00F61048">
        <w:rPr>
          <w:rFonts w:ascii="Verdana" w:eastAsia="Cambria" w:hAnsi="Verdana"/>
          <w:sz w:val="20"/>
          <w:szCs w:val="20"/>
        </w:rPr>
        <w:t xml:space="preserve"> 5 Opisie przedmiotu zamówienia </w:t>
      </w:r>
      <w:r w:rsidR="00050411">
        <w:rPr>
          <w:rFonts w:ascii="Verdana" w:eastAsia="Cambria" w:hAnsi="Verdana"/>
          <w:sz w:val="20"/>
          <w:szCs w:val="20"/>
        </w:rPr>
        <w:t xml:space="preserve">poprawia się poniższe tabele: </w:t>
      </w:r>
    </w:p>
    <w:tbl>
      <w:tblPr>
        <w:tblStyle w:val="Tabela-Siatka"/>
        <w:tblW w:w="10206" w:type="dxa"/>
        <w:tblInd w:w="-572" w:type="dxa"/>
        <w:tblLook w:val="04A0" w:firstRow="1" w:lastRow="0" w:firstColumn="1" w:lastColumn="0" w:noHBand="0" w:noVBand="1"/>
      </w:tblPr>
      <w:tblGrid>
        <w:gridCol w:w="1067"/>
        <w:gridCol w:w="2988"/>
        <w:gridCol w:w="1362"/>
        <w:gridCol w:w="1340"/>
        <w:gridCol w:w="1748"/>
        <w:gridCol w:w="1701"/>
      </w:tblGrid>
      <w:tr w:rsidR="00BE4FD6" w:rsidRPr="00436491" w14:paraId="3D82AD57" w14:textId="77777777" w:rsidTr="004F7608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97A7BAD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AE78294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bCs/>
                <w:sz w:val="20"/>
                <w:szCs w:val="20"/>
              </w:rPr>
              <w:t>Przejazd – przebieg trasy (dojazd i powrót)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E891C5E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bCs/>
                <w:sz w:val="20"/>
                <w:szCs w:val="20"/>
              </w:rPr>
              <w:t>Ilość km</w:t>
            </w:r>
          </w:p>
          <w:p w14:paraId="2D120942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bCs/>
                <w:sz w:val="20"/>
                <w:szCs w:val="20"/>
              </w:rPr>
              <w:t xml:space="preserve">(tam i z powrotem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7F9EAEA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bCs/>
                <w:sz w:val="20"/>
                <w:szCs w:val="20"/>
              </w:rPr>
              <w:t>Ilość osób w autokarze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9B5E6DA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bCs/>
                <w:sz w:val="20"/>
                <w:szCs w:val="20"/>
              </w:rPr>
              <w:t>Data przejazdu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2661CDA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bCs/>
                <w:sz w:val="20"/>
                <w:szCs w:val="20"/>
              </w:rPr>
              <w:t>Dodatkowe informacje</w:t>
            </w:r>
          </w:p>
        </w:tc>
      </w:tr>
      <w:tr w:rsidR="00BE4FD6" w:rsidRPr="00436491" w14:paraId="06D5E7D8" w14:textId="77777777" w:rsidTr="004F7608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0D3F23F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E015146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SP nr 2 im. Małego Trójmiasta Kaszubskiego </w:t>
            </w:r>
            <w:bookmarkStart w:id="2" w:name="_Hlk99342233"/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ul. A. Zawadzkiego </w:t>
            </w:r>
            <w:bookmarkEnd w:id="2"/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12 w Redzie (84-240) -  </w:t>
            </w:r>
            <w:proofErr w:type="spellStart"/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Yacht</w:t>
            </w:r>
            <w:proofErr w:type="spellEnd"/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 Club Rewa</w:t>
            </w:r>
          </w:p>
          <w:p w14:paraId="5397C3F8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Koralowa 5, 81-198 Rewa - SP nr 2 im. Małego Trójmiasta Kaszubskiego ul. A. Zawadzkiego 12 w Redzie (84-240)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45DD42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</w:p>
          <w:p w14:paraId="1345F07D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</w:p>
          <w:p w14:paraId="7D27B823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17x2=34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7CFFEEB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</w:p>
          <w:p w14:paraId="0173787C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</w:p>
          <w:p w14:paraId="45E1CAF1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21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2336B9A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2 przejazdy wg wyznaczonej trasy w terminach:</w:t>
            </w:r>
          </w:p>
          <w:p w14:paraId="09B3AF0B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niedziela, 22.05.2022</w:t>
            </w:r>
          </w:p>
          <w:p w14:paraId="4D4EE009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środa, 25.05.2022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5F59C17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Czas pobytu grupy na przystani: </w:t>
            </w:r>
          </w:p>
          <w:p w14:paraId="1A71FF51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4h 10 min</w:t>
            </w:r>
          </w:p>
        </w:tc>
      </w:tr>
      <w:tr w:rsidR="00BE4FD6" w:rsidRPr="00436491" w14:paraId="31E19F7E" w14:textId="77777777" w:rsidTr="004F7608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F992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24768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SP nr 2 im. Małego Trójmiasta Kaszubskiego ul. A. Zawadzkiego 12 w </w:t>
            </w: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lastRenderedPageBreak/>
              <w:t xml:space="preserve">Redzie (84-240) -  </w:t>
            </w:r>
            <w:proofErr w:type="spellStart"/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Yacht</w:t>
            </w:r>
            <w:proofErr w:type="spellEnd"/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 Club Rewa</w:t>
            </w:r>
          </w:p>
          <w:p w14:paraId="514A33CD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Koralowa 5, 81-198 Rewa - SP nr 2 im. Małego Trójmiasta Kaszubskiego ul. A. Zawadzkiego 12 w Redzie (84-240)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22334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lastRenderedPageBreak/>
              <w:t>17x2=34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D52AA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21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1642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1 przejazd wg wyznaczonej </w:t>
            </w: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lastRenderedPageBreak/>
              <w:t>trasy w terminie:</w:t>
            </w:r>
          </w:p>
          <w:p w14:paraId="0BB794EE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sobota, 28.05.2022</w:t>
            </w:r>
          </w:p>
          <w:p w14:paraId="1CD935B8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A3B7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lastRenderedPageBreak/>
              <w:t xml:space="preserve">Czas pobytu grupy na przystani: </w:t>
            </w:r>
          </w:p>
          <w:p w14:paraId="050B9573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4h 10 min</w:t>
            </w:r>
          </w:p>
        </w:tc>
      </w:tr>
      <w:tr w:rsidR="00BE4FD6" w:rsidRPr="00436491" w14:paraId="2E92C120" w14:textId="77777777" w:rsidTr="004F7608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7B08176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96359CC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SP nr 4 im. płk. K. Pruszkowskiego ul. Łąkowa 36/38 w Redzie (84-240) - </w:t>
            </w:r>
            <w:proofErr w:type="spellStart"/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Yacht</w:t>
            </w:r>
            <w:proofErr w:type="spellEnd"/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 Club Rewa</w:t>
            </w:r>
          </w:p>
          <w:p w14:paraId="437896FD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Koralowa 5, 81-198 Rewa - SP nr 4 im. płk. K. Pruszkowskiego ul. Łąkowa 36/38 w Redzie (84-240)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4454460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</w:p>
          <w:p w14:paraId="705CCFE5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</w:p>
          <w:p w14:paraId="33A066CC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17x2=34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B947B73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</w:p>
          <w:p w14:paraId="7A50AE5C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</w:p>
          <w:p w14:paraId="043DF97C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21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898B97A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2 przejazdy wg wyznaczonej trasy w terminach:</w:t>
            </w:r>
          </w:p>
          <w:p w14:paraId="76105655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środa, 25.05.2022</w:t>
            </w:r>
          </w:p>
          <w:p w14:paraId="6BCCF2FD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niedziela, 29.05.2022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092B458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Czas pobytu grupy na przystani: </w:t>
            </w:r>
          </w:p>
          <w:p w14:paraId="071D651F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4h 10 min</w:t>
            </w:r>
          </w:p>
        </w:tc>
      </w:tr>
      <w:tr w:rsidR="00BE4FD6" w:rsidRPr="00436491" w14:paraId="50B57878" w14:textId="77777777" w:rsidTr="004F7608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F07A6E4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39A507E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SP nr 5 im. J. Drzeżdżona </w:t>
            </w:r>
            <w:bookmarkStart w:id="3" w:name="_Hlk99342270"/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ul. Rekowska 36 </w:t>
            </w:r>
            <w:bookmarkEnd w:id="3"/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w Redzie (84-240) - </w:t>
            </w:r>
            <w:proofErr w:type="spellStart"/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Yacht</w:t>
            </w:r>
            <w:proofErr w:type="spellEnd"/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 Club Rewa</w:t>
            </w:r>
          </w:p>
          <w:p w14:paraId="020EDF8C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Koralowa 5, 81-198 Rewa - SP nr 5 im. J. Drzeżdżona ul. Rekowska 36 w Redzie (84-240)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FA2B562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</w:p>
          <w:p w14:paraId="70153AEE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19x2=38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982B47E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</w:p>
          <w:p w14:paraId="265345AE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21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3A4DA15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2 przejazdy wg wyznaczonej trasy w terminach:</w:t>
            </w:r>
          </w:p>
          <w:p w14:paraId="464F4879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piątek, 20.05.2022</w:t>
            </w:r>
          </w:p>
          <w:p w14:paraId="6A9C128F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piątek, 27.05.2022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80F888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 xml:space="preserve">Czas pobytu grupy na przystani: </w:t>
            </w:r>
          </w:p>
          <w:p w14:paraId="6ECB2131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sz w:val="20"/>
                <w:szCs w:val="20"/>
              </w:rPr>
              <w:t>4h 10 min</w:t>
            </w:r>
          </w:p>
        </w:tc>
      </w:tr>
      <w:tr w:rsidR="00BE4FD6" w:rsidRPr="00436491" w14:paraId="112BB60D" w14:textId="77777777" w:rsidTr="004F7608">
        <w:trPr>
          <w:gridAfter w:val="1"/>
          <w:wAfter w:w="1701" w:type="dxa"/>
          <w:trHeight w:val="50"/>
        </w:trPr>
        <w:tc>
          <w:tcPr>
            <w:tcW w:w="5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CDB6DCC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bCs/>
                <w:sz w:val="20"/>
                <w:szCs w:val="20"/>
              </w:rPr>
              <w:t>SUMA :</w:t>
            </w:r>
          </w:p>
        </w:tc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9101056" w14:textId="77777777" w:rsidR="00BE4FD6" w:rsidRPr="00436491" w:rsidRDefault="00BE4FD6" w:rsidP="00436491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436491">
              <w:rPr>
                <w:rFonts w:ascii="Verdana" w:eastAsia="Cambria" w:hAnsi="Verdana"/>
                <w:b/>
                <w:bCs/>
                <w:sz w:val="20"/>
                <w:szCs w:val="20"/>
              </w:rPr>
              <w:t>Netto:</w:t>
            </w:r>
          </w:p>
        </w:tc>
      </w:tr>
    </w:tbl>
    <w:p w14:paraId="2D3B0956" w14:textId="287568C9" w:rsidR="00050411" w:rsidRDefault="00050411" w:rsidP="00161338">
      <w:pPr>
        <w:spacing w:line="360" w:lineRule="auto"/>
        <w:jc w:val="both"/>
        <w:rPr>
          <w:rFonts w:ascii="Verdana" w:eastAsia="Cambria" w:hAnsi="Verdana"/>
          <w:sz w:val="20"/>
          <w:szCs w:val="20"/>
        </w:rPr>
      </w:pPr>
    </w:p>
    <w:tbl>
      <w:tblPr>
        <w:tblStyle w:val="Tabela-Siatka"/>
        <w:tblW w:w="10206" w:type="dxa"/>
        <w:tblInd w:w="-572" w:type="dxa"/>
        <w:tblLook w:val="04A0" w:firstRow="1" w:lastRow="0" w:firstColumn="1" w:lastColumn="0" w:noHBand="0" w:noVBand="1"/>
      </w:tblPr>
      <w:tblGrid>
        <w:gridCol w:w="1045"/>
        <w:gridCol w:w="2894"/>
        <w:gridCol w:w="1471"/>
        <w:gridCol w:w="1340"/>
        <w:gridCol w:w="1862"/>
        <w:gridCol w:w="1594"/>
      </w:tblGrid>
      <w:tr w:rsidR="00BE4FD6" w:rsidRPr="00BE4FD6" w14:paraId="05273B88" w14:textId="77777777" w:rsidTr="004F76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31FEB2F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A8E142E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b/>
                <w:bCs/>
                <w:sz w:val="20"/>
                <w:szCs w:val="20"/>
              </w:rPr>
              <w:t>Przejazd – przebieg trasy (dojazd i powrót)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7A92C10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b/>
                <w:bCs/>
                <w:sz w:val="20"/>
                <w:szCs w:val="20"/>
              </w:rPr>
              <w:t>Ilość km</w:t>
            </w:r>
          </w:p>
          <w:p w14:paraId="700C3C40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b/>
                <w:bCs/>
                <w:sz w:val="20"/>
                <w:szCs w:val="20"/>
              </w:rPr>
              <w:t>(tam i z powrotem)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070464F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b/>
                <w:bCs/>
                <w:sz w:val="20"/>
                <w:szCs w:val="20"/>
              </w:rPr>
              <w:t>Ilość osób w autokarze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E45FD46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b/>
                <w:bCs/>
                <w:sz w:val="20"/>
                <w:szCs w:val="20"/>
              </w:rPr>
              <w:t>Data przejazdu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E121F3A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b/>
                <w:bCs/>
                <w:sz w:val="20"/>
                <w:szCs w:val="20"/>
              </w:rPr>
              <w:t>Dodatkowe informacje</w:t>
            </w:r>
          </w:p>
        </w:tc>
      </w:tr>
      <w:tr w:rsidR="00BE4FD6" w:rsidRPr="00BE4FD6" w14:paraId="6AF8BF85" w14:textId="77777777" w:rsidTr="004F76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8ED5ADE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1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4C3DAFB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SP im. mjr H. Sucharskiego, ul. </w:t>
            </w:r>
            <w:bookmarkStart w:id="4" w:name="_Hlk99342366"/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Wejherowska 22, 84-241 </w:t>
            </w:r>
            <w:r w:rsidRPr="00BE4FD6">
              <w:rPr>
                <w:rFonts w:ascii="Verdana" w:eastAsia="Cambria" w:hAnsi="Verdana"/>
                <w:sz w:val="20"/>
                <w:szCs w:val="20"/>
              </w:rPr>
              <w:lastRenderedPageBreak/>
              <w:t xml:space="preserve">Gościcino </w:t>
            </w:r>
            <w:bookmarkEnd w:id="4"/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- </w:t>
            </w:r>
            <w:proofErr w:type="spellStart"/>
            <w:r w:rsidRPr="00BE4FD6">
              <w:rPr>
                <w:rFonts w:ascii="Verdana" w:eastAsia="Cambria" w:hAnsi="Verdana"/>
                <w:sz w:val="20"/>
                <w:szCs w:val="20"/>
              </w:rPr>
              <w:t>Yacht</w:t>
            </w:r>
            <w:proofErr w:type="spellEnd"/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 Club Rewa</w:t>
            </w:r>
          </w:p>
          <w:p w14:paraId="08B48AFB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Koralowa 5, 81-198 Rewa - SP im. mjr H. Sucharskiego, ul. Wejherowska 22, 84-241 Gościcino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14470B7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</w:p>
          <w:p w14:paraId="09A4D26F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</w:p>
          <w:p w14:paraId="13299769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30x2=60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DA25BA1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</w:p>
          <w:p w14:paraId="18A20A14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</w:p>
          <w:p w14:paraId="1B696BE6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21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65D06BC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2 przejazdy wg wyznaczonej trasy w terminach:</w:t>
            </w:r>
          </w:p>
          <w:p w14:paraId="29D82C45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lastRenderedPageBreak/>
              <w:t>niedziela, 22.05.2022</w:t>
            </w:r>
          </w:p>
          <w:p w14:paraId="652721F7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sobota, 28.05.2022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94EE4D6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lastRenderedPageBreak/>
              <w:t xml:space="preserve">Czas pobytu grupy na przystani: </w:t>
            </w:r>
          </w:p>
          <w:p w14:paraId="52ADB2FE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4h 10 min</w:t>
            </w:r>
          </w:p>
        </w:tc>
      </w:tr>
      <w:tr w:rsidR="00BE4FD6" w:rsidRPr="00BE4FD6" w14:paraId="293055BF" w14:textId="77777777" w:rsidTr="004F76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3439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2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84B17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SP im. mjr H. Sucharskiego, ul. Wejherowska 22, 84-241 Gościcino - </w:t>
            </w:r>
            <w:proofErr w:type="spellStart"/>
            <w:r w:rsidRPr="00BE4FD6">
              <w:rPr>
                <w:rFonts w:ascii="Verdana" w:eastAsia="Cambria" w:hAnsi="Verdana"/>
                <w:sz w:val="20"/>
                <w:szCs w:val="20"/>
              </w:rPr>
              <w:t>Yacht</w:t>
            </w:r>
            <w:proofErr w:type="spellEnd"/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 Club Rewa</w:t>
            </w:r>
          </w:p>
          <w:p w14:paraId="6E45B022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Koralowa 5, 81-198 Rewa - SP im. mjr H. Sucharskiego, ul. Wejherowska 22, 84-241 Gościcino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2EF15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30x2=60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AAD4D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21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7576A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1 przejazdy wg wyznaczonej trasy w terminie:</w:t>
            </w:r>
          </w:p>
          <w:p w14:paraId="03615268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niedziela, 29.05.2022</w:t>
            </w:r>
          </w:p>
          <w:p w14:paraId="47A30B8A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89F8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Czas pobytu grupy na przystani: </w:t>
            </w:r>
          </w:p>
          <w:p w14:paraId="43FFCAF5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4h 10 min</w:t>
            </w:r>
          </w:p>
        </w:tc>
      </w:tr>
      <w:tr w:rsidR="00BE4FD6" w:rsidRPr="00BE4FD6" w14:paraId="6B049DC0" w14:textId="77777777" w:rsidTr="004F76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E5639C8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3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CF38CBE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SP Nr 10, SOS-W Nr 2 dla Niesłyszących i Słabosłyszących </w:t>
            </w:r>
            <w:bookmarkStart w:id="5" w:name="_Hlk99342457"/>
            <w:r w:rsidRPr="00BE4FD6">
              <w:rPr>
                <w:rFonts w:ascii="Verdana" w:eastAsia="Cambria" w:hAnsi="Verdana"/>
                <w:sz w:val="20"/>
                <w:szCs w:val="20"/>
              </w:rPr>
              <w:fldChar w:fldCharType="begin"/>
            </w:r>
            <w:r w:rsidRPr="00BE4FD6">
              <w:rPr>
                <w:rFonts w:ascii="Verdana" w:eastAsia="Cambria" w:hAnsi="Verdana"/>
                <w:sz w:val="20"/>
                <w:szCs w:val="20"/>
              </w:rPr>
              <w:instrText xml:space="preserve"> HYPERLINK "https://mapa.targeo.pl/wejherowo,jana%20iii%20sobieskiego%20277c%20" \o "Jana III Sobieskiego 277c, 84-200 Wejherowo na mapie Targeo" </w:instrText>
            </w:r>
            <w:r w:rsidRPr="00BE4FD6">
              <w:rPr>
                <w:rFonts w:ascii="Verdana" w:eastAsia="Cambria" w:hAnsi="Verdana"/>
                <w:sz w:val="20"/>
                <w:szCs w:val="20"/>
              </w:rPr>
              <w:fldChar w:fldCharType="separate"/>
            </w:r>
            <w:r w:rsidRPr="00BE4FD6">
              <w:rPr>
                <w:rStyle w:val="Hipercze"/>
                <w:rFonts w:ascii="Verdana" w:eastAsia="Cambria" w:hAnsi="Verdana"/>
                <w:sz w:val="20"/>
                <w:szCs w:val="20"/>
              </w:rPr>
              <w:t>Jana III Sobieskiego 277c</w:t>
            </w:r>
            <w:r w:rsidRPr="00BE4FD6">
              <w:rPr>
                <w:rFonts w:ascii="Verdana" w:eastAsia="Cambria" w:hAnsi="Verdana"/>
                <w:sz w:val="20"/>
                <w:szCs w:val="20"/>
              </w:rPr>
              <w:fldChar w:fldCharType="end"/>
            </w:r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 w Wejherowie (84-200) </w:t>
            </w:r>
            <w:bookmarkEnd w:id="5"/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- </w:t>
            </w:r>
            <w:proofErr w:type="spellStart"/>
            <w:r w:rsidRPr="00BE4FD6">
              <w:rPr>
                <w:rFonts w:ascii="Verdana" w:eastAsia="Cambria" w:hAnsi="Verdana"/>
                <w:sz w:val="20"/>
                <w:szCs w:val="20"/>
              </w:rPr>
              <w:t>Yacht</w:t>
            </w:r>
            <w:proofErr w:type="spellEnd"/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 Club Rewa</w:t>
            </w:r>
          </w:p>
          <w:p w14:paraId="766B1BC1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Koralowa 5, 81-198 Rewa - SP Nr 10, SOS-W Nr 2 dla Niesłyszących i Słabosłyszących </w:t>
            </w:r>
            <w:hyperlink r:id="rId8" w:tooltip="Jana III Sobieskiego 277c, 84-200 Wejherowo na mapie Targeo" w:history="1">
              <w:r w:rsidRPr="00BE4FD6">
                <w:rPr>
                  <w:rStyle w:val="Hipercze"/>
                  <w:rFonts w:ascii="Verdana" w:eastAsia="Cambria" w:hAnsi="Verdana"/>
                  <w:sz w:val="20"/>
                  <w:szCs w:val="20"/>
                </w:rPr>
                <w:t>Jana III Sobieskiego 277c</w:t>
              </w:r>
            </w:hyperlink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 w Wejherowie (84-200)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614A6F0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</w:p>
          <w:p w14:paraId="61550759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</w:p>
          <w:p w14:paraId="1607CA16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27x2=54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3E05EEC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</w:p>
          <w:p w14:paraId="11A64EAA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</w:p>
          <w:p w14:paraId="34249BD0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21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B7A3C0C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2 przejazdy wg wyznaczonej trasy w terminach:</w:t>
            </w:r>
          </w:p>
          <w:p w14:paraId="1B5E8F20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czwartek, 19.05.2022</w:t>
            </w:r>
          </w:p>
          <w:p w14:paraId="15A56E5B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wtorek, 24.05.2022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6876796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Czas pobytu grupy na przystani: </w:t>
            </w:r>
          </w:p>
          <w:p w14:paraId="139DA6C2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4h 10 min</w:t>
            </w:r>
          </w:p>
        </w:tc>
      </w:tr>
      <w:tr w:rsidR="00BE4FD6" w:rsidRPr="00BE4FD6" w14:paraId="046F3230" w14:textId="77777777" w:rsidTr="004F76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C510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4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8C975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SP Nr 10, SOS-W Nr 2 dla Niesłyszących i Słabosłyszących </w:t>
            </w:r>
            <w:hyperlink r:id="rId9" w:tooltip="Jana III Sobieskiego 277c, 84-200 Wejherowo na mapie Targeo" w:history="1">
              <w:r w:rsidRPr="00BE4FD6">
                <w:rPr>
                  <w:rStyle w:val="Hipercze"/>
                  <w:rFonts w:ascii="Verdana" w:eastAsia="Cambria" w:hAnsi="Verdana"/>
                  <w:sz w:val="20"/>
                  <w:szCs w:val="20"/>
                </w:rPr>
                <w:t>Jana III Sobieskiego 277c</w:t>
              </w:r>
            </w:hyperlink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 w Wejherowie (84-200) - </w:t>
            </w:r>
            <w:proofErr w:type="spellStart"/>
            <w:r w:rsidRPr="00BE4FD6">
              <w:rPr>
                <w:rFonts w:ascii="Verdana" w:eastAsia="Cambria" w:hAnsi="Verdana"/>
                <w:sz w:val="20"/>
                <w:szCs w:val="20"/>
              </w:rPr>
              <w:t>Yacht</w:t>
            </w:r>
            <w:proofErr w:type="spellEnd"/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 Club Rewa</w:t>
            </w:r>
          </w:p>
          <w:p w14:paraId="324574C2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Koralowa 5, 81-198 Rewa - SP Nr 10, SOS-W Nr 2 dla </w:t>
            </w:r>
            <w:r w:rsidRPr="00BE4FD6">
              <w:rPr>
                <w:rFonts w:ascii="Verdana" w:eastAsia="Cambria" w:hAnsi="Verdana"/>
                <w:sz w:val="20"/>
                <w:szCs w:val="20"/>
              </w:rPr>
              <w:lastRenderedPageBreak/>
              <w:t xml:space="preserve">Niesłyszących i Słabosłyszących </w:t>
            </w:r>
            <w:hyperlink r:id="rId10" w:tooltip="Jana III Sobieskiego 277c, 84-200 Wejherowo na mapie Targeo" w:history="1">
              <w:r w:rsidRPr="00BE4FD6">
                <w:rPr>
                  <w:rStyle w:val="Hipercze"/>
                  <w:rFonts w:ascii="Verdana" w:eastAsia="Cambria" w:hAnsi="Verdana"/>
                  <w:sz w:val="20"/>
                  <w:szCs w:val="20"/>
                </w:rPr>
                <w:t>Jana III Sobieskiego 277c</w:t>
              </w:r>
            </w:hyperlink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 w Wejherowie (84-200)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CF57E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lastRenderedPageBreak/>
              <w:t>27x2=54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B365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21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9149E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2 przejazdy wg wyznaczonej trasy w terminach:</w:t>
            </w:r>
          </w:p>
          <w:p w14:paraId="1108ACAB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czwartek, 26.05.2022</w:t>
            </w:r>
          </w:p>
          <w:p w14:paraId="14D4E99A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wtorek, 31.05.2022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6561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 xml:space="preserve">Czas pobytu grupy na przystani: </w:t>
            </w:r>
          </w:p>
          <w:p w14:paraId="27C80911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sz w:val="20"/>
                <w:szCs w:val="20"/>
              </w:rPr>
              <w:t>4h 10 min</w:t>
            </w:r>
          </w:p>
        </w:tc>
      </w:tr>
      <w:tr w:rsidR="00BE4FD6" w:rsidRPr="00BE4FD6" w14:paraId="7F8BB359" w14:textId="77777777" w:rsidTr="004F7608">
        <w:trPr>
          <w:gridAfter w:val="1"/>
          <w:wAfter w:w="1614" w:type="dxa"/>
          <w:trHeight w:val="50"/>
        </w:trPr>
        <w:tc>
          <w:tcPr>
            <w:tcW w:w="5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8E513C9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b/>
                <w:bCs/>
                <w:sz w:val="20"/>
                <w:szCs w:val="20"/>
              </w:rPr>
              <w:t>SUMA :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734D046" w14:textId="77777777" w:rsidR="00BE4FD6" w:rsidRPr="00BE4FD6" w:rsidRDefault="00BE4FD6" w:rsidP="00BE4FD6">
            <w:pPr>
              <w:spacing w:line="360" w:lineRule="auto"/>
              <w:jc w:val="both"/>
              <w:rPr>
                <w:rFonts w:ascii="Verdana" w:eastAsia="Cambria" w:hAnsi="Verdana"/>
                <w:b/>
                <w:bCs/>
                <w:sz w:val="20"/>
                <w:szCs w:val="20"/>
              </w:rPr>
            </w:pPr>
            <w:r w:rsidRPr="00BE4FD6">
              <w:rPr>
                <w:rFonts w:ascii="Verdana" w:eastAsia="Cambria" w:hAnsi="Verdana"/>
                <w:b/>
                <w:bCs/>
                <w:sz w:val="20"/>
                <w:szCs w:val="20"/>
              </w:rPr>
              <w:t>Netto:</w:t>
            </w:r>
          </w:p>
        </w:tc>
      </w:tr>
    </w:tbl>
    <w:p w14:paraId="60AE6299" w14:textId="77777777" w:rsidR="00BE4FD6" w:rsidRDefault="00BE4FD6" w:rsidP="00161338">
      <w:pPr>
        <w:spacing w:line="360" w:lineRule="auto"/>
        <w:jc w:val="both"/>
        <w:rPr>
          <w:rFonts w:ascii="Verdana" w:eastAsia="Cambria" w:hAnsi="Verdana"/>
          <w:sz w:val="20"/>
          <w:szCs w:val="20"/>
        </w:rPr>
      </w:pPr>
    </w:p>
    <w:tbl>
      <w:tblPr>
        <w:tblStyle w:val="Tabela-Siatka"/>
        <w:tblW w:w="10206" w:type="dxa"/>
        <w:tblInd w:w="-572" w:type="dxa"/>
        <w:tblLook w:val="04A0" w:firstRow="1" w:lastRow="0" w:firstColumn="1" w:lastColumn="0" w:noHBand="0" w:noVBand="1"/>
      </w:tblPr>
      <w:tblGrid>
        <w:gridCol w:w="1210"/>
        <w:gridCol w:w="3258"/>
        <w:gridCol w:w="1154"/>
        <w:gridCol w:w="1182"/>
        <w:gridCol w:w="1843"/>
        <w:gridCol w:w="1559"/>
      </w:tblGrid>
      <w:tr w:rsidR="001E44F1" w:rsidRPr="004A151D" w14:paraId="4914BB39" w14:textId="77777777" w:rsidTr="00670DD5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DF376C2" w14:textId="77777777" w:rsidR="001E44F1" w:rsidRPr="004A151D" w:rsidRDefault="001E44F1" w:rsidP="006C612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01FDCAD" w14:textId="77777777" w:rsidR="001E44F1" w:rsidRPr="004A151D" w:rsidRDefault="001E44F1" w:rsidP="006C612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Przejazd – przebieg trasy (dojazd i powrót)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161976A" w14:textId="77777777" w:rsidR="001E44F1" w:rsidRPr="004A151D" w:rsidRDefault="001E44F1" w:rsidP="006C6129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A151D">
              <w:rPr>
                <w:rFonts w:ascii="Calibri" w:hAnsi="Calibri" w:cs="Calibri"/>
                <w:b/>
                <w:bCs/>
                <w:sz w:val="20"/>
                <w:szCs w:val="20"/>
              </w:rPr>
              <w:t>Ilość km</w:t>
            </w:r>
          </w:p>
          <w:p w14:paraId="07FA8AB0" w14:textId="77777777" w:rsidR="001E44F1" w:rsidRPr="004A151D" w:rsidRDefault="001E44F1" w:rsidP="006C612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tam i z powrotem</w:t>
            </w:r>
            <w:r w:rsidRPr="004A151D">
              <w:rPr>
                <w:rFonts w:ascii="Calibri" w:hAnsi="Calibri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1A738DC" w14:textId="77777777" w:rsidR="001E44F1" w:rsidRPr="004A151D" w:rsidRDefault="001E44F1" w:rsidP="006C612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Ilość osób w autokarze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73D2F3A" w14:textId="77777777" w:rsidR="001E44F1" w:rsidRPr="004A151D" w:rsidRDefault="001E44F1" w:rsidP="006C612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Data przejazdu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149C613" w14:textId="77777777" w:rsidR="001E44F1" w:rsidRPr="004A151D" w:rsidRDefault="001E44F1" w:rsidP="006C612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Dodatkowe informacje</w:t>
            </w:r>
          </w:p>
        </w:tc>
      </w:tr>
      <w:tr w:rsidR="001E44F1" w:rsidRPr="004A151D" w14:paraId="6B561E8F" w14:textId="77777777" w:rsidTr="00670DD5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10016CA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B771667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SP im. M. Zaruskiego </w:t>
            </w:r>
            <w:bookmarkStart w:id="6" w:name="_Hlk99434380"/>
            <w:r w:rsidRPr="004A151D">
              <w:rPr>
                <w:rFonts w:ascii="Calibri" w:hAnsi="Calibri" w:cs="Calibri"/>
                <w:sz w:val="22"/>
                <w:szCs w:val="22"/>
              </w:rPr>
              <w:t xml:space="preserve">ul. Przebendowskiego 27 w Pucku (84-100) -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  <w:bookmarkEnd w:id="6"/>
          </w:p>
          <w:p w14:paraId="52A35126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Koralowa 5, 81-198 Rewa - SP im. M. Zaruskiego ul. Przebendowskiego 27 w Pucku (84-100)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6CEFA7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432B323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80EF48B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21x2=42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0C8667D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310BC20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40DF510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7F2DB1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3808D90F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niedziela, 22.05.2022</w:t>
            </w:r>
          </w:p>
          <w:p w14:paraId="467BF4A8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sobota, 28.05.2022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C65B390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04A66FB0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</w:tr>
      <w:tr w:rsidR="001E44F1" w:rsidRPr="004A151D" w14:paraId="5AE5F513" w14:textId="77777777" w:rsidTr="00670DD5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4841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3DA6D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SP im. M. Zaruskiego ul. Przebendowskiego 27 w Pucku (84-100) -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393F6842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Koralowa 5, 81-198 Rewa - SP im. M. Zaruskiego ul. Przebendowskiego 27 w Pucku (84-100)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F6B97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21x2=42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F61DD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A253E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Pr="004A151D">
              <w:rPr>
                <w:rFonts w:ascii="Calibri" w:hAnsi="Calibri" w:cs="Calibri"/>
                <w:sz w:val="22"/>
                <w:szCs w:val="22"/>
              </w:rPr>
              <w:t xml:space="preserve"> przejazd wg wyznaczonej trasy w termin</w:t>
            </w:r>
            <w:r>
              <w:rPr>
                <w:rFonts w:ascii="Calibri" w:hAnsi="Calibri" w:cs="Calibri"/>
                <w:sz w:val="22"/>
                <w:szCs w:val="22"/>
              </w:rPr>
              <w:t>ie</w:t>
            </w:r>
            <w:r w:rsidRPr="004A151D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1E7379B7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niedziela, 29.05.2022</w:t>
            </w:r>
          </w:p>
          <w:p w14:paraId="4F11322D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DA3D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71C73398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</w:tr>
      <w:tr w:rsidR="001E44F1" w:rsidRPr="004A151D" w14:paraId="409A305E" w14:textId="77777777" w:rsidTr="00670DD5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2F7CB32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73B0938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ZSz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-P </w:t>
            </w:r>
            <w:bookmarkStart w:id="7" w:name="_Hlk99342593"/>
            <w:r w:rsidRPr="004A151D">
              <w:rPr>
                <w:rFonts w:ascii="Calibri" w:hAnsi="Calibri" w:cs="Calibri"/>
                <w:sz w:val="22"/>
                <w:szCs w:val="22"/>
              </w:rPr>
              <w:t xml:space="preserve">ul. Dworcowa 2 w Połchowie (84-123) </w:t>
            </w:r>
            <w:bookmarkEnd w:id="7"/>
            <w:r w:rsidRPr="004A151D"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6EDD6AD4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Koralowa 5, 81-198 Rewa -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ZSz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>-P ul. Dworcowa 2 w Połchowie (84-123)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F583DC7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746D163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2DB917E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16x2=32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C69500A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F304B20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ABEED01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9972C28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6785F0D7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piątek, 20.05.2022</w:t>
            </w:r>
          </w:p>
          <w:p w14:paraId="1875610B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piątek, 27.05.2022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A189CEA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4D48A682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</w:tr>
      <w:tr w:rsidR="001E44F1" w:rsidRPr="004A151D" w14:paraId="6BD768F4" w14:textId="77777777" w:rsidTr="00670DD5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63E58CB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0E14AFF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SP im. L.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Bizewskiego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bookmarkStart w:id="8" w:name="_Hlk99342705"/>
            <w:r w:rsidRPr="004A151D">
              <w:rPr>
                <w:rFonts w:ascii="Calibri" w:hAnsi="Calibri" w:cs="Calibri"/>
                <w:sz w:val="22"/>
                <w:szCs w:val="22"/>
              </w:rPr>
              <w:t xml:space="preserve">ul. Dworcowa 6 w Gnieżdżewie </w:t>
            </w:r>
            <w:bookmarkEnd w:id="8"/>
            <w:r w:rsidRPr="004A151D">
              <w:rPr>
                <w:rFonts w:ascii="Calibri" w:hAnsi="Calibri" w:cs="Calibri"/>
                <w:sz w:val="22"/>
                <w:szCs w:val="22"/>
              </w:rPr>
              <w:t xml:space="preserve">(84-100) -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6E06FE29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Koralowa 5, 81-198 Rewa - SP im. L.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Bizewskiego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ul. Dworcowa 6 w Gnieżdżewie (84-100)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D516FD2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83B87C1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ED3E75A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27x2=54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25F6BA5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1B16DD6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ECF7CDD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F60720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617C0C1F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niedziela, 22.05.2022</w:t>
            </w:r>
          </w:p>
          <w:p w14:paraId="6EE9F59F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sobota, 28.05.2022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080D857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09F83396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</w:tr>
      <w:tr w:rsidR="001E44F1" w:rsidRPr="004A151D" w14:paraId="5BB05A16" w14:textId="77777777" w:rsidTr="00670DD5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4476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94B65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SP im. L.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Bizewskiego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ul. Dworcowa 6 w Gnieżdżewie (84-100) -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027E2415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Koralowa 5, 81-198 Rewa - SP im. L.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Bizewskiego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ul. Dworcowa 6 w Gnieżdżewie (84-100)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AEA8F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27x2=54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53AE1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0ACCB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Pr="004A151D">
              <w:rPr>
                <w:rFonts w:ascii="Calibri" w:hAnsi="Calibri" w:cs="Calibri"/>
                <w:sz w:val="22"/>
                <w:szCs w:val="22"/>
              </w:rPr>
              <w:t xml:space="preserve"> przejazd wg wyznaczonej trasy w termin</w:t>
            </w:r>
            <w:r>
              <w:rPr>
                <w:rFonts w:ascii="Calibri" w:hAnsi="Calibri" w:cs="Calibri"/>
                <w:sz w:val="22"/>
                <w:szCs w:val="22"/>
              </w:rPr>
              <w:t>ie</w:t>
            </w:r>
            <w:r w:rsidRPr="004A151D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5121C688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niedziela, 29.05.2022</w:t>
            </w:r>
          </w:p>
          <w:p w14:paraId="17CA20A2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2966E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3B61E0EA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</w:tr>
      <w:tr w:rsidR="001E44F1" w:rsidRPr="004A151D" w14:paraId="0029A33A" w14:textId="77777777" w:rsidTr="00670DD5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77CEDA3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EB5526B" w14:textId="77777777" w:rsidR="001E44F1" w:rsidRPr="004A151D" w:rsidRDefault="001E44F1" w:rsidP="006C6129">
            <w:pPr>
              <w:rPr>
                <w:rFonts w:ascii="Calibri" w:hAnsi="Calibri"/>
                <w:sz w:val="22"/>
                <w:szCs w:val="22"/>
              </w:rPr>
            </w:pPr>
            <w:r w:rsidRPr="004A151D">
              <w:rPr>
                <w:rFonts w:ascii="Calibri" w:hAnsi="Calibri"/>
                <w:sz w:val="22"/>
                <w:szCs w:val="22"/>
              </w:rPr>
              <w:t xml:space="preserve">SP im. M. </w:t>
            </w:r>
            <w:proofErr w:type="spellStart"/>
            <w:r w:rsidRPr="004A151D">
              <w:rPr>
                <w:rFonts w:ascii="Calibri" w:hAnsi="Calibri"/>
                <w:sz w:val="22"/>
                <w:szCs w:val="22"/>
              </w:rPr>
              <w:t>Wilandta</w:t>
            </w:r>
            <w:proofErr w:type="spellEnd"/>
            <w:r w:rsidRPr="004A151D">
              <w:rPr>
                <w:rFonts w:ascii="Calibri" w:hAnsi="Calibri"/>
                <w:sz w:val="22"/>
                <w:szCs w:val="22"/>
              </w:rPr>
              <w:t xml:space="preserve"> </w:t>
            </w:r>
            <w:bookmarkStart w:id="9" w:name="_Hlk99342830"/>
            <w:r w:rsidRPr="004A151D">
              <w:rPr>
                <w:rFonts w:ascii="Calibri" w:hAnsi="Calibri"/>
                <w:sz w:val="22"/>
                <w:szCs w:val="22"/>
              </w:rPr>
              <w:t xml:space="preserve">ul. Pucka 74 w Darzlubiu (84-100) Puck </w:t>
            </w:r>
            <w:bookmarkEnd w:id="9"/>
            <w:r w:rsidRPr="004A151D">
              <w:rPr>
                <w:rFonts w:ascii="Calibri" w:hAnsi="Calibri"/>
                <w:sz w:val="22"/>
                <w:szCs w:val="22"/>
              </w:rPr>
              <w:t xml:space="preserve">- </w:t>
            </w:r>
            <w:proofErr w:type="spellStart"/>
            <w:r w:rsidRPr="004A151D">
              <w:rPr>
                <w:rFonts w:ascii="Calibri" w:hAnsi="Calibri"/>
                <w:sz w:val="22"/>
                <w:szCs w:val="22"/>
              </w:rPr>
              <w:t>Yacht</w:t>
            </w:r>
            <w:proofErr w:type="spellEnd"/>
            <w:r w:rsidRPr="004A151D">
              <w:rPr>
                <w:rFonts w:ascii="Calibri" w:hAnsi="Calibri"/>
                <w:sz w:val="22"/>
                <w:szCs w:val="22"/>
              </w:rPr>
              <w:t xml:space="preserve"> Club Rewa</w:t>
            </w:r>
          </w:p>
          <w:p w14:paraId="7D27A24B" w14:textId="77777777" w:rsidR="001E44F1" w:rsidRPr="004A151D" w:rsidRDefault="001E44F1" w:rsidP="006C6129">
            <w:pPr>
              <w:rPr>
                <w:rFonts w:ascii="Calibri" w:hAnsi="Calibri"/>
                <w:sz w:val="22"/>
                <w:szCs w:val="22"/>
              </w:rPr>
            </w:pPr>
            <w:r w:rsidRPr="004A151D">
              <w:rPr>
                <w:rFonts w:ascii="Calibri" w:hAnsi="Calibri"/>
                <w:sz w:val="22"/>
                <w:szCs w:val="22"/>
              </w:rPr>
              <w:lastRenderedPageBreak/>
              <w:t xml:space="preserve">Koralowa 5, 81-198 Rewa - SP im. M. </w:t>
            </w:r>
            <w:proofErr w:type="spellStart"/>
            <w:r w:rsidRPr="004A151D">
              <w:rPr>
                <w:rFonts w:ascii="Calibri" w:hAnsi="Calibri"/>
                <w:sz w:val="22"/>
                <w:szCs w:val="22"/>
              </w:rPr>
              <w:t>Wilandta</w:t>
            </w:r>
            <w:proofErr w:type="spellEnd"/>
            <w:r w:rsidRPr="004A151D">
              <w:rPr>
                <w:rFonts w:ascii="Calibri" w:hAnsi="Calibri"/>
                <w:sz w:val="22"/>
                <w:szCs w:val="22"/>
              </w:rPr>
              <w:t xml:space="preserve"> ul. Pucka 74 w </w:t>
            </w:r>
            <w:proofErr w:type="spellStart"/>
            <w:r w:rsidRPr="004A151D">
              <w:rPr>
                <w:rFonts w:ascii="Calibri" w:hAnsi="Calibri"/>
                <w:sz w:val="22"/>
                <w:szCs w:val="22"/>
              </w:rPr>
              <w:t>Darżlubiu</w:t>
            </w:r>
            <w:proofErr w:type="spellEnd"/>
            <w:r w:rsidRPr="004A151D">
              <w:rPr>
                <w:rFonts w:ascii="Calibri" w:hAnsi="Calibri"/>
                <w:sz w:val="22"/>
                <w:szCs w:val="22"/>
              </w:rPr>
              <w:t xml:space="preserve"> (84-100) Puck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48A05C3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E0C070B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E771EEA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26x2=52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AE9E2D5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9AFC778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7840204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E4E0880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2 przejazdy wg wyznaczonej </w:t>
            </w:r>
            <w:r w:rsidRPr="004A151D">
              <w:rPr>
                <w:rFonts w:ascii="Calibri" w:hAnsi="Calibri" w:cs="Calibri"/>
                <w:sz w:val="22"/>
                <w:szCs w:val="22"/>
              </w:rPr>
              <w:lastRenderedPageBreak/>
              <w:t>trasy w terminach:</w:t>
            </w:r>
          </w:p>
          <w:p w14:paraId="42A9076B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niedziela, 22.05.2022</w:t>
            </w:r>
          </w:p>
          <w:p w14:paraId="698E6385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sobota, 28.05.2022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68CC261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Czas pobytu grupy na przystani: </w:t>
            </w:r>
          </w:p>
          <w:p w14:paraId="3109CDA5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lastRenderedPageBreak/>
              <w:t>4h 10 min</w:t>
            </w:r>
          </w:p>
        </w:tc>
      </w:tr>
      <w:tr w:rsidR="001E44F1" w:rsidRPr="004A151D" w14:paraId="44200623" w14:textId="77777777" w:rsidTr="00670DD5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8A03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lastRenderedPageBreak/>
              <w:t>7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679CC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SP im. M.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Wilandta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ul. Pucka 74 w Darzlubiu (84-100) Puck -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3A1B4DC4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Koralowa 5, 81-198 Rewa - SP im. M.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Wilandta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ul. Pucka 74 w Darzlubiu (84-100) Puck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33D0F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26x2=52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A2EA7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CC470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Pr="004A151D">
              <w:rPr>
                <w:rFonts w:ascii="Calibri" w:hAnsi="Calibri" w:cs="Calibri"/>
                <w:sz w:val="22"/>
                <w:szCs w:val="22"/>
              </w:rPr>
              <w:t xml:space="preserve"> przejazd wg wyznaczonej trasy w termin</w:t>
            </w:r>
            <w:r>
              <w:rPr>
                <w:rFonts w:ascii="Calibri" w:hAnsi="Calibri" w:cs="Calibri"/>
                <w:sz w:val="22"/>
                <w:szCs w:val="22"/>
              </w:rPr>
              <w:t>ie</w:t>
            </w:r>
            <w:r w:rsidRPr="004A151D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53B8DB9F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niedziela, 29.05.2022</w:t>
            </w:r>
          </w:p>
          <w:p w14:paraId="75CE41EB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C870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65ED3219" w14:textId="77777777" w:rsidR="001E44F1" w:rsidRPr="004A151D" w:rsidRDefault="001E44F1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</w:tr>
      <w:tr w:rsidR="001E44F1" w:rsidRPr="004A151D" w14:paraId="3CF0BE8D" w14:textId="77777777" w:rsidTr="00670DD5">
        <w:trPr>
          <w:gridAfter w:val="1"/>
          <w:wAfter w:w="1559" w:type="dxa"/>
          <w:trHeight w:val="50"/>
        </w:trPr>
        <w:tc>
          <w:tcPr>
            <w:tcW w:w="5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B98359F" w14:textId="77777777" w:rsidR="001E44F1" w:rsidRPr="004A151D" w:rsidRDefault="001E44F1" w:rsidP="006C6129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SUMA :</w:t>
            </w:r>
          </w:p>
        </w:tc>
        <w:tc>
          <w:tcPr>
            <w:tcW w:w="3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94DE47C" w14:textId="77777777" w:rsidR="001E44F1" w:rsidRPr="004A151D" w:rsidRDefault="001E44F1" w:rsidP="006C612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Netto:</w:t>
            </w:r>
          </w:p>
        </w:tc>
      </w:tr>
    </w:tbl>
    <w:p w14:paraId="7ACAE962" w14:textId="77777777" w:rsidR="001E44F1" w:rsidRDefault="001E44F1" w:rsidP="001E44F1">
      <w:pPr>
        <w:tabs>
          <w:tab w:val="left" w:pos="0"/>
        </w:tabs>
        <w:ind w:left="425"/>
        <w:rPr>
          <w:rFonts w:cs="Arial"/>
          <w:b/>
        </w:rPr>
      </w:pPr>
    </w:p>
    <w:p w14:paraId="0CFC51A0" w14:textId="46D41249" w:rsidR="00BE4FD6" w:rsidRDefault="00BE4FD6" w:rsidP="00161338">
      <w:pPr>
        <w:spacing w:line="360" w:lineRule="auto"/>
        <w:jc w:val="both"/>
        <w:rPr>
          <w:rFonts w:ascii="Verdana" w:eastAsia="Cambria" w:hAnsi="Verdana"/>
          <w:sz w:val="20"/>
          <w:szCs w:val="20"/>
        </w:rPr>
      </w:pPr>
    </w:p>
    <w:p w14:paraId="50CE45F9" w14:textId="77777777" w:rsidR="00BE4FD6" w:rsidRDefault="00BE4FD6" w:rsidP="00161338">
      <w:pPr>
        <w:spacing w:line="360" w:lineRule="auto"/>
        <w:jc w:val="both"/>
        <w:rPr>
          <w:rFonts w:ascii="Verdana" w:eastAsia="Cambria" w:hAnsi="Verdana"/>
          <w:sz w:val="20"/>
          <w:szCs w:val="20"/>
        </w:rPr>
      </w:pPr>
    </w:p>
    <w:p w14:paraId="21FAB12F" w14:textId="1D09688B" w:rsidR="00050411" w:rsidRDefault="00050411" w:rsidP="00161338">
      <w:pPr>
        <w:spacing w:line="360" w:lineRule="auto"/>
        <w:jc w:val="both"/>
        <w:rPr>
          <w:rFonts w:ascii="Verdana" w:eastAsia="Cambria" w:hAnsi="Verdana"/>
          <w:sz w:val="20"/>
          <w:szCs w:val="20"/>
        </w:rPr>
      </w:pPr>
      <w:r>
        <w:rPr>
          <w:rFonts w:ascii="Verdana" w:eastAsia="Cambria" w:hAnsi="Verdana"/>
          <w:sz w:val="20"/>
          <w:szCs w:val="20"/>
        </w:rPr>
        <w:t xml:space="preserve">Oraz </w:t>
      </w:r>
      <w:r w:rsidR="00F61048">
        <w:rPr>
          <w:rFonts w:ascii="Verdana" w:eastAsia="Cambria" w:hAnsi="Verdana"/>
          <w:sz w:val="20"/>
          <w:szCs w:val="20"/>
        </w:rPr>
        <w:t xml:space="preserve">dodaje się jedną </w:t>
      </w:r>
      <w:r>
        <w:rPr>
          <w:rFonts w:ascii="Verdana" w:eastAsia="Cambria" w:hAnsi="Verdana"/>
          <w:sz w:val="20"/>
          <w:szCs w:val="20"/>
        </w:rPr>
        <w:t>kolejną część 6 w postaci tabeli Część F:</w:t>
      </w:r>
    </w:p>
    <w:p w14:paraId="7CCAAEF9" w14:textId="50B0996C" w:rsidR="00161338" w:rsidRPr="00044CBB" w:rsidRDefault="00050411" w:rsidP="00161338">
      <w:pPr>
        <w:spacing w:line="360" w:lineRule="auto"/>
        <w:jc w:val="both"/>
        <w:rPr>
          <w:rFonts w:ascii="Verdana" w:eastAsia="Cambria" w:hAnsi="Verdana"/>
          <w:sz w:val="20"/>
          <w:szCs w:val="20"/>
        </w:rPr>
      </w:pPr>
      <w:r>
        <w:rPr>
          <w:rFonts w:ascii="Verdana" w:eastAsia="Cambria" w:hAnsi="Verdana"/>
          <w:sz w:val="20"/>
          <w:szCs w:val="20"/>
        </w:rPr>
        <w:t xml:space="preserve"> </w:t>
      </w:r>
    </w:p>
    <w:tbl>
      <w:tblPr>
        <w:tblStyle w:val="Tabela-Siatka"/>
        <w:tblW w:w="10065" w:type="dxa"/>
        <w:tblInd w:w="-572" w:type="dxa"/>
        <w:tblLook w:val="04A0" w:firstRow="1" w:lastRow="0" w:firstColumn="1" w:lastColumn="0" w:noHBand="0" w:noVBand="1"/>
      </w:tblPr>
      <w:tblGrid>
        <w:gridCol w:w="1210"/>
        <w:gridCol w:w="3230"/>
        <w:gridCol w:w="1202"/>
        <w:gridCol w:w="1162"/>
        <w:gridCol w:w="1843"/>
        <w:gridCol w:w="1418"/>
      </w:tblGrid>
      <w:tr w:rsidR="006044A6" w:rsidRPr="004A151D" w14:paraId="38151600" w14:textId="77777777" w:rsidTr="00670DD5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bookmarkEnd w:id="1"/>
          <w:p w14:paraId="647EBC75" w14:textId="77777777" w:rsidR="006044A6" w:rsidRPr="004A151D" w:rsidRDefault="006044A6" w:rsidP="006C612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D10C0C6" w14:textId="77777777" w:rsidR="006044A6" w:rsidRPr="004A151D" w:rsidRDefault="006044A6" w:rsidP="006C612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Przejazd – przebieg trasy (dojazd i powrót)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6C057D4" w14:textId="77777777" w:rsidR="006044A6" w:rsidRPr="004A151D" w:rsidRDefault="006044A6" w:rsidP="006C6129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A151D">
              <w:rPr>
                <w:rFonts w:ascii="Calibri" w:hAnsi="Calibri" w:cs="Calibri"/>
                <w:b/>
                <w:bCs/>
                <w:sz w:val="20"/>
                <w:szCs w:val="20"/>
              </w:rPr>
              <w:t>Ilość km</w:t>
            </w:r>
          </w:p>
          <w:p w14:paraId="0BF62913" w14:textId="77777777" w:rsidR="006044A6" w:rsidRPr="004A151D" w:rsidRDefault="006044A6" w:rsidP="006C612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tam i z powrotem</w:t>
            </w:r>
            <w:r w:rsidRPr="004A151D">
              <w:rPr>
                <w:rFonts w:ascii="Calibri" w:hAnsi="Calibri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D927532" w14:textId="77777777" w:rsidR="006044A6" w:rsidRPr="004A151D" w:rsidRDefault="006044A6" w:rsidP="006C612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Ilość osób w autokarze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6A70150" w14:textId="77777777" w:rsidR="006044A6" w:rsidRPr="004A151D" w:rsidRDefault="006044A6" w:rsidP="006C612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Data przejazdu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FEA4787" w14:textId="77777777" w:rsidR="006044A6" w:rsidRPr="004A151D" w:rsidRDefault="006044A6" w:rsidP="006C612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Dodatkowe informacje</w:t>
            </w:r>
          </w:p>
        </w:tc>
      </w:tr>
      <w:tr w:rsidR="006044A6" w:rsidRPr="004A151D" w14:paraId="6042D3A8" w14:textId="77777777" w:rsidTr="00670DD5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5248C8C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630B545" w14:textId="77777777" w:rsidR="006044A6" w:rsidRPr="004A151D" w:rsidRDefault="006044A6" w:rsidP="006C6129">
            <w:pPr>
              <w:rPr>
                <w:rFonts w:ascii="Calibri" w:hAnsi="Calibri"/>
                <w:sz w:val="22"/>
                <w:szCs w:val="22"/>
              </w:rPr>
            </w:pPr>
            <w:r w:rsidRPr="004A151D">
              <w:rPr>
                <w:rFonts w:ascii="Calibri" w:hAnsi="Calibri"/>
                <w:sz w:val="22"/>
                <w:szCs w:val="22"/>
              </w:rPr>
              <w:t xml:space="preserve">SP ul. </w:t>
            </w:r>
            <w:proofErr w:type="spellStart"/>
            <w:r w:rsidRPr="004A151D">
              <w:rPr>
                <w:rFonts w:ascii="Calibri" w:hAnsi="Calibri"/>
                <w:sz w:val="22"/>
                <w:szCs w:val="22"/>
              </w:rPr>
              <w:t>Szreibera</w:t>
            </w:r>
            <w:proofErr w:type="spellEnd"/>
            <w:r w:rsidRPr="004A151D">
              <w:rPr>
                <w:rFonts w:ascii="Calibri" w:hAnsi="Calibri"/>
                <w:sz w:val="22"/>
                <w:szCs w:val="22"/>
              </w:rPr>
              <w:t xml:space="preserve"> 10 w Mikołajkach Pomorskich (82-433) - </w:t>
            </w:r>
            <w:proofErr w:type="spellStart"/>
            <w:r w:rsidRPr="004A151D">
              <w:rPr>
                <w:rFonts w:ascii="Calibri" w:hAnsi="Calibri"/>
                <w:sz w:val="22"/>
                <w:szCs w:val="22"/>
              </w:rPr>
              <w:t>Yacht</w:t>
            </w:r>
            <w:proofErr w:type="spellEnd"/>
            <w:r w:rsidRPr="004A151D">
              <w:rPr>
                <w:rFonts w:ascii="Calibri" w:hAnsi="Calibri"/>
                <w:sz w:val="22"/>
                <w:szCs w:val="22"/>
              </w:rPr>
              <w:t xml:space="preserve"> Club Rewa</w:t>
            </w:r>
          </w:p>
          <w:p w14:paraId="35A6ECD0" w14:textId="77777777" w:rsidR="006044A6" w:rsidRPr="004A151D" w:rsidRDefault="006044A6" w:rsidP="006C6129">
            <w:pPr>
              <w:rPr>
                <w:rFonts w:ascii="Calibri" w:hAnsi="Calibri"/>
                <w:sz w:val="22"/>
                <w:szCs w:val="22"/>
              </w:rPr>
            </w:pPr>
            <w:r w:rsidRPr="004A151D">
              <w:rPr>
                <w:rFonts w:ascii="Calibri" w:hAnsi="Calibri"/>
                <w:sz w:val="22"/>
                <w:szCs w:val="22"/>
              </w:rPr>
              <w:t xml:space="preserve">Koralowa 5, 81-198 Rewa - SP ul. </w:t>
            </w:r>
            <w:proofErr w:type="spellStart"/>
            <w:r w:rsidRPr="004A151D">
              <w:rPr>
                <w:rFonts w:ascii="Calibri" w:hAnsi="Calibri"/>
                <w:sz w:val="22"/>
                <w:szCs w:val="22"/>
              </w:rPr>
              <w:t>Szreibera</w:t>
            </w:r>
            <w:proofErr w:type="spellEnd"/>
            <w:r w:rsidRPr="004A151D">
              <w:rPr>
                <w:rFonts w:ascii="Calibri" w:hAnsi="Calibri"/>
                <w:sz w:val="22"/>
                <w:szCs w:val="22"/>
              </w:rPr>
              <w:t xml:space="preserve"> 10 w Mikołajkach Pomorskich (82-433)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FD7ABBF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FE4A376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15FE758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2x127=254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73AF003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B168326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9B21D66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11EAEAA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411F9D14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niedziela, 22.05.2022</w:t>
            </w:r>
          </w:p>
          <w:p w14:paraId="74D9E2B4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sobota, 28.05.2022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5DAF672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1C2D525A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</w:tr>
      <w:tr w:rsidR="006044A6" w:rsidRPr="004A151D" w14:paraId="3BDFD3A8" w14:textId="77777777" w:rsidTr="00670DD5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BCDA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FFBD1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SP ul.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10 w Mikołajkach Pomorskich (82-433) -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5B4C6E3F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Koralowa 5, 81-198 Rewa - SP ul. </w:t>
            </w:r>
            <w:proofErr w:type="spellStart"/>
            <w:r w:rsidRPr="004A151D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4A151D">
              <w:rPr>
                <w:rFonts w:ascii="Calibri" w:hAnsi="Calibri" w:cs="Calibri"/>
                <w:sz w:val="22"/>
                <w:szCs w:val="22"/>
              </w:rPr>
              <w:t xml:space="preserve"> 10 w Mikołajkach Pomorskich (82-433)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E4154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2x127=254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CF034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000B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Pr="004A151D">
              <w:rPr>
                <w:rFonts w:ascii="Calibri" w:hAnsi="Calibri" w:cs="Calibri"/>
                <w:sz w:val="22"/>
                <w:szCs w:val="22"/>
              </w:rPr>
              <w:t xml:space="preserve"> przejazd wg wyznaczonej trasy w termin</w:t>
            </w:r>
            <w:r>
              <w:rPr>
                <w:rFonts w:ascii="Calibri" w:hAnsi="Calibri" w:cs="Calibri"/>
                <w:sz w:val="22"/>
                <w:szCs w:val="22"/>
              </w:rPr>
              <w:t>ie</w:t>
            </w:r>
            <w:r w:rsidRPr="004A151D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3B5650EE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niedziela, 29.05.2022</w:t>
            </w:r>
          </w:p>
          <w:p w14:paraId="796B975E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FA58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6782CBEC" w14:textId="77777777" w:rsidR="006044A6" w:rsidRPr="004A151D" w:rsidRDefault="006044A6" w:rsidP="006C6129">
            <w:pPr>
              <w:rPr>
                <w:rFonts w:ascii="Calibri" w:hAnsi="Calibri" w:cs="Calibri"/>
                <w:sz w:val="22"/>
                <w:szCs w:val="22"/>
              </w:rPr>
            </w:pPr>
            <w:r w:rsidRPr="004A151D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</w:tr>
      <w:tr w:rsidR="006044A6" w:rsidRPr="005D2340" w14:paraId="1F05E2B1" w14:textId="77777777" w:rsidTr="00670DD5">
        <w:trPr>
          <w:gridAfter w:val="1"/>
          <w:wAfter w:w="1418" w:type="dxa"/>
        </w:trPr>
        <w:tc>
          <w:tcPr>
            <w:tcW w:w="5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4C7B178" w14:textId="77777777" w:rsidR="006044A6" w:rsidRPr="004A151D" w:rsidRDefault="006044A6" w:rsidP="006C6129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SUMA 1: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BF00F7A" w14:textId="77777777" w:rsidR="006044A6" w:rsidRPr="004A151D" w:rsidRDefault="006044A6" w:rsidP="006C612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151D">
              <w:rPr>
                <w:rFonts w:ascii="Calibri" w:hAnsi="Calibri" w:cs="Calibri"/>
                <w:b/>
                <w:bCs/>
                <w:sz w:val="22"/>
                <w:szCs w:val="22"/>
              </w:rPr>
              <w:t>Netto:</w:t>
            </w:r>
          </w:p>
        </w:tc>
      </w:tr>
    </w:tbl>
    <w:p w14:paraId="5B78D266" w14:textId="77777777" w:rsidR="00161338" w:rsidRPr="0040490B" w:rsidRDefault="00161338" w:rsidP="00161338">
      <w:pPr>
        <w:spacing w:line="360" w:lineRule="auto"/>
        <w:jc w:val="both"/>
        <w:rPr>
          <w:rFonts w:ascii="Verdana" w:eastAsia="Calibri" w:hAnsi="Verdana"/>
          <w:bCs/>
          <w:sz w:val="20"/>
          <w:szCs w:val="20"/>
          <w:lang w:eastAsia="en-US"/>
        </w:rPr>
      </w:pPr>
    </w:p>
    <w:p w14:paraId="452C6C4B" w14:textId="092528CF" w:rsidR="00161338" w:rsidRDefault="00161338" w:rsidP="00161338">
      <w:pPr>
        <w:rPr>
          <w:rFonts w:ascii="Verdana" w:eastAsia="Calibri" w:hAnsi="Verdana"/>
          <w:b/>
          <w:sz w:val="20"/>
          <w:szCs w:val="20"/>
          <w:lang w:eastAsia="en-US"/>
        </w:rPr>
      </w:pPr>
    </w:p>
    <w:p w14:paraId="719B526E" w14:textId="08A6706F" w:rsidR="006044A6" w:rsidRDefault="006044A6" w:rsidP="00161338">
      <w:pPr>
        <w:rPr>
          <w:rFonts w:ascii="Verdana" w:eastAsia="Calibri" w:hAnsi="Verdana"/>
          <w:b/>
          <w:sz w:val="20"/>
          <w:szCs w:val="20"/>
          <w:lang w:eastAsia="en-US"/>
        </w:rPr>
      </w:pPr>
      <w:r>
        <w:rPr>
          <w:rFonts w:ascii="Verdana" w:eastAsia="Calibri" w:hAnsi="Verdana"/>
          <w:b/>
          <w:sz w:val="20"/>
          <w:szCs w:val="20"/>
          <w:lang w:eastAsia="en-US"/>
        </w:rPr>
        <w:t xml:space="preserve">Zmiany związane są również z </w:t>
      </w:r>
      <w:r w:rsidR="00D625E2">
        <w:rPr>
          <w:rFonts w:ascii="Verdana" w:eastAsia="Calibri" w:hAnsi="Verdana"/>
          <w:b/>
          <w:sz w:val="20"/>
          <w:szCs w:val="20"/>
          <w:lang w:eastAsia="en-US"/>
        </w:rPr>
        <w:t>koniecznością</w:t>
      </w:r>
      <w:r>
        <w:rPr>
          <w:rFonts w:ascii="Verdana" w:eastAsia="Calibri" w:hAnsi="Verdana"/>
          <w:b/>
          <w:sz w:val="20"/>
          <w:szCs w:val="20"/>
          <w:lang w:eastAsia="en-US"/>
        </w:rPr>
        <w:t xml:space="preserve"> poprawienia załącznika 1A, 1</w:t>
      </w:r>
      <w:r w:rsidR="00D625E2">
        <w:rPr>
          <w:rFonts w:ascii="Verdana" w:eastAsia="Calibri" w:hAnsi="Verdana"/>
          <w:b/>
          <w:sz w:val="20"/>
          <w:szCs w:val="20"/>
          <w:lang w:eastAsia="en-US"/>
        </w:rPr>
        <w:t xml:space="preserve">B, 1C oraz wprowadzeniem dodatkowego Załącznika 1 F. Wszystkie poprawione i nowe formularze zamieszcza się na </w:t>
      </w:r>
      <w:proofErr w:type="spellStart"/>
      <w:r w:rsidR="00D625E2">
        <w:rPr>
          <w:rFonts w:ascii="Verdana" w:eastAsia="Calibri" w:hAnsi="Verdana"/>
          <w:b/>
          <w:sz w:val="20"/>
          <w:szCs w:val="20"/>
          <w:lang w:eastAsia="en-US"/>
        </w:rPr>
        <w:t>stonie</w:t>
      </w:r>
      <w:proofErr w:type="spellEnd"/>
      <w:r w:rsidR="00D625E2">
        <w:rPr>
          <w:rFonts w:ascii="Verdana" w:eastAsia="Calibri" w:hAnsi="Verdana"/>
          <w:b/>
          <w:sz w:val="20"/>
          <w:szCs w:val="20"/>
          <w:lang w:eastAsia="en-US"/>
        </w:rPr>
        <w:t xml:space="preserve"> internetowej prowadzonego postepowania</w:t>
      </w:r>
      <w:r w:rsidR="00E96D22">
        <w:rPr>
          <w:rFonts w:ascii="Verdana" w:eastAsia="Calibri" w:hAnsi="Verdana"/>
          <w:b/>
          <w:sz w:val="20"/>
          <w:szCs w:val="20"/>
          <w:lang w:eastAsia="en-US"/>
        </w:rPr>
        <w:t xml:space="preserve"> w dniu 12.05.2022 r.</w:t>
      </w:r>
    </w:p>
    <w:p w14:paraId="7434056C" w14:textId="0AC0FBCB" w:rsidR="00E96D22" w:rsidRDefault="00E96D22" w:rsidP="00161338">
      <w:pPr>
        <w:rPr>
          <w:rFonts w:ascii="Verdana" w:eastAsia="Calibri" w:hAnsi="Verdana"/>
          <w:b/>
          <w:sz w:val="20"/>
          <w:szCs w:val="20"/>
          <w:lang w:eastAsia="en-US"/>
        </w:rPr>
      </w:pPr>
    </w:p>
    <w:p w14:paraId="28886274" w14:textId="1335CF77" w:rsidR="00E96D22" w:rsidRDefault="00E96D22" w:rsidP="00161338">
      <w:pPr>
        <w:rPr>
          <w:rFonts w:ascii="Verdana" w:eastAsia="Calibri" w:hAnsi="Verdana"/>
          <w:b/>
          <w:sz w:val="20"/>
          <w:szCs w:val="20"/>
          <w:lang w:eastAsia="en-US"/>
        </w:rPr>
      </w:pPr>
    </w:p>
    <w:p w14:paraId="1264BB1C" w14:textId="3D6AE176" w:rsidR="00E96D22" w:rsidRDefault="00E96D22" w:rsidP="00161338">
      <w:pPr>
        <w:rPr>
          <w:rFonts w:ascii="Verdana" w:eastAsia="Calibri" w:hAnsi="Verdana"/>
          <w:b/>
          <w:sz w:val="20"/>
          <w:szCs w:val="20"/>
          <w:lang w:eastAsia="en-US"/>
        </w:rPr>
      </w:pPr>
    </w:p>
    <w:p w14:paraId="48583FDD" w14:textId="77777777" w:rsidR="00E96D22" w:rsidRDefault="00E96D22" w:rsidP="00161338">
      <w:pPr>
        <w:rPr>
          <w:rFonts w:ascii="Verdana" w:eastAsia="Calibri" w:hAnsi="Verdana"/>
          <w:b/>
          <w:sz w:val="20"/>
          <w:szCs w:val="20"/>
          <w:lang w:eastAsia="en-US"/>
        </w:rPr>
      </w:pPr>
    </w:p>
    <w:p w14:paraId="60BD15DE" w14:textId="77777777" w:rsidR="006044A6" w:rsidRPr="0040490B" w:rsidRDefault="006044A6" w:rsidP="00161338">
      <w:pPr>
        <w:rPr>
          <w:rFonts w:ascii="Verdana" w:eastAsia="Calibri" w:hAnsi="Verdana"/>
          <w:b/>
          <w:sz w:val="20"/>
          <w:szCs w:val="20"/>
          <w:lang w:eastAsia="en-US"/>
        </w:rPr>
      </w:pPr>
    </w:p>
    <w:p w14:paraId="54435FE6" w14:textId="77777777" w:rsidR="00161338" w:rsidRPr="0040490B" w:rsidRDefault="00161338" w:rsidP="00161338">
      <w:pPr>
        <w:jc w:val="right"/>
        <w:rPr>
          <w:rFonts w:ascii="Verdana" w:eastAsia="Calibri" w:hAnsi="Verdana"/>
          <w:sz w:val="20"/>
          <w:szCs w:val="20"/>
          <w:lang w:eastAsia="en-US"/>
        </w:rPr>
      </w:pPr>
      <w:r w:rsidRPr="0040490B">
        <w:rPr>
          <w:rFonts w:ascii="Verdana" w:eastAsia="Calibri" w:hAnsi="Verdana"/>
          <w:sz w:val="20"/>
          <w:szCs w:val="20"/>
          <w:lang w:eastAsia="en-US"/>
        </w:rPr>
        <w:t>Zatwierdzam</w:t>
      </w:r>
    </w:p>
    <w:p w14:paraId="37C2CE8D" w14:textId="77777777" w:rsidR="00161338" w:rsidRPr="0040490B" w:rsidRDefault="00161338" w:rsidP="00161338">
      <w:pPr>
        <w:jc w:val="right"/>
        <w:rPr>
          <w:rFonts w:ascii="Verdana" w:eastAsia="Calibri" w:hAnsi="Verdana"/>
          <w:sz w:val="20"/>
          <w:szCs w:val="20"/>
          <w:lang w:eastAsia="en-US"/>
        </w:rPr>
      </w:pPr>
    </w:p>
    <w:p w14:paraId="055BBBFA" w14:textId="331D8AE3" w:rsidR="006B4267" w:rsidRDefault="00436491" w:rsidP="00436491">
      <w:pPr>
        <w:jc w:val="right"/>
        <w:rPr>
          <w:rFonts w:ascii="Verdana" w:eastAsia="Calibri" w:hAnsi="Verdana"/>
          <w:sz w:val="20"/>
          <w:szCs w:val="20"/>
          <w:lang w:eastAsia="en-US"/>
        </w:rPr>
      </w:pPr>
      <w:r>
        <w:rPr>
          <w:rFonts w:ascii="Verdana" w:eastAsia="Calibri" w:hAnsi="Verdana"/>
          <w:sz w:val="20"/>
          <w:szCs w:val="20"/>
          <w:lang w:eastAsia="en-US"/>
        </w:rPr>
        <w:t>Wójt Gminy Kosakowo</w:t>
      </w:r>
    </w:p>
    <w:p w14:paraId="0F66069A" w14:textId="5817F725" w:rsidR="00436491" w:rsidRDefault="00436491" w:rsidP="00436491">
      <w:pPr>
        <w:jc w:val="right"/>
        <w:rPr>
          <w:rFonts w:ascii="Verdana" w:eastAsia="Calibri" w:hAnsi="Verdana"/>
          <w:sz w:val="20"/>
          <w:szCs w:val="20"/>
          <w:lang w:eastAsia="en-US"/>
        </w:rPr>
      </w:pPr>
    </w:p>
    <w:p w14:paraId="2A711EEF" w14:textId="5BED1711" w:rsidR="00436491" w:rsidRPr="00315901" w:rsidRDefault="00436491" w:rsidP="00436491">
      <w:pPr>
        <w:jc w:val="right"/>
      </w:pPr>
      <w:r>
        <w:rPr>
          <w:rFonts w:ascii="Verdana" w:eastAsia="Calibri" w:hAnsi="Verdana"/>
          <w:sz w:val="20"/>
          <w:szCs w:val="20"/>
          <w:lang w:eastAsia="en-US"/>
        </w:rPr>
        <w:t>Marcin Majek</w:t>
      </w:r>
    </w:p>
    <w:sectPr w:rsidR="00436491" w:rsidRPr="00315901" w:rsidSect="00670DD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1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670DD5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670DD5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670DD5" w:rsidP="001A02A1">
    <w:pPr>
      <w:pStyle w:val="Nagwek"/>
      <w:ind w:left="-1134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0;margin-top:0;width:595.4pt;height:842.15pt;z-index:-251657728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2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5286B"/>
    <w:multiLevelType w:val="hybridMultilevel"/>
    <w:tmpl w:val="F98C3B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0B5A82"/>
    <w:multiLevelType w:val="hybridMultilevel"/>
    <w:tmpl w:val="F98C3B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1A56F8"/>
    <w:multiLevelType w:val="multilevel"/>
    <w:tmpl w:val="C4661374"/>
    <w:lvl w:ilvl="0">
      <w:start w:val="28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80" w:hanging="480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num w:numId="1" w16cid:durableId="1005978418">
    <w:abstractNumId w:val="2"/>
  </w:num>
  <w:num w:numId="2" w16cid:durableId="1049918325">
    <w:abstractNumId w:val="1"/>
  </w:num>
  <w:num w:numId="3" w16cid:durableId="199367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2A1"/>
    <w:rsid w:val="00002E77"/>
    <w:rsid w:val="00050411"/>
    <w:rsid w:val="00061F20"/>
    <w:rsid w:val="000666B1"/>
    <w:rsid w:val="00080D83"/>
    <w:rsid w:val="000D283E"/>
    <w:rsid w:val="00124D4A"/>
    <w:rsid w:val="001304E7"/>
    <w:rsid w:val="00130B23"/>
    <w:rsid w:val="0015272C"/>
    <w:rsid w:val="00161338"/>
    <w:rsid w:val="00171DF9"/>
    <w:rsid w:val="001A02A1"/>
    <w:rsid w:val="001B210F"/>
    <w:rsid w:val="001E44F1"/>
    <w:rsid w:val="00241C1F"/>
    <w:rsid w:val="002425AE"/>
    <w:rsid w:val="002932F5"/>
    <w:rsid w:val="002C6347"/>
    <w:rsid w:val="002F20E9"/>
    <w:rsid w:val="00315901"/>
    <w:rsid w:val="00320AAC"/>
    <w:rsid w:val="00325198"/>
    <w:rsid w:val="0035482A"/>
    <w:rsid w:val="003619F2"/>
    <w:rsid w:val="00365820"/>
    <w:rsid w:val="003C4304"/>
    <w:rsid w:val="003C554F"/>
    <w:rsid w:val="0040149C"/>
    <w:rsid w:val="00414478"/>
    <w:rsid w:val="00436491"/>
    <w:rsid w:val="00464281"/>
    <w:rsid w:val="00491366"/>
    <w:rsid w:val="00492BD3"/>
    <w:rsid w:val="004A3167"/>
    <w:rsid w:val="004B70BD"/>
    <w:rsid w:val="004C480E"/>
    <w:rsid w:val="004D4BA1"/>
    <w:rsid w:val="004F7608"/>
    <w:rsid w:val="0052111D"/>
    <w:rsid w:val="005760A9"/>
    <w:rsid w:val="00594464"/>
    <w:rsid w:val="006044A6"/>
    <w:rsid w:val="00622781"/>
    <w:rsid w:val="00640BFF"/>
    <w:rsid w:val="00670DD5"/>
    <w:rsid w:val="006873E9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500"/>
    <w:rsid w:val="007D5331"/>
    <w:rsid w:val="007D61D6"/>
    <w:rsid w:val="007E1B19"/>
    <w:rsid w:val="007F3623"/>
    <w:rsid w:val="00827311"/>
    <w:rsid w:val="00834BB4"/>
    <w:rsid w:val="00835187"/>
    <w:rsid w:val="00873501"/>
    <w:rsid w:val="00876326"/>
    <w:rsid w:val="008945D9"/>
    <w:rsid w:val="009152A4"/>
    <w:rsid w:val="00965DB4"/>
    <w:rsid w:val="009D71C1"/>
    <w:rsid w:val="009F2CF0"/>
    <w:rsid w:val="00A0160D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BE4FD6"/>
    <w:rsid w:val="00C62C24"/>
    <w:rsid w:val="00C635B6"/>
    <w:rsid w:val="00CA5CBD"/>
    <w:rsid w:val="00CE005B"/>
    <w:rsid w:val="00D0361A"/>
    <w:rsid w:val="00D30ADD"/>
    <w:rsid w:val="00D43A0D"/>
    <w:rsid w:val="00D46867"/>
    <w:rsid w:val="00D526F3"/>
    <w:rsid w:val="00D625E2"/>
    <w:rsid w:val="00DA2034"/>
    <w:rsid w:val="00DC733E"/>
    <w:rsid w:val="00DF57BE"/>
    <w:rsid w:val="00E06500"/>
    <w:rsid w:val="00E57060"/>
    <w:rsid w:val="00E81ADD"/>
    <w:rsid w:val="00E87616"/>
    <w:rsid w:val="00E96D22"/>
    <w:rsid w:val="00EA5350"/>
    <w:rsid w:val="00EA5C16"/>
    <w:rsid w:val="00EF000D"/>
    <w:rsid w:val="00EF1C98"/>
    <w:rsid w:val="00F545A3"/>
    <w:rsid w:val="00F61048"/>
    <w:rsid w:val="00F61714"/>
    <w:rsid w:val="00FB5706"/>
    <w:rsid w:val="00FB7887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Akapitzlist">
    <w:name w:val="List Paragraph"/>
    <w:aliases w:val="zwykły tekst,List Paragraph1,BulletC,normalny tekst,Obiekt,L1,Numerowanie,List Paragraph,2 heading,A_wyliczenie,K-P_odwolanie,Akapit z listą5,maz_wyliczenie,opis dzialania"/>
    <w:basedOn w:val="Normalny"/>
    <w:link w:val="AkapitzlistZnak"/>
    <w:uiPriority w:val="34"/>
    <w:qFormat/>
    <w:rsid w:val="00161338"/>
    <w:pPr>
      <w:spacing w:line="276" w:lineRule="auto"/>
      <w:ind w:left="720"/>
    </w:pPr>
    <w:rPr>
      <w:rFonts w:cs="Arial"/>
      <w:sz w:val="22"/>
      <w:szCs w:val="22"/>
      <w:lang w:eastAsia="en-US"/>
    </w:rPr>
  </w:style>
  <w:style w:type="character" w:customStyle="1" w:styleId="AkapitzlistZnak">
    <w:name w:val="Akapit z listą Znak"/>
    <w:aliases w:val="zwykły tekst Znak,List Paragraph1 Znak,BulletC Znak,normalny tekst Znak,Obiekt Znak,L1 Znak,Numerowanie Znak,List Paragraph Znak,2 heading Znak,A_wyliczenie Znak,K-P_odwolanie Znak,Akapit z listą5 Znak,maz_wyliczenie Znak"/>
    <w:link w:val="Akapitzlist"/>
    <w:uiPriority w:val="34"/>
    <w:rsid w:val="00161338"/>
    <w:rPr>
      <w:rFonts w:ascii="Arial" w:hAnsi="Arial" w:cs="Arial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436491"/>
    <w:rPr>
      <w:rFonts w:eastAsia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a.targeo.pl/wejherowo,jana%20iii%20sobieskiego%20277c%2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mapa.targeo.pl/wejherowo,jana%20iii%20sobieskiego%20277c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pa.targeo.pl/wejherowo,jana%20iii%20sobieskiego%20277c%20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6</Pages>
  <Words>1144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Aleksandra Nikielska</cp:lastModifiedBy>
  <cp:revision>2</cp:revision>
  <cp:lastPrinted>2017-12-12T12:43:00Z</cp:lastPrinted>
  <dcterms:created xsi:type="dcterms:W3CDTF">2022-05-12T14:49:00Z</dcterms:created>
  <dcterms:modified xsi:type="dcterms:W3CDTF">2022-05-12T14:49:00Z</dcterms:modified>
</cp:coreProperties>
</file>