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136482" w14:textId="77777777" w:rsidR="00220FBD" w:rsidRDefault="00220FBD"/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220FBD" w14:paraId="6B6D6D43" w14:textId="77777777" w:rsidTr="00220FBD">
        <w:trPr>
          <w:trHeight w:val="991"/>
        </w:trPr>
        <w:tc>
          <w:tcPr>
            <w:tcW w:w="4530" w:type="dxa"/>
          </w:tcPr>
          <w:p w14:paraId="4403A1CC" w14:textId="77777777" w:rsidR="005E2C27" w:rsidRPr="005E2C27" w:rsidRDefault="005E2C27" w:rsidP="005E2C27"/>
        </w:tc>
        <w:tc>
          <w:tcPr>
            <w:tcW w:w="4530" w:type="dxa"/>
          </w:tcPr>
          <w:p w14:paraId="639FF034" w14:textId="2EE858F6" w:rsidR="006E221B" w:rsidRDefault="00220FBD" w:rsidP="006E221B">
            <w:pPr>
              <w:pStyle w:val="Nagwek"/>
              <w:rPr>
                <w:rFonts w:ascii="Arial Nova" w:hAnsi="Arial Nova"/>
                <w:sz w:val="20"/>
                <w:szCs w:val="20"/>
              </w:rPr>
            </w:pPr>
            <w:r w:rsidRPr="00781ABD">
              <w:rPr>
                <w:rFonts w:ascii="Arial Nova" w:hAnsi="Arial Nova"/>
                <w:sz w:val="20"/>
                <w:szCs w:val="20"/>
              </w:rPr>
              <w:t>Świerklaniec</w:t>
            </w:r>
            <w:r>
              <w:rPr>
                <w:rFonts w:ascii="Arial Nova" w:hAnsi="Arial Nova"/>
                <w:sz w:val="20"/>
                <w:szCs w:val="20"/>
              </w:rPr>
              <w:t>,</w:t>
            </w:r>
            <w:r w:rsidRPr="00781ABD">
              <w:rPr>
                <w:rFonts w:ascii="Arial Nova" w:hAnsi="Arial Nova"/>
                <w:sz w:val="20"/>
                <w:szCs w:val="20"/>
              </w:rPr>
              <w:t xml:space="preserve"> dnia </w:t>
            </w:r>
            <w:r w:rsidR="003A5BE8">
              <w:rPr>
                <w:rFonts w:ascii="Arial Nova" w:hAnsi="Arial Nova"/>
                <w:sz w:val="20"/>
                <w:szCs w:val="20"/>
              </w:rPr>
              <w:t>25</w:t>
            </w:r>
            <w:r w:rsidR="00AA2D54">
              <w:rPr>
                <w:rFonts w:ascii="Arial Nova" w:hAnsi="Arial Nova"/>
                <w:sz w:val="20"/>
                <w:szCs w:val="20"/>
              </w:rPr>
              <w:t xml:space="preserve"> stycznia 2024</w:t>
            </w:r>
            <w:r w:rsidR="006E221B">
              <w:rPr>
                <w:rFonts w:ascii="Arial Nova" w:hAnsi="Arial Nova"/>
                <w:sz w:val="20"/>
                <w:szCs w:val="20"/>
              </w:rPr>
              <w:t xml:space="preserve"> roku</w:t>
            </w:r>
          </w:p>
          <w:p w14:paraId="58200861" w14:textId="77777777" w:rsidR="00487C78" w:rsidRDefault="00ED6816" w:rsidP="00487C78">
            <w:pPr>
              <w:spacing w:after="120"/>
              <w:rPr>
                <w:rFonts w:ascii="Arial Nova" w:hAnsi="Arial Nova"/>
                <w:sz w:val="20"/>
                <w:szCs w:val="20"/>
              </w:rPr>
            </w:pPr>
            <w:r>
              <w:rPr>
                <w:rFonts w:ascii="Arial Nova" w:hAnsi="Arial Nova"/>
                <w:sz w:val="20"/>
                <w:szCs w:val="20"/>
              </w:rPr>
              <w:t xml:space="preserve"> </w:t>
            </w:r>
          </w:p>
          <w:p w14:paraId="47F04416" w14:textId="02E3B392" w:rsidR="001F606C" w:rsidRPr="001F606C" w:rsidRDefault="001F606C" w:rsidP="00487C78">
            <w:pPr>
              <w:spacing w:after="120"/>
              <w:rPr>
                <w:rFonts w:ascii="Arial Nova" w:hAnsi="Arial Nova"/>
                <w:sz w:val="16"/>
                <w:szCs w:val="16"/>
              </w:rPr>
            </w:pPr>
            <w:r w:rsidRPr="001F606C">
              <w:rPr>
                <w:rFonts w:ascii="Arial Nova" w:hAnsi="Arial Nova"/>
                <w:sz w:val="16"/>
                <w:szCs w:val="16"/>
              </w:rPr>
              <w:t>l.dz</w:t>
            </w:r>
            <w:r w:rsidR="00835E56">
              <w:rPr>
                <w:rFonts w:ascii="Arial Nova" w:hAnsi="Arial Nova"/>
                <w:sz w:val="16"/>
                <w:szCs w:val="16"/>
              </w:rPr>
              <w:t xml:space="preserve"> </w:t>
            </w:r>
            <w:r w:rsidR="00581DFC">
              <w:rPr>
                <w:rFonts w:ascii="Arial Nova" w:hAnsi="Arial Nova"/>
                <w:sz w:val="16"/>
                <w:szCs w:val="16"/>
              </w:rPr>
              <w:t>216/01/24/DM</w:t>
            </w:r>
          </w:p>
          <w:p w14:paraId="6770CE24" w14:textId="22BC6EE5" w:rsidR="001F606C" w:rsidRPr="001F606C" w:rsidRDefault="001F606C" w:rsidP="00835E56">
            <w:pPr>
              <w:spacing w:after="120"/>
              <w:rPr>
                <w:rFonts w:ascii="Arial Nova" w:hAnsi="Arial Nova"/>
                <w:sz w:val="16"/>
                <w:szCs w:val="16"/>
              </w:rPr>
            </w:pPr>
            <w:r w:rsidRPr="001F606C">
              <w:rPr>
                <w:rFonts w:ascii="Arial Nova" w:hAnsi="Arial Nova"/>
                <w:sz w:val="16"/>
                <w:szCs w:val="16"/>
              </w:rPr>
              <w:t xml:space="preserve">Nr postępowania: </w:t>
            </w:r>
            <w:r w:rsidR="003A5BE8">
              <w:rPr>
                <w:rFonts w:ascii="Arial Nova" w:hAnsi="Arial Nova"/>
                <w:sz w:val="16"/>
                <w:szCs w:val="16"/>
              </w:rPr>
              <w:t>2</w:t>
            </w:r>
            <w:r w:rsidR="00D57094">
              <w:rPr>
                <w:rFonts w:ascii="Arial Nova" w:hAnsi="Arial Nova"/>
                <w:sz w:val="16"/>
                <w:szCs w:val="16"/>
              </w:rPr>
              <w:t>/ZO/202</w:t>
            </w:r>
            <w:r w:rsidR="003A5BE8">
              <w:rPr>
                <w:rFonts w:ascii="Arial Nova" w:hAnsi="Arial Nova"/>
                <w:sz w:val="16"/>
                <w:szCs w:val="16"/>
              </w:rPr>
              <w:t>4</w:t>
            </w:r>
          </w:p>
          <w:p w14:paraId="58816647" w14:textId="77777777" w:rsidR="00220FBD" w:rsidRDefault="00220FBD" w:rsidP="00220FBD">
            <w:pPr>
              <w:spacing w:after="120" w:line="259" w:lineRule="auto"/>
              <w:rPr>
                <w:rFonts w:ascii="Arial Nova" w:hAnsi="Arial Nova"/>
                <w:sz w:val="16"/>
                <w:szCs w:val="16"/>
              </w:rPr>
            </w:pPr>
          </w:p>
          <w:p w14:paraId="2086B8D4" w14:textId="30302412" w:rsidR="00064833" w:rsidRPr="00220FBD" w:rsidRDefault="00064833" w:rsidP="00220FBD">
            <w:pPr>
              <w:spacing w:after="120" w:line="259" w:lineRule="auto"/>
              <w:rPr>
                <w:rFonts w:ascii="Arial Nova" w:hAnsi="Arial Nova"/>
                <w:sz w:val="16"/>
                <w:szCs w:val="16"/>
              </w:rPr>
            </w:pPr>
          </w:p>
        </w:tc>
      </w:tr>
      <w:tr w:rsidR="00835E56" w14:paraId="0606D5A4" w14:textId="77777777" w:rsidTr="00CA5904">
        <w:trPr>
          <w:trHeight w:val="1426"/>
        </w:trPr>
        <w:tc>
          <w:tcPr>
            <w:tcW w:w="4530" w:type="dxa"/>
          </w:tcPr>
          <w:p w14:paraId="17B33AEA" w14:textId="77777777" w:rsidR="00835E56" w:rsidRDefault="00835E56" w:rsidP="00CA5904">
            <w:pPr>
              <w:spacing w:after="120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781ABD">
              <w:rPr>
                <w:rFonts w:ascii="Arial Nova" w:hAnsi="Arial Nova"/>
                <w:b/>
                <w:bCs/>
                <w:sz w:val="20"/>
                <w:szCs w:val="20"/>
              </w:rPr>
              <w:t>PKM Świerklaniec</w:t>
            </w:r>
          </w:p>
          <w:p w14:paraId="51E7ED90" w14:textId="77777777" w:rsidR="00835E56" w:rsidRDefault="00835E56" w:rsidP="00CA5904">
            <w:pPr>
              <w:spacing w:after="120"/>
              <w:rPr>
                <w:rFonts w:ascii="Arial Nova" w:hAnsi="Arial Nova"/>
                <w:sz w:val="20"/>
                <w:szCs w:val="20"/>
              </w:rPr>
            </w:pPr>
            <w:r>
              <w:rPr>
                <w:rFonts w:ascii="Arial Nova" w:hAnsi="Arial Nova"/>
                <w:sz w:val="20"/>
                <w:szCs w:val="20"/>
              </w:rPr>
              <w:t>Dział zamówień publicznych</w:t>
            </w:r>
          </w:p>
          <w:p w14:paraId="49917CE3" w14:textId="77777777" w:rsidR="00835E56" w:rsidRDefault="00835E56" w:rsidP="00CA5904">
            <w:pPr>
              <w:spacing w:after="120"/>
              <w:rPr>
                <w:rFonts w:ascii="Arial Nova" w:hAnsi="Arial Nova"/>
                <w:sz w:val="20"/>
                <w:szCs w:val="20"/>
              </w:rPr>
            </w:pPr>
            <w:r>
              <w:rPr>
                <w:rFonts w:ascii="Arial Nova" w:hAnsi="Arial Nova"/>
                <w:sz w:val="20"/>
                <w:szCs w:val="20"/>
              </w:rPr>
              <w:t>i ubezpieczeń majątkowych</w:t>
            </w:r>
          </w:p>
          <w:p w14:paraId="6D70E68E" w14:textId="77777777" w:rsidR="00835E56" w:rsidRPr="00220FBD" w:rsidRDefault="00835E56" w:rsidP="00CA5904">
            <w:pPr>
              <w:spacing w:after="120" w:line="276" w:lineRule="auto"/>
              <w:rPr>
                <w:rFonts w:ascii="Arial Nova" w:hAnsi="Arial Nova"/>
                <w:sz w:val="20"/>
                <w:szCs w:val="20"/>
              </w:rPr>
            </w:pPr>
            <w:r w:rsidRPr="00261480">
              <w:rPr>
                <w:rFonts w:ascii="Arial Nova" w:hAnsi="Arial Nova"/>
                <w:sz w:val="16"/>
                <w:szCs w:val="16"/>
              </w:rPr>
              <w:t>Ul. Parkowa 3</w:t>
            </w:r>
            <w:r w:rsidRPr="00261480">
              <w:rPr>
                <w:rFonts w:ascii="Arial Nova" w:hAnsi="Arial Nova"/>
                <w:sz w:val="16"/>
                <w:szCs w:val="16"/>
              </w:rPr>
              <w:br/>
              <w:t>42-622 Świerklaniec</w:t>
            </w:r>
          </w:p>
          <w:p w14:paraId="1F49CA7A" w14:textId="77777777" w:rsidR="00835E56" w:rsidRPr="001E6938" w:rsidRDefault="00835E56" w:rsidP="00CA5904">
            <w:pPr>
              <w:spacing w:after="120"/>
              <w:rPr>
                <w:rFonts w:ascii="Arial Nova" w:hAnsi="Arial Nova"/>
                <w:sz w:val="16"/>
                <w:szCs w:val="16"/>
              </w:rPr>
            </w:pPr>
            <w:r>
              <w:rPr>
                <w:rFonts w:ascii="Arial Nova" w:hAnsi="Arial Nova"/>
                <w:sz w:val="16"/>
                <w:szCs w:val="16"/>
              </w:rPr>
              <w:t>s.fronczek</w:t>
            </w:r>
            <w:r w:rsidRPr="001E6938">
              <w:rPr>
                <w:rFonts w:ascii="Arial Nova" w:hAnsi="Arial Nova"/>
                <w:sz w:val="16"/>
                <w:szCs w:val="16"/>
              </w:rPr>
              <w:t>@pkm-swierklaniec.pl</w:t>
            </w:r>
          </w:p>
          <w:p w14:paraId="6CE96B95" w14:textId="77777777" w:rsidR="00835E56" w:rsidRPr="00261480" w:rsidRDefault="00835E56" w:rsidP="00CA5904">
            <w:pPr>
              <w:spacing w:after="120"/>
              <w:rPr>
                <w:rFonts w:ascii="Arial Nova" w:hAnsi="Arial Nova"/>
                <w:sz w:val="16"/>
                <w:szCs w:val="16"/>
              </w:rPr>
            </w:pPr>
            <w:r w:rsidRPr="00261480">
              <w:rPr>
                <w:rFonts w:ascii="Arial Nova" w:hAnsi="Arial Nova"/>
                <w:sz w:val="16"/>
                <w:szCs w:val="16"/>
              </w:rPr>
              <w:t xml:space="preserve">+48 32 381 33 </w:t>
            </w:r>
            <w:r>
              <w:rPr>
                <w:rFonts w:ascii="Arial Nova" w:hAnsi="Arial Nova"/>
                <w:sz w:val="16"/>
                <w:szCs w:val="16"/>
              </w:rPr>
              <w:t>14</w:t>
            </w:r>
            <w:r w:rsidRPr="00261480">
              <w:rPr>
                <w:rFonts w:ascii="Arial Nova" w:hAnsi="Arial Nova"/>
                <w:sz w:val="16"/>
                <w:szCs w:val="16"/>
              </w:rPr>
              <w:br/>
              <w:t>pkm-swierklaniec.pl</w:t>
            </w:r>
          </w:p>
          <w:p w14:paraId="6DD69E77" w14:textId="77777777" w:rsidR="00835E56" w:rsidRDefault="00835E56" w:rsidP="00CA5904">
            <w:pPr>
              <w:spacing w:after="120"/>
            </w:pPr>
          </w:p>
          <w:p w14:paraId="5D8A1E82" w14:textId="77777777" w:rsidR="009C29C0" w:rsidRDefault="009C29C0" w:rsidP="00CA5904">
            <w:pPr>
              <w:spacing w:after="120"/>
            </w:pPr>
          </w:p>
          <w:p w14:paraId="51D114FC" w14:textId="77777777" w:rsidR="009C29C0" w:rsidRDefault="009C29C0" w:rsidP="00CA5904">
            <w:pPr>
              <w:spacing w:after="120"/>
            </w:pPr>
          </w:p>
        </w:tc>
        <w:tc>
          <w:tcPr>
            <w:tcW w:w="4530" w:type="dxa"/>
          </w:tcPr>
          <w:p w14:paraId="5D1EEA13" w14:textId="0B9077B2" w:rsidR="00122C3A" w:rsidRPr="00122C3A" w:rsidRDefault="00122C3A" w:rsidP="00122C3A">
            <w:pPr>
              <w:spacing w:after="120"/>
            </w:pPr>
          </w:p>
        </w:tc>
      </w:tr>
    </w:tbl>
    <w:p w14:paraId="666F439C" w14:textId="77777777" w:rsidR="00F629D3" w:rsidRPr="00F629D3" w:rsidRDefault="00F629D3" w:rsidP="00F629D3">
      <w:pPr>
        <w:spacing w:line="360" w:lineRule="auto"/>
        <w:ind w:left="360"/>
        <w:jc w:val="center"/>
        <w:rPr>
          <w:b/>
        </w:rPr>
      </w:pPr>
      <w:r w:rsidRPr="00F629D3">
        <w:rPr>
          <w:b/>
        </w:rPr>
        <w:t>Zaproszenie do złożenia oferty cenowej</w:t>
      </w:r>
    </w:p>
    <w:p w14:paraId="5581B1F4" w14:textId="4E5B97DD" w:rsidR="00F629D3" w:rsidRPr="0034365D" w:rsidRDefault="00F629D3" w:rsidP="00F629D3">
      <w:pPr>
        <w:spacing w:line="360" w:lineRule="auto"/>
        <w:ind w:left="360"/>
        <w:jc w:val="both"/>
      </w:pPr>
      <w:r w:rsidRPr="0034365D">
        <w:tab/>
        <w:t>W związku z prowadzonym postępowaniem na zamówienie prowadzone w trybie zapytania ofertowego nieobjętego przepisami Ustawy Prawo zamówień publicznych, Przedsiębiorstwo Komunikacji Metropolitalnej Sp. z o.o. ul. Parkowa 3, 42-622 Świerklaniec zaprasza do złożenia oferty cenowej na przeprowadzenie szkolenia dla osób ubiegających się o uprawnienia do kierowania pojazdami kategorii D oraz kwalifikacji wstępnej na przewóz osób.</w:t>
      </w:r>
    </w:p>
    <w:p w14:paraId="6B94C843" w14:textId="77777777" w:rsidR="00F629D3" w:rsidRPr="0034365D" w:rsidRDefault="00F629D3" w:rsidP="00F629D3">
      <w:pPr>
        <w:spacing w:line="360" w:lineRule="auto"/>
        <w:ind w:left="360"/>
        <w:jc w:val="both"/>
      </w:pPr>
      <w:r w:rsidRPr="0034365D">
        <w:t>Przedmiot zamówienia:</w:t>
      </w:r>
    </w:p>
    <w:p w14:paraId="45D39E63" w14:textId="77777777" w:rsidR="00F629D3" w:rsidRPr="0034365D" w:rsidRDefault="00F629D3" w:rsidP="00F629D3">
      <w:pPr>
        <w:spacing w:line="360" w:lineRule="auto"/>
        <w:ind w:left="360"/>
        <w:jc w:val="both"/>
      </w:pPr>
      <w:r w:rsidRPr="0034365D">
        <w:t>Przedmiot zamówienia obejmuje :</w:t>
      </w:r>
    </w:p>
    <w:p w14:paraId="6270131B" w14:textId="77777777" w:rsidR="00F629D3" w:rsidRPr="0034365D" w:rsidRDefault="00F629D3" w:rsidP="00F629D3">
      <w:pPr>
        <w:spacing w:line="360" w:lineRule="auto"/>
        <w:ind w:left="360"/>
        <w:jc w:val="both"/>
      </w:pPr>
      <w:r w:rsidRPr="0034365D">
        <w:t>1.</w:t>
      </w:r>
      <w:r w:rsidRPr="0034365D">
        <w:tab/>
        <w:t xml:space="preserve">Przeprowadzenie i zrealizowanie usługi kursu prawa jazdy kat. D dla osoby posiadającej prawo jazdy </w:t>
      </w:r>
      <w:proofErr w:type="spellStart"/>
      <w:r w:rsidRPr="0034365D">
        <w:t>kat.B</w:t>
      </w:r>
      <w:proofErr w:type="spellEnd"/>
      <w:r w:rsidRPr="0034365D">
        <w:t xml:space="preserve"> </w:t>
      </w:r>
    </w:p>
    <w:p w14:paraId="0099D62B" w14:textId="77777777" w:rsidR="00F629D3" w:rsidRPr="0034365D" w:rsidRDefault="00F629D3" w:rsidP="00F629D3">
      <w:pPr>
        <w:spacing w:line="360" w:lineRule="auto"/>
        <w:ind w:left="360"/>
        <w:jc w:val="both"/>
      </w:pPr>
      <w:r w:rsidRPr="0034365D">
        <w:t xml:space="preserve">(20 godzin wykładów + 60 godzin praktyki ), </w:t>
      </w:r>
    </w:p>
    <w:p w14:paraId="28B9DD8E" w14:textId="77777777" w:rsidR="00F629D3" w:rsidRPr="0034365D" w:rsidRDefault="00F629D3" w:rsidP="00F629D3">
      <w:pPr>
        <w:spacing w:line="360" w:lineRule="auto"/>
        <w:ind w:left="360"/>
        <w:jc w:val="both"/>
      </w:pPr>
      <w:r w:rsidRPr="0034365D">
        <w:t>1)</w:t>
      </w:r>
      <w:r w:rsidRPr="0034365D">
        <w:tab/>
        <w:t>Kwalifikacja wstępna przyspieszona na przewóz osób wraz z egzaminem państwowym (130 godzin zajęć teoretycznych,8 godzin zajęć praktycznych w ruchu drogowym oraz 2 godziny jazd w warunkach specjalnych lub 1 godzina na symulatorze),</w:t>
      </w:r>
    </w:p>
    <w:p w14:paraId="7D755152" w14:textId="77777777" w:rsidR="00F629D3" w:rsidRPr="0034365D" w:rsidRDefault="00F629D3" w:rsidP="00F629D3">
      <w:pPr>
        <w:spacing w:line="360" w:lineRule="auto"/>
        <w:ind w:left="360"/>
        <w:jc w:val="both"/>
      </w:pPr>
      <w:r w:rsidRPr="0034365D">
        <w:t>2)</w:t>
      </w:r>
      <w:r w:rsidRPr="0034365D">
        <w:tab/>
        <w:t>Kwalifikacja wstępna przyspieszona uzupełniająca do przewozu osób – 32,5 godziny zajęć teoretycznych oraz 2,5 godziny zajęć praktycznych w ruchu drogowym,</w:t>
      </w:r>
    </w:p>
    <w:p w14:paraId="18BDC019" w14:textId="77777777" w:rsidR="00F629D3" w:rsidRPr="0034365D" w:rsidRDefault="00F629D3" w:rsidP="00F629D3">
      <w:pPr>
        <w:spacing w:line="360" w:lineRule="auto"/>
        <w:ind w:left="360"/>
        <w:jc w:val="both"/>
      </w:pPr>
      <w:r w:rsidRPr="0034365D">
        <w:t>3)</w:t>
      </w:r>
      <w:r w:rsidRPr="0034365D">
        <w:tab/>
        <w:t>Badania lekarskie i psychologiczne (prawo jazdy i kwalifikacja),</w:t>
      </w:r>
    </w:p>
    <w:p w14:paraId="427F4058" w14:textId="77777777" w:rsidR="00F629D3" w:rsidRPr="0034365D" w:rsidRDefault="00F629D3" w:rsidP="00F629D3">
      <w:pPr>
        <w:spacing w:line="360" w:lineRule="auto"/>
        <w:ind w:left="360"/>
        <w:jc w:val="both"/>
      </w:pPr>
      <w:r w:rsidRPr="0034365D">
        <w:lastRenderedPageBreak/>
        <w:t>4)</w:t>
      </w:r>
      <w:r w:rsidRPr="0034365D">
        <w:tab/>
        <w:t>Egzamin Państwowy na prawo jazdy.</w:t>
      </w:r>
    </w:p>
    <w:p w14:paraId="26D451D4" w14:textId="77777777" w:rsidR="00F629D3" w:rsidRPr="0034365D" w:rsidRDefault="00F629D3" w:rsidP="00F629D3">
      <w:pPr>
        <w:spacing w:line="360" w:lineRule="auto"/>
        <w:ind w:left="360"/>
        <w:jc w:val="both"/>
      </w:pPr>
    </w:p>
    <w:p w14:paraId="3A53EE09" w14:textId="77777777" w:rsidR="00F629D3" w:rsidRPr="0034365D" w:rsidRDefault="00F629D3" w:rsidP="00F629D3">
      <w:pPr>
        <w:spacing w:line="360" w:lineRule="auto"/>
        <w:ind w:left="360"/>
        <w:jc w:val="both"/>
      </w:pPr>
      <w:r w:rsidRPr="0034365D">
        <w:t>2.</w:t>
      </w:r>
      <w:r w:rsidRPr="0034365D">
        <w:tab/>
        <w:t xml:space="preserve">Przeprowadzenie i zrealizowanie usługi kursu prawa jazdy kat. D dla osoby posiadającej prawo jazdy </w:t>
      </w:r>
      <w:proofErr w:type="spellStart"/>
      <w:r w:rsidRPr="0034365D">
        <w:t>kat.C</w:t>
      </w:r>
      <w:proofErr w:type="spellEnd"/>
    </w:p>
    <w:p w14:paraId="40DF95B4" w14:textId="77777777" w:rsidR="00F629D3" w:rsidRPr="0034365D" w:rsidRDefault="00F629D3" w:rsidP="00F629D3">
      <w:pPr>
        <w:spacing w:line="360" w:lineRule="auto"/>
        <w:ind w:left="360"/>
        <w:jc w:val="both"/>
      </w:pPr>
      <w:r w:rsidRPr="0034365D">
        <w:t xml:space="preserve">( 20 godzin wykładów + 40 godzin praktyki ), </w:t>
      </w:r>
    </w:p>
    <w:p w14:paraId="5C7EEA56" w14:textId="77777777" w:rsidR="00F629D3" w:rsidRPr="0034365D" w:rsidRDefault="00F629D3" w:rsidP="00F629D3">
      <w:pPr>
        <w:spacing w:line="360" w:lineRule="auto"/>
        <w:ind w:left="360"/>
        <w:jc w:val="both"/>
      </w:pPr>
      <w:r w:rsidRPr="0034365D">
        <w:t>1)</w:t>
      </w:r>
      <w:r w:rsidRPr="0034365D">
        <w:tab/>
        <w:t>Kwalifikacja wstępna przyspieszona na przewóz osób wraz z egzaminem państwowym (130 godzin zajęć teoretycznych,8 godzin zajęć praktycznych w ruchu drogowym oraz 2 godziny jazd w warunkach specjalnych lub 1 godzina na symulatorze),</w:t>
      </w:r>
    </w:p>
    <w:p w14:paraId="0BF0DE2E" w14:textId="77777777" w:rsidR="00F629D3" w:rsidRPr="0034365D" w:rsidRDefault="00F629D3" w:rsidP="00F629D3">
      <w:pPr>
        <w:spacing w:line="360" w:lineRule="auto"/>
        <w:ind w:left="360"/>
        <w:jc w:val="both"/>
      </w:pPr>
      <w:r w:rsidRPr="0034365D">
        <w:t>2)</w:t>
      </w:r>
      <w:r w:rsidRPr="0034365D">
        <w:tab/>
        <w:t>Kwalifikacja wstępna przyspieszona uzupełniająca do przewozu osób – 32,5 godziny zajęć teoretycznych oraz 2,5 godziny zajęć praktycznych w ruchu drogowym,</w:t>
      </w:r>
    </w:p>
    <w:p w14:paraId="328844A2" w14:textId="77777777" w:rsidR="00F629D3" w:rsidRPr="0034365D" w:rsidRDefault="00F629D3" w:rsidP="00F629D3">
      <w:pPr>
        <w:spacing w:line="360" w:lineRule="auto"/>
        <w:ind w:left="360"/>
        <w:jc w:val="both"/>
      </w:pPr>
      <w:r w:rsidRPr="0034365D">
        <w:t>3)</w:t>
      </w:r>
      <w:r w:rsidRPr="0034365D">
        <w:tab/>
        <w:t>Badania lekarskie i psychologiczne (prawo jazdy i kwalifikacja),</w:t>
      </w:r>
    </w:p>
    <w:p w14:paraId="30BDBDFD" w14:textId="77777777" w:rsidR="00F629D3" w:rsidRPr="0034365D" w:rsidRDefault="00F629D3" w:rsidP="00F629D3">
      <w:pPr>
        <w:spacing w:line="360" w:lineRule="auto"/>
        <w:ind w:left="360"/>
        <w:jc w:val="both"/>
      </w:pPr>
      <w:r w:rsidRPr="0034365D">
        <w:t>4)</w:t>
      </w:r>
      <w:r w:rsidRPr="0034365D">
        <w:tab/>
        <w:t>Egzamin Państwowy na prawo jazdy.</w:t>
      </w:r>
    </w:p>
    <w:p w14:paraId="7A2E6328" w14:textId="77777777" w:rsidR="00F629D3" w:rsidRPr="0034365D" w:rsidRDefault="00F629D3" w:rsidP="00F629D3">
      <w:pPr>
        <w:spacing w:line="360" w:lineRule="auto"/>
        <w:ind w:left="360"/>
        <w:jc w:val="both"/>
      </w:pPr>
    </w:p>
    <w:p w14:paraId="609EE3F9" w14:textId="77777777" w:rsidR="00F629D3" w:rsidRPr="0034365D" w:rsidRDefault="00F629D3" w:rsidP="00F629D3">
      <w:pPr>
        <w:spacing w:line="360" w:lineRule="auto"/>
        <w:ind w:left="360"/>
        <w:jc w:val="both"/>
      </w:pPr>
      <w:r w:rsidRPr="0034365D">
        <w:t xml:space="preserve">W ramach szkolenia z </w:t>
      </w:r>
      <w:proofErr w:type="spellStart"/>
      <w:r w:rsidRPr="0034365D">
        <w:t>kat.D</w:t>
      </w:r>
      <w:proofErr w:type="spellEnd"/>
      <w:r w:rsidRPr="0034365D">
        <w:t xml:space="preserve"> prawa jazdy zajęcia teoretyczne są realizowane jako godziny lekcyjne (1 godzina zajęć – 45 minut), w przypadku szkolenia z kwalifikacji zajęcia teoretyczne są realizowane jako godziny zegarowe (1 godzina zajęć – 60 minut)</w:t>
      </w:r>
    </w:p>
    <w:p w14:paraId="4A9CBDC5" w14:textId="77777777" w:rsidR="00F629D3" w:rsidRPr="0034365D" w:rsidRDefault="00F629D3" w:rsidP="00F629D3">
      <w:pPr>
        <w:spacing w:line="360" w:lineRule="auto"/>
        <w:ind w:left="360"/>
        <w:jc w:val="both"/>
      </w:pPr>
      <w:r w:rsidRPr="0034365D">
        <w:t>Warunki realizacji zamówienia:</w:t>
      </w:r>
    </w:p>
    <w:p w14:paraId="102ACF37" w14:textId="683A678B" w:rsidR="00F629D3" w:rsidRPr="0034365D" w:rsidRDefault="00F629D3" w:rsidP="00F629D3">
      <w:pPr>
        <w:spacing w:line="360" w:lineRule="auto"/>
        <w:ind w:left="360"/>
        <w:jc w:val="both"/>
      </w:pPr>
      <w:r w:rsidRPr="0034365D">
        <w:t>1.</w:t>
      </w:r>
      <w:r w:rsidRPr="0034365D">
        <w:tab/>
        <w:t xml:space="preserve">Wykonawca powinien spełniać wszystkie wymogi Ustawowe uprawniające do przeprowadzenia ww. szkolenia (Ustawa o kierujących pojazdami z dnia 5 stycznia 2011 r. /Dz.U. 2023 poz. 622 z </w:t>
      </w:r>
      <w:proofErr w:type="spellStart"/>
      <w:r w:rsidRPr="0034365D">
        <w:t>póź</w:t>
      </w:r>
      <w:proofErr w:type="spellEnd"/>
      <w:r w:rsidRPr="0034365D">
        <w:t>. zm./ i szczegółowym programem szkolenia zgodnie z wytycznymi Rozporządzenia Ministra Infrastruktury i Budownictwa w sprawie szkolenia osób ubiegających się o uprawnienia do kierowania pojazdami, instruktorów i wykładowców /Dz. U. z 2018, poz. 1885/, wymogami Ustawy o transporcie drogowym /Dz.U. 2022 poz. 2201/ oraz  Rozporządzenia Ministra Infrastruktury w sprawie szkolenia i egzaminowania kierowców wykonujących przewóz drogowy /Dz.U. 2022 poz. 739/),</w:t>
      </w:r>
    </w:p>
    <w:p w14:paraId="555C21D5" w14:textId="77777777" w:rsidR="00F629D3" w:rsidRPr="0034365D" w:rsidRDefault="00F629D3" w:rsidP="00F629D3">
      <w:pPr>
        <w:spacing w:line="360" w:lineRule="auto"/>
        <w:ind w:left="360"/>
        <w:jc w:val="both"/>
      </w:pPr>
      <w:r w:rsidRPr="0034365D">
        <w:t>2.</w:t>
      </w:r>
      <w:r w:rsidRPr="0034365D">
        <w:tab/>
        <w:t>Wykonawca zobowiązany jest:</w:t>
      </w:r>
    </w:p>
    <w:p w14:paraId="4A8AD2B4" w14:textId="77777777" w:rsidR="00F629D3" w:rsidRPr="0034365D" w:rsidRDefault="00F629D3" w:rsidP="00F629D3">
      <w:pPr>
        <w:spacing w:line="360" w:lineRule="auto"/>
        <w:ind w:left="360"/>
        <w:jc w:val="both"/>
      </w:pPr>
      <w:r w:rsidRPr="0034365D">
        <w:t>a.</w:t>
      </w:r>
      <w:r w:rsidRPr="0034365D">
        <w:tab/>
        <w:t xml:space="preserve">Do profesjonalnego przeprowadzenia zajęć dla osoby posiadającej prawo jazdy kat. B - (20 godzin wykładów + 60 godzin praktyki ). </w:t>
      </w:r>
    </w:p>
    <w:p w14:paraId="4AC21390" w14:textId="77777777" w:rsidR="00F629D3" w:rsidRPr="0034365D" w:rsidRDefault="00F629D3" w:rsidP="00F629D3">
      <w:pPr>
        <w:spacing w:line="360" w:lineRule="auto"/>
        <w:ind w:left="360"/>
        <w:jc w:val="both"/>
      </w:pPr>
      <w:r w:rsidRPr="0034365D">
        <w:t>b.</w:t>
      </w:r>
      <w:r w:rsidRPr="0034365D">
        <w:tab/>
        <w:t xml:space="preserve">Do profesjonalnego przeprowadzenia zajęć dla osoby posiadającej prawo jazdy kat. C – (20 godzin wykładów + 40 godzin praktyki ). </w:t>
      </w:r>
    </w:p>
    <w:p w14:paraId="127562CB" w14:textId="0DC4F067" w:rsidR="00F629D3" w:rsidRPr="0034365D" w:rsidRDefault="00F629D3" w:rsidP="00F629D3">
      <w:pPr>
        <w:spacing w:line="360" w:lineRule="auto"/>
        <w:ind w:left="360"/>
        <w:jc w:val="both"/>
      </w:pPr>
      <w:r w:rsidRPr="0034365D">
        <w:lastRenderedPageBreak/>
        <w:t>c.</w:t>
      </w:r>
      <w:r w:rsidRPr="0034365D">
        <w:tab/>
        <w:t xml:space="preserve">Do dysponowania pomieszczeniem do przeprowadzenia zajęć teoretycznych i praktycznych </w:t>
      </w:r>
      <w:r w:rsidR="0034365D">
        <w:br/>
      </w:r>
      <w:r w:rsidRPr="0034365D">
        <w:t xml:space="preserve">( tor poślizgowy lub symulator), których liczba i pojemność jest adekwatna do wielkości grupy szkoleniowej na terenie </w:t>
      </w:r>
      <w:r w:rsidR="00B91FC1">
        <w:t>gminy Świerklaniec</w:t>
      </w:r>
      <w:r w:rsidRPr="0034365D">
        <w:t xml:space="preserve"> lub w najbliższej odległości (do 30 km).</w:t>
      </w:r>
    </w:p>
    <w:p w14:paraId="3C5BB34E" w14:textId="77777777" w:rsidR="00F629D3" w:rsidRPr="0034365D" w:rsidRDefault="00F629D3" w:rsidP="00F629D3">
      <w:pPr>
        <w:spacing w:line="360" w:lineRule="auto"/>
        <w:ind w:left="360"/>
        <w:jc w:val="both"/>
      </w:pPr>
      <w:r w:rsidRPr="0034365D">
        <w:t>3.</w:t>
      </w:r>
      <w:r w:rsidRPr="0034365D">
        <w:tab/>
        <w:t>W ramach realizacji zadania Wykonawca zagwarantuje wykwalifikowaną kadrę, która zapewni właściwe i bezpieczne warunki realizacji zadania. Wykładowca/instruktor prowadzący szkolenie obligatoryjnie będzie posiadał wykształcenie  certyfikat/zaświadczenie/inne dokumenty umożliwiające przeprowadzenie danego szkolenia oraz doświadczenie umożliwiające przeprowadzenie danego szkolenia.</w:t>
      </w:r>
    </w:p>
    <w:p w14:paraId="24FA7B99" w14:textId="77777777" w:rsidR="00F629D3" w:rsidRPr="0034365D" w:rsidRDefault="00F629D3" w:rsidP="00F629D3">
      <w:pPr>
        <w:spacing w:line="360" w:lineRule="auto"/>
        <w:ind w:left="360"/>
        <w:jc w:val="both"/>
      </w:pPr>
      <w:r w:rsidRPr="0034365D">
        <w:t>4.</w:t>
      </w:r>
      <w:r w:rsidRPr="0034365D">
        <w:tab/>
        <w:t xml:space="preserve">Wszelkie koszty związane z realizacją zadania m.in. koszt instruktora/wykładowcy  </w:t>
      </w:r>
      <w:proofErr w:type="spellStart"/>
      <w:r w:rsidRPr="0034365D">
        <w:t>sal</w:t>
      </w:r>
      <w:proofErr w:type="spellEnd"/>
      <w:r w:rsidRPr="0034365D">
        <w:t xml:space="preserve"> szkoleniowych, torów poślizgowych lub symulatorów, koszt materiałów szkoleniowych i pomocy dydaktycznych na czas wykonywania zadania ponosi Wykonawca.</w:t>
      </w:r>
    </w:p>
    <w:p w14:paraId="38646244" w14:textId="77777777" w:rsidR="00F629D3" w:rsidRPr="0034365D" w:rsidRDefault="00F629D3" w:rsidP="00F629D3">
      <w:pPr>
        <w:spacing w:line="360" w:lineRule="auto"/>
        <w:ind w:left="360"/>
        <w:jc w:val="both"/>
      </w:pPr>
      <w:r w:rsidRPr="0034365D">
        <w:t>5.</w:t>
      </w:r>
      <w:r w:rsidRPr="0034365D">
        <w:tab/>
        <w:t>Warunkiem zakończenia udziału Uczestnika w szkoleniu jest uzyskanie świadectwa kwalifikacji zawodowych. Wydany dokument będzie potwierdzać kwalifikacje do wykonywania określonych czynności i zadań zawodowych oraz posiadane umiejętności, kompetencje i wiedzę we wskazanym zakresie oraz stanowić będzie podstawę do dokonania wpisu do prawa jazdy przez organ uprawniony (kodu 95), co zgodnie z przepisami prawa UE – oznacza kierowcę zawodowego określonej kategorii.</w:t>
      </w:r>
    </w:p>
    <w:p w14:paraId="7E1AA1B1" w14:textId="77777777" w:rsidR="00F629D3" w:rsidRPr="0034365D" w:rsidRDefault="00F629D3" w:rsidP="00F629D3">
      <w:pPr>
        <w:spacing w:line="360" w:lineRule="auto"/>
        <w:ind w:left="360"/>
        <w:jc w:val="both"/>
      </w:pPr>
      <w:r w:rsidRPr="0034365D">
        <w:t>6.</w:t>
      </w:r>
      <w:r w:rsidRPr="0034365D">
        <w:tab/>
        <w:t>Wymiana dokumentu prawa jazdy leży w kwestii kursanta tj. uczestnika szkolenia.</w:t>
      </w:r>
    </w:p>
    <w:p w14:paraId="5EB9FF15" w14:textId="77777777" w:rsidR="00F629D3" w:rsidRPr="0034365D" w:rsidRDefault="00F629D3" w:rsidP="00F629D3">
      <w:pPr>
        <w:spacing w:line="360" w:lineRule="auto"/>
        <w:ind w:left="360"/>
        <w:jc w:val="both"/>
      </w:pPr>
    </w:p>
    <w:p w14:paraId="207BA52B" w14:textId="77777777" w:rsidR="00F629D3" w:rsidRPr="0034365D" w:rsidRDefault="00F629D3" w:rsidP="00F629D3">
      <w:pPr>
        <w:spacing w:line="360" w:lineRule="auto"/>
        <w:ind w:left="360"/>
        <w:jc w:val="both"/>
      </w:pPr>
    </w:p>
    <w:p w14:paraId="427C229C" w14:textId="77777777" w:rsidR="00F629D3" w:rsidRPr="0034365D" w:rsidRDefault="00F629D3" w:rsidP="00F629D3">
      <w:pPr>
        <w:spacing w:line="360" w:lineRule="auto"/>
        <w:ind w:left="360"/>
        <w:jc w:val="both"/>
      </w:pPr>
      <w:r w:rsidRPr="0034365D">
        <w:t>Termin i miejsce wykonania :</w:t>
      </w:r>
    </w:p>
    <w:p w14:paraId="2F489928" w14:textId="77777777" w:rsidR="00F629D3" w:rsidRPr="0034365D" w:rsidRDefault="00F629D3" w:rsidP="00F629D3">
      <w:pPr>
        <w:spacing w:line="360" w:lineRule="auto"/>
        <w:ind w:left="360"/>
        <w:jc w:val="both"/>
      </w:pPr>
      <w:r w:rsidRPr="0034365D">
        <w:t>Termin wykonania przedmiotu zamówienia: 12 miesięcy od dnia podpisania Umowy</w:t>
      </w:r>
    </w:p>
    <w:p w14:paraId="0F286F3F" w14:textId="77777777" w:rsidR="00F629D3" w:rsidRPr="0034365D" w:rsidRDefault="00F629D3" w:rsidP="00F629D3">
      <w:pPr>
        <w:spacing w:line="360" w:lineRule="auto"/>
        <w:ind w:left="360"/>
        <w:jc w:val="both"/>
      </w:pPr>
    </w:p>
    <w:p w14:paraId="1D4083F4" w14:textId="77777777" w:rsidR="00F629D3" w:rsidRPr="0034365D" w:rsidRDefault="00F629D3" w:rsidP="00F629D3">
      <w:pPr>
        <w:spacing w:line="360" w:lineRule="auto"/>
        <w:ind w:left="360"/>
        <w:jc w:val="both"/>
      </w:pPr>
      <w:r w:rsidRPr="0034365D">
        <w:t xml:space="preserve"> </w:t>
      </w:r>
    </w:p>
    <w:p w14:paraId="4F12E6BB" w14:textId="77777777" w:rsidR="00F629D3" w:rsidRPr="0034365D" w:rsidRDefault="00F629D3" w:rsidP="00F629D3">
      <w:pPr>
        <w:spacing w:line="360" w:lineRule="auto"/>
        <w:ind w:left="360"/>
        <w:jc w:val="both"/>
      </w:pPr>
    </w:p>
    <w:p w14:paraId="232A6B87" w14:textId="77777777" w:rsidR="00F629D3" w:rsidRPr="0034365D" w:rsidRDefault="00F629D3" w:rsidP="00F629D3">
      <w:pPr>
        <w:spacing w:line="360" w:lineRule="auto"/>
        <w:ind w:left="360"/>
        <w:jc w:val="both"/>
      </w:pPr>
      <w:r w:rsidRPr="0034365D">
        <w:t>Warunki płatności:</w:t>
      </w:r>
    </w:p>
    <w:p w14:paraId="2D6BDA7C" w14:textId="77777777" w:rsidR="00F629D3" w:rsidRPr="0034365D" w:rsidRDefault="00F629D3" w:rsidP="00F629D3">
      <w:pPr>
        <w:spacing w:line="360" w:lineRule="auto"/>
        <w:ind w:left="360"/>
        <w:jc w:val="both"/>
      </w:pPr>
      <w:r w:rsidRPr="0034365D">
        <w:t>1.</w:t>
      </w:r>
      <w:r w:rsidRPr="0034365D">
        <w:tab/>
        <w:t>Zapłata zostanie dokonana przelewem, w złotych polskich, na podstawie prawidłowo wystawionych przez Wykonawcę faktur z dopiskiem „ Szkolenie prawa jazdy kat D dla , imię i nazwisko kursanta”, w terminie 30 dni od dnia otrzymania faktury przez Zamawiającego.</w:t>
      </w:r>
    </w:p>
    <w:p w14:paraId="1DA9829E" w14:textId="5B7FEA15" w:rsidR="00F629D3" w:rsidRPr="0034365D" w:rsidRDefault="00F629D3" w:rsidP="00F629D3">
      <w:pPr>
        <w:spacing w:line="360" w:lineRule="auto"/>
        <w:ind w:left="360"/>
        <w:jc w:val="both"/>
      </w:pPr>
      <w:r w:rsidRPr="0034365D">
        <w:lastRenderedPageBreak/>
        <w:t>2.</w:t>
      </w:r>
      <w:r w:rsidRPr="0034365D">
        <w:tab/>
        <w:t xml:space="preserve">Wynagrodzenie przysługuje Wykonawcy wyłącznie za faktycznie wykonane szkolenie prawa jazdy kategorii D wraz z </w:t>
      </w:r>
      <w:r w:rsidR="00DC232F" w:rsidRPr="0034365D">
        <w:t>kwalifikacją</w:t>
      </w:r>
      <w:r w:rsidRPr="0034365D">
        <w:t xml:space="preserve"> wstępną/kwalifikacją wstępną przyspieszoną itp. Zgodnie z warunkami umowy. </w:t>
      </w:r>
    </w:p>
    <w:p w14:paraId="0B04AA63" w14:textId="77777777" w:rsidR="00F629D3" w:rsidRPr="0034365D" w:rsidRDefault="00F629D3" w:rsidP="00F629D3">
      <w:pPr>
        <w:spacing w:line="360" w:lineRule="auto"/>
        <w:ind w:left="360"/>
        <w:jc w:val="both"/>
      </w:pPr>
    </w:p>
    <w:p w14:paraId="4D095A47" w14:textId="77777777" w:rsidR="00F629D3" w:rsidRPr="0034365D" w:rsidRDefault="00F629D3" w:rsidP="00F629D3">
      <w:pPr>
        <w:spacing w:line="360" w:lineRule="auto"/>
        <w:ind w:left="360"/>
        <w:jc w:val="both"/>
      </w:pPr>
    </w:p>
    <w:p w14:paraId="7AD9261D" w14:textId="77777777" w:rsidR="00F629D3" w:rsidRPr="0034365D" w:rsidRDefault="00F629D3" w:rsidP="00F629D3">
      <w:pPr>
        <w:spacing w:line="360" w:lineRule="auto"/>
        <w:ind w:left="360"/>
        <w:jc w:val="both"/>
      </w:pPr>
      <w:r w:rsidRPr="0034365D">
        <w:t xml:space="preserve">Kryterium oceny ofert i opis sposobu oceny: </w:t>
      </w:r>
    </w:p>
    <w:p w14:paraId="77981BF2" w14:textId="77777777" w:rsidR="00F629D3" w:rsidRPr="0034365D" w:rsidRDefault="00F629D3" w:rsidP="00F629D3">
      <w:pPr>
        <w:spacing w:line="360" w:lineRule="auto"/>
        <w:ind w:left="360"/>
        <w:jc w:val="both"/>
      </w:pPr>
      <w:r w:rsidRPr="0034365D">
        <w:t>1.</w:t>
      </w:r>
      <w:r w:rsidRPr="0034365D">
        <w:tab/>
        <w:t xml:space="preserve">Cena ofertowa – 70 %. </w:t>
      </w:r>
    </w:p>
    <w:p w14:paraId="21750508" w14:textId="77777777" w:rsidR="00F629D3" w:rsidRPr="0034365D" w:rsidRDefault="00F629D3" w:rsidP="00F629D3">
      <w:pPr>
        <w:spacing w:line="360" w:lineRule="auto"/>
        <w:ind w:left="360"/>
        <w:jc w:val="both"/>
      </w:pPr>
      <w:r w:rsidRPr="0034365D">
        <w:t>2.</w:t>
      </w:r>
      <w:r w:rsidRPr="0034365D">
        <w:tab/>
        <w:t>Sprzęt (autobus miejski) – 30%</w:t>
      </w:r>
    </w:p>
    <w:p w14:paraId="214ECFF6" w14:textId="77777777" w:rsidR="00F629D3" w:rsidRPr="0034365D" w:rsidRDefault="00F629D3" w:rsidP="00F629D3">
      <w:pPr>
        <w:spacing w:line="360" w:lineRule="auto"/>
        <w:ind w:left="360"/>
        <w:jc w:val="both"/>
      </w:pPr>
      <w:r w:rsidRPr="0034365D">
        <w:t>Łączna ocena punktów jest sumą punktów w kryterium cena ofertowa i kryterium sprzęt.</w:t>
      </w:r>
    </w:p>
    <w:p w14:paraId="678CD1DA" w14:textId="77777777" w:rsidR="00F629D3" w:rsidRPr="0034365D" w:rsidRDefault="00F629D3" w:rsidP="00F629D3">
      <w:pPr>
        <w:spacing w:line="360" w:lineRule="auto"/>
        <w:ind w:left="360"/>
        <w:jc w:val="both"/>
      </w:pPr>
      <w:r w:rsidRPr="0034365D">
        <w:t>Jako cenę przyjmuje się łączną wartość brutto podaną w formularzu ofertowym.</w:t>
      </w:r>
    </w:p>
    <w:p w14:paraId="205B8EF5" w14:textId="77777777" w:rsidR="00F629D3" w:rsidRPr="0034365D" w:rsidRDefault="00F629D3" w:rsidP="00F629D3">
      <w:pPr>
        <w:spacing w:line="360" w:lineRule="auto"/>
        <w:ind w:left="360"/>
        <w:jc w:val="both"/>
      </w:pPr>
      <w:r w:rsidRPr="0034365D">
        <w:t xml:space="preserve">Cena powinna uwzględnić wszystkie koszty związane z realizacją zamówienia. </w:t>
      </w:r>
    </w:p>
    <w:p w14:paraId="73882305" w14:textId="77777777" w:rsidR="00F629D3" w:rsidRPr="0034365D" w:rsidRDefault="00F629D3" w:rsidP="00F629D3">
      <w:pPr>
        <w:spacing w:line="360" w:lineRule="auto"/>
        <w:ind w:left="360"/>
        <w:jc w:val="both"/>
      </w:pPr>
      <w:r w:rsidRPr="0034365D">
        <w:t>Cenę ofertową należy traktować jako stałą i niezmienną przez cały czas trwania umowy.</w:t>
      </w:r>
    </w:p>
    <w:p w14:paraId="48B464BC" w14:textId="77777777" w:rsidR="00F629D3" w:rsidRPr="0034365D" w:rsidRDefault="00F629D3" w:rsidP="00F629D3">
      <w:pPr>
        <w:spacing w:line="360" w:lineRule="auto"/>
        <w:ind w:left="360"/>
        <w:jc w:val="both"/>
      </w:pPr>
      <w:r w:rsidRPr="0034365D">
        <w:t>Cenę należy podać z dokładnością do dwóch miejsc po przecinku, w złotych polskich.</w:t>
      </w:r>
    </w:p>
    <w:p w14:paraId="4B896C1E" w14:textId="77777777" w:rsidR="00F629D3" w:rsidRPr="0034365D" w:rsidRDefault="00F629D3" w:rsidP="00F629D3">
      <w:pPr>
        <w:spacing w:line="360" w:lineRule="auto"/>
        <w:ind w:left="360"/>
        <w:jc w:val="both"/>
      </w:pPr>
      <w:r w:rsidRPr="0034365D">
        <w:t>Wykonawca, który zaoferuje najniższą cenę za wykonanie zamówienia otrzyma 70 pkt., natomiast pozostali Wykonawcy odpowiednio mniej punktów, wg wzoru:</w:t>
      </w:r>
    </w:p>
    <w:p w14:paraId="7205A359" w14:textId="77777777" w:rsidR="00F629D3" w:rsidRPr="0034365D" w:rsidRDefault="00F629D3" w:rsidP="00F629D3">
      <w:pPr>
        <w:spacing w:line="360" w:lineRule="auto"/>
        <w:ind w:left="360"/>
        <w:jc w:val="both"/>
      </w:pPr>
      <w:r w:rsidRPr="0034365D">
        <w:t xml:space="preserve">C = (najniższa oferowana cena/cena oferty badanej) x 70 </w:t>
      </w:r>
    </w:p>
    <w:p w14:paraId="5D586F1D" w14:textId="77777777" w:rsidR="00F629D3" w:rsidRPr="0034365D" w:rsidRDefault="00F629D3" w:rsidP="00F629D3">
      <w:pPr>
        <w:spacing w:line="360" w:lineRule="auto"/>
        <w:ind w:left="360"/>
        <w:jc w:val="both"/>
      </w:pPr>
      <w:r w:rsidRPr="0034365D">
        <w:t>Za szkolenie przeprowadzone na autobusie miejskim Wykonawca otrzyma 30 pkt.</w:t>
      </w:r>
    </w:p>
    <w:p w14:paraId="24AB8706" w14:textId="77777777" w:rsidR="00F629D3" w:rsidRPr="0034365D" w:rsidRDefault="00F629D3" w:rsidP="00F629D3">
      <w:pPr>
        <w:spacing w:line="360" w:lineRule="auto"/>
        <w:ind w:left="360"/>
        <w:jc w:val="both"/>
      </w:pPr>
      <w:r w:rsidRPr="0034365D">
        <w:t>Za brak autobusu miejskiego Wykonawca otrzyma 0 pkt.</w:t>
      </w:r>
    </w:p>
    <w:p w14:paraId="6367C2B3" w14:textId="77777777" w:rsidR="00F629D3" w:rsidRPr="0034365D" w:rsidRDefault="00F629D3" w:rsidP="00F629D3">
      <w:pPr>
        <w:spacing w:line="360" w:lineRule="auto"/>
        <w:ind w:left="360"/>
        <w:jc w:val="both"/>
      </w:pPr>
      <w:r w:rsidRPr="0034365D">
        <w:t>Za najkorzystniejszą zostanie uznana oferta, która uzyska największą liczbę punktów. Zamawiający zastosuje zaokrąglenie wyników do dwóch miejsc po przecinku.</w:t>
      </w:r>
    </w:p>
    <w:p w14:paraId="1EA53ED9" w14:textId="77777777" w:rsidR="00F629D3" w:rsidRPr="0034365D" w:rsidRDefault="00F629D3" w:rsidP="00F629D3">
      <w:pPr>
        <w:spacing w:line="360" w:lineRule="auto"/>
        <w:ind w:left="360"/>
        <w:jc w:val="both"/>
      </w:pPr>
      <w:r w:rsidRPr="0034365D">
        <w:t xml:space="preserve">Jeśli zostaną złożone oferty , które otrzymają tę samą ilość punktów, Zamawiający wezwie Wykonawców, którzy złożyli te oferty, do złożenia w terminie określonym przez Zamawiającego, ofert dodatkowych. </w:t>
      </w:r>
    </w:p>
    <w:p w14:paraId="4468BAF0" w14:textId="77777777" w:rsidR="00F629D3" w:rsidRPr="0034365D" w:rsidRDefault="00F629D3" w:rsidP="00F629D3">
      <w:pPr>
        <w:spacing w:line="360" w:lineRule="auto"/>
        <w:ind w:left="360"/>
        <w:jc w:val="both"/>
      </w:pPr>
    </w:p>
    <w:p w14:paraId="00D85432" w14:textId="77777777" w:rsidR="00F629D3" w:rsidRPr="0034365D" w:rsidRDefault="00F629D3" w:rsidP="00F629D3">
      <w:pPr>
        <w:spacing w:line="360" w:lineRule="auto"/>
        <w:ind w:left="360"/>
        <w:jc w:val="both"/>
      </w:pPr>
      <w:r w:rsidRPr="0034365D">
        <w:t>Sposób przygotowania oferty:</w:t>
      </w:r>
    </w:p>
    <w:p w14:paraId="0622AED3" w14:textId="77777777" w:rsidR="00F629D3" w:rsidRPr="0034365D" w:rsidRDefault="00F629D3" w:rsidP="00F629D3">
      <w:pPr>
        <w:spacing w:line="360" w:lineRule="auto"/>
        <w:ind w:left="360"/>
        <w:jc w:val="both"/>
      </w:pPr>
      <w:r w:rsidRPr="0034365D">
        <w:t>1.</w:t>
      </w:r>
      <w:r w:rsidRPr="0034365D">
        <w:tab/>
        <w:t>Wykonawca (w tym Wykonawcy występujący wspólnie)  może złożyć tylko jedną ofertę.</w:t>
      </w:r>
    </w:p>
    <w:p w14:paraId="7B999204" w14:textId="77777777" w:rsidR="00F629D3" w:rsidRPr="0034365D" w:rsidRDefault="00F629D3" w:rsidP="00F629D3">
      <w:pPr>
        <w:spacing w:line="360" w:lineRule="auto"/>
        <w:ind w:left="360"/>
        <w:jc w:val="both"/>
      </w:pPr>
      <w:r w:rsidRPr="0034365D">
        <w:t>2.</w:t>
      </w:r>
      <w:r w:rsidRPr="0034365D">
        <w:tab/>
        <w:t>Ofertę należy złożyć w języku polskim.</w:t>
      </w:r>
    </w:p>
    <w:p w14:paraId="4D83A616" w14:textId="77777777" w:rsidR="00F629D3" w:rsidRPr="0034365D" w:rsidRDefault="00F629D3" w:rsidP="00F629D3">
      <w:pPr>
        <w:spacing w:line="360" w:lineRule="auto"/>
        <w:ind w:left="360"/>
        <w:jc w:val="both"/>
      </w:pPr>
      <w:r w:rsidRPr="0034365D">
        <w:lastRenderedPageBreak/>
        <w:t>3.</w:t>
      </w:r>
      <w:r w:rsidRPr="0034365D">
        <w:tab/>
        <w:t xml:space="preserve">Oferta musi uwzględniać wszystkie wymagania opisane w niniejszym zaproszeniu. </w:t>
      </w:r>
    </w:p>
    <w:p w14:paraId="4E877388" w14:textId="77777777" w:rsidR="00F629D3" w:rsidRPr="0034365D" w:rsidRDefault="00F629D3" w:rsidP="00F629D3">
      <w:pPr>
        <w:spacing w:line="360" w:lineRule="auto"/>
        <w:ind w:left="360"/>
        <w:jc w:val="both"/>
      </w:pPr>
      <w:r w:rsidRPr="0034365D">
        <w:t>4.</w:t>
      </w:r>
      <w:r w:rsidRPr="0034365D">
        <w:tab/>
        <w:t xml:space="preserve">Oferta oraz jej załączniki winny być podpisane przez osoby upoważnione do składania oświadczeń woli w imieniu Wykonawcy. </w:t>
      </w:r>
    </w:p>
    <w:p w14:paraId="3D680492" w14:textId="77777777" w:rsidR="00F629D3" w:rsidRPr="0034365D" w:rsidRDefault="00F629D3" w:rsidP="00F629D3">
      <w:pPr>
        <w:spacing w:line="360" w:lineRule="auto"/>
        <w:ind w:left="360"/>
        <w:jc w:val="both"/>
      </w:pPr>
      <w:r w:rsidRPr="0034365D">
        <w:t>5.</w:t>
      </w:r>
      <w:r w:rsidRPr="0034365D">
        <w:tab/>
        <w:t xml:space="preserve">Przed upływem terminu składania ofert Wykonawca może wprowadzić zmiany do oferty lub wycofać ofertę. </w:t>
      </w:r>
    </w:p>
    <w:p w14:paraId="5A84188C" w14:textId="77777777" w:rsidR="00F629D3" w:rsidRPr="0034365D" w:rsidRDefault="00F629D3" w:rsidP="00F629D3">
      <w:pPr>
        <w:spacing w:line="360" w:lineRule="auto"/>
        <w:ind w:left="360"/>
        <w:jc w:val="both"/>
      </w:pPr>
      <w:r w:rsidRPr="0034365D">
        <w:t>Miejsce i termin składania ofert:</w:t>
      </w:r>
    </w:p>
    <w:p w14:paraId="18AEA5F4" w14:textId="32F8C2FA" w:rsidR="00F629D3" w:rsidRPr="0034365D" w:rsidRDefault="00F629D3" w:rsidP="00F629D3">
      <w:pPr>
        <w:spacing w:line="360" w:lineRule="auto"/>
        <w:ind w:left="360"/>
        <w:jc w:val="both"/>
      </w:pPr>
      <w:r w:rsidRPr="0034365D">
        <w:t>1.</w:t>
      </w:r>
      <w:r w:rsidRPr="0034365D">
        <w:tab/>
        <w:t>Wypełniony „Formularz Ofertowy” oraz „Formularz Cenowy” należy przesłać w nieprzekraczalnym terminie</w:t>
      </w:r>
      <w:r w:rsidR="009669C0">
        <w:t xml:space="preserve"> do</w:t>
      </w:r>
      <w:r w:rsidRPr="0034365D">
        <w:t xml:space="preserve"> </w:t>
      </w:r>
      <w:r w:rsidR="003002F2" w:rsidRPr="003002F2">
        <w:rPr>
          <w:b/>
        </w:rPr>
        <w:t xml:space="preserve">05 </w:t>
      </w:r>
      <w:r w:rsidR="00B91FC1">
        <w:rPr>
          <w:b/>
        </w:rPr>
        <w:t>lutego</w:t>
      </w:r>
      <w:r w:rsidR="003002F2" w:rsidRPr="003002F2">
        <w:rPr>
          <w:b/>
        </w:rPr>
        <w:t xml:space="preserve"> 2024 r.</w:t>
      </w:r>
      <w:r w:rsidR="0034365D" w:rsidRPr="003002F2">
        <w:rPr>
          <w:b/>
        </w:rPr>
        <w:t xml:space="preserve"> </w:t>
      </w:r>
      <w:r w:rsidR="003A5BE8" w:rsidRPr="003002F2">
        <w:rPr>
          <w:b/>
        </w:rPr>
        <w:t xml:space="preserve">do godz. </w:t>
      </w:r>
      <w:r w:rsidR="00414F82" w:rsidRPr="003002F2">
        <w:rPr>
          <w:b/>
        </w:rPr>
        <w:t>12.00</w:t>
      </w:r>
      <w:r w:rsidR="00414F82">
        <w:t xml:space="preserve"> </w:t>
      </w:r>
      <w:r w:rsidRPr="0034365D">
        <w:t>za pośrednictwem platformy zakupowej https://platformazakupowa.pl/pn/pkm-swierklaniec.</w:t>
      </w:r>
    </w:p>
    <w:p w14:paraId="7F21351D" w14:textId="77777777" w:rsidR="00F629D3" w:rsidRPr="0034365D" w:rsidRDefault="00F629D3" w:rsidP="00F629D3">
      <w:pPr>
        <w:spacing w:line="360" w:lineRule="auto"/>
        <w:ind w:left="360"/>
        <w:jc w:val="both"/>
      </w:pPr>
      <w:r w:rsidRPr="0034365D">
        <w:t>2.</w:t>
      </w:r>
      <w:r w:rsidRPr="0034365D">
        <w:tab/>
        <w:t xml:space="preserve">Złożenie oferty oznacza akceptację warunków określonych w niniejszym zaproszeniu i załącznikach. </w:t>
      </w:r>
    </w:p>
    <w:p w14:paraId="37FF9192" w14:textId="77777777" w:rsidR="00F629D3" w:rsidRPr="0034365D" w:rsidRDefault="00F629D3" w:rsidP="00F629D3">
      <w:pPr>
        <w:spacing w:line="360" w:lineRule="auto"/>
        <w:ind w:left="360"/>
        <w:jc w:val="both"/>
      </w:pPr>
    </w:p>
    <w:p w14:paraId="62806794" w14:textId="77777777" w:rsidR="00F629D3" w:rsidRPr="0034365D" w:rsidRDefault="00F629D3" w:rsidP="00F629D3">
      <w:pPr>
        <w:spacing w:line="360" w:lineRule="auto"/>
        <w:ind w:left="360"/>
        <w:jc w:val="both"/>
      </w:pPr>
      <w:r w:rsidRPr="0034365D">
        <w:t>Wybór oferty najkorzystniejszej:</w:t>
      </w:r>
    </w:p>
    <w:p w14:paraId="731274ED" w14:textId="77777777" w:rsidR="00F629D3" w:rsidRPr="0034365D" w:rsidRDefault="00F629D3" w:rsidP="00F629D3">
      <w:pPr>
        <w:spacing w:line="360" w:lineRule="auto"/>
        <w:ind w:left="360"/>
        <w:jc w:val="both"/>
      </w:pPr>
      <w:r w:rsidRPr="0034365D">
        <w:t>1.</w:t>
      </w:r>
      <w:r w:rsidRPr="0034365D">
        <w:tab/>
        <w:t xml:space="preserve">Zamawiający udzieli zamówienia Wykonawcy, którego oferta odpowiada wszystkim wymaganiom określonym w niniejszym zaproszeniu i zostanie oceniona jako najkorzystniejsza w oparciu o podane kryteria oceny ofert. </w:t>
      </w:r>
    </w:p>
    <w:p w14:paraId="261C91F9" w14:textId="77777777" w:rsidR="00F629D3" w:rsidRPr="0034365D" w:rsidRDefault="00F629D3" w:rsidP="00F629D3">
      <w:pPr>
        <w:spacing w:line="360" w:lineRule="auto"/>
        <w:ind w:left="360"/>
        <w:jc w:val="both"/>
      </w:pPr>
      <w:r w:rsidRPr="0034365D">
        <w:t>2.</w:t>
      </w:r>
      <w:r w:rsidRPr="0034365D">
        <w:tab/>
        <w:t>Zamawiający drogą elektroniczną powiadomi wszystkich Wykonawców biorących udział w postępowaniu o wyniku postępowania.</w:t>
      </w:r>
    </w:p>
    <w:p w14:paraId="3118CA43" w14:textId="77777777" w:rsidR="00F629D3" w:rsidRPr="0034365D" w:rsidRDefault="00F629D3" w:rsidP="00F629D3">
      <w:pPr>
        <w:spacing w:line="360" w:lineRule="auto"/>
        <w:ind w:left="360"/>
        <w:jc w:val="both"/>
      </w:pPr>
      <w:r w:rsidRPr="0034365D">
        <w:t>3.</w:t>
      </w:r>
      <w:r w:rsidRPr="0034365D">
        <w:tab/>
        <w:t xml:space="preserve">Zamawiający zastrzega sobie prawo do unieważnienia prowadzonego postępowania bez rozstrzygnięcia lub jego unieważnienia w każdym czasie bez podania przyczyn. </w:t>
      </w:r>
    </w:p>
    <w:p w14:paraId="1F1426C9" w14:textId="77777777" w:rsidR="00F629D3" w:rsidRPr="0034365D" w:rsidRDefault="00F629D3" w:rsidP="00F629D3">
      <w:pPr>
        <w:spacing w:line="360" w:lineRule="auto"/>
        <w:ind w:left="360"/>
        <w:jc w:val="both"/>
      </w:pPr>
    </w:p>
    <w:p w14:paraId="6269458A" w14:textId="77777777" w:rsidR="00F629D3" w:rsidRPr="0034365D" w:rsidRDefault="00F629D3" w:rsidP="00F629D3">
      <w:pPr>
        <w:spacing w:line="360" w:lineRule="auto"/>
        <w:ind w:left="360"/>
        <w:jc w:val="both"/>
      </w:pPr>
      <w:r w:rsidRPr="0034365D">
        <w:t>Informacje dodatkowe:</w:t>
      </w:r>
    </w:p>
    <w:p w14:paraId="7B9D9CB7" w14:textId="77777777" w:rsidR="00F629D3" w:rsidRPr="0034365D" w:rsidRDefault="00F629D3" w:rsidP="00F629D3">
      <w:pPr>
        <w:spacing w:line="360" w:lineRule="auto"/>
        <w:ind w:left="360"/>
        <w:jc w:val="both"/>
      </w:pPr>
      <w:r w:rsidRPr="0034365D">
        <w:t>1.</w:t>
      </w:r>
      <w:r w:rsidRPr="0034365D">
        <w:tab/>
        <w:t xml:space="preserve">Komunikacja między Zamawiającym a Wykonawcami, w szczególności przekazywanie dokumentów, oświadczeń, wniosków i zawiadomień oraz przekazywanie informacji odbywa się za pośrednictwem platformy zakupowej. </w:t>
      </w:r>
    </w:p>
    <w:p w14:paraId="689213A9" w14:textId="77777777" w:rsidR="00F629D3" w:rsidRPr="0034365D" w:rsidRDefault="00F629D3" w:rsidP="00F629D3">
      <w:pPr>
        <w:spacing w:line="360" w:lineRule="auto"/>
        <w:ind w:left="360"/>
        <w:jc w:val="both"/>
      </w:pPr>
      <w:r w:rsidRPr="0034365D">
        <w:t>2.</w:t>
      </w:r>
      <w:r w:rsidRPr="0034365D">
        <w:tab/>
        <w:t>Zamawiający nie dopuszcza możliwości złożenia ofert wariantowych.</w:t>
      </w:r>
    </w:p>
    <w:p w14:paraId="47092BE9" w14:textId="77777777" w:rsidR="00F629D3" w:rsidRPr="0034365D" w:rsidRDefault="00F629D3" w:rsidP="00F629D3">
      <w:pPr>
        <w:spacing w:line="360" w:lineRule="auto"/>
        <w:ind w:left="360"/>
        <w:jc w:val="both"/>
      </w:pPr>
      <w:r w:rsidRPr="0034365D">
        <w:t>3.</w:t>
      </w:r>
      <w:r w:rsidRPr="0034365D">
        <w:tab/>
        <w:t xml:space="preserve">Zamawiający nie dopuszcza zwrotu kosztów udziału w postępowaniu. Wykonawca poniesie wszelkie koszty związane z przygotowaniem i złożeniem oferty. </w:t>
      </w:r>
    </w:p>
    <w:p w14:paraId="45E66A9A" w14:textId="44F9D021" w:rsidR="00F629D3" w:rsidRPr="0034365D" w:rsidRDefault="00F629D3" w:rsidP="00F629D3">
      <w:pPr>
        <w:spacing w:line="360" w:lineRule="auto"/>
        <w:ind w:left="360"/>
        <w:jc w:val="both"/>
      </w:pPr>
      <w:r w:rsidRPr="0034365D">
        <w:lastRenderedPageBreak/>
        <w:t>4.</w:t>
      </w:r>
      <w:r w:rsidRPr="0034365D">
        <w:tab/>
        <w:t>Wykonawca będzie zobowiązany przed podpisaniem Umowy do złożenia Oświadczenia w zakresie przeciwdziałania wspieraniu agresji</w:t>
      </w:r>
      <w:r w:rsidR="0034365D">
        <w:t xml:space="preserve"> wobec Ukrainy</w:t>
      </w:r>
      <w:r w:rsidRPr="0034365D">
        <w:t>.</w:t>
      </w:r>
    </w:p>
    <w:p w14:paraId="3394716F" w14:textId="77777777" w:rsidR="00F629D3" w:rsidRPr="0034365D" w:rsidRDefault="00F629D3" w:rsidP="00F629D3">
      <w:pPr>
        <w:spacing w:line="360" w:lineRule="auto"/>
        <w:ind w:left="360"/>
        <w:jc w:val="both"/>
      </w:pPr>
      <w:r w:rsidRPr="0034365D">
        <w:t>5.</w:t>
      </w:r>
      <w:r w:rsidRPr="0034365D">
        <w:tab/>
        <w:t>Zamawiający odrzuci ofertę niezgodną z zapisami niniejszego zaproszenia.</w:t>
      </w:r>
    </w:p>
    <w:p w14:paraId="60D080D8" w14:textId="77777777" w:rsidR="00F629D3" w:rsidRPr="0034365D" w:rsidRDefault="00F629D3" w:rsidP="00F629D3">
      <w:pPr>
        <w:spacing w:line="360" w:lineRule="auto"/>
        <w:ind w:left="360"/>
        <w:jc w:val="both"/>
      </w:pPr>
      <w:r w:rsidRPr="0034365D">
        <w:t>6.</w:t>
      </w:r>
      <w:r w:rsidRPr="0034365D">
        <w:tab/>
        <w:t xml:space="preserve">Podstawą przeprowadzenia niniejszego postępowania jest Regulamin udzielania zamówień publicznych  w PKM Sp.  z o.o. w Świerklańcu stanowiący załącznik do Uchwały nr 4/8/9/2023 </w:t>
      </w:r>
    </w:p>
    <w:p w14:paraId="39EBD049" w14:textId="77777777" w:rsidR="00F629D3" w:rsidRPr="0034365D" w:rsidRDefault="00F629D3" w:rsidP="00F629D3">
      <w:pPr>
        <w:spacing w:line="360" w:lineRule="auto"/>
        <w:ind w:left="360"/>
        <w:jc w:val="both"/>
      </w:pPr>
      <w:r w:rsidRPr="0034365D">
        <w:t xml:space="preserve">z dnia 23.08.2023 r. Wykonawca zobowiązany jest do zapoznania się z jego treścią dostępną na stronie internetowej Zamawiającego pod adresem https://www.pkm-swierklaniec.pl/ogloszenia/uchwaly-zarzadu/ </w:t>
      </w:r>
    </w:p>
    <w:p w14:paraId="26A256FD" w14:textId="77777777" w:rsidR="00F629D3" w:rsidRPr="0034365D" w:rsidRDefault="00F629D3" w:rsidP="00F629D3">
      <w:pPr>
        <w:spacing w:line="360" w:lineRule="auto"/>
        <w:ind w:left="360"/>
        <w:jc w:val="both"/>
      </w:pPr>
    </w:p>
    <w:p w14:paraId="3CEFF2EA" w14:textId="77777777" w:rsidR="00F629D3" w:rsidRPr="0034365D" w:rsidRDefault="00F629D3" w:rsidP="00F629D3">
      <w:pPr>
        <w:spacing w:line="360" w:lineRule="auto"/>
        <w:ind w:left="360"/>
        <w:jc w:val="both"/>
      </w:pPr>
      <w:r w:rsidRPr="0034365D">
        <w:t>Klauzula informacyjna RODO:</w:t>
      </w:r>
    </w:p>
    <w:p w14:paraId="5C46CE07" w14:textId="77777777" w:rsidR="00F629D3" w:rsidRPr="0034365D" w:rsidRDefault="00F629D3" w:rsidP="00F629D3">
      <w:pPr>
        <w:spacing w:line="360" w:lineRule="auto"/>
        <w:ind w:left="360"/>
        <w:jc w:val="both"/>
      </w:pPr>
      <w:r w:rsidRPr="0034365D">
        <w:t>Zgodnie z art. 13 ust. 1 i ust. 2 Rozporządzenia Parlamentu Europejskiego I Rady (UE) 2016/679 z dnia 27 kwietnia 2016r. w sprawie ochrony osób fizycznych w związku z przetwarzaniem danych osobowych i w sprawie swobodnego przepływu takich danych oraz uchylenia dyrektywy 95/46/WE (zwanym dalej RODO) informujemy, iż:</w:t>
      </w:r>
    </w:p>
    <w:p w14:paraId="235AC646" w14:textId="77777777" w:rsidR="00F629D3" w:rsidRPr="0034365D" w:rsidRDefault="00F629D3" w:rsidP="00F629D3">
      <w:pPr>
        <w:spacing w:line="360" w:lineRule="auto"/>
        <w:ind w:left="360"/>
        <w:jc w:val="both"/>
      </w:pPr>
      <w:r w:rsidRPr="0034365D">
        <w:t>1)</w:t>
      </w:r>
      <w:r w:rsidRPr="0034365D">
        <w:tab/>
        <w:t>Administratorem Pani/Pana danych osobowych jest Zarząd Spółki Przedsiębiorstwa Komunikacji Metropolitalnej Spółka z ograniczoną odpowiedzialnością, 42-622 Świerklaniec, ul. Parkowa 3, adres email: biuro@pkm-swierklaniec.pl, strona internetowa: www.pkm-swierklaniec.pl.</w:t>
      </w:r>
    </w:p>
    <w:p w14:paraId="6C753C33" w14:textId="77777777" w:rsidR="00F629D3" w:rsidRPr="0034365D" w:rsidRDefault="00F629D3" w:rsidP="00F629D3">
      <w:pPr>
        <w:spacing w:line="360" w:lineRule="auto"/>
        <w:ind w:left="360"/>
        <w:jc w:val="both"/>
      </w:pPr>
      <w:r w:rsidRPr="0034365D">
        <w:t>2)</w:t>
      </w:r>
      <w:r w:rsidRPr="0034365D">
        <w:tab/>
        <w:t>Została wyznaczona osoba do kontaktu w sprawie przetwarzania danych osobowych, adres email: j.muniak@pkm-swierklaniec.pl</w:t>
      </w:r>
    </w:p>
    <w:p w14:paraId="68936962" w14:textId="77777777" w:rsidR="00F629D3" w:rsidRPr="0034365D" w:rsidRDefault="00F629D3" w:rsidP="00F629D3">
      <w:pPr>
        <w:spacing w:line="360" w:lineRule="auto"/>
        <w:ind w:left="360"/>
        <w:jc w:val="both"/>
      </w:pPr>
      <w:r w:rsidRPr="0034365D">
        <w:t>3)</w:t>
      </w:r>
      <w:r w:rsidRPr="0034365D">
        <w:tab/>
        <w:t>Pani/Pana dane osobowe będą przetwarzane w następujących celach:</w:t>
      </w:r>
    </w:p>
    <w:p w14:paraId="7A3ED45A" w14:textId="77777777" w:rsidR="00F629D3" w:rsidRPr="0034365D" w:rsidRDefault="00F629D3" w:rsidP="00F629D3">
      <w:pPr>
        <w:spacing w:line="360" w:lineRule="auto"/>
        <w:ind w:left="360"/>
        <w:jc w:val="both"/>
      </w:pPr>
      <w:r w:rsidRPr="0034365D">
        <w:t>a.</w:t>
      </w:r>
      <w:r w:rsidRPr="0034365D">
        <w:tab/>
        <w:t>zawarcia umowy,</w:t>
      </w:r>
    </w:p>
    <w:p w14:paraId="57657548" w14:textId="77777777" w:rsidR="00F629D3" w:rsidRPr="0034365D" w:rsidRDefault="00F629D3" w:rsidP="00F629D3">
      <w:pPr>
        <w:spacing w:line="360" w:lineRule="auto"/>
        <w:ind w:left="360"/>
        <w:jc w:val="both"/>
      </w:pPr>
      <w:r w:rsidRPr="0034365D">
        <w:t>b.</w:t>
      </w:r>
      <w:r w:rsidRPr="0034365D">
        <w:tab/>
        <w:t>realizacja i rozliczenie umowy,</w:t>
      </w:r>
    </w:p>
    <w:p w14:paraId="6A513D45" w14:textId="77777777" w:rsidR="00F629D3" w:rsidRPr="0034365D" w:rsidRDefault="00F629D3" w:rsidP="00F629D3">
      <w:pPr>
        <w:spacing w:line="360" w:lineRule="auto"/>
        <w:ind w:left="360"/>
        <w:jc w:val="both"/>
      </w:pPr>
      <w:r w:rsidRPr="0034365D">
        <w:t>c.</w:t>
      </w:r>
      <w:r w:rsidRPr="0034365D">
        <w:tab/>
        <w:t>archiwizacja dokumentacji.</w:t>
      </w:r>
    </w:p>
    <w:p w14:paraId="49A87268" w14:textId="77777777" w:rsidR="00F629D3" w:rsidRPr="0034365D" w:rsidRDefault="00F629D3" w:rsidP="00F629D3">
      <w:pPr>
        <w:spacing w:line="360" w:lineRule="auto"/>
        <w:ind w:left="360"/>
        <w:jc w:val="both"/>
      </w:pPr>
      <w:r w:rsidRPr="0034365D">
        <w:t>Podstawą prawną przetwarzania danych osobowych jest:</w:t>
      </w:r>
    </w:p>
    <w:p w14:paraId="5E39E0A9" w14:textId="77777777" w:rsidR="00F629D3" w:rsidRPr="0034365D" w:rsidRDefault="00F629D3" w:rsidP="00F629D3">
      <w:pPr>
        <w:spacing w:line="360" w:lineRule="auto"/>
        <w:ind w:left="360"/>
        <w:jc w:val="both"/>
      </w:pPr>
      <w:r w:rsidRPr="0034365D">
        <w:t>a.</w:t>
      </w:r>
      <w:r w:rsidRPr="0034365D">
        <w:tab/>
        <w:t>niezbędność przetwarzania do zawarcia i realizacji umowy dotyczącej niniejszego postępowania  (art. 6 ust. 1 lit. b rozporządzenia),</w:t>
      </w:r>
    </w:p>
    <w:p w14:paraId="6D6CAE46" w14:textId="77777777" w:rsidR="00F629D3" w:rsidRPr="0034365D" w:rsidRDefault="00F629D3" w:rsidP="00F629D3">
      <w:pPr>
        <w:spacing w:line="360" w:lineRule="auto"/>
        <w:ind w:left="360"/>
        <w:jc w:val="both"/>
      </w:pPr>
      <w:r w:rsidRPr="0034365D">
        <w:lastRenderedPageBreak/>
        <w:t>b.</w:t>
      </w:r>
      <w:r w:rsidRPr="0034365D">
        <w:tab/>
        <w:t>obowiązek prawny administratora wynikający z ustawy z dnia 29 września 1994r.o rachunkowości oraz ustawy z dnia 11 marca 2004 r. o podatku od towarów i usług (art. 6 ust. 1 lit. c rozporządzenia),</w:t>
      </w:r>
    </w:p>
    <w:p w14:paraId="7D66AF6F" w14:textId="77777777" w:rsidR="00F629D3" w:rsidRPr="0034365D" w:rsidRDefault="00F629D3" w:rsidP="00F629D3">
      <w:pPr>
        <w:spacing w:line="360" w:lineRule="auto"/>
        <w:ind w:left="360"/>
        <w:jc w:val="both"/>
      </w:pPr>
      <w:r w:rsidRPr="0034365D">
        <w:t>c.</w:t>
      </w:r>
      <w:r w:rsidRPr="0034365D">
        <w:tab/>
        <w:t>obowiązek prawny administratora wynikający z art. 5 o narodowym zasobie archiwalnym i archiwach (art. 6 ust. 1 lit. c rozporządzenia).</w:t>
      </w:r>
    </w:p>
    <w:p w14:paraId="676526D7" w14:textId="77777777" w:rsidR="00F629D3" w:rsidRPr="0034365D" w:rsidRDefault="00F629D3" w:rsidP="00F629D3">
      <w:pPr>
        <w:spacing w:line="360" w:lineRule="auto"/>
        <w:ind w:left="360"/>
        <w:jc w:val="both"/>
      </w:pPr>
      <w:r w:rsidRPr="0034365D">
        <w:t>4)</w:t>
      </w:r>
      <w:r w:rsidRPr="0034365D">
        <w:tab/>
        <w:t>Pani/Pana dane osobowe będą ujawniane osobom upoważnionym przez administratora danych osobowych oraz podmiotom upoważnionym na podstawie przepisów prawa, podmiotom świadczącym usługi informatyczne, operatorom pocztowym lub kurierom w przypadku korespondencji papierowej, bankom w zakresie realizacji płatności. Ponadto w zakresie stanowiącym informację publiczną dane będą ujawniane każdemu zainteresowanemu taką informacją lub publikowane na portalu BIP;</w:t>
      </w:r>
    </w:p>
    <w:p w14:paraId="2E8FE724" w14:textId="77777777" w:rsidR="00F629D3" w:rsidRPr="0034365D" w:rsidRDefault="00F629D3" w:rsidP="00F629D3">
      <w:pPr>
        <w:spacing w:line="360" w:lineRule="auto"/>
        <w:ind w:left="360"/>
        <w:jc w:val="both"/>
      </w:pPr>
      <w:r w:rsidRPr="0034365D">
        <w:t>5)</w:t>
      </w:r>
      <w:r w:rsidRPr="0034365D">
        <w:tab/>
        <w:t xml:space="preserve">Pani/Pana dane osobowe będą przechowywane przez okres wynikający z przepisów prawa dot. archiwizacji </w:t>
      </w:r>
      <w:proofErr w:type="spellStart"/>
      <w:r w:rsidRPr="0034365D">
        <w:t>t.j</w:t>
      </w:r>
      <w:proofErr w:type="spellEnd"/>
      <w:r w:rsidRPr="0034365D">
        <w:t>. 25 lat, licząc od dnia 1 stycznia roku następującego po roku zakończenia umowy.</w:t>
      </w:r>
    </w:p>
    <w:p w14:paraId="61A30C2B" w14:textId="77777777" w:rsidR="00F629D3" w:rsidRPr="0034365D" w:rsidRDefault="00F629D3" w:rsidP="00F629D3">
      <w:pPr>
        <w:spacing w:line="360" w:lineRule="auto"/>
        <w:ind w:left="360"/>
        <w:jc w:val="both"/>
      </w:pPr>
      <w:r w:rsidRPr="0034365D">
        <w:t>6)</w:t>
      </w:r>
      <w:r w:rsidRPr="0034365D">
        <w:tab/>
        <w:t>Przysługuje Pani/Panu prawo dostępu do treści swoich danych oraz prawo żądania ich sprostowania, usunięcia lub ograniczenia przetwarzania, prawo wniesienia skargi do Prezesa Urzędu Ochrony Danych Osobowych;</w:t>
      </w:r>
    </w:p>
    <w:p w14:paraId="4716C163" w14:textId="77777777" w:rsidR="00F629D3" w:rsidRPr="0034365D" w:rsidRDefault="00F629D3" w:rsidP="00F629D3">
      <w:pPr>
        <w:spacing w:line="360" w:lineRule="auto"/>
        <w:ind w:left="360"/>
        <w:jc w:val="both"/>
      </w:pPr>
      <w:r w:rsidRPr="0034365D">
        <w:t>7)</w:t>
      </w:r>
      <w:r w:rsidRPr="0034365D">
        <w:tab/>
        <w:t xml:space="preserve">Podanie danych osobowych jest wymogiem ustawowym w zakresie celu b oraz c </w:t>
      </w:r>
    </w:p>
    <w:p w14:paraId="4F05BECB" w14:textId="77777777" w:rsidR="00F629D3" w:rsidRPr="0034365D" w:rsidRDefault="00F629D3" w:rsidP="00F629D3">
      <w:pPr>
        <w:spacing w:line="360" w:lineRule="auto"/>
        <w:ind w:left="360"/>
        <w:jc w:val="both"/>
      </w:pPr>
      <w:r w:rsidRPr="0034365D">
        <w:t>i umownym w zakresie celu a. Podanie danych jest obowiązkowe. Konsekwencją niepodania danych jest brak możliwości zawarcia lub realizacji lub rozliczenia umowy.</w:t>
      </w:r>
    </w:p>
    <w:p w14:paraId="2A7544B1" w14:textId="77777777" w:rsidR="00F629D3" w:rsidRPr="0034365D" w:rsidRDefault="00F629D3" w:rsidP="00F629D3">
      <w:pPr>
        <w:spacing w:line="360" w:lineRule="auto"/>
        <w:ind w:left="360"/>
        <w:jc w:val="both"/>
      </w:pPr>
      <w:r w:rsidRPr="0034365D">
        <w:t>8)</w:t>
      </w:r>
      <w:r w:rsidRPr="0034365D">
        <w:tab/>
        <w:t>Pani/Pana dane osobowe nie będą wykorzystywane do zautomatyzowanego podejmowania decyzji ani profilowania, o którym mowa w art. 22 RODO.</w:t>
      </w:r>
    </w:p>
    <w:p w14:paraId="6FD9170F" w14:textId="7D1F1403" w:rsidR="00740E43" w:rsidRDefault="00740E43">
      <w:r>
        <w:br w:type="page"/>
      </w:r>
    </w:p>
    <w:p w14:paraId="2C4FA96F" w14:textId="77777777" w:rsidR="00F629D3" w:rsidRPr="0034365D" w:rsidRDefault="00F629D3" w:rsidP="00F629D3">
      <w:pPr>
        <w:spacing w:line="360" w:lineRule="auto"/>
        <w:ind w:left="360"/>
        <w:jc w:val="both"/>
      </w:pPr>
    </w:p>
    <w:p w14:paraId="6775D828" w14:textId="77777777" w:rsidR="00F629D3" w:rsidRPr="0034365D" w:rsidRDefault="00F629D3" w:rsidP="00F629D3">
      <w:pPr>
        <w:spacing w:line="360" w:lineRule="auto"/>
        <w:ind w:left="360"/>
        <w:jc w:val="both"/>
      </w:pPr>
      <w:r w:rsidRPr="0034365D">
        <w:t>Załączniki:</w:t>
      </w:r>
    </w:p>
    <w:p w14:paraId="2EF25551" w14:textId="77777777" w:rsidR="00F629D3" w:rsidRPr="0034365D" w:rsidRDefault="00F629D3" w:rsidP="00F629D3">
      <w:pPr>
        <w:spacing w:line="360" w:lineRule="auto"/>
        <w:ind w:left="360"/>
        <w:jc w:val="both"/>
      </w:pPr>
      <w:r w:rsidRPr="0034365D">
        <w:t>1.</w:t>
      </w:r>
      <w:r w:rsidRPr="0034365D">
        <w:tab/>
        <w:t>Formularz ofertowy – wzór</w:t>
      </w:r>
    </w:p>
    <w:p w14:paraId="21BFD5A6" w14:textId="77777777" w:rsidR="00F629D3" w:rsidRPr="0034365D" w:rsidRDefault="00F629D3" w:rsidP="00F629D3">
      <w:pPr>
        <w:spacing w:line="360" w:lineRule="auto"/>
        <w:ind w:left="360"/>
        <w:jc w:val="both"/>
      </w:pPr>
      <w:r w:rsidRPr="0034365D">
        <w:t>2.</w:t>
      </w:r>
      <w:r w:rsidRPr="0034365D">
        <w:tab/>
        <w:t>Formularz cenowy - wzór</w:t>
      </w:r>
    </w:p>
    <w:p w14:paraId="5774173F" w14:textId="77777777" w:rsidR="00F629D3" w:rsidRPr="0034365D" w:rsidRDefault="00F629D3" w:rsidP="00F629D3">
      <w:pPr>
        <w:spacing w:line="360" w:lineRule="auto"/>
        <w:ind w:left="360"/>
        <w:jc w:val="both"/>
      </w:pPr>
      <w:r w:rsidRPr="0034365D">
        <w:t>3.</w:t>
      </w:r>
      <w:r w:rsidRPr="0034365D">
        <w:tab/>
        <w:t>Umowa – wzór</w:t>
      </w:r>
    </w:p>
    <w:p w14:paraId="1BACB2D7" w14:textId="77777777" w:rsidR="00F629D3" w:rsidRPr="0034365D" w:rsidRDefault="00F629D3" w:rsidP="00F629D3">
      <w:pPr>
        <w:spacing w:line="360" w:lineRule="auto"/>
        <w:ind w:left="360"/>
        <w:jc w:val="both"/>
      </w:pPr>
      <w:r w:rsidRPr="0034365D">
        <w:t>4.</w:t>
      </w:r>
      <w:r w:rsidRPr="0034365D">
        <w:tab/>
        <w:t>Oświadczenie w zakresie przeciwdziałania wspieraniu agresji - wzór</w:t>
      </w:r>
    </w:p>
    <w:p w14:paraId="30A560C8" w14:textId="77777777" w:rsidR="00F629D3" w:rsidRDefault="00F629D3" w:rsidP="00F629D3">
      <w:pPr>
        <w:spacing w:line="360" w:lineRule="auto"/>
        <w:ind w:left="360"/>
        <w:jc w:val="center"/>
      </w:pPr>
    </w:p>
    <w:p w14:paraId="0723C1FF" w14:textId="77777777" w:rsidR="00740E43" w:rsidRPr="0034365D" w:rsidRDefault="00740E43" w:rsidP="00F629D3">
      <w:pPr>
        <w:spacing w:line="360" w:lineRule="auto"/>
        <w:ind w:left="360"/>
        <w:jc w:val="center"/>
      </w:pPr>
    </w:p>
    <w:p w14:paraId="537E9BB7" w14:textId="77777777" w:rsidR="00F629D3" w:rsidRDefault="00F629D3" w:rsidP="00925F77">
      <w:pPr>
        <w:spacing w:line="360" w:lineRule="auto"/>
        <w:ind w:left="3900" w:firstLine="348"/>
        <w:jc w:val="center"/>
      </w:pPr>
      <w:r w:rsidRPr="0034365D">
        <w:t>Z poważaniem</w:t>
      </w:r>
    </w:p>
    <w:p w14:paraId="746C95BE" w14:textId="5915BDDC" w:rsidR="00581DFC" w:rsidRPr="00581DFC" w:rsidRDefault="00581DFC" w:rsidP="00925F77">
      <w:pPr>
        <w:spacing w:line="360" w:lineRule="auto"/>
        <w:ind w:left="3900" w:firstLine="348"/>
        <w:jc w:val="center"/>
        <w:rPr>
          <w:b/>
        </w:rPr>
      </w:pPr>
      <w:r w:rsidRPr="00581DFC">
        <w:rPr>
          <w:b/>
        </w:rPr>
        <w:t>PREZES ZARZĄDU</w:t>
      </w:r>
    </w:p>
    <w:p w14:paraId="3221967C" w14:textId="1C65436E" w:rsidR="00581DFC" w:rsidRPr="00581DFC" w:rsidRDefault="00581DFC" w:rsidP="00925F77">
      <w:pPr>
        <w:spacing w:line="360" w:lineRule="auto"/>
        <w:ind w:left="3900" w:firstLine="348"/>
        <w:jc w:val="center"/>
        <w:rPr>
          <w:i/>
        </w:rPr>
      </w:pPr>
      <w:r w:rsidRPr="00581DFC">
        <w:rPr>
          <w:i/>
        </w:rPr>
        <w:t>Piotr Rachwa</w:t>
      </w:r>
      <w:bookmarkStart w:id="0" w:name="_GoBack"/>
      <w:bookmarkEnd w:id="0"/>
      <w:r w:rsidRPr="00581DFC">
        <w:rPr>
          <w:i/>
        </w:rPr>
        <w:t>lski</w:t>
      </w:r>
    </w:p>
    <w:sectPr w:rsidR="00581DFC" w:rsidRPr="00581DFC" w:rsidSect="009608AF">
      <w:headerReference w:type="default" r:id="rId11"/>
      <w:headerReference w:type="first" r:id="rId12"/>
      <w:footerReference w:type="first" r:id="rId13"/>
      <w:pgSz w:w="11906" w:h="16838"/>
      <w:pgMar w:top="1418" w:right="1418" w:bottom="1134" w:left="1418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0B2111" w14:textId="77777777" w:rsidR="00EF2830" w:rsidRDefault="00EF2830">
      <w:pPr>
        <w:spacing w:after="0" w:line="240" w:lineRule="auto"/>
      </w:pPr>
      <w:r>
        <w:separator/>
      </w:r>
    </w:p>
  </w:endnote>
  <w:endnote w:type="continuationSeparator" w:id="0">
    <w:p w14:paraId="4A1D6211" w14:textId="77777777" w:rsidR="00EF2830" w:rsidRDefault="00EF28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441B83E-8C01-47C8-8A48-2DFCF465756F}"/>
    <w:embedBold r:id="rId2" w:fontKey="{19612732-7F74-4E33-853C-25C982894A54}"/>
    <w:embedItalic r:id="rId3" w:fontKey="{9004AC08-FFFD-4A52-9942-670D761C05D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7AD2CCDB-8456-47B5-8568-5DAE23208734}"/>
  </w:font>
  <w:font w:name="Arial Nova">
    <w:altName w:val="Arial"/>
    <w:charset w:val="00"/>
    <w:family w:val="swiss"/>
    <w:pitch w:val="variable"/>
    <w:sig w:usb0="0000028F" w:usb1="00000002" w:usb2="00000000" w:usb3="00000000" w:csb0="0000019F" w:csb1="00000000"/>
    <w:embedRegular r:id="rId5" w:fontKey="{D9E695E8-4397-4748-92DD-0C5CD55DE17A}"/>
    <w:embedBold r:id="rId6" w:fontKey="{C23C43CF-4CD0-4057-AE4F-3EEF7D2CD79A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7AD579D2-06D4-493E-B23F-D43B143ABAC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AEE464" w14:textId="5A8DBE16" w:rsidR="000C37E0" w:rsidRDefault="000C37E0" w:rsidP="000B13F5">
    <w:pPr>
      <w:pStyle w:val="Stopka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34B94A" w14:textId="77777777" w:rsidR="00EF2830" w:rsidRDefault="00EF2830">
      <w:pPr>
        <w:spacing w:after="0" w:line="240" w:lineRule="auto"/>
      </w:pPr>
      <w:r>
        <w:separator/>
      </w:r>
    </w:p>
  </w:footnote>
  <w:footnote w:type="continuationSeparator" w:id="0">
    <w:p w14:paraId="499C60AB" w14:textId="77777777" w:rsidR="00EF2830" w:rsidRDefault="00EF28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B99DCE" w14:textId="77777777" w:rsidR="00544F52" w:rsidRPr="00781ABD" w:rsidRDefault="00545530" w:rsidP="00781ABD">
    <w:pPr>
      <w:pStyle w:val="Nagwek"/>
      <w:jc w:val="right"/>
      <w:rPr>
        <w:rFonts w:ascii="Arial Nova" w:hAnsi="Arial Nova"/>
      </w:rPr>
    </w:pPr>
    <w:r w:rsidRPr="00781ABD">
      <w:rPr>
        <w:rFonts w:ascii="Arial Nova" w:hAnsi="Arial Nova"/>
      </w:rPr>
      <w:fldChar w:fldCharType="begin"/>
    </w:r>
    <w:r w:rsidRPr="00781ABD">
      <w:rPr>
        <w:rFonts w:ascii="Arial Nova" w:hAnsi="Arial Nova"/>
      </w:rPr>
      <w:instrText xml:space="preserve"> PAGE   \* MERGEFORMAT </w:instrText>
    </w:r>
    <w:r w:rsidRPr="00781ABD">
      <w:rPr>
        <w:rFonts w:ascii="Arial Nova" w:hAnsi="Arial Nova"/>
      </w:rPr>
      <w:fldChar w:fldCharType="separate"/>
    </w:r>
    <w:r w:rsidR="00581DFC">
      <w:rPr>
        <w:rFonts w:ascii="Arial Nova" w:hAnsi="Arial Nova"/>
        <w:noProof/>
      </w:rPr>
      <w:t>6</w:t>
    </w:r>
    <w:r w:rsidRPr="00781ABD">
      <w:rPr>
        <w:rFonts w:ascii="Arial Nova" w:hAnsi="Arial Nova"/>
      </w:rPr>
      <w:fldChar w:fldCharType="end"/>
    </w:r>
    <w:r w:rsidRPr="00781ABD">
      <w:rPr>
        <w:rFonts w:ascii="Arial Nova" w:hAnsi="Arial Nova"/>
      </w:rPr>
      <w:t>/</w:t>
    </w:r>
    <w:r w:rsidRPr="00781ABD">
      <w:rPr>
        <w:rFonts w:ascii="Arial Nova" w:hAnsi="Arial Nova"/>
      </w:rPr>
      <w:fldChar w:fldCharType="begin"/>
    </w:r>
    <w:r w:rsidRPr="00781ABD">
      <w:rPr>
        <w:rFonts w:ascii="Arial Nova" w:hAnsi="Arial Nova"/>
      </w:rPr>
      <w:instrText xml:space="preserve"> NUMPAGES   \* MERGEFORMAT </w:instrText>
    </w:r>
    <w:r w:rsidRPr="00781ABD">
      <w:rPr>
        <w:rFonts w:ascii="Arial Nova" w:hAnsi="Arial Nova"/>
      </w:rPr>
      <w:fldChar w:fldCharType="separate"/>
    </w:r>
    <w:r w:rsidR="00581DFC">
      <w:rPr>
        <w:rFonts w:ascii="Arial Nova" w:hAnsi="Arial Nova"/>
        <w:noProof/>
      </w:rPr>
      <w:t>8</w:t>
    </w:r>
    <w:r w:rsidRPr="00781ABD">
      <w:rPr>
        <w:rFonts w:ascii="Arial Nova" w:hAnsi="Arial Nova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D92B3E" w14:textId="77777777" w:rsidR="00544F52" w:rsidRPr="00781ABD" w:rsidRDefault="00545530" w:rsidP="00781ABD">
    <w:pPr>
      <w:pStyle w:val="Nagwek"/>
      <w:jc w:val="right"/>
      <w:rPr>
        <w:rFonts w:ascii="Arial Nova" w:hAnsi="Arial Nova"/>
      </w:rPr>
    </w:pPr>
    <w:r w:rsidRPr="00781ABD">
      <w:rPr>
        <w:rFonts w:ascii="Arial Nova" w:hAnsi="Arial Nova"/>
        <w:noProof/>
        <w:lang w:eastAsia="pl-PL"/>
      </w:rPr>
      <w:drawing>
        <wp:anchor distT="0" distB="0" distL="114300" distR="114300" simplePos="0" relativeHeight="251660288" behindDoc="0" locked="0" layoutInCell="1" allowOverlap="1" wp14:anchorId="6354DDD6" wp14:editId="49CF48E3">
          <wp:simplePos x="0" y="0"/>
          <wp:positionH relativeFrom="column">
            <wp:posOffset>-60459</wp:posOffset>
          </wp:positionH>
          <wp:positionV relativeFrom="paragraph">
            <wp:posOffset>-14605</wp:posOffset>
          </wp:positionV>
          <wp:extent cx="3598877" cy="424470"/>
          <wp:effectExtent l="0" t="0" r="1905" b="0"/>
          <wp:wrapNone/>
          <wp:docPr id="164829860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98877" cy="424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81ABD">
      <w:rPr>
        <w:rFonts w:ascii="Arial Nova" w:hAnsi="Arial Nova"/>
      </w:rPr>
      <w:fldChar w:fldCharType="begin"/>
    </w:r>
    <w:r w:rsidRPr="00781ABD">
      <w:rPr>
        <w:rFonts w:ascii="Arial Nova" w:hAnsi="Arial Nova"/>
      </w:rPr>
      <w:instrText xml:space="preserve"> PAGE   \* MERGEFORMAT </w:instrText>
    </w:r>
    <w:r w:rsidRPr="00781ABD">
      <w:rPr>
        <w:rFonts w:ascii="Arial Nova" w:hAnsi="Arial Nova"/>
      </w:rPr>
      <w:fldChar w:fldCharType="separate"/>
    </w:r>
    <w:r w:rsidR="00581DFC">
      <w:rPr>
        <w:rFonts w:ascii="Arial Nova" w:hAnsi="Arial Nova"/>
        <w:noProof/>
      </w:rPr>
      <w:t>1</w:t>
    </w:r>
    <w:r w:rsidRPr="00781ABD">
      <w:rPr>
        <w:rFonts w:ascii="Arial Nova" w:hAnsi="Arial Nova"/>
      </w:rPr>
      <w:fldChar w:fldCharType="end"/>
    </w:r>
    <w:r w:rsidRPr="00781ABD">
      <w:rPr>
        <w:rFonts w:ascii="Arial Nova" w:hAnsi="Arial Nova"/>
      </w:rPr>
      <w:t>/</w:t>
    </w:r>
    <w:r w:rsidRPr="00781ABD">
      <w:rPr>
        <w:rFonts w:ascii="Arial Nova" w:hAnsi="Arial Nova"/>
      </w:rPr>
      <w:fldChar w:fldCharType="begin"/>
    </w:r>
    <w:r w:rsidRPr="00781ABD">
      <w:rPr>
        <w:rFonts w:ascii="Arial Nova" w:hAnsi="Arial Nova"/>
      </w:rPr>
      <w:instrText xml:space="preserve"> NUMPAGES   \* MERGEFORMAT </w:instrText>
    </w:r>
    <w:r w:rsidRPr="00781ABD">
      <w:rPr>
        <w:rFonts w:ascii="Arial Nova" w:hAnsi="Arial Nova"/>
      </w:rPr>
      <w:fldChar w:fldCharType="separate"/>
    </w:r>
    <w:r w:rsidR="00581DFC">
      <w:rPr>
        <w:rFonts w:ascii="Arial Nova" w:hAnsi="Arial Nova"/>
        <w:noProof/>
      </w:rPr>
      <w:t>8</w:t>
    </w:r>
    <w:r w:rsidRPr="00781ABD">
      <w:rPr>
        <w:rFonts w:ascii="Arial Nova" w:hAnsi="Arial Nova"/>
      </w:rPr>
      <w:fldChar w:fldCharType="end"/>
    </w:r>
  </w:p>
  <w:p w14:paraId="3B5CB50D" w14:textId="77777777" w:rsidR="00544F52" w:rsidRDefault="00544F5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204ADF"/>
    <w:multiLevelType w:val="hybridMultilevel"/>
    <w:tmpl w:val="0E7E4E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AE0E56"/>
    <w:multiLevelType w:val="hybridMultilevel"/>
    <w:tmpl w:val="68AC04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0D2EA9"/>
    <w:multiLevelType w:val="hybridMultilevel"/>
    <w:tmpl w:val="E16ED284"/>
    <w:lvl w:ilvl="0" w:tplc="657CD6AE">
      <w:start w:val="1"/>
      <w:numFmt w:val="decimal"/>
      <w:lvlText w:val="%1."/>
      <w:lvlJc w:val="left"/>
      <w:pPr>
        <w:ind w:left="288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C374BF2E">
      <w:start w:val="1"/>
      <w:numFmt w:val="lowerLetter"/>
      <w:lvlText w:val="%3)"/>
      <w:lvlJc w:val="left"/>
      <w:pPr>
        <w:ind w:left="2340" w:hanging="360"/>
      </w:pPr>
      <w:rPr>
        <w:rFonts w:cs="Arial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2B2708"/>
    <w:multiLevelType w:val="hybridMultilevel"/>
    <w:tmpl w:val="414C60FC"/>
    <w:lvl w:ilvl="0" w:tplc="3F7E2510">
      <w:start w:val="1"/>
      <w:numFmt w:val="decimal"/>
      <w:lvlText w:val="%1."/>
      <w:lvlJc w:val="left"/>
      <w:pPr>
        <w:ind w:left="216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4300E8C0">
      <w:start w:val="1"/>
      <w:numFmt w:val="lowerLetter"/>
      <w:lvlText w:val="%3)"/>
      <w:lvlJc w:val="left"/>
      <w:pPr>
        <w:ind w:left="2340" w:hanging="360"/>
      </w:pPr>
      <w:rPr>
        <w:rFonts w:cs="Arial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DC3589"/>
    <w:multiLevelType w:val="multilevel"/>
    <w:tmpl w:val="A2F2A500"/>
    <w:styleLink w:val="LUKK1"/>
    <w:lvl w:ilvl="0">
      <w:start w:val="1"/>
      <w:numFmt w:val="decimal"/>
      <w:lvlText w:val="%1."/>
      <w:lvlJc w:val="left"/>
      <w:pPr>
        <w:ind w:left="654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776" w:hanging="360"/>
      </w:pPr>
      <w:rPr>
        <w:rFonts w:hint="default"/>
      </w:rPr>
    </w:lvl>
    <w:lvl w:ilvl="2">
      <w:start w:val="1"/>
      <w:numFmt w:val="lowerLetter"/>
      <w:lvlText w:val="%3."/>
      <w:lvlJc w:val="right"/>
      <w:pPr>
        <w:ind w:left="2304" w:hanging="180"/>
      </w:pPr>
    </w:lvl>
    <w:lvl w:ilvl="3">
      <w:start w:val="1"/>
      <w:numFmt w:val="bullet"/>
      <w:lvlText w:val=""/>
      <w:lvlJc w:val="left"/>
      <w:pPr>
        <w:ind w:left="2484" w:hanging="360"/>
      </w:pPr>
      <w:rPr>
        <w:rFonts w:ascii="Symbol" w:hAnsi="Symbol" w:hint="default"/>
        <w:color w:val="auto"/>
      </w:rPr>
    </w:lvl>
    <w:lvl w:ilvl="4">
      <w:start w:val="1"/>
      <w:numFmt w:val="lowerLetter"/>
      <w:lvlText w:val="%5."/>
      <w:lvlJc w:val="left"/>
      <w:pPr>
        <w:ind w:left="3534" w:hanging="360"/>
      </w:pPr>
    </w:lvl>
    <w:lvl w:ilvl="5">
      <w:start w:val="1"/>
      <w:numFmt w:val="lowerRoman"/>
      <w:lvlText w:val="%6."/>
      <w:lvlJc w:val="right"/>
      <w:pPr>
        <w:ind w:left="4254" w:hanging="180"/>
      </w:pPr>
    </w:lvl>
    <w:lvl w:ilvl="6">
      <w:start w:val="1"/>
      <w:numFmt w:val="decimal"/>
      <w:lvlText w:val="%7."/>
      <w:lvlJc w:val="left"/>
      <w:pPr>
        <w:ind w:left="4974" w:hanging="360"/>
      </w:pPr>
    </w:lvl>
    <w:lvl w:ilvl="7">
      <w:start w:val="1"/>
      <w:numFmt w:val="lowerLetter"/>
      <w:lvlText w:val="%8."/>
      <w:lvlJc w:val="left"/>
      <w:pPr>
        <w:ind w:left="5694" w:hanging="360"/>
      </w:pPr>
    </w:lvl>
    <w:lvl w:ilvl="8">
      <w:start w:val="1"/>
      <w:numFmt w:val="lowerRoman"/>
      <w:lvlText w:val="%9."/>
      <w:lvlJc w:val="right"/>
      <w:pPr>
        <w:ind w:left="6414" w:hanging="180"/>
      </w:pPr>
    </w:lvl>
  </w:abstractNum>
  <w:abstractNum w:abstractNumId="5" w15:restartNumberingAfterBreak="0">
    <w:nsid w:val="4B03704E"/>
    <w:multiLevelType w:val="hybridMultilevel"/>
    <w:tmpl w:val="71C61A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811BB3"/>
    <w:multiLevelType w:val="hybridMultilevel"/>
    <w:tmpl w:val="963272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843F0A"/>
    <w:multiLevelType w:val="hybridMultilevel"/>
    <w:tmpl w:val="636A3D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8B91A61"/>
    <w:multiLevelType w:val="hybridMultilevel"/>
    <w:tmpl w:val="847AB0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B1C3AE1"/>
    <w:multiLevelType w:val="hybridMultilevel"/>
    <w:tmpl w:val="04C09B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0"/>
  </w:num>
  <w:num w:numId="5">
    <w:abstractNumId w:val="9"/>
  </w:num>
  <w:num w:numId="6">
    <w:abstractNumId w:val="1"/>
  </w:num>
  <w:num w:numId="7">
    <w:abstractNumId w:val="5"/>
  </w:num>
  <w:num w:numId="8">
    <w:abstractNumId w:val="8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4F52"/>
    <w:rsid w:val="00004222"/>
    <w:rsid w:val="00013CC2"/>
    <w:rsid w:val="00035B04"/>
    <w:rsid w:val="00040963"/>
    <w:rsid w:val="00051AB6"/>
    <w:rsid w:val="00057F33"/>
    <w:rsid w:val="00062258"/>
    <w:rsid w:val="00064833"/>
    <w:rsid w:val="0006539A"/>
    <w:rsid w:val="00070BE8"/>
    <w:rsid w:val="000B13F5"/>
    <w:rsid w:val="000C1227"/>
    <w:rsid w:val="000C37E0"/>
    <w:rsid w:val="00102170"/>
    <w:rsid w:val="00111387"/>
    <w:rsid w:val="00122C3A"/>
    <w:rsid w:val="0019507E"/>
    <w:rsid w:val="001A49EA"/>
    <w:rsid w:val="001A4E74"/>
    <w:rsid w:val="001C718A"/>
    <w:rsid w:val="001F606C"/>
    <w:rsid w:val="00204823"/>
    <w:rsid w:val="00220FBD"/>
    <w:rsid w:val="00225A95"/>
    <w:rsid w:val="00240BBF"/>
    <w:rsid w:val="00286665"/>
    <w:rsid w:val="002947DD"/>
    <w:rsid w:val="002A5E6B"/>
    <w:rsid w:val="003002F2"/>
    <w:rsid w:val="003246D1"/>
    <w:rsid w:val="00332D6F"/>
    <w:rsid w:val="003342AF"/>
    <w:rsid w:val="0034365D"/>
    <w:rsid w:val="00360E07"/>
    <w:rsid w:val="003642EA"/>
    <w:rsid w:val="003A5BE8"/>
    <w:rsid w:val="003B6897"/>
    <w:rsid w:val="003D47F9"/>
    <w:rsid w:val="00414F82"/>
    <w:rsid w:val="0041642A"/>
    <w:rsid w:val="004467AE"/>
    <w:rsid w:val="00487C78"/>
    <w:rsid w:val="004E467A"/>
    <w:rsid w:val="005007A4"/>
    <w:rsid w:val="00534887"/>
    <w:rsid w:val="00544F52"/>
    <w:rsid w:val="00545530"/>
    <w:rsid w:val="00552498"/>
    <w:rsid w:val="00557BB6"/>
    <w:rsid w:val="00572458"/>
    <w:rsid w:val="00574484"/>
    <w:rsid w:val="00577ED7"/>
    <w:rsid w:val="00581DFC"/>
    <w:rsid w:val="00596A05"/>
    <w:rsid w:val="005E2ADC"/>
    <w:rsid w:val="005E2C27"/>
    <w:rsid w:val="00661777"/>
    <w:rsid w:val="00690D6E"/>
    <w:rsid w:val="00694C6A"/>
    <w:rsid w:val="006A1BF9"/>
    <w:rsid w:val="006B07FF"/>
    <w:rsid w:val="006D38E5"/>
    <w:rsid w:val="006E221B"/>
    <w:rsid w:val="006F7B2F"/>
    <w:rsid w:val="00705D69"/>
    <w:rsid w:val="00724590"/>
    <w:rsid w:val="007336BE"/>
    <w:rsid w:val="007364AF"/>
    <w:rsid w:val="00740E43"/>
    <w:rsid w:val="00745F2D"/>
    <w:rsid w:val="007B71D4"/>
    <w:rsid w:val="007E309B"/>
    <w:rsid w:val="00803CB6"/>
    <w:rsid w:val="00827F7C"/>
    <w:rsid w:val="00835E56"/>
    <w:rsid w:val="00841648"/>
    <w:rsid w:val="00841F37"/>
    <w:rsid w:val="008553FB"/>
    <w:rsid w:val="00897FC3"/>
    <w:rsid w:val="008D03D2"/>
    <w:rsid w:val="008E17DE"/>
    <w:rsid w:val="008E4207"/>
    <w:rsid w:val="00925F77"/>
    <w:rsid w:val="00932FA9"/>
    <w:rsid w:val="0094630D"/>
    <w:rsid w:val="009669C0"/>
    <w:rsid w:val="009A4540"/>
    <w:rsid w:val="009B707D"/>
    <w:rsid w:val="009C29C0"/>
    <w:rsid w:val="009C46D7"/>
    <w:rsid w:val="009E4B39"/>
    <w:rsid w:val="009F231C"/>
    <w:rsid w:val="00A42175"/>
    <w:rsid w:val="00A5328E"/>
    <w:rsid w:val="00AA2D54"/>
    <w:rsid w:val="00AC7985"/>
    <w:rsid w:val="00AE392F"/>
    <w:rsid w:val="00B617C2"/>
    <w:rsid w:val="00B91FC1"/>
    <w:rsid w:val="00B94F08"/>
    <w:rsid w:val="00B97B21"/>
    <w:rsid w:val="00BA24F2"/>
    <w:rsid w:val="00BD7985"/>
    <w:rsid w:val="00BF6703"/>
    <w:rsid w:val="00C6238F"/>
    <w:rsid w:val="00C663AC"/>
    <w:rsid w:val="00CA0F5B"/>
    <w:rsid w:val="00CA13C4"/>
    <w:rsid w:val="00CC278D"/>
    <w:rsid w:val="00CD64A1"/>
    <w:rsid w:val="00CF0E58"/>
    <w:rsid w:val="00D02D40"/>
    <w:rsid w:val="00D07F93"/>
    <w:rsid w:val="00D11770"/>
    <w:rsid w:val="00D4340B"/>
    <w:rsid w:val="00D57094"/>
    <w:rsid w:val="00D61E06"/>
    <w:rsid w:val="00D83DF3"/>
    <w:rsid w:val="00D84DE9"/>
    <w:rsid w:val="00D90046"/>
    <w:rsid w:val="00DB1CFC"/>
    <w:rsid w:val="00DC232F"/>
    <w:rsid w:val="00DC3357"/>
    <w:rsid w:val="00DE300A"/>
    <w:rsid w:val="00DE654F"/>
    <w:rsid w:val="00E51D00"/>
    <w:rsid w:val="00E73862"/>
    <w:rsid w:val="00E963DE"/>
    <w:rsid w:val="00EB7907"/>
    <w:rsid w:val="00EC02FD"/>
    <w:rsid w:val="00ED6816"/>
    <w:rsid w:val="00EF2830"/>
    <w:rsid w:val="00EF4841"/>
    <w:rsid w:val="00F2171A"/>
    <w:rsid w:val="00F6199C"/>
    <w:rsid w:val="00F629D3"/>
    <w:rsid w:val="00FD1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0BEF3C"/>
  <w15:chartTrackingRefBased/>
  <w15:docId w15:val="{831BD703-33A8-46A7-994A-6AF067EE53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20FB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LUKK1">
    <w:name w:val="LUKK1"/>
    <w:uiPriority w:val="99"/>
    <w:rsid w:val="002947DD"/>
    <w:pPr>
      <w:numPr>
        <w:numId w:val="1"/>
      </w:numPr>
    </w:pPr>
  </w:style>
  <w:style w:type="paragraph" w:styleId="Nagwek">
    <w:name w:val="header"/>
    <w:basedOn w:val="Normalny"/>
    <w:link w:val="NagwekZnak"/>
    <w:uiPriority w:val="99"/>
    <w:unhideWhenUsed/>
    <w:rsid w:val="00220F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20FBD"/>
  </w:style>
  <w:style w:type="table" w:styleId="Tabela-Siatka">
    <w:name w:val="Table Grid"/>
    <w:basedOn w:val="Standardowy"/>
    <w:uiPriority w:val="39"/>
    <w:rsid w:val="00220F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220FBD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E2C2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E2C27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ar-SA"/>
      <w14:ligatures w14:val="none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E2C27"/>
    <w:rPr>
      <w:rFonts w:ascii="Times New Roman" w:eastAsia="Times New Roman" w:hAnsi="Times New Roman" w:cs="Times New Roman"/>
      <w:kern w:val="0"/>
      <w:sz w:val="20"/>
      <w:szCs w:val="20"/>
      <w:lang w:eastAsia="ar-SA"/>
      <w14:ligatures w14:val="non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C3357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C3357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C3357"/>
    <w:rPr>
      <w:vertAlign w:val="superscript"/>
    </w:rPr>
  </w:style>
  <w:style w:type="paragraph" w:styleId="Stopka">
    <w:name w:val="footer"/>
    <w:basedOn w:val="Normalny"/>
    <w:link w:val="StopkaZnak"/>
    <w:uiPriority w:val="99"/>
    <w:unhideWhenUsed/>
    <w:rsid w:val="000C37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C37E0"/>
  </w:style>
  <w:style w:type="paragraph" w:styleId="Akapitzlist">
    <w:name w:val="List Paragraph"/>
    <w:basedOn w:val="Normalny"/>
    <w:uiPriority w:val="34"/>
    <w:qFormat/>
    <w:rsid w:val="00057F33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932FA9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C27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278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_KRZY~1\AppData\Local\Temp\pid-36424\pismo%20-%20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c819bf55-ad53-4418-a6d9-a5d46e2c64fd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3C412955A44B54EA7B00F54DA6D2E3C" ma:contentTypeVersion="14" ma:contentTypeDescription="Utwórz nowy dokument." ma:contentTypeScope="" ma:versionID="c94ffcbbaf9545c0caa66f95d0af3f76">
  <xsd:schema xmlns:xsd="http://www.w3.org/2001/XMLSchema" xmlns:xs="http://www.w3.org/2001/XMLSchema" xmlns:p="http://schemas.microsoft.com/office/2006/metadata/properties" xmlns:ns3="c819bf55-ad53-4418-a6d9-a5d46e2c64fd" xmlns:ns4="b176cee2-bc55-4d19-bf53-3740785e5c2b" targetNamespace="http://schemas.microsoft.com/office/2006/metadata/properties" ma:root="true" ma:fieldsID="4d0de76ee6e896e137ecace10dbb41e2" ns3:_="" ns4:_="">
    <xsd:import namespace="c819bf55-ad53-4418-a6d9-a5d46e2c64fd"/>
    <xsd:import namespace="b176cee2-bc55-4d19-bf53-3740785e5c2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MediaServiceLocation" minOccurs="0"/>
                <xsd:element ref="ns3:_activity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19bf55-ad53-4418-a6d9-a5d46e2c64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76cee2-bc55-4d19-bf53-3740785e5c2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A36F93-AC0B-4C00-8785-E58E53D31708}">
  <ds:schemaRefs>
    <ds:schemaRef ds:uri="http://schemas.microsoft.com/office/2006/metadata/properties"/>
    <ds:schemaRef ds:uri="http://schemas.microsoft.com/office/infopath/2007/PartnerControls"/>
    <ds:schemaRef ds:uri="c819bf55-ad53-4418-a6d9-a5d46e2c64fd"/>
  </ds:schemaRefs>
</ds:datastoreItem>
</file>

<file path=customXml/itemProps2.xml><?xml version="1.0" encoding="utf-8"?>
<ds:datastoreItem xmlns:ds="http://schemas.openxmlformats.org/officeDocument/2006/customXml" ds:itemID="{B037F17B-4E60-4640-8BA6-D10D62E574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19bf55-ad53-4418-a6d9-a5d46e2c64fd"/>
    <ds:schemaRef ds:uri="b176cee2-bc55-4d19-bf53-3740785e5c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9CBADA2-8E8C-4381-810B-DB307BF8DDD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DF8EF38-7605-48DA-8320-435E619E96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pismo - szablon.dotx</Template>
  <TotalTime>23</TotalTime>
  <Pages>8</Pages>
  <Words>1690</Words>
  <Characters>10143</Characters>
  <Application>Microsoft Office Word</Application>
  <DocSecurity>0</DocSecurity>
  <Lines>84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Krzystanek</dc:creator>
  <cp:keywords/>
  <dc:description/>
  <cp:lastModifiedBy>Sabina Fronczek</cp:lastModifiedBy>
  <cp:revision>20</cp:revision>
  <cp:lastPrinted>2024-01-25T07:34:00Z</cp:lastPrinted>
  <dcterms:created xsi:type="dcterms:W3CDTF">2024-01-11T06:59:00Z</dcterms:created>
  <dcterms:modified xsi:type="dcterms:W3CDTF">2024-01-25T10:51:00Z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0x01010033C412955A44B54EA7B00F54DA6D2E3C</vt:lpwstr>
  </property>
</Properties>
</file>