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40049A66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A54088">
        <w:rPr>
          <w:rFonts w:ascii="Calibri Light" w:hAnsi="Calibri Light"/>
          <w:b/>
          <w:sz w:val="20"/>
          <w:szCs w:val="20"/>
          <w:u w:val="single"/>
        </w:rPr>
        <w:t>C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07D539C1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A54088">
        <w:rPr>
          <w:rFonts w:asciiTheme="majorHAnsi" w:hAnsiTheme="majorHAnsi" w:cstheme="majorHAnsi"/>
          <w:b/>
          <w:bCs/>
          <w:i/>
          <w:iCs/>
          <w:lang w:bidi="pl-PL"/>
        </w:rPr>
        <w:t>3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5F1AE0">
        <w:rPr>
          <w:rFonts w:asciiTheme="majorHAnsi" w:hAnsiTheme="majorHAnsi" w:cstheme="majorHAnsi"/>
          <w:b/>
          <w:bCs/>
          <w:i/>
          <w:iCs/>
          <w:lang w:bidi="pl-PL"/>
        </w:rPr>
        <w:t>Puck</w:t>
      </w:r>
      <w:r w:rsidR="00C376CA">
        <w:rPr>
          <w:rFonts w:asciiTheme="majorHAnsi" w:hAnsiTheme="majorHAnsi" w:cstheme="majorHAnsi"/>
          <w:b/>
          <w:bCs/>
          <w:i/>
          <w:iCs/>
          <w:lang w:bidi="pl-PL"/>
        </w:rPr>
        <w:t>,</w:t>
      </w:r>
      <w:r w:rsidR="00A54088">
        <w:rPr>
          <w:rFonts w:asciiTheme="majorHAnsi" w:hAnsiTheme="majorHAnsi" w:cstheme="majorHAnsi"/>
          <w:b/>
          <w:bCs/>
          <w:i/>
          <w:iCs/>
          <w:lang w:bidi="pl-PL"/>
        </w:rPr>
        <w:t xml:space="preserve"> </w:t>
      </w:r>
      <w:r w:rsidR="005F1AE0">
        <w:rPr>
          <w:rFonts w:asciiTheme="majorHAnsi" w:hAnsiTheme="majorHAnsi" w:cstheme="majorHAnsi"/>
          <w:b/>
          <w:bCs/>
          <w:i/>
          <w:iCs/>
          <w:lang w:bidi="pl-PL"/>
        </w:rPr>
        <w:t>Połchowo, Gnieżdżewo, Dar</w:t>
      </w:r>
      <w:r w:rsidR="00A54088">
        <w:rPr>
          <w:rFonts w:asciiTheme="majorHAnsi" w:hAnsiTheme="majorHAnsi" w:cstheme="majorHAnsi"/>
          <w:b/>
          <w:bCs/>
          <w:i/>
          <w:iCs/>
          <w:lang w:bidi="pl-PL"/>
        </w:rPr>
        <w:t>z</w:t>
      </w:r>
      <w:r w:rsidR="005F1AE0">
        <w:rPr>
          <w:rFonts w:asciiTheme="majorHAnsi" w:hAnsiTheme="majorHAnsi" w:cstheme="majorHAnsi"/>
          <w:b/>
          <w:bCs/>
          <w:i/>
          <w:iCs/>
          <w:lang w:bidi="pl-PL"/>
        </w:rPr>
        <w:t>lubie</w:t>
      </w:r>
      <w:r w:rsidR="00A54088">
        <w:rPr>
          <w:rFonts w:asciiTheme="majorHAnsi" w:hAnsiTheme="majorHAnsi" w:cstheme="majorHAnsi"/>
          <w:b/>
          <w:bCs/>
          <w:i/>
          <w:iCs/>
          <w:lang w:bidi="pl-PL"/>
        </w:rPr>
        <w:t xml:space="preserve"> 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- Rewa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10D0A8E8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</w:t>
      </w:r>
      <w:r>
        <w:rPr>
          <w:rFonts w:ascii="Calibri Light" w:hAnsi="Calibri Light" w:cs="Arial"/>
          <w:b/>
          <w:i/>
          <w:u w:val="single"/>
        </w:rPr>
        <w:t>.202</w:t>
      </w:r>
      <w:r w:rsidR="00206AAE">
        <w:rPr>
          <w:rFonts w:ascii="Calibri Light" w:hAnsi="Calibri Light" w:cs="Arial"/>
          <w:b/>
          <w:i/>
          <w:u w:val="single"/>
        </w:rPr>
        <w:t>3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8B7581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8B7581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8B7581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8B7581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8B7581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8B7581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8B7581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8B7581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8B7581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30F1D4B1" w:rsidR="00DC048C" w:rsidRPr="00706016" w:rsidRDefault="00DC048C" w:rsidP="008B7581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5F5652">
              <w:rPr>
                <w:rFonts w:ascii="Calibri Light" w:hAnsi="Calibri Light" w:cs="Open Sans"/>
                <w:b/>
              </w:rPr>
              <w:t xml:space="preserve">w części </w:t>
            </w:r>
            <w:r w:rsidR="00A54088">
              <w:rPr>
                <w:rFonts w:ascii="Calibri Light" w:hAnsi="Calibri Light" w:cs="Open Sans"/>
                <w:b/>
              </w:rPr>
              <w:t>3</w:t>
            </w:r>
            <w:r w:rsidR="005F5652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8B7581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8B7581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8B7581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8B7581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8B7581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8B7581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8B7581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8B7581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8B7581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8B7581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8B7581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8B7581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8B7581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8B7581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8B7581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8B7581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5BAF0D3E" w:rsidR="00DC048C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</w:p>
    <w:p w14:paraId="659BD917" w14:textId="26E431D5" w:rsidR="00206AAE" w:rsidRDefault="00206AAE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822"/>
        <w:gridCol w:w="5245"/>
        <w:gridCol w:w="992"/>
        <w:gridCol w:w="1418"/>
        <w:gridCol w:w="2126"/>
        <w:gridCol w:w="1276"/>
        <w:gridCol w:w="1417"/>
        <w:gridCol w:w="1418"/>
      </w:tblGrid>
      <w:tr w:rsidR="00206AAE" w:rsidRPr="001D4CE7" w14:paraId="5A601161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AD25ADC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2F47E97" w14:textId="77777777" w:rsidR="00206AAE" w:rsidRPr="001D4CE7" w:rsidRDefault="00206AAE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8A94A6F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km</w:t>
            </w:r>
          </w:p>
          <w:p w14:paraId="71996D85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60B886B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37D4983" w14:textId="77777777" w:rsidR="00206AAE" w:rsidRPr="00CD7115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879FBDC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ABFF586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13ADDE9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brutto</w:t>
            </w:r>
          </w:p>
        </w:tc>
      </w:tr>
      <w:tr w:rsidR="00206AAE" w:rsidRPr="001D4CE7" w14:paraId="1705318D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28798FF" w14:textId="77777777" w:rsidR="00206AAE" w:rsidRPr="00CD7115" w:rsidRDefault="00206AAE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Część C</w:t>
            </w:r>
          </w:p>
        </w:tc>
      </w:tr>
      <w:tr w:rsidR="00206AAE" w:rsidRPr="001D4CE7" w14:paraId="7448220C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AA99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7F41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</w:t>
            </w:r>
            <w:bookmarkStart w:id="0" w:name="_Hlk99434380"/>
            <w:r w:rsidRPr="001D4CE7">
              <w:rPr>
                <w:rFonts w:ascii="Calibri" w:hAnsi="Calibri" w:cs="Calibri"/>
                <w:sz w:val="21"/>
                <w:szCs w:val="21"/>
              </w:rPr>
              <w:t xml:space="preserve">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bookmarkEnd w:id="0"/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D17E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>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C218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F6C65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1.04.2023</w:t>
            </w:r>
          </w:p>
          <w:p w14:paraId="535E408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F1D3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77199F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C1BF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9323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12CC43AA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F1DE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9C31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D087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B8EC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173A9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2.04.2023</w:t>
            </w:r>
          </w:p>
          <w:p w14:paraId="3B1EEE8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1FD4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34F2C4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3115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DE7A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3CB4AA66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C965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1642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CC58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281D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BFEFB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15.04.2023</w:t>
            </w:r>
          </w:p>
          <w:p w14:paraId="0FC1AFE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6577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0D701B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9C93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9D10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78977E7C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9CF0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79C9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08DC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AE0A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A5C90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16.04.2023</w:t>
            </w:r>
          </w:p>
          <w:p w14:paraId="66ADC29F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0447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21EBED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96B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0EFA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263FD819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C558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B01D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1E24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39E5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DEE1B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22.04.2023</w:t>
            </w:r>
          </w:p>
          <w:p w14:paraId="382469B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928A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C99D3A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99BF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1149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4318E7A2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1F87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6E99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B39D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5CE1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0D114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23.04.2023</w:t>
            </w:r>
          </w:p>
          <w:p w14:paraId="19F1BBF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5BCF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1EE2FD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DE6C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A54E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E93C82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AFC1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671D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B5E9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93E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E1473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6.05.2023</w:t>
            </w:r>
          </w:p>
          <w:p w14:paraId="65136754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DC6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26741E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8C0C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8FF3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203C39D0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2850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5C63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2FF8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2CBE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5CE69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7.05.2023</w:t>
            </w:r>
          </w:p>
          <w:p w14:paraId="4A9C7C64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CF7E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99EF7C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4D3E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3193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7AB69CB1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2B5A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0BB3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BE3A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89AD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8ED8B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13.05.2023</w:t>
            </w:r>
          </w:p>
          <w:p w14:paraId="0C1DB342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2A29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AD3B2B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B59F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62F0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3C39A388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6364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C0A2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DFF9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142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BD1A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14.05.2023</w:t>
            </w:r>
          </w:p>
          <w:p w14:paraId="45975B1F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F917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0CCA74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AEE5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76B3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4F9B41E0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5DD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CFB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2411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777A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718C3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20.05.2023</w:t>
            </w:r>
          </w:p>
          <w:p w14:paraId="1EDDE6C8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B366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792427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D9D0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443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2E146289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B170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01E0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M. Zaruskiego ul. Przebendowskiego 27 w Pucku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SP im. M. Zaruskiego ul. Przebendowskiego 27 w Pucku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D816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21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A64E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D9789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21.05.2023</w:t>
            </w:r>
          </w:p>
          <w:p w14:paraId="11CB1D4B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746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F91691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855E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3E5D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C6F3D1B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F14F2E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13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41B7F05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</w:t>
            </w:r>
            <w:bookmarkStart w:id="1" w:name="_Hlk99342593"/>
            <w:r w:rsidRPr="001D4CE7">
              <w:rPr>
                <w:rFonts w:ascii="Calibri" w:hAnsi="Calibri" w:cs="Calibri"/>
                <w:sz w:val="21"/>
                <w:szCs w:val="21"/>
              </w:rPr>
              <w:t xml:space="preserve">ul. Dworcowa 2 w Połchowie (84-123) </w:t>
            </w:r>
            <w:bookmarkEnd w:id="1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88C4B0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927AE2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124FE642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4.04.2023</w:t>
            </w:r>
          </w:p>
          <w:p w14:paraId="1E412348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3F3489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7339A1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1AC80F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1DD28B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1A88E1BB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82C1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0752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B2A3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06B8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A2688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14.04.2023</w:t>
            </w:r>
          </w:p>
          <w:p w14:paraId="1E551F5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0816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291581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D0DA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161F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EAC86C1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88D0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5784C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CF54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B30E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7F4AD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18.04.2023</w:t>
            </w:r>
          </w:p>
          <w:p w14:paraId="34679DF5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23972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E6A49C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9DEB6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5CB58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1481FA6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A995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988E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6E2B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4284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19DC32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21.04.2023</w:t>
            </w:r>
          </w:p>
          <w:p w14:paraId="6821510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2ED58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CC2A7A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A5DAE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CB9CB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075C3C2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3173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E991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491E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D1BE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3A150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25.04.2023</w:t>
            </w:r>
          </w:p>
          <w:p w14:paraId="3D606FB3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A069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0CC6DA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8925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2DD3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552C0431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C631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F2F2D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5A77C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B1A8B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C1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28.04.2023</w:t>
            </w:r>
          </w:p>
          <w:p w14:paraId="786691A5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E565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F73E52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B124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963F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589076E9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9BE5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8EB9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722E8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70FAB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F255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5.05.2023</w:t>
            </w:r>
          </w:p>
          <w:p w14:paraId="2158FCF6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D283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E2D487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289F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4EA6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1A0E9C1F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EA32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61F8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65654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A19D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E6C40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12.05.2023</w:t>
            </w:r>
          </w:p>
          <w:p w14:paraId="04BBCBF7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C67D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C77B9C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1E127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B7CBB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8A6DE0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8220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21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E85C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E898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E7A9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112946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26.05.2023</w:t>
            </w:r>
          </w:p>
          <w:p w14:paraId="01695466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78B1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80000D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D3DB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A4F71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3FFFD6B4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09BB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83A2C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7EB6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EC31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EDAD1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27.05.2023</w:t>
            </w:r>
          </w:p>
          <w:p w14:paraId="354D43C4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2D86C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D9757B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C7A3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98A6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4EAB1ADA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DC9B3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3AA4E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526A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8D4B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4580F1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piątek, 2.06.2023</w:t>
            </w:r>
          </w:p>
          <w:p w14:paraId="36707F2F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BFB8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07E230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245A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0681B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1D6DF54E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2011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02B9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-P ul. Dworcowa 2 w Połchowie (84-123)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>-P ul. Dworcowa 2 w Połchowie (84-123)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60D9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40E6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885B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6.06.2023</w:t>
            </w:r>
          </w:p>
          <w:p w14:paraId="378F9015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97491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BDC2B4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74616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8E7B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06D3D260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E68700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79F7DD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bookmarkStart w:id="2" w:name="_Hlk99342705"/>
            <w:r w:rsidRPr="001D4CE7">
              <w:rPr>
                <w:rFonts w:ascii="Calibri" w:hAnsi="Calibri" w:cs="Calibri"/>
                <w:sz w:val="21"/>
                <w:szCs w:val="21"/>
              </w:rPr>
              <w:t xml:space="preserve">ul. Dworcowa 6 w Gnieżdżewie </w:t>
            </w:r>
            <w:bookmarkEnd w:id="2"/>
            <w:r w:rsidRPr="001D4CE7">
              <w:rPr>
                <w:rFonts w:ascii="Calibri" w:hAnsi="Calibri" w:cs="Calibri"/>
                <w:sz w:val="21"/>
                <w:szCs w:val="21"/>
              </w:rPr>
              <w:t xml:space="preserve">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CAB4FC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320B21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585C7DD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1.04.2023</w:t>
            </w:r>
          </w:p>
          <w:p w14:paraId="6F553D88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42677B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2CBF50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58330C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4F3477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4088B4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042DB1BE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A6D8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9179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B724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C910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53F1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2.04.2023</w:t>
            </w:r>
          </w:p>
          <w:p w14:paraId="0AA33FF0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88C1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583272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199A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03BA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1A87EDE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8768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6FA5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EE6C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712F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005970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15.04.2023</w:t>
            </w:r>
          </w:p>
          <w:p w14:paraId="2B73FC40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BA0DF92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AD9FF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0DF460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DB52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6BB83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2F4698C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E866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37860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C5A4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0636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2724F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16.04.2023</w:t>
            </w:r>
          </w:p>
          <w:p w14:paraId="2DD81F56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6E98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0A9BE3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39D4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556F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48511B9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FC99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29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C62BC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B584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6589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04BB5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22.04.2023</w:t>
            </w:r>
          </w:p>
          <w:p w14:paraId="3DA5057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ED08917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128292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0538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951340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54C5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EFCC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184BC79D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5CA7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4EC0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0B11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6E80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1FDCC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23.04.2023</w:t>
            </w:r>
          </w:p>
          <w:p w14:paraId="5F65E41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CDEE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42F86B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F71D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D0409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78FBBD4E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35A03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F163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458C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FB75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498302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6.05.2023</w:t>
            </w:r>
          </w:p>
          <w:p w14:paraId="2333CDF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571B907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406C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F14D3D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FA6E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22CC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F2FF008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9A475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F543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3F38D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589F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AC974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7.05.2023</w:t>
            </w:r>
          </w:p>
          <w:p w14:paraId="604F6997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92A8D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263F18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6D04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1A2D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3BF7D57C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18676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42D37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B79DA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6E6B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6D7097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13.05.2023</w:t>
            </w:r>
          </w:p>
          <w:p w14:paraId="4D852B98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8E63EC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03735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36BE38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3E07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656A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B7DF2E8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5B71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D93F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1734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0EFE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60E4E3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14.05.2023</w:t>
            </w:r>
          </w:p>
          <w:p w14:paraId="55399C20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27524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58CB27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7EB1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33D2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32449975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DCA42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2059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C7B9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F447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2C6DF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20.05.2023</w:t>
            </w:r>
          </w:p>
          <w:p w14:paraId="20944EF3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4A5965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86890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74405E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3040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F22B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5CEE611F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FED7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054DB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 xml:space="preserve">Koralowa 5, 81-198 Rewa - SP im. L.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Bizewskiego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ul. Dworcowa 6 w Gnieżdżewie (84-100)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831F6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8758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298D6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21.05.2023</w:t>
            </w:r>
          </w:p>
          <w:p w14:paraId="45CE11D3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E9B7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2EE75C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29157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8EBE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01EEE77D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010B8B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37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5C8A38F6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</w:t>
            </w:r>
            <w:bookmarkStart w:id="3" w:name="_Hlk99342830"/>
            <w:r w:rsidRPr="001D4CE7">
              <w:rPr>
                <w:rFonts w:ascii="Calibri" w:hAnsi="Calibri"/>
                <w:sz w:val="21"/>
                <w:szCs w:val="21"/>
              </w:rPr>
              <w:t xml:space="preserve">ul. Pucka 74 w Darzlubiu (84-100) Puck </w:t>
            </w:r>
            <w:bookmarkEnd w:id="3"/>
            <w:r w:rsidRPr="001D4CE7">
              <w:rPr>
                <w:rFonts w:ascii="Calibri" w:hAnsi="Calibri"/>
                <w:sz w:val="21"/>
                <w:szCs w:val="21"/>
              </w:rPr>
              <w:t xml:space="preserve">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DB82D5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DAFC1E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AAFE689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1.04.2023</w:t>
            </w:r>
          </w:p>
          <w:p w14:paraId="092BE127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3693E4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788057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846528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CD852D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4AEFB51A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350A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A9B0B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AED8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8446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48812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2.04.2023</w:t>
            </w:r>
          </w:p>
          <w:p w14:paraId="0A94E8F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B129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CC42AA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52AA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2F8CE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7B25C2B3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37E1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9E5F1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72C5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DAF2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50399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15.04.2023</w:t>
            </w:r>
          </w:p>
          <w:p w14:paraId="2ED7C04D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5F91AE6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9A39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B57023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268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F1E9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1C7BB099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B352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3EBC5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8B81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BF85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215B8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16.04.2023</w:t>
            </w:r>
          </w:p>
          <w:p w14:paraId="1417E29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CEE9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F3AA72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B139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AE62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01E5E6AD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295E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AE95B7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2678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B261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73E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22.04.2023</w:t>
            </w:r>
          </w:p>
          <w:p w14:paraId="07DC40D1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AF43C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9C714F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7AFC2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82A2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2A9326E0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F196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0EFBEA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2E28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A0AF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22E106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23.04.2023</w:t>
            </w:r>
          </w:p>
          <w:p w14:paraId="721F675D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D3FD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217DC7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71E9F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9AB0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50CF7D55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7387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E05F2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6F12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E2FA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6BBE9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6.05.2023</w:t>
            </w:r>
          </w:p>
          <w:p w14:paraId="15B3B3D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7CD13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85316B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A2E0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4EFC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471A638A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8102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5F8B32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6BC26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0D969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759BA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7.05.2023</w:t>
            </w:r>
          </w:p>
          <w:p w14:paraId="421A0ED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8E30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BEADDA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66CF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E3D8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1FD0ECE7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6991A1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45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04A7EE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B1228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E440F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CA1D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13.05.2023</w:t>
            </w:r>
          </w:p>
          <w:p w14:paraId="7BFA7139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6A50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285A0D6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77FA6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EE26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3EDF05EA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D1F1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E0ED7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C405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E566D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66C3E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14.05.2023</w:t>
            </w:r>
          </w:p>
          <w:p w14:paraId="7503356D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58B90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667DB9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1211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3FC11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66677EEB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2C03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C3FE00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43CEA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D19A99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4C543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20.05.2023</w:t>
            </w:r>
          </w:p>
          <w:p w14:paraId="49B0618C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9B1945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F2524A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B605F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D10B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2BB0F7EC" w14:textId="77777777" w:rsidTr="00AA2769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7CE4E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70C9F" w14:textId="77777777" w:rsidR="00206AAE" w:rsidRPr="001D4CE7" w:rsidRDefault="00206AAE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Darzlubiu (84-100) Puck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im. M.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Wilandta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ul. Pucka 74 w 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Darżlubiu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(84-100) Puck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5C1644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26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CEF4C2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0B050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21.05.2023</w:t>
            </w:r>
          </w:p>
          <w:p w14:paraId="0BC8AE07" w14:textId="77777777" w:rsidR="00206AAE" w:rsidRPr="00CD7115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9088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758EF8C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A92CB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0E53C7" w14:textId="77777777" w:rsidR="00206AAE" w:rsidRPr="001D4CE7" w:rsidRDefault="00206AAE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206AAE" w:rsidRPr="001D4CE7" w14:paraId="4C606DA2" w14:textId="77777777" w:rsidTr="00AA2769">
        <w:trPr>
          <w:trHeight w:val="50"/>
        </w:trPr>
        <w:tc>
          <w:tcPr>
            <w:tcW w:w="7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F23F186" w14:textId="77777777" w:rsidR="00206AAE" w:rsidRPr="001D4CE7" w:rsidRDefault="00206AAE" w:rsidP="00AA2769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SUMA 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0F584E2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5F7BED3" w14:textId="77777777" w:rsidR="00206AAE" w:rsidRPr="001D4CE7" w:rsidRDefault="00206AAE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Brutto:</w:t>
            </w:r>
          </w:p>
        </w:tc>
      </w:tr>
    </w:tbl>
    <w:p w14:paraId="1B587021" w14:textId="77777777" w:rsidR="00206AAE" w:rsidRDefault="00206AAE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p w14:paraId="388D08C7" w14:textId="77777777" w:rsidR="009A6CB8" w:rsidRPr="007C4965" w:rsidRDefault="009A6CB8" w:rsidP="009A6CB8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1596957C" w14:textId="77777777" w:rsidR="009A6CB8" w:rsidRPr="00CE07B5" w:rsidRDefault="009A6CB8" w:rsidP="009A6CB8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ascii="Calibri Light" w:hAnsi="Calibri Light" w:cs="Arial"/>
        </w:rPr>
      </w:pPr>
      <w:bookmarkStart w:id="4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4CF16BB2" w14:textId="77777777" w:rsidR="009A6CB8" w:rsidRPr="00CE07B5" w:rsidRDefault="009A6CB8" w:rsidP="009A6CB8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64BD6799" w14:textId="77777777" w:rsidR="009A6CB8" w:rsidRPr="00CE07B5" w:rsidRDefault="009A6CB8" w:rsidP="009A6CB8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3C0C610D" w14:textId="748CB58D" w:rsidR="009A6CB8" w:rsidRPr="009A6CB8" w:rsidRDefault="009A6CB8" w:rsidP="009A6CB8">
      <w:pPr>
        <w:pStyle w:val="Akapitzlist"/>
        <w:numPr>
          <w:ilvl w:val="0"/>
          <w:numId w:val="8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>
        <w:rPr>
          <w:rFonts w:asciiTheme="majorHAnsi" w:eastAsia="Times New Roman" w:hAnsiTheme="majorHAnsi" w:cstheme="majorHAnsi"/>
          <w:bCs/>
          <w:lang w:eastAsia="pl-PL" w:bidi="pl-PL"/>
        </w:rPr>
        <w:t>e</w:t>
      </w:r>
      <w:bookmarkEnd w:id="4"/>
    </w:p>
    <w:p w14:paraId="6CE3CB75" w14:textId="2EC44EB6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8B7581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8B7581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8B7581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8B7581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8B7581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8B7581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8B7581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8B7581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8B7581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lastRenderedPageBreak/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206AAE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206AAE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206AAE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6"/>
  </w:num>
  <w:num w:numId="2" w16cid:durableId="1502619689">
    <w:abstractNumId w:val="2"/>
  </w:num>
  <w:num w:numId="3" w16cid:durableId="1932623304">
    <w:abstractNumId w:val="7"/>
  </w:num>
  <w:num w:numId="4" w16cid:durableId="789325587">
    <w:abstractNumId w:val="4"/>
  </w:num>
  <w:num w:numId="5" w16cid:durableId="971057458">
    <w:abstractNumId w:val="5"/>
  </w:num>
  <w:num w:numId="6" w16cid:durableId="580869244">
    <w:abstractNumId w:val="1"/>
  </w:num>
  <w:num w:numId="7" w16cid:durableId="1324969977">
    <w:abstractNumId w:val="3"/>
  </w:num>
  <w:num w:numId="8" w16cid:durableId="1546940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35A83"/>
    <w:rsid w:val="000604E9"/>
    <w:rsid w:val="00061F20"/>
    <w:rsid w:val="000666B1"/>
    <w:rsid w:val="00080D83"/>
    <w:rsid w:val="000D20D7"/>
    <w:rsid w:val="000D283E"/>
    <w:rsid w:val="00124D4A"/>
    <w:rsid w:val="001304E7"/>
    <w:rsid w:val="00130B23"/>
    <w:rsid w:val="0015272C"/>
    <w:rsid w:val="00171DF9"/>
    <w:rsid w:val="001A02A1"/>
    <w:rsid w:val="001B210F"/>
    <w:rsid w:val="00206AAE"/>
    <w:rsid w:val="00241C1F"/>
    <w:rsid w:val="002425AE"/>
    <w:rsid w:val="002932F5"/>
    <w:rsid w:val="00294AAF"/>
    <w:rsid w:val="002C6347"/>
    <w:rsid w:val="002D7ACE"/>
    <w:rsid w:val="002E3E49"/>
    <w:rsid w:val="002F20E9"/>
    <w:rsid w:val="00315901"/>
    <w:rsid w:val="00320AAC"/>
    <w:rsid w:val="00325198"/>
    <w:rsid w:val="0035482A"/>
    <w:rsid w:val="003619F2"/>
    <w:rsid w:val="00365820"/>
    <w:rsid w:val="003C4304"/>
    <w:rsid w:val="003C554F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5F1AE0"/>
    <w:rsid w:val="005F5652"/>
    <w:rsid w:val="00622781"/>
    <w:rsid w:val="00637F47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B7581"/>
    <w:rsid w:val="008E4940"/>
    <w:rsid w:val="00900657"/>
    <w:rsid w:val="009152A4"/>
    <w:rsid w:val="00963C0E"/>
    <w:rsid w:val="00965DB4"/>
    <w:rsid w:val="009A6CB8"/>
    <w:rsid w:val="009D71C1"/>
    <w:rsid w:val="009F2CF0"/>
    <w:rsid w:val="00A0160D"/>
    <w:rsid w:val="00A04690"/>
    <w:rsid w:val="00A1183E"/>
    <w:rsid w:val="00A40DD3"/>
    <w:rsid w:val="00A54088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376CA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048C"/>
    <w:rsid w:val="00DC733E"/>
    <w:rsid w:val="00DD18D1"/>
    <w:rsid w:val="00DF2B87"/>
    <w:rsid w:val="00DF57BE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  <w:rsid w:val="00FF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970845CB-8320-4646-9660-4B6D36D40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9A6CB8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9A6CB8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12</Pages>
  <Words>2760</Words>
  <Characters>16561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2023-01-26T07:36:00Z</dcterms:created>
  <dcterms:modified xsi:type="dcterms:W3CDTF">2023-01-26T07:36:00Z</dcterms:modified>
</cp:coreProperties>
</file>