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1CF37B87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FD3BAD">
        <w:rPr>
          <w:rFonts w:ascii="Calibri Light" w:hAnsi="Calibri Light"/>
          <w:b/>
          <w:sz w:val="20"/>
          <w:szCs w:val="20"/>
          <w:u w:val="single"/>
        </w:rPr>
        <w:t>E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42B5A6EC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FD3BAD">
        <w:rPr>
          <w:rFonts w:asciiTheme="majorHAnsi" w:hAnsiTheme="majorHAnsi" w:cstheme="majorHAnsi"/>
          <w:b/>
          <w:bCs/>
          <w:i/>
          <w:iCs/>
          <w:lang w:bidi="pl-PL"/>
        </w:rPr>
        <w:t>5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AF444B">
        <w:rPr>
          <w:rFonts w:asciiTheme="majorHAnsi" w:hAnsiTheme="majorHAnsi" w:cstheme="majorHAnsi"/>
          <w:b/>
          <w:bCs/>
          <w:i/>
          <w:iCs/>
          <w:lang w:bidi="pl-PL"/>
        </w:rPr>
        <w:t>Mikołajki Pomorskie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</w:t>
      </w:r>
      <w:r w:rsidR="00EC6AAE">
        <w:rPr>
          <w:rFonts w:asciiTheme="majorHAnsi" w:hAnsiTheme="majorHAnsi" w:cstheme="majorHAnsi"/>
          <w:b/>
          <w:bCs/>
          <w:i/>
          <w:iCs/>
          <w:lang w:bidi="pl-PL"/>
        </w:rPr>
        <w:t>–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Rewa</w:t>
      </w:r>
      <w:r w:rsidR="00EC6AAE">
        <w:rPr>
          <w:rFonts w:asciiTheme="majorHAnsi" w:hAnsiTheme="majorHAnsi" w:cstheme="majorHAnsi"/>
          <w:b/>
          <w:bCs/>
          <w:i/>
          <w:iCs/>
          <w:lang w:bidi="pl-PL"/>
        </w:rPr>
        <w:t xml:space="preserve"> oraz Mikołajki Pomorskie - Puck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086F5FEE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007A5C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3A76EB25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FD3BAD">
              <w:rPr>
                <w:rFonts w:ascii="Calibri Light" w:hAnsi="Calibri Light" w:cs="Open Sans"/>
                <w:b/>
              </w:rPr>
              <w:t>5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26E3E023" w14:textId="0B240678" w:rsidR="00DC048C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680"/>
        <w:gridCol w:w="5354"/>
        <w:gridCol w:w="1167"/>
        <w:gridCol w:w="1276"/>
        <w:gridCol w:w="2126"/>
        <w:gridCol w:w="1417"/>
        <w:gridCol w:w="1560"/>
        <w:gridCol w:w="1134"/>
      </w:tblGrid>
      <w:tr w:rsidR="00007A5C" w:rsidRPr="001D4CE7" w14:paraId="17DFCDE9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BA8EB1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3011730" w14:textId="77777777" w:rsidR="00007A5C" w:rsidRPr="001D4CE7" w:rsidRDefault="00007A5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BE33BB8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4776CCEC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3A053B9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8B8BFD1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2A38613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65B55E0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8FA5D72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007A5C" w:rsidRPr="001D4CE7" w14:paraId="7A80BF4F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FEB21E8" w14:textId="77777777" w:rsidR="00007A5C" w:rsidRPr="00CD7115" w:rsidRDefault="00007A5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 xml:space="preserve"> Część F</w:t>
            </w:r>
          </w:p>
        </w:tc>
      </w:tr>
      <w:tr w:rsidR="00007A5C" w:rsidRPr="001D4CE7" w14:paraId="0202B07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838279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D54C438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7F880C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>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371CD8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2FE68F7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1.04.2023</w:t>
            </w:r>
          </w:p>
          <w:p w14:paraId="3B1A460F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9FE7D0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30F254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715BD0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801A42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508864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0E8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260AF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3EBE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E881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9008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2.04.2023</w:t>
            </w:r>
          </w:p>
          <w:p w14:paraId="4CCA786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98D5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830037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2DE2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4EC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B4337A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53FE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40FAD9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43BA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2952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08DED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15.04.2023</w:t>
            </w:r>
          </w:p>
          <w:p w14:paraId="77417CB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A342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D8E799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B075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B4A5A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0BEA932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BE36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0FD47D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792B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A4E92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9223A4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16.04.2023</w:t>
            </w:r>
          </w:p>
          <w:p w14:paraId="396DF85C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DDBA9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74BEC2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B0527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586A1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A626E61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1C0BB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5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B6A49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2972C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5D4B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F9F0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22.04.2023</w:t>
            </w:r>
          </w:p>
          <w:p w14:paraId="39645191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99FDD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6AC1CF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DFECD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F093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1972F987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17DC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3A6A4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CCFE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F863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D9F0A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23.04.2023</w:t>
            </w:r>
          </w:p>
          <w:p w14:paraId="2B6B040C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709C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E8F648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2FD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8FA3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576586A2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DB6DB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CA565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32229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65709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D2F1E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6.05.2023</w:t>
            </w:r>
          </w:p>
          <w:p w14:paraId="3C2558B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C8E42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8E69D0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36ADE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77F2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6122C69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AC6A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D49BD0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6A409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3DE73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DCA99B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7.05.2023</w:t>
            </w:r>
          </w:p>
          <w:p w14:paraId="5063A415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9A8E6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954BD0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E5CD8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A8F2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C93C084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8D57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1E476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65F7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B9B8A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D45F2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13.05.2023</w:t>
            </w:r>
          </w:p>
          <w:p w14:paraId="04A10AA4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1F21F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E52601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DEBA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5A19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71657DD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4D726D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B9DC8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50E7D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BB37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0E68D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14.05.2023</w:t>
            </w:r>
          </w:p>
          <w:p w14:paraId="3A196E8A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26A4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3A38D2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A8136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EBB401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07770D6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990455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8144F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FF5F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BC159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54B26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sobota, 20.05.2023</w:t>
            </w:r>
          </w:p>
          <w:p w14:paraId="0CE0C627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E7560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989A7F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E4CA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CFA844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34A7116D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8D917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BD308D" w14:textId="77777777" w:rsidR="00007A5C" w:rsidRPr="001D4CE7" w:rsidRDefault="00007A5C" w:rsidP="00AA2769">
            <w:pPr>
              <w:rPr>
                <w:rFonts w:ascii="Calibri" w:hAnsi="Calibri"/>
                <w:sz w:val="21"/>
                <w:szCs w:val="21"/>
              </w:rPr>
            </w:pPr>
            <w:r w:rsidRPr="001D4CE7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 -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/>
                <w:sz w:val="21"/>
                <w:szCs w:val="21"/>
              </w:rPr>
              <w:t xml:space="preserve">Koralowa 5, 81-198 Rewa - SP ul. </w:t>
            </w:r>
            <w:proofErr w:type="spellStart"/>
            <w:r w:rsidRPr="001D4CE7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1D4CE7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C9252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127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652CA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4860A1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30B18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niedziela, 21.05.2023</w:t>
            </w:r>
          </w:p>
          <w:p w14:paraId="4D6D46FF" w14:textId="77777777" w:rsidR="00007A5C" w:rsidRPr="00CD7115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99613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60F5741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93384C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E393BB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916EA" w:rsidRPr="001D4CE7" w14:paraId="0C45CE42" w14:textId="77777777" w:rsidTr="00A27E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5C8A4" w14:textId="28A503B4" w:rsidR="006916EA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13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DF1977" w14:textId="52208728" w:rsidR="006916EA" w:rsidRPr="001D4CE7" w:rsidRDefault="006916EA" w:rsidP="006916EA">
            <w:pPr>
              <w:rPr>
                <w:rFonts w:ascii="Calibri" w:hAnsi="Calibri"/>
                <w:sz w:val="21"/>
                <w:szCs w:val="21"/>
              </w:rPr>
            </w:pPr>
            <w:r w:rsidRPr="006916EA">
              <w:rPr>
                <w:rFonts w:ascii="Calibri" w:hAnsi="Calibri"/>
                <w:sz w:val="21"/>
                <w:szCs w:val="21"/>
              </w:rPr>
              <w:t xml:space="preserve">SP ul. </w:t>
            </w:r>
            <w:proofErr w:type="spellStart"/>
            <w:r w:rsidRPr="006916EA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6916EA">
              <w:rPr>
                <w:rFonts w:ascii="Calibri" w:hAnsi="Calibri"/>
                <w:sz w:val="21"/>
                <w:szCs w:val="21"/>
              </w:rPr>
              <w:t xml:space="preserve"> 10 w Mikołajkach Pomorskich (82-433) – Puck ul. Nowy Świat bezpłatny parking  - SP ul. </w:t>
            </w:r>
            <w:proofErr w:type="spellStart"/>
            <w:r w:rsidRPr="006916EA">
              <w:rPr>
                <w:rFonts w:ascii="Calibri" w:hAnsi="Calibri"/>
                <w:sz w:val="21"/>
                <w:szCs w:val="21"/>
              </w:rPr>
              <w:t>Szreibera</w:t>
            </w:r>
            <w:proofErr w:type="spellEnd"/>
            <w:r w:rsidRPr="006916EA">
              <w:rPr>
                <w:rFonts w:ascii="Calibri" w:hAnsi="Calibri"/>
                <w:sz w:val="21"/>
                <w:szCs w:val="21"/>
              </w:rPr>
              <w:t xml:space="preserve"> 10 w Mikołajkach Pomorskich (82-433)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B48F" w14:textId="5E0F3DE8" w:rsidR="006916EA" w:rsidRPr="001D4CE7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132x2=264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B2FB" w14:textId="09C6DF67" w:rsidR="006916EA" w:rsidRPr="004860A1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809" w14:textId="77777777" w:rsidR="006916EA" w:rsidRPr="002E262A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1 przejazd wg wyznaczonej trasy w terminie:</w:t>
            </w:r>
          </w:p>
          <w:p w14:paraId="548E29A3" w14:textId="0027CBCB" w:rsidR="006916EA" w:rsidRPr="00CD7115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03.06.2023 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4620" w14:textId="11C1D8E8" w:rsidR="006916EA" w:rsidRPr="001D4CE7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  <w:r w:rsidRPr="002E262A">
              <w:rPr>
                <w:rFonts w:ascii="Calibri" w:hAnsi="Calibri" w:cs="Calibri"/>
                <w:sz w:val="21"/>
                <w:szCs w:val="21"/>
              </w:rPr>
              <w:t>Powrót po ok. 7 godzinach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F39C0" w14:textId="77777777" w:rsidR="006916EA" w:rsidRPr="001D4CE7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876BF7" w14:textId="77777777" w:rsidR="006916EA" w:rsidRPr="001D4CE7" w:rsidRDefault="006916EA" w:rsidP="006916EA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007A5C" w:rsidRPr="001D4CE7" w14:paraId="46C7C19F" w14:textId="77777777" w:rsidTr="00AA2769"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5447AF" w14:textId="77777777" w:rsidR="00007A5C" w:rsidRPr="001D4CE7" w:rsidRDefault="00007A5C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SUMA: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44ECA2F" w14:textId="77777777" w:rsidR="00007A5C" w:rsidRPr="001D4CE7" w:rsidRDefault="00007A5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DAF3D18" w14:textId="77777777" w:rsidR="00007A5C" w:rsidRPr="001D4CE7" w:rsidRDefault="00007A5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</w:tbl>
    <w:p w14:paraId="0018F3A1" w14:textId="77777777" w:rsidR="00FD3BAD" w:rsidRDefault="00FD3BAD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0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0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EC6AAE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EC6AAE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EC6AAE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07A5C"/>
    <w:rsid w:val="000604E9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16EA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9F3CA6"/>
    <w:rsid w:val="00A0160D"/>
    <w:rsid w:val="00A04690"/>
    <w:rsid w:val="00A40DD3"/>
    <w:rsid w:val="00A64FBD"/>
    <w:rsid w:val="00A8311B"/>
    <w:rsid w:val="00AD1EFE"/>
    <w:rsid w:val="00AD51FC"/>
    <w:rsid w:val="00AF444B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C6AAE"/>
    <w:rsid w:val="00EF000D"/>
    <w:rsid w:val="00EF1C98"/>
    <w:rsid w:val="00F545A3"/>
    <w:rsid w:val="00F61714"/>
    <w:rsid w:val="00FB5706"/>
    <w:rsid w:val="00FB7887"/>
    <w:rsid w:val="00FD3BAD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8</Pages>
  <Words>1578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2023-01-27T09:21:00Z</dcterms:created>
  <dcterms:modified xsi:type="dcterms:W3CDTF">2023-01-27T09:21:00Z</dcterms:modified>
</cp:coreProperties>
</file>