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70F9C500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5C2EAE">
        <w:rPr>
          <w:rFonts w:ascii="Calibri Light" w:hAnsi="Calibri Light"/>
          <w:b/>
          <w:sz w:val="20"/>
          <w:szCs w:val="20"/>
          <w:u w:val="single"/>
        </w:rPr>
        <w:t>D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795A5520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 xml:space="preserve">Część </w:t>
      </w:r>
      <w:r w:rsidR="005C2EAE">
        <w:rPr>
          <w:rFonts w:asciiTheme="majorHAnsi" w:hAnsiTheme="majorHAnsi" w:cstheme="majorHAnsi"/>
          <w:b/>
          <w:bCs/>
          <w:i/>
          <w:iCs/>
          <w:lang w:bidi="pl-PL"/>
        </w:rPr>
        <w:t>4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</w:t>
      </w:r>
      <w:r w:rsidR="00C5302E">
        <w:rPr>
          <w:rFonts w:asciiTheme="majorHAnsi" w:hAnsiTheme="majorHAnsi" w:cstheme="majorHAnsi"/>
          <w:b/>
          <w:bCs/>
          <w:i/>
          <w:iCs/>
          <w:lang w:bidi="pl-PL"/>
        </w:rPr>
        <w:t>Rumia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52F2AD5D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</w:t>
      </w:r>
      <w:r>
        <w:rPr>
          <w:rFonts w:ascii="Calibri Light" w:hAnsi="Calibri Light" w:cs="Arial"/>
          <w:b/>
          <w:i/>
          <w:u w:val="single"/>
        </w:rPr>
        <w:t>.202</w:t>
      </w:r>
      <w:r w:rsidR="0091172C">
        <w:rPr>
          <w:rFonts w:ascii="Calibri Light" w:hAnsi="Calibri Light" w:cs="Arial"/>
          <w:b/>
          <w:i/>
          <w:u w:val="single"/>
        </w:rPr>
        <w:t>3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3DB12D4C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</w:t>
            </w:r>
            <w:r w:rsidR="009A24D3">
              <w:rPr>
                <w:rFonts w:ascii="Calibri Light" w:hAnsi="Calibri Light" w:cs="Open Sans"/>
                <w:b/>
              </w:rPr>
              <w:t>4</w:t>
            </w:r>
            <w:r w:rsidR="00CC2FBE">
              <w:rPr>
                <w:rFonts w:ascii="Calibri Light" w:hAnsi="Calibri Light" w:cs="Open Sans"/>
                <w:b/>
              </w:rPr>
              <w:t xml:space="preserve">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9B939E6" w14:textId="77777777" w:rsidR="00A35E91" w:rsidRDefault="00A35E91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1401DF65" w14:textId="1CC77647" w:rsidR="00DC048C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680"/>
        <w:gridCol w:w="5387"/>
        <w:gridCol w:w="1134"/>
        <w:gridCol w:w="1276"/>
        <w:gridCol w:w="2126"/>
        <w:gridCol w:w="1417"/>
        <w:gridCol w:w="1418"/>
        <w:gridCol w:w="1276"/>
      </w:tblGrid>
      <w:tr w:rsidR="00435F1C" w:rsidRPr="001D4CE7" w14:paraId="6AA8E61B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FF92B89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507ECC1" w14:textId="77777777" w:rsidR="00435F1C" w:rsidRPr="001D4CE7" w:rsidRDefault="00435F1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Przejazd – przebieg trasy (dojazd i powrót)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C12749E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km</w:t>
            </w:r>
          </w:p>
          <w:p w14:paraId="3B109655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(dojazd i powrót)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6418EB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Ilość osób w autokarze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91CA146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Data przejazdu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A63D338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Dodatkowe informacje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2AAEE8D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netto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28E5D95" w14:textId="77777777" w:rsidR="00435F1C" w:rsidRPr="001D4CE7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Cena brutto</w:t>
            </w:r>
          </w:p>
        </w:tc>
      </w:tr>
      <w:tr w:rsidR="00435F1C" w:rsidRPr="001D4CE7" w14:paraId="01F87C33" w14:textId="77777777" w:rsidTr="00AA2769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C9096DD" w14:textId="77777777" w:rsidR="00435F1C" w:rsidRPr="001D4CE7" w:rsidRDefault="00435F1C" w:rsidP="00AA2769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1D4CE7">
              <w:rPr>
                <w:rFonts w:ascii="Calibri" w:hAnsi="Calibri" w:cs="Calibri"/>
                <w:b/>
                <w:bCs/>
                <w:sz w:val="21"/>
                <w:szCs w:val="21"/>
              </w:rPr>
              <w:t>Część D</w:t>
            </w:r>
          </w:p>
        </w:tc>
      </w:tr>
      <w:tr w:rsidR="00435F1C" w:rsidRPr="001D4CE7" w14:paraId="6BF9D10A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4C150D3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7466D2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</w:t>
            </w:r>
            <w:bookmarkStart w:id="0" w:name="_Hlk99342944"/>
            <w:r w:rsidRPr="001D4CE7">
              <w:rPr>
                <w:rFonts w:ascii="Calibri" w:hAnsi="Calibri" w:cs="Calibri"/>
                <w:sz w:val="21"/>
                <w:szCs w:val="21"/>
              </w:rPr>
              <w:t xml:space="preserve">ul. Kujawska 8A w Rumi (84-230) </w:t>
            </w:r>
            <w:bookmarkEnd w:id="0"/>
            <w:r w:rsidRPr="001D4CE7">
              <w:rPr>
                <w:rFonts w:ascii="Calibri" w:hAnsi="Calibri" w:cs="Calibri"/>
                <w:sz w:val="21"/>
                <w:szCs w:val="21"/>
              </w:rPr>
              <w:t xml:space="preserve">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3D601A6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>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240A3C03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37ACF87C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13.04.2023</w:t>
            </w:r>
          </w:p>
          <w:p w14:paraId="01C58C23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129DBB16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481F007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8613B3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52A1F2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481E79A8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5D8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2B9D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17D1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0C4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CF457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20.04.2023</w:t>
            </w:r>
          </w:p>
          <w:p w14:paraId="38767114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8B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FD906F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CA14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2C93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77682340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2DF5B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B64B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B606EE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4AE5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10C381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27.04.2023</w:t>
            </w:r>
          </w:p>
          <w:p w14:paraId="3428F06C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219C40CB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E7242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221FE87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E75D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C4A3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304DDF4C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D577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07A5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34CC7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B545F7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9B5C6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4.05.2023</w:t>
            </w:r>
          </w:p>
          <w:p w14:paraId="5BCF4ABD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731E62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D617AC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F2032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2EF2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114F9A2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C339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2E3B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75E8F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7772F8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27E1E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9.05.2023</w:t>
            </w:r>
          </w:p>
          <w:p w14:paraId="6A2D1F8F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  <w:p w14:paraId="6020A8E8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FCC51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7F20EF8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1B30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8F161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3C84C92C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D947D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lastRenderedPageBreak/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A61178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906ED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BA64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781A57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11.05.2023</w:t>
            </w:r>
          </w:p>
          <w:p w14:paraId="1A9735D4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F8BEA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22B74B07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C5FD7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98D73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5493764E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266A5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95AE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2041A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4104B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1E596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16.05.2023</w:t>
            </w:r>
          </w:p>
          <w:p w14:paraId="17D18B41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7F55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63EBAAF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0AFE47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9D23E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1FC37351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2E69C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9BB54D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8740E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200B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32130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18.05.2023</w:t>
            </w:r>
          </w:p>
          <w:p w14:paraId="20CCEFB4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487E2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BADCB7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641A8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B908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0ED1F72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2BA4B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5B0CD3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07B64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94B9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04B7DE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23.05.2023</w:t>
            </w:r>
          </w:p>
          <w:p w14:paraId="4C0E9059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471D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C50E25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8AA4F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7A45B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0BE11553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03029C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7EF0B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EA40B3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10CB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17B5C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25.05.2023</w:t>
            </w:r>
          </w:p>
          <w:p w14:paraId="6EB638C8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AD51FB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172EF7CE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569B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536B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1D4CE7" w14:paraId="0EA32E45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FBDAE1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8DFC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1D4CE7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1D4CE7">
              <w:rPr>
                <w:rFonts w:ascii="Calibri" w:hAnsi="Calibri" w:cs="Calibri"/>
                <w:sz w:val="21"/>
                <w:szCs w:val="21"/>
              </w:rPr>
              <w:t xml:space="preserve"> Club Rewa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1D4CE7">
              <w:rPr>
                <w:rFonts w:ascii="Calibri" w:hAnsi="Calibri" w:cs="Calibri"/>
                <w:sz w:val="21"/>
                <w:szCs w:val="21"/>
              </w:rPr>
              <w:t>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7CA5D0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14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1E6F8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  <w:highlight w:val="yellow"/>
              </w:rPr>
            </w:pPr>
            <w:r w:rsidRPr="00D32C42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679BA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wtorek, 30.05.2023</w:t>
            </w:r>
          </w:p>
          <w:p w14:paraId="73E8D944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E3F9EB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32F77BB9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1D4CE7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22965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0AE294" w14:textId="77777777" w:rsidR="00435F1C" w:rsidRPr="001D4CE7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CD7115" w14:paraId="747E6E5E" w14:textId="77777777" w:rsidTr="00AA276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2D320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A4619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Ekologiczna Szkoła Społeczna ul. Kujawska 8A w Rumi (84-230) - </w:t>
            </w:r>
            <w:proofErr w:type="spellStart"/>
            <w:r w:rsidRPr="00CD7115">
              <w:rPr>
                <w:rFonts w:ascii="Calibri" w:hAnsi="Calibri" w:cs="Calibri"/>
                <w:sz w:val="21"/>
                <w:szCs w:val="21"/>
              </w:rPr>
              <w:t>Yacht</w:t>
            </w:r>
            <w:proofErr w:type="spellEnd"/>
            <w:r w:rsidRPr="00CD7115">
              <w:rPr>
                <w:rFonts w:ascii="Calibri" w:hAnsi="Calibri" w:cs="Calibri"/>
                <w:sz w:val="21"/>
                <w:szCs w:val="21"/>
              </w:rPr>
              <w:t xml:space="preserve"> Club Rewa Koralowa 5, 81-198 Rewa - Ekologiczna Szkoła Społeczna ul. Kujawska 8A w Rumi (84-230)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FEDE5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14 x2=28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16489A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C10B1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czwartek, 1.06.2023</w:t>
            </w:r>
          </w:p>
          <w:p w14:paraId="5F491A7C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9EC21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 xml:space="preserve">Czas pobytu grupy na przystani: </w:t>
            </w:r>
          </w:p>
          <w:p w14:paraId="503462BD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  <w:r w:rsidRPr="00CD7115">
              <w:rPr>
                <w:rFonts w:ascii="Calibri" w:hAnsi="Calibri" w:cs="Calibri"/>
                <w:sz w:val="21"/>
                <w:szCs w:val="21"/>
              </w:rPr>
              <w:t>4h 10 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BCC1B5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5FF673" w14:textId="77777777" w:rsidR="00435F1C" w:rsidRPr="00CD7115" w:rsidRDefault="00435F1C" w:rsidP="00AA2769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435F1C" w:rsidRPr="00CD7115" w14:paraId="5EDA60DC" w14:textId="77777777" w:rsidTr="00AA2769">
        <w:trPr>
          <w:trHeight w:val="50"/>
        </w:trPr>
        <w:tc>
          <w:tcPr>
            <w:tcW w:w="7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15D0F20" w14:textId="77777777" w:rsidR="00435F1C" w:rsidRPr="00CD7115" w:rsidRDefault="00435F1C" w:rsidP="00AA2769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bookmarkStart w:id="1" w:name="_Hlk101954923"/>
            <w:bookmarkStart w:id="2" w:name="_Hlk101955117"/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SUMA :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A1A0595" w14:textId="77777777" w:rsidR="00435F1C" w:rsidRPr="00CD7115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Netto: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354FF7E" w14:textId="77777777" w:rsidR="00435F1C" w:rsidRPr="00CD7115" w:rsidRDefault="00435F1C" w:rsidP="00AA2769">
            <w:pPr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CD7115">
              <w:rPr>
                <w:rFonts w:ascii="Calibri" w:hAnsi="Calibri" w:cs="Calibri"/>
                <w:b/>
                <w:bCs/>
                <w:sz w:val="21"/>
                <w:szCs w:val="21"/>
              </w:rPr>
              <w:t>Brutto:</w:t>
            </w:r>
          </w:p>
        </w:tc>
      </w:tr>
      <w:bookmarkEnd w:id="1"/>
      <w:bookmarkEnd w:id="2"/>
    </w:tbl>
    <w:p w14:paraId="2B113A4A" w14:textId="4EF60113" w:rsidR="00435F1C" w:rsidRDefault="00435F1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4E9407B9" w14:textId="77777777" w:rsidR="00435F1C" w:rsidRPr="003A02A2" w:rsidRDefault="00435F1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</w:p>
    <w:p w14:paraId="3D152913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74F09289" w14:textId="70154EE0" w:rsidR="007C4965" w:rsidRPr="00E0627F" w:rsidRDefault="007C4965" w:rsidP="00E0627F">
      <w:pPr>
        <w:spacing w:before="60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lastRenderedPageBreak/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3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3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lastRenderedPageBreak/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lastRenderedPageBreak/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07CAA44" w14:textId="11712616" w:rsidR="00DC048C" w:rsidRDefault="00DC048C" w:rsidP="00463190">
      <w:pPr>
        <w:spacing w:line="276" w:lineRule="auto"/>
        <w:ind w:left="9204"/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435F1C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435F1C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435F1C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6609D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05F7"/>
    <w:rsid w:val="0040149C"/>
    <w:rsid w:val="00402997"/>
    <w:rsid w:val="00414478"/>
    <w:rsid w:val="00435F1C"/>
    <w:rsid w:val="00463190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5C2EAE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172C"/>
    <w:rsid w:val="009152A4"/>
    <w:rsid w:val="00963C0E"/>
    <w:rsid w:val="00965DB4"/>
    <w:rsid w:val="009A24D3"/>
    <w:rsid w:val="009D71C1"/>
    <w:rsid w:val="009F2CF0"/>
    <w:rsid w:val="00A0160D"/>
    <w:rsid w:val="00A04690"/>
    <w:rsid w:val="00A35E91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5302E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57026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8</Pages>
  <Words>1556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2023-01-26T07:46:00Z</dcterms:created>
  <dcterms:modified xsi:type="dcterms:W3CDTF">2023-01-26T07:46:00Z</dcterms:modified>
</cp:coreProperties>
</file>