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3935DF0A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7B22E5">
        <w:rPr>
          <w:rFonts w:ascii="Calibri Light" w:hAnsi="Calibri Light"/>
          <w:b/>
          <w:sz w:val="20"/>
          <w:szCs w:val="20"/>
          <w:u w:val="single"/>
        </w:rPr>
        <w:t>F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15E2E893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7B22E5">
        <w:rPr>
          <w:rFonts w:asciiTheme="majorHAnsi" w:hAnsiTheme="majorHAnsi" w:cstheme="majorHAnsi"/>
          <w:b/>
          <w:bCs/>
          <w:i/>
          <w:iCs/>
          <w:lang w:bidi="pl-PL"/>
        </w:rPr>
        <w:t>6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0F7799">
        <w:rPr>
          <w:rFonts w:asciiTheme="majorHAnsi" w:hAnsiTheme="majorHAnsi" w:cstheme="majorHAnsi"/>
          <w:b/>
          <w:bCs/>
          <w:i/>
          <w:iCs/>
          <w:lang w:bidi="pl-PL"/>
        </w:rPr>
        <w:t>Mikołajki Pomorskie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6002C538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20</w:t>
      </w:r>
      <w:r>
        <w:rPr>
          <w:rFonts w:ascii="Calibri Light" w:hAnsi="Calibri Light" w:cs="Arial"/>
          <w:b/>
          <w:i/>
          <w:u w:val="single"/>
        </w:rPr>
        <w:t>.2022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64DD74C3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7B22E5">
              <w:rPr>
                <w:rFonts w:ascii="Calibri Light" w:hAnsi="Calibri Light" w:cs="Open Sans"/>
                <w:b/>
              </w:rPr>
              <w:t>6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4E8F2A25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  <w:r w:rsidR="007B22E5">
        <w:rPr>
          <w:rFonts w:ascii="Calibri Light" w:hAnsi="Calibri Light" w:cs="Arial"/>
          <w:b/>
          <w:bCs/>
          <w:lang w:val="pl-PL"/>
        </w:rPr>
        <w:t xml:space="preserve"> </w:t>
      </w: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1210"/>
        <w:gridCol w:w="3230"/>
        <w:gridCol w:w="1202"/>
        <w:gridCol w:w="1407"/>
        <w:gridCol w:w="2372"/>
        <w:gridCol w:w="1959"/>
        <w:gridCol w:w="1665"/>
        <w:gridCol w:w="1669"/>
      </w:tblGrid>
      <w:tr w:rsidR="000F7799" w:rsidRPr="00511846" w14:paraId="6968A890" w14:textId="77777777" w:rsidTr="00EE5193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9189122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E848F28" w14:textId="77777777" w:rsidR="000F7799" w:rsidRPr="00511846" w:rsidRDefault="000F7799" w:rsidP="00EE519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Przejazd – przebieg trasy (dojazd i powrót)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E74C827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Ilość km</w:t>
            </w:r>
          </w:p>
          <w:p w14:paraId="012F32C0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(dojazd i powrót)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ABA942B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Ilość osób w autokarze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2D2F3BD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Data przejazdu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1DD6EE4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Dodatkowe informacje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F3FF21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netto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98F4C22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brutto</w:t>
            </w:r>
          </w:p>
        </w:tc>
      </w:tr>
      <w:tr w:rsidR="000F7799" w:rsidRPr="00511846" w14:paraId="7646F7DB" w14:textId="77777777" w:rsidTr="00EE5193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F1791F3" w14:textId="77777777" w:rsidR="000F7799" w:rsidRPr="00511846" w:rsidRDefault="000F7799" w:rsidP="00EE519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Część F</w:t>
            </w:r>
          </w:p>
        </w:tc>
      </w:tr>
      <w:tr w:rsidR="000F7799" w:rsidRPr="00511846" w14:paraId="303C368C" w14:textId="77777777" w:rsidTr="00EE5193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9F9202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B11D88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4CC6DD32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Koralowa 5, 81-198 Rewa - 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420AB7F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2x127=254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5FE2ED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D919C5B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511846">
              <w:rPr>
                <w:rFonts w:ascii="Calibri" w:hAnsi="Calibri" w:cs="Calibri"/>
                <w:sz w:val="22"/>
                <w:szCs w:val="22"/>
              </w:rPr>
              <w:t xml:space="preserve"> przejazd wg wyznaczonej trasy w termin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 w:rsidRPr="00511846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76280514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5.06.2022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57CF0B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5BAEBFB9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FDF73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02F9F5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F7799" w:rsidRPr="00511846" w14:paraId="04F2F565" w14:textId="77777777" w:rsidTr="00EE5193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6D28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5846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6AFC2681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Koralowa 5, 81-198 Rewa - 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2217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2x127=254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B6A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30163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4618F414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sobota, 11.06.2022</w:t>
            </w:r>
          </w:p>
          <w:p w14:paraId="4658772F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12.06.2022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30B2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3C1608B6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051C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D897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F7799" w:rsidRPr="00511846" w14:paraId="6B5BCEAF" w14:textId="77777777" w:rsidTr="00EE5193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E3AD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68B3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13F85074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Koralowa 5, 81-198 Rewa - 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3392C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>2x127=254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2E52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B164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2A982C9C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sobota, 3.09.2022</w:t>
            </w:r>
          </w:p>
          <w:p w14:paraId="2AF42A00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>niedziela, 4.09.2022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06DB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Czas pobytu grupy na przystani: </w:t>
            </w:r>
          </w:p>
          <w:p w14:paraId="269FFCF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5272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C5C3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F7799" w:rsidRPr="00511846" w14:paraId="133A7236" w14:textId="77777777" w:rsidTr="00EE5193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11BA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D3A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6AA67C25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Koralowa 5, 81-198 Rewa - 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91A7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2x127=254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170F5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7572D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3598099A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11.09.2022</w:t>
            </w:r>
          </w:p>
          <w:p w14:paraId="24B531E3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18.09.2022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9C3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1441DB01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7F18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8B5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F7799" w:rsidRPr="00511846" w14:paraId="0EBF1881" w14:textId="77777777" w:rsidTr="00EE5193"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4C05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43D1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415F8743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Koralowa 5, 81-198 Rewa - 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E31E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2x127=254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9BE34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B597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151D66DB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sobota, 24.09.2022</w:t>
            </w:r>
          </w:p>
          <w:p w14:paraId="23FFA2EC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25.09.2022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F687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7C1354C2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8DC4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5247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F7799" w:rsidRPr="00511846" w14:paraId="4C5ECCDB" w14:textId="77777777" w:rsidTr="00EE5193"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41BD4DE" w14:textId="77777777" w:rsidR="000F7799" w:rsidRPr="00511846" w:rsidRDefault="000F7799" w:rsidP="00EE519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SUMA 1: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AC237D7" w14:textId="77777777" w:rsidR="000F7799" w:rsidRPr="00511846" w:rsidRDefault="000F7799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Netto: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7E5223A" w14:textId="77777777" w:rsidR="000F7799" w:rsidRPr="00511846" w:rsidRDefault="000F7799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Brutto:</w:t>
            </w:r>
          </w:p>
        </w:tc>
      </w:tr>
    </w:tbl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0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0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lastRenderedPageBreak/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C65951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C65951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C65951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604E9"/>
    <w:rsid w:val="00061F20"/>
    <w:rsid w:val="000666B1"/>
    <w:rsid w:val="00080D83"/>
    <w:rsid w:val="000D283E"/>
    <w:rsid w:val="000F7799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2E5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7</Pages>
  <Words>1345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2022-05-16T12:11:00Z</dcterms:created>
  <dcterms:modified xsi:type="dcterms:W3CDTF">2022-05-16T12:11:00Z</dcterms:modified>
</cp:coreProperties>
</file>