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10D" w:rsidRDefault="0022710D" w:rsidP="00137D47">
      <w:pPr>
        <w:spacing w:before="120" w:line="276" w:lineRule="auto"/>
        <w:jc w:val="center"/>
        <w:rPr>
          <w:rFonts w:ascii="Calibri" w:hAnsi="Calibri" w:cs="Calibri"/>
          <w:b/>
          <w:szCs w:val="24"/>
        </w:rPr>
      </w:pPr>
    </w:p>
    <w:p w:rsidR="0083119F" w:rsidRDefault="0083119F" w:rsidP="0022710D">
      <w:pPr>
        <w:rPr>
          <w:rFonts w:asciiTheme="minorHAnsi" w:hAnsiTheme="minorHAnsi" w:cstheme="minorHAnsi"/>
          <w:color w:val="000000"/>
          <w:szCs w:val="24"/>
        </w:rPr>
      </w:pPr>
    </w:p>
    <w:p w:rsidR="0022710D" w:rsidRPr="006E1B7C" w:rsidRDefault="0022710D" w:rsidP="0022710D">
      <w:pPr>
        <w:rPr>
          <w:rFonts w:asciiTheme="minorHAnsi" w:hAnsiTheme="minorHAnsi" w:cstheme="minorHAnsi"/>
          <w:color w:val="000000"/>
          <w:szCs w:val="24"/>
        </w:rPr>
      </w:pPr>
      <w:r w:rsidRPr="006E1B7C">
        <w:rPr>
          <w:rFonts w:asciiTheme="minorHAnsi" w:hAnsiTheme="minorHAnsi" w:cstheme="minorHAnsi"/>
          <w:color w:val="000000"/>
          <w:szCs w:val="24"/>
        </w:rPr>
        <w:t xml:space="preserve">Poznań, dnia </w:t>
      </w:r>
      <w:r w:rsidR="00AE0ADB" w:rsidRPr="006E1B7C">
        <w:rPr>
          <w:rFonts w:asciiTheme="minorHAnsi" w:hAnsiTheme="minorHAnsi" w:cstheme="minorHAnsi"/>
          <w:color w:val="000000"/>
          <w:szCs w:val="24"/>
        </w:rPr>
        <w:t>1</w:t>
      </w:r>
      <w:r w:rsidR="00533BE0">
        <w:rPr>
          <w:rFonts w:asciiTheme="minorHAnsi" w:hAnsiTheme="minorHAnsi" w:cstheme="minorHAnsi"/>
          <w:color w:val="000000"/>
          <w:szCs w:val="24"/>
        </w:rPr>
        <w:t>2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</w:t>
      </w:r>
      <w:r w:rsidR="00533BE0">
        <w:rPr>
          <w:rFonts w:asciiTheme="minorHAnsi" w:hAnsiTheme="minorHAnsi" w:cstheme="minorHAnsi"/>
          <w:color w:val="000000"/>
          <w:szCs w:val="24"/>
        </w:rPr>
        <w:t>września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202</w:t>
      </w:r>
      <w:r w:rsidR="006E1B7C">
        <w:rPr>
          <w:rFonts w:asciiTheme="minorHAnsi" w:hAnsiTheme="minorHAnsi" w:cstheme="minorHAnsi"/>
          <w:color w:val="000000"/>
          <w:szCs w:val="24"/>
        </w:rPr>
        <w:t>3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r.</w:t>
      </w:r>
    </w:p>
    <w:p w:rsidR="0022710D" w:rsidRPr="006E1B7C" w:rsidRDefault="00AE0ADB" w:rsidP="0022710D">
      <w:pPr>
        <w:rPr>
          <w:rFonts w:asciiTheme="minorHAnsi" w:hAnsiTheme="minorHAnsi" w:cstheme="minorHAnsi"/>
          <w:color w:val="000000"/>
        </w:rPr>
      </w:pPr>
      <w:r w:rsidRPr="006E1B7C">
        <w:rPr>
          <w:rFonts w:asciiTheme="minorHAnsi" w:hAnsiTheme="minorHAnsi" w:cstheme="minorHAnsi"/>
          <w:color w:val="000000"/>
        </w:rPr>
        <w:t xml:space="preserve"> </w:t>
      </w:r>
      <w:r w:rsidR="00533BE0">
        <w:rPr>
          <w:rFonts w:asciiTheme="minorHAnsi" w:hAnsiTheme="minorHAnsi" w:cstheme="minorHAnsi"/>
          <w:color w:val="000000"/>
        </w:rPr>
        <w:t>ZP/038</w:t>
      </w:r>
      <w:r w:rsidR="006E1B7C">
        <w:rPr>
          <w:rFonts w:asciiTheme="minorHAnsi" w:hAnsiTheme="minorHAnsi" w:cstheme="minorHAnsi"/>
          <w:color w:val="000000"/>
        </w:rPr>
        <w:t>/23</w:t>
      </w:r>
    </w:p>
    <w:p w:rsidR="00AE0ADB" w:rsidRPr="000317DF" w:rsidRDefault="00AE0ADB" w:rsidP="00221514">
      <w:pPr>
        <w:spacing w:before="240" w:after="24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317DF">
        <w:rPr>
          <w:rFonts w:asciiTheme="minorHAnsi" w:hAnsiTheme="minorHAnsi" w:cstheme="minorHAnsi"/>
          <w:color w:val="000000"/>
          <w:sz w:val="22"/>
          <w:szCs w:val="22"/>
        </w:rPr>
        <w:t>INFORMACJA Z OTWARCIA OFERT</w:t>
      </w:r>
    </w:p>
    <w:p w:rsidR="006E1B7C" w:rsidRPr="000317DF" w:rsidRDefault="0022710D" w:rsidP="006E1B7C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0317DF">
        <w:rPr>
          <w:rFonts w:asciiTheme="minorHAnsi" w:hAnsiTheme="minorHAnsi" w:cstheme="minorHAnsi"/>
          <w:sz w:val="22"/>
          <w:szCs w:val="22"/>
        </w:rPr>
        <w:t xml:space="preserve">Uniwersytet Ekonomiczny w Poznaniu zgodnie art. 222 ust. 5 </w:t>
      </w:r>
      <w:proofErr w:type="spellStart"/>
      <w:r w:rsidRPr="000317DF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="00AE0ADB" w:rsidRPr="000317DF">
        <w:rPr>
          <w:rFonts w:asciiTheme="minorHAnsi" w:hAnsiTheme="minorHAnsi" w:cstheme="minorHAnsi"/>
          <w:sz w:val="22"/>
          <w:szCs w:val="22"/>
        </w:rPr>
        <w:t xml:space="preserve"> informuje</w:t>
      </w:r>
      <w:r w:rsidRPr="000317DF">
        <w:rPr>
          <w:rFonts w:asciiTheme="minorHAnsi" w:hAnsiTheme="minorHAnsi" w:cstheme="minorHAnsi"/>
          <w:sz w:val="22"/>
          <w:szCs w:val="22"/>
        </w:rPr>
        <w:t xml:space="preserve">, że do postępowania </w:t>
      </w:r>
      <w:r w:rsidR="00AE0ADB" w:rsidRPr="000317DF">
        <w:rPr>
          <w:rFonts w:asciiTheme="minorHAnsi" w:hAnsiTheme="minorHAnsi" w:cstheme="minorHAnsi"/>
          <w:sz w:val="22"/>
          <w:szCs w:val="22"/>
        </w:rPr>
        <w:br/>
      </w:r>
      <w:r w:rsidRPr="000317DF">
        <w:rPr>
          <w:rFonts w:asciiTheme="minorHAnsi" w:hAnsiTheme="minorHAnsi" w:cstheme="minorHAnsi"/>
          <w:sz w:val="22"/>
          <w:szCs w:val="22"/>
        </w:rPr>
        <w:t>o udzielenie zamówie</w:t>
      </w:r>
      <w:r w:rsidRPr="000317DF">
        <w:rPr>
          <w:rFonts w:asciiTheme="minorHAnsi" w:hAnsiTheme="minorHAnsi" w:cstheme="minorHAnsi"/>
          <w:sz w:val="22"/>
          <w:szCs w:val="22"/>
        </w:rPr>
        <w:softHyphen/>
        <w:t xml:space="preserve">nia publicznego o nr </w:t>
      </w:r>
      <w:r w:rsidRPr="000317DF">
        <w:rPr>
          <w:rFonts w:asciiTheme="minorHAnsi" w:hAnsiTheme="minorHAnsi" w:cstheme="minorHAnsi"/>
          <w:b/>
          <w:sz w:val="22"/>
          <w:szCs w:val="22"/>
        </w:rPr>
        <w:t>ZP/0</w:t>
      </w:r>
      <w:r w:rsidR="00533BE0">
        <w:rPr>
          <w:rFonts w:asciiTheme="minorHAnsi" w:hAnsiTheme="minorHAnsi" w:cstheme="minorHAnsi"/>
          <w:b/>
          <w:sz w:val="22"/>
          <w:szCs w:val="22"/>
        </w:rPr>
        <w:t>38</w:t>
      </w:r>
      <w:r w:rsidRPr="000317DF">
        <w:rPr>
          <w:rFonts w:asciiTheme="minorHAnsi" w:hAnsiTheme="minorHAnsi" w:cstheme="minorHAnsi"/>
          <w:b/>
          <w:sz w:val="22"/>
          <w:szCs w:val="22"/>
        </w:rPr>
        <w:t>/2</w:t>
      </w:r>
      <w:r w:rsidR="006E1B7C" w:rsidRPr="000317DF">
        <w:rPr>
          <w:rFonts w:asciiTheme="minorHAnsi" w:hAnsiTheme="minorHAnsi" w:cstheme="minorHAnsi"/>
          <w:b/>
          <w:sz w:val="22"/>
          <w:szCs w:val="22"/>
        </w:rPr>
        <w:t>3</w:t>
      </w:r>
      <w:r w:rsidRPr="000317DF">
        <w:rPr>
          <w:rFonts w:asciiTheme="minorHAnsi" w:hAnsiTheme="minorHAnsi" w:cstheme="minorHAnsi"/>
          <w:sz w:val="22"/>
          <w:szCs w:val="22"/>
        </w:rPr>
        <w:t xml:space="preserve"> </w:t>
      </w:r>
      <w:r w:rsidR="008D5700" w:rsidRPr="000317DF">
        <w:rPr>
          <w:rFonts w:asciiTheme="minorHAnsi" w:hAnsiTheme="minorHAnsi" w:cstheme="minorHAnsi"/>
          <w:sz w:val="22"/>
          <w:szCs w:val="22"/>
        </w:rPr>
        <w:t>pn.</w:t>
      </w:r>
      <w:r w:rsidRPr="000317DF">
        <w:rPr>
          <w:rFonts w:asciiTheme="minorHAnsi" w:hAnsiTheme="minorHAnsi" w:cstheme="minorHAnsi"/>
          <w:sz w:val="22"/>
          <w:szCs w:val="22"/>
        </w:rPr>
        <w:t xml:space="preserve"> </w:t>
      </w:r>
      <w:r w:rsidR="008D5700" w:rsidRPr="000317DF">
        <w:rPr>
          <w:rFonts w:asciiTheme="minorHAnsi" w:hAnsiTheme="minorHAnsi" w:cstheme="minorHAnsi"/>
          <w:sz w:val="22"/>
          <w:szCs w:val="22"/>
        </w:rPr>
        <w:t>„</w:t>
      </w:r>
      <w:r w:rsidRPr="000317DF">
        <w:rPr>
          <w:rFonts w:asciiTheme="minorHAnsi" w:hAnsiTheme="minorHAnsi" w:cstheme="minorHAnsi"/>
          <w:b/>
          <w:sz w:val="22"/>
          <w:szCs w:val="22"/>
        </w:rPr>
        <w:t>Dostaw</w:t>
      </w:r>
      <w:r w:rsidR="008D5700" w:rsidRPr="000317DF">
        <w:rPr>
          <w:rFonts w:asciiTheme="minorHAnsi" w:hAnsiTheme="minorHAnsi" w:cstheme="minorHAnsi"/>
          <w:b/>
          <w:sz w:val="22"/>
          <w:szCs w:val="22"/>
        </w:rPr>
        <w:t>a</w:t>
      </w:r>
      <w:r w:rsidRPr="000317DF">
        <w:rPr>
          <w:rFonts w:asciiTheme="minorHAnsi" w:hAnsiTheme="minorHAnsi" w:cstheme="minorHAnsi"/>
          <w:b/>
          <w:sz w:val="22"/>
          <w:szCs w:val="22"/>
        </w:rPr>
        <w:t xml:space="preserve"> sprzętu fizyko-chemicznego pomiarowego </w:t>
      </w:r>
      <w:r w:rsidRPr="000317DF">
        <w:rPr>
          <w:rFonts w:asciiTheme="minorHAnsi" w:hAnsiTheme="minorHAnsi" w:cstheme="minorHAnsi"/>
          <w:b/>
          <w:sz w:val="22"/>
          <w:szCs w:val="22"/>
        </w:rPr>
        <w:br/>
        <w:t>i laboratoryjnego dla Uniwersytetu Ekonomicznego w Poznaniu</w:t>
      </w:r>
      <w:r w:rsidR="008D5700" w:rsidRPr="000317DF">
        <w:rPr>
          <w:rFonts w:asciiTheme="minorHAnsi" w:hAnsiTheme="minorHAnsi" w:cstheme="minorHAnsi"/>
          <w:b/>
          <w:sz w:val="22"/>
          <w:szCs w:val="22"/>
        </w:rPr>
        <w:t>”</w:t>
      </w:r>
      <w:r w:rsidRPr="000317D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0317DF">
        <w:rPr>
          <w:rFonts w:asciiTheme="minorHAnsi" w:hAnsiTheme="minorHAnsi" w:cstheme="minorHAnsi"/>
          <w:sz w:val="22"/>
          <w:szCs w:val="22"/>
        </w:rPr>
        <w:t xml:space="preserve">prowadzonego w trybie podstawowym zgodnie </w:t>
      </w:r>
      <w:r w:rsidR="008D5700" w:rsidRPr="000317DF">
        <w:rPr>
          <w:rFonts w:asciiTheme="minorHAnsi" w:hAnsiTheme="minorHAnsi" w:cstheme="minorHAnsi"/>
          <w:sz w:val="22"/>
          <w:szCs w:val="22"/>
        </w:rPr>
        <w:br/>
      </w:r>
      <w:r w:rsidRPr="000317DF">
        <w:rPr>
          <w:rFonts w:asciiTheme="minorHAnsi" w:hAnsiTheme="minorHAnsi" w:cstheme="minorHAnsi"/>
          <w:sz w:val="22"/>
          <w:szCs w:val="22"/>
        </w:rPr>
        <w:t>z art. 275 pkt 1 PZP (</w:t>
      </w:r>
      <w:r w:rsidR="00533BE0" w:rsidRPr="00533BE0">
        <w:rPr>
          <w:rFonts w:asciiTheme="minorHAnsi" w:hAnsiTheme="minorHAnsi" w:cstheme="minorHAnsi"/>
          <w:sz w:val="22"/>
          <w:szCs w:val="22"/>
        </w:rPr>
        <w:t>tj. Dz. U. z 2023 poz. 1605</w:t>
      </w:r>
      <w:r w:rsidRPr="000317DF">
        <w:rPr>
          <w:rFonts w:asciiTheme="minorHAnsi" w:hAnsiTheme="minorHAnsi" w:cstheme="minorHAnsi"/>
          <w:sz w:val="22"/>
          <w:szCs w:val="22"/>
        </w:rPr>
        <w:t>) wpłynęły następujące oferty:</w:t>
      </w:r>
    </w:p>
    <w:tbl>
      <w:tblPr>
        <w:tblpPr w:leftFromText="141" w:rightFromText="141" w:vertAnchor="text" w:horzAnchor="margin" w:tblpXSpec="center" w:tblpY="213"/>
        <w:tblW w:w="94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08"/>
        <w:gridCol w:w="1562"/>
        <w:gridCol w:w="893"/>
        <w:gridCol w:w="865"/>
        <w:gridCol w:w="935"/>
        <w:gridCol w:w="888"/>
        <w:gridCol w:w="1013"/>
        <w:gridCol w:w="864"/>
        <w:gridCol w:w="1062"/>
        <w:gridCol w:w="994"/>
      </w:tblGrid>
      <w:tr w:rsidR="00533BE0" w:rsidRPr="006E1B7C" w:rsidTr="001541D0">
        <w:trPr>
          <w:cantSplit/>
          <w:trHeight w:val="681"/>
          <w:tblHeader/>
        </w:trPr>
        <w:tc>
          <w:tcPr>
            <w:tcW w:w="40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Lp.</w:t>
            </w:r>
          </w:p>
        </w:tc>
        <w:tc>
          <w:tcPr>
            <w:tcW w:w="156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Wykonawca</w:t>
            </w:r>
          </w:p>
        </w:tc>
        <w:tc>
          <w:tcPr>
            <w:tcW w:w="8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I: </w:t>
            </w:r>
          </w:p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  <w:tc>
          <w:tcPr>
            <w:tcW w:w="8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II: </w:t>
            </w:r>
          </w:p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u w:val="single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III: </w:t>
            </w:r>
          </w:p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u w:val="single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  <w:tc>
          <w:tcPr>
            <w:tcW w:w="8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IV: </w:t>
            </w:r>
          </w:p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u w:val="single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  <w:tc>
          <w:tcPr>
            <w:tcW w:w="10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V: </w:t>
            </w:r>
          </w:p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u w:val="single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  <w:tc>
          <w:tcPr>
            <w:tcW w:w="8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VI: </w:t>
            </w:r>
          </w:p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u w:val="single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  <w:tc>
          <w:tcPr>
            <w:tcW w:w="10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VII: </w:t>
            </w:r>
          </w:p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u w:val="single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  <w:tc>
          <w:tcPr>
            <w:tcW w:w="9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Część VIII: </w:t>
            </w:r>
          </w:p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Cena oferty</w:t>
            </w:r>
          </w:p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u w:val="single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PLN (brutto)</w:t>
            </w:r>
          </w:p>
        </w:tc>
      </w:tr>
      <w:tr w:rsidR="00533BE0" w:rsidRPr="006E1B7C" w:rsidTr="001541D0">
        <w:trPr>
          <w:cantSplit/>
          <w:trHeight w:val="964"/>
          <w:tblHeader/>
        </w:trPr>
        <w:tc>
          <w:tcPr>
            <w:tcW w:w="408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</w:p>
        </w:tc>
        <w:tc>
          <w:tcPr>
            <w:tcW w:w="1562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Th. </w:t>
            </w:r>
            <w:proofErr w:type="spellStart"/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Geyer</w:t>
            </w:r>
            <w:proofErr w:type="spellEnd"/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 Polska Sp. z o.o.</w:t>
            </w:r>
          </w:p>
          <w:p w:rsid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Ul. </w:t>
            </w: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Czeska 22A</w:t>
            </w:r>
          </w:p>
          <w:p w:rsidR="00533BE0" w:rsidRPr="006E1B7C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03-902</w:t>
            </w:r>
            <w:r>
              <w:t xml:space="preserve"> </w:t>
            </w: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Warszawa</w:t>
            </w:r>
          </w:p>
          <w:p w:rsidR="00533BE0" w:rsidRPr="006E1B7C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NIP</w:t>
            </w:r>
            <w:r>
              <w:t xml:space="preserve"> </w:t>
            </w: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1132953594</w:t>
            </w:r>
          </w:p>
        </w:tc>
        <w:tc>
          <w:tcPr>
            <w:tcW w:w="893" w:type="dxa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5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533BE0" w:rsidRPr="006E1B7C" w:rsidRDefault="001541D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1541D0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5 484,57</w:t>
            </w:r>
          </w:p>
        </w:tc>
        <w:tc>
          <w:tcPr>
            <w:tcW w:w="935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533BE0" w:rsidRPr="006E1B7C" w:rsidRDefault="001541D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1541D0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18 146,19</w:t>
            </w:r>
          </w:p>
        </w:tc>
        <w:tc>
          <w:tcPr>
            <w:tcW w:w="888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13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4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533BE0" w:rsidRPr="00C2282E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</w:p>
        </w:tc>
        <w:tc>
          <w:tcPr>
            <w:tcW w:w="1062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94" w:type="dxa"/>
            <w:tcBorders>
              <w:top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</w:tr>
      <w:tr w:rsidR="00533BE0" w:rsidRPr="006E1B7C" w:rsidTr="001541D0">
        <w:trPr>
          <w:cantSplit/>
          <w:trHeight w:val="614"/>
          <w:tblHeader/>
        </w:trPr>
        <w:tc>
          <w:tcPr>
            <w:tcW w:w="408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</w:p>
        </w:tc>
        <w:tc>
          <w:tcPr>
            <w:tcW w:w="1562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</w:tcPr>
          <w:p w:rsidR="00533BE0" w:rsidRPr="00533BE0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RADWAG Wagi Elektroniczne Witold</w:t>
            </w:r>
          </w:p>
          <w:p w:rsidR="00533BE0" w:rsidRPr="00533BE0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Lewandowski</w:t>
            </w:r>
          </w:p>
          <w:p w:rsidR="00533BE0" w:rsidRPr="00533BE0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ul. Toruńska 5, </w:t>
            </w:r>
          </w:p>
          <w:p w:rsidR="00533BE0" w:rsidRPr="00533BE0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26-600 Radom</w:t>
            </w:r>
          </w:p>
          <w:p w:rsidR="00533BE0" w:rsidRPr="006E1B7C" w:rsidRDefault="00533BE0" w:rsidP="00533BE0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NIP 7960000327</w:t>
            </w:r>
          </w:p>
        </w:tc>
        <w:tc>
          <w:tcPr>
            <w:tcW w:w="8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3 800,95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13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62" w:type="dxa"/>
            <w:shd w:val="clear" w:color="auto" w:fill="FFFFFF"/>
            <w:vAlign w:val="center"/>
          </w:tcPr>
          <w:p w:rsidR="00533BE0" w:rsidRPr="006E1B7C" w:rsidRDefault="001541D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</w:tr>
      <w:tr w:rsidR="00533BE0" w:rsidRPr="006E1B7C" w:rsidTr="001541D0">
        <w:trPr>
          <w:cantSplit/>
          <w:trHeight w:val="523"/>
          <w:tblHeader/>
        </w:trPr>
        <w:tc>
          <w:tcPr>
            <w:tcW w:w="408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</w:p>
        </w:tc>
        <w:tc>
          <w:tcPr>
            <w:tcW w:w="1562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533BE0" w:rsidRP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proofErr w:type="spellStart"/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Alchem</w:t>
            </w:r>
            <w:proofErr w:type="spellEnd"/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 Grupa Sp. z o.o.</w:t>
            </w:r>
          </w:p>
          <w:p w:rsidR="00533BE0" w:rsidRP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ul. Polna 21</w:t>
            </w:r>
          </w:p>
          <w:p w:rsidR="00533BE0" w:rsidRP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87-100 Toruń</w:t>
            </w:r>
          </w:p>
          <w:p w:rsidR="00533BE0" w:rsidRPr="006E1B7C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NIP: 5272355435</w:t>
            </w:r>
          </w:p>
        </w:tc>
        <w:tc>
          <w:tcPr>
            <w:tcW w:w="893" w:type="dxa"/>
            <w:tcBorders>
              <w:left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3BE0" w:rsidRPr="006E1B7C" w:rsidRDefault="001541D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1541D0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4 298,48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533BE0" w:rsidRPr="006E1B7C" w:rsidRDefault="001541D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1541D0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12 223,24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533BE0" w:rsidRPr="006E1B7C" w:rsidRDefault="001541D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1541D0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16 174,50</w:t>
            </w:r>
          </w:p>
        </w:tc>
        <w:tc>
          <w:tcPr>
            <w:tcW w:w="1013" w:type="dxa"/>
            <w:shd w:val="clear" w:color="auto" w:fill="FFFFFF"/>
            <w:vAlign w:val="center"/>
          </w:tcPr>
          <w:p w:rsidR="00533BE0" w:rsidRPr="006E1B7C" w:rsidRDefault="001541D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1541D0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16 051,50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62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</w:tr>
      <w:tr w:rsidR="00533BE0" w:rsidRPr="006E1B7C" w:rsidTr="001541D0">
        <w:trPr>
          <w:cantSplit/>
          <w:trHeight w:val="523"/>
          <w:tblHeader/>
        </w:trPr>
        <w:tc>
          <w:tcPr>
            <w:tcW w:w="408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</w:p>
        </w:tc>
        <w:tc>
          <w:tcPr>
            <w:tcW w:w="1562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533BE0" w:rsidRPr="00533BE0" w:rsidRDefault="00533BE0" w:rsidP="00533BE0">
            <w:pPr>
              <w:suppressAutoHyphens/>
              <w:ind w:right="-139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DONSERV Wojciech Kaca</w:t>
            </w:r>
          </w:p>
          <w:p w:rsidR="00533BE0" w:rsidRPr="00533BE0" w:rsidRDefault="00533BE0" w:rsidP="00533BE0">
            <w:pPr>
              <w:suppressAutoHyphens/>
              <w:ind w:right="-139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ul. Michała </w:t>
            </w:r>
            <w:proofErr w:type="spellStart"/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Spisaka</w:t>
            </w:r>
            <w:proofErr w:type="spellEnd"/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 31</w:t>
            </w:r>
          </w:p>
          <w:p w:rsidR="00533BE0" w:rsidRPr="00533BE0" w:rsidRDefault="00533BE0" w:rsidP="00533BE0">
            <w:pPr>
              <w:suppressAutoHyphens/>
              <w:ind w:right="-139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02-495 Warszawa</w:t>
            </w:r>
          </w:p>
          <w:p w:rsidR="00533BE0" w:rsidRPr="006E1B7C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NIP: 5220011445</w:t>
            </w:r>
          </w:p>
        </w:tc>
        <w:tc>
          <w:tcPr>
            <w:tcW w:w="8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533BE0" w:rsidRPr="004831EA" w:rsidRDefault="001541D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33BE0" w:rsidRPr="004831EA" w:rsidRDefault="001541D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13" w:type="dxa"/>
            <w:shd w:val="clear" w:color="auto" w:fill="FFFFFF"/>
            <w:vAlign w:val="center"/>
          </w:tcPr>
          <w:p w:rsidR="00533BE0" w:rsidRPr="004831EA" w:rsidRDefault="001541D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62" w:type="dxa"/>
            <w:shd w:val="clear" w:color="auto" w:fill="FFFFFF"/>
            <w:vAlign w:val="center"/>
          </w:tcPr>
          <w:p w:rsidR="00533BE0" w:rsidRPr="006E1B7C" w:rsidRDefault="001541D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1541D0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306 270,00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</w:tr>
      <w:tr w:rsidR="00533BE0" w:rsidRPr="006E1B7C" w:rsidTr="001541D0">
        <w:trPr>
          <w:cantSplit/>
          <w:trHeight w:val="523"/>
          <w:tblHeader/>
        </w:trPr>
        <w:tc>
          <w:tcPr>
            <w:tcW w:w="408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</w:p>
        </w:tc>
        <w:tc>
          <w:tcPr>
            <w:tcW w:w="1562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proofErr w:type="spellStart"/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Waters</w:t>
            </w:r>
            <w:proofErr w:type="spellEnd"/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 Sp. z o.o.</w:t>
            </w:r>
          </w:p>
          <w:p w:rsidR="00533BE0" w:rsidRPr="006E1B7C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Wybrzeże Gdyńskie 6b</w:t>
            </w:r>
            <w:r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br/>
            </w:r>
            <w:r w:rsidRPr="004831EA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02-836 Warszawa</w:t>
            </w:r>
          </w:p>
          <w:p w:rsidR="00533BE0" w:rsidRPr="006E1B7C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NIP</w:t>
            </w:r>
            <w:r>
              <w:t xml:space="preserve"> </w:t>
            </w: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1180063243</w:t>
            </w:r>
          </w:p>
        </w:tc>
        <w:tc>
          <w:tcPr>
            <w:tcW w:w="8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533BE0" w:rsidRPr="004831EA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4831E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5" w:type="dxa"/>
            <w:shd w:val="clear" w:color="auto" w:fill="FFFFFF"/>
            <w:vAlign w:val="center"/>
          </w:tcPr>
          <w:p w:rsidR="00533BE0" w:rsidRPr="004831EA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4831E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533BE0" w:rsidRPr="004831EA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4831E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533BE0" w:rsidRPr="004831EA" w:rsidRDefault="001541D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13" w:type="dxa"/>
            <w:shd w:val="clear" w:color="auto" w:fill="FFFFFF"/>
            <w:vAlign w:val="center"/>
          </w:tcPr>
          <w:p w:rsidR="00533BE0" w:rsidRPr="004831EA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4831E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533BE0" w:rsidRPr="004831EA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4831E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62" w:type="dxa"/>
            <w:shd w:val="clear" w:color="auto" w:fill="FFFFFF"/>
            <w:vAlign w:val="center"/>
          </w:tcPr>
          <w:p w:rsidR="00533BE0" w:rsidRPr="004831EA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4831E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533BE0" w:rsidRPr="004831EA" w:rsidRDefault="001541D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1541D0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429.892,38</w:t>
            </w:r>
          </w:p>
        </w:tc>
      </w:tr>
      <w:tr w:rsidR="00533BE0" w:rsidRPr="006E1B7C" w:rsidTr="001541D0">
        <w:trPr>
          <w:cantSplit/>
          <w:trHeight w:val="523"/>
          <w:tblHeader/>
        </w:trPr>
        <w:tc>
          <w:tcPr>
            <w:tcW w:w="408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</w:p>
        </w:tc>
        <w:tc>
          <w:tcPr>
            <w:tcW w:w="1562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"</w:t>
            </w:r>
            <w:proofErr w:type="spellStart"/>
            <w:r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S</w:t>
            </w: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him</w:t>
            </w:r>
            <w:proofErr w:type="spellEnd"/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-Pol A. M. Borzymowski" E. Borzymowska-Reszka, A. Reszka Sp. J.</w:t>
            </w:r>
          </w:p>
          <w:p w:rsid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Ul. </w:t>
            </w:r>
            <w:r>
              <w:t xml:space="preserve"> </w:t>
            </w: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Lubomirskiego 5</w:t>
            </w:r>
          </w:p>
          <w:p w:rsid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05-080</w:t>
            </w:r>
            <w:r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 </w:t>
            </w:r>
            <w:r>
              <w:t xml:space="preserve"> </w:t>
            </w: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Izabelin</w:t>
            </w:r>
          </w:p>
          <w:p w:rsidR="00533BE0" w:rsidRPr="006E1B7C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NIP </w:t>
            </w: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1181788600</w:t>
            </w:r>
          </w:p>
        </w:tc>
        <w:tc>
          <w:tcPr>
            <w:tcW w:w="8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5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13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37 900,00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62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533BE0" w:rsidRPr="004831EA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</w:tr>
      <w:tr w:rsidR="00533BE0" w:rsidRPr="006E1B7C" w:rsidTr="001541D0">
        <w:trPr>
          <w:cantSplit/>
          <w:trHeight w:val="385"/>
          <w:tblHeader/>
        </w:trPr>
        <w:tc>
          <w:tcPr>
            <w:tcW w:w="408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</w:p>
        </w:tc>
        <w:tc>
          <w:tcPr>
            <w:tcW w:w="1562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proofErr w:type="spellStart"/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Biosens</w:t>
            </w:r>
            <w:proofErr w:type="spellEnd"/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 Marcin Guz</w:t>
            </w:r>
          </w:p>
          <w:p w:rsid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ul. Górczewska 216</w:t>
            </w:r>
          </w:p>
          <w:p w:rsid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01-460 Warszawa</w:t>
            </w:r>
          </w:p>
          <w:p w:rsidR="00533BE0" w:rsidRPr="006E1B7C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NIP </w:t>
            </w: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8671884562</w:t>
            </w:r>
          </w:p>
        </w:tc>
        <w:tc>
          <w:tcPr>
            <w:tcW w:w="8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533BE0" w:rsidRPr="00A15CB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15CB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5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533BE0" w:rsidRPr="006E1B7C" w:rsidRDefault="001541D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1541D0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23 972,70</w:t>
            </w:r>
          </w:p>
        </w:tc>
        <w:tc>
          <w:tcPr>
            <w:tcW w:w="1013" w:type="dxa"/>
            <w:shd w:val="clear" w:color="auto" w:fill="FFFFFF"/>
            <w:vAlign w:val="center"/>
          </w:tcPr>
          <w:p w:rsidR="00533BE0" w:rsidRPr="006E1B7C" w:rsidRDefault="001541D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1541D0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29 495,40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62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533BE0" w:rsidRPr="006E1B7C" w:rsidRDefault="001541D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</w:tr>
      <w:tr w:rsidR="00533BE0" w:rsidRPr="006E1B7C" w:rsidTr="001541D0">
        <w:trPr>
          <w:cantSplit/>
          <w:trHeight w:val="523"/>
          <w:tblHeader/>
        </w:trPr>
        <w:tc>
          <w:tcPr>
            <w:tcW w:w="408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</w:p>
        </w:tc>
        <w:tc>
          <w:tcPr>
            <w:tcW w:w="1562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533BE0" w:rsidRP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A.G.A. </w:t>
            </w:r>
            <w:proofErr w:type="spellStart"/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Analytical</w:t>
            </w:r>
            <w:proofErr w:type="spellEnd"/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 </w:t>
            </w:r>
          </w:p>
          <w:p w:rsidR="00533BE0" w:rsidRP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Sp. z o.o. Sp. k.</w:t>
            </w:r>
          </w:p>
          <w:p w:rsidR="00533BE0" w:rsidRP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ul. Dzierzby 17A, </w:t>
            </w:r>
          </w:p>
          <w:p w:rsidR="00533BE0" w:rsidRP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02-836 Warszawa</w:t>
            </w:r>
          </w:p>
          <w:p w:rsidR="00533BE0" w:rsidRPr="006E1B7C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NIP 9512414471</w:t>
            </w:r>
          </w:p>
        </w:tc>
        <w:tc>
          <w:tcPr>
            <w:tcW w:w="8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533BE0" w:rsidRPr="006E1B7C" w:rsidRDefault="001541D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5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13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533BE0" w:rsidRPr="006E1B7C" w:rsidRDefault="001541D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1541D0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65 412,63</w:t>
            </w:r>
          </w:p>
        </w:tc>
        <w:tc>
          <w:tcPr>
            <w:tcW w:w="1062" w:type="dxa"/>
            <w:shd w:val="clear" w:color="auto" w:fill="FFFFFF"/>
            <w:vAlign w:val="center"/>
          </w:tcPr>
          <w:p w:rsidR="00533BE0" w:rsidRPr="00A15CB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15CB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533BE0" w:rsidRPr="00A15CBC" w:rsidRDefault="001541D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</w:tr>
      <w:tr w:rsidR="00533BE0" w:rsidRPr="006E1B7C" w:rsidTr="001541D0">
        <w:trPr>
          <w:cantSplit/>
          <w:trHeight w:val="523"/>
          <w:tblHeader/>
        </w:trPr>
        <w:tc>
          <w:tcPr>
            <w:tcW w:w="408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</w:p>
        </w:tc>
        <w:tc>
          <w:tcPr>
            <w:tcW w:w="1562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533BE0" w:rsidRP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RADWAG Wagi Elektroniczne Witold</w:t>
            </w:r>
          </w:p>
          <w:p w:rsidR="00533BE0" w:rsidRP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Lewandowski</w:t>
            </w:r>
          </w:p>
          <w:p w:rsidR="00533BE0" w:rsidRP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 xml:space="preserve">ul. Toruńska 5, </w:t>
            </w:r>
          </w:p>
          <w:p w:rsidR="00533BE0" w:rsidRP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26-600 Radom</w:t>
            </w:r>
          </w:p>
          <w:p w:rsidR="00533BE0" w:rsidRPr="006E1B7C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NIP 7960000327</w:t>
            </w:r>
          </w:p>
        </w:tc>
        <w:tc>
          <w:tcPr>
            <w:tcW w:w="8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533BE0" w:rsidRPr="00A15CB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15CB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5" w:type="dxa"/>
            <w:shd w:val="clear" w:color="auto" w:fill="FFFFFF"/>
            <w:vAlign w:val="center"/>
          </w:tcPr>
          <w:p w:rsidR="00533BE0" w:rsidRPr="00A15CBC" w:rsidRDefault="001541D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1541D0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4182,98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533BE0" w:rsidRPr="00A15CB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15CB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533BE0" w:rsidRPr="00A15CB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15CB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13" w:type="dxa"/>
            <w:shd w:val="clear" w:color="auto" w:fill="FFFFFF"/>
            <w:vAlign w:val="center"/>
          </w:tcPr>
          <w:p w:rsidR="00533BE0" w:rsidRPr="00A15CB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15CB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62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</w:tr>
      <w:tr w:rsidR="00533BE0" w:rsidRPr="006E1B7C" w:rsidTr="001541D0">
        <w:trPr>
          <w:cantSplit/>
          <w:trHeight w:val="523"/>
          <w:tblHeader/>
        </w:trPr>
        <w:tc>
          <w:tcPr>
            <w:tcW w:w="408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</w:p>
        </w:tc>
        <w:tc>
          <w:tcPr>
            <w:tcW w:w="1562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533BE0" w:rsidRP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KRZYSZTOF KOWALSKI 'MEDSON'-</w:t>
            </w:r>
          </w:p>
          <w:p w:rsidR="00533BE0" w:rsidRP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Krzysztof Kowalski</w:t>
            </w:r>
          </w:p>
          <w:p w:rsidR="00533BE0" w:rsidRP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62-021 Paczkowo,</w:t>
            </w:r>
          </w:p>
          <w:p w:rsidR="00533BE0" w:rsidRPr="00533BE0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ul. Średzka 15</w:t>
            </w:r>
          </w:p>
          <w:p w:rsidR="00533BE0" w:rsidRPr="006E1B7C" w:rsidRDefault="00533BE0" w:rsidP="00533BE0">
            <w:pPr>
              <w:suppressAutoHyphens/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</w:pPr>
            <w:r w:rsidRPr="00533BE0">
              <w:rPr>
                <w:rFonts w:asciiTheme="minorHAnsi" w:eastAsia="Calibri" w:hAnsiTheme="minorHAnsi" w:cstheme="minorHAnsi"/>
                <w:sz w:val="12"/>
                <w:szCs w:val="12"/>
                <w:lang w:eastAsia="ar-SA"/>
              </w:rPr>
              <w:t>NIP 7771157329</w:t>
            </w:r>
          </w:p>
        </w:tc>
        <w:tc>
          <w:tcPr>
            <w:tcW w:w="893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65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35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533BE0" w:rsidRPr="006E1B7C" w:rsidRDefault="001541D0" w:rsidP="00E8369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1541D0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19 926,</w:t>
            </w:r>
            <w:r w:rsidR="00E83690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00</w:t>
            </w:r>
            <w:bookmarkStart w:id="0" w:name="_GoBack"/>
            <w:bookmarkEnd w:id="0"/>
          </w:p>
        </w:tc>
        <w:tc>
          <w:tcPr>
            <w:tcW w:w="1013" w:type="dxa"/>
            <w:shd w:val="clear" w:color="auto" w:fill="FFFFFF"/>
            <w:vAlign w:val="center"/>
          </w:tcPr>
          <w:p w:rsidR="00533BE0" w:rsidRPr="006E1B7C" w:rsidRDefault="001541D0" w:rsidP="00E8369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1541D0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19 926,</w:t>
            </w:r>
            <w:r w:rsidR="00E83690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00</w:t>
            </w:r>
          </w:p>
        </w:tc>
        <w:tc>
          <w:tcPr>
            <w:tcW w:w="864" w:type="dxa"/>
            <w:shd w:val="clear" w:color="auto" w:fill="FFFFFF"/>
            <w:vAlign w:val="center"/>
          </w:tcPr>
          <w:p w:rsidR="00533BE0" w:rsidRPr="006E1B7C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6E1B7C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1062" w:type="dxa"/>
            <w:shd w:val="clear" w:color="auto" w:fill="FFFFFF"/>
            <w:vAlign w:val="center"/>
          </w:tcPr>
          <w:p w:rsidR="00533BE0" w:rsidRPr="00A9542A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9542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533BE0" w:rsidRPr="00A9542A" w:rsidRDefault="00533BE0" w:rsidP="00533BE0">
            <w:pPr>
              <w:suppressAutoHyphens/>
              <w:jc w:val="center"/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</w:pPr>
            <w:r w:rsidRPr="00A9542A">
              <w:rPr>
                <w:rFonts w:asciiTheme="minorHAnsi" w:eastAsia="Calibri" w:hAnsiTheme="minorHAnsi" w:cstheme="minorHAnsi"/>
                <w:sz w:val="16"/>
                <w:szCs w:val="16"/>
                <w:lang w:eastAsia="ar-SA"/>
              </w:rPr>
              <w:t>X</w:t>
            </w:r>
          </w:p>
        </w:tc>
      </w:tr>
    </w:tbl>
    <w:p w:rsidR="000317DF" w:rsidRDefault="000317DF" w:rsidP="006E1B7C"/>
    <w:p w:rsidR="000317DF" w:rsidRPr="000317DF" w:rsidRDefault="000317DF" w:rsidP="000317DF"/>
    <w:p w:rsidR="000317DF" w:rsidRPr="000317DF" w:rsidRDefault="000317DF" w:rsidP="000317DF"/>
    <w:p w:rsidR="000317DF" w:rsidRPr="000317DF" w:rsidRDefault="000317DF" w:rsidP="000317DF"/>
    <w:sectPr w:rsidR="000317DF" w:rsidRPr="000317DF" w:rsidSect="000317DF">
      <w:headerReference w:type="default" r:id="rId8"/>
      <w:footerReference w:type="even" r:id="rId9"/>
      <w:footerReference w:type="default" r:id="rId10"/>
      <w:pgSz w:w="11907" w:h="16840" w:code="9"/>
      <w:pgMar w:top="851" w:right="851" w:bottom="851" w:left="851" w:header="284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1EA" w:rsidRDefault="004831EA" w:rsidP="009D24B6">
      <w:r>
        <w:separator/>
      </w:r>
    </w:p>
  </w:endnote>
  <w:endnote w:type="continuationSeparator" w:id="0">
    <w:p w:rsidR="004831EA" w:rsidRDefault="004831EA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1EA" w:rsidRDefault="004831E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831EA" w:rsidRDefault="004831EA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1EA" w:rsidRPr="000317DF" w:rsidRDefault="004831EA" w:rsidP="000317DF">
    <w:pPr>
      <w:ind w:left="8931" w:right="-2835"/>
      <w:rPr>
        <w:rFonts w:ascii="Calibri" w:hAnsi="Calibri" w:cs="Calibri"/>
        <w:b/>
        <w:color w:val="385623"/>
        <w:spacing w:val="-8"/>
        <w:sz w:val="14"/>
        <w:szCs w:val="14"/>
      </w:rPr>
    </w:pPr>
    <w:r>
      <w:rPr>
        <w:rFonts w:ascii="Arial" w:hAnsi="Arial" w:cs="Arial"/>
        <w:i/>
        <w:noProof/>
        <w:color w:val="000000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7750175</wp:posOffset>
              </wp:positionH>
              <wp:positionV relativeFrom="paragraph">
                <wp:posOffset>-269875</wp:posOffset>
              </wp:positionV>
              <wp:extent cx="1714500" cy="2646045"/>
              <wp:effectExtent l="0" t="0" r="0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64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31EA" w:rsidRDefault="004831EA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al. Niepodległości 10, </w:t>
                          </w: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  <w:p w:rsidR="004831EA" w:rsidRPr="007F0E64" w:rsidRDefault="004831EA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61-875 Poznań</w:t>
                          </w:r>
                        </w:p>
                        <w:p w:rsidR="004831EA" w:rsidRPr="007F0E64" w:rsidRDefault="004831EA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tel. + 48 61 856 90 00</w:t>
                          </w:r>
                        </w:p>
                        <w:p w:rsidR="004831EA" w:rsidRPr="007F0E64" w:rsidRDefault="004831EA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NIP: 777-00-05-497</w:t>
                          </w:r>
                        </w:p>
                        <w:p w:rsidR="004831EA" w:rsidRPr="007F0E64" w:rsidRDefault="004831EA" w:rsidP="007F1703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REGON 00000-1525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610.25pt;margin-top:-21.25pt;width:135pt;height:20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GNftAIAALs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" filled="f" stroked="f">
              <v:textbox>
                <w:txbxContent>
                  <w:p w:rsidR="004831EA" w:rsidRDefault="004831EA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al. Niepodległości 10, </w:t>
                    </w: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 </w:t>
                    </w:r>
                  </w:p>
                  <w:p w:rsidR="004831EA" w:rsidRPr="007F0E64" w:rsidRDefault="004831EA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61-875 Poznań</w:t>
                    </w:r>
                  </w:p>
                  <w:p w:rsidR="004831EA" w:rsidRPr="007F0E64" w:rsidRDefault="004831EA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tel. + 48 61 856 90 00</w:t>
                    </w:r>
                  </w:p>
                  <w:p w:rsidR="004831EA" w:rsidRPr="007F0E64" w:rsidRDefault="004831EA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NIP: 777-00-05-497</w:t>
                    </w:r>
                  </w:p>
                  <w:p w:rsidR="004831EA" w:rsidRPr="007F0E64" w:rsidRDefault="004831EA" w:rsidP="007F1703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REGON 00000-1525</w:t>
                    </w:r>
                  </w:p>
                </w:txbxContent>
              </v:textbox>
            </v:shape>
          </w:pict>
        </mc:Fallback>
      </mc:AlternateContent>
    </w:r>
    <w:r w:rsidRPr="000317DF">
      <w:rPr>
        <w:rFonts w:ascii="Calibri" w:hAnsi="Calibri" w:cs="Calibri"/>
        <w:b/>
        <w:color w:val="385623"/>
        <w:spacing w:val="-8"/>
        <w:sz w:val="14"/>
        <w:szCs w:val="14"/>
      </w:rPr>
      <w:t>Uniwersytet Ekonomiczny w Poznaniu</w:t>
    </w:r>
  </w:p>
  <w:p w:rsidR="004831EA" w:rsidRPr="000317DF" w:rsidRDefault="004831EA" w:rsidP="000317DF">
    <w:pPr>
      <w:ind w:left="8931" w:right="-2835"/>
      <w:rPr>
        <w:rFonts w:ascii="Calibri" w:hAnsi="Calibri" w:cs="Calibri"/>
        <w:b/>
        <w:color w:val="385623"/>
        <w:spacing w:val="-8"/>
        <w:sz w:val="14"/>
        <w:szCs w:val="14"/>
      </w:rPr>
    </w:pPr>
    <w:r w:rsidRPr="000317DF">
      <w:rPr>
        <w:rFonts w:ascii="Calibri" w:hAnsi="Calibri" w:cs="Calibri"/>
        <w:b/>
        <w:color w:val="385623"/>
        <w:spacing w:val="-8"/>
        <w:sz w:val="14"/>
        <w:szCs w:val="14"/>
      </w:rPr>
      <w:t>Dział Zamówień Publicznych</w:t>
    </w:r>
  </w:p>
  <w:p w:rsidR="004831EA" w:rsidRPr="000317DF" w:rsidRDefault="004831EA" w:rsidP="000317DF">
    <w:pPr>
      <w:ind w:left="8931" w:right="-2835"/>
      <w:rPr>
        <w:rFonts w:ascii="Calibri" w:hAnsi="Calibri" w:cs="Calibri"/>
        <w:color w:val="385623"/>
        <w:spacing w:val="-8"/>
        <w:sz w:val="14"/>
        <w:szCs w:val="14"/>
      </w:rPr>
    </w:pPr>
    <w:r w:rsidRPr="000317DF">
      <w:rPr>
        <w:rFonts w:ascii="Calibri" w:hAnsi="Calibri" w:cs="Calibri"/>
        <w:color w:val="385623"/>
        <w:spacing w:val="-8"/>
        <w:sz w:val="14"/>
        <w:szCs w:val="14"/>
      </w:rPr>
      <w:t>al. Niepodległości 10</w:t>
    </w:r>
  </w:p>
  <w:p w:rsidR="004831EA" w:rsidRPr="000317DF" w:rsidRDefault="004831EA" w:rsidP="000317DF">
    <w:pPr>
      <w:ind w:left="8931" w:right="-2835"/>
      <w:rPr>
        <w:rFonts w:ascii="Calibri" w:hAnsi="Calibri" w:cs="Calibri"/>
        <w:color w:val="385623"/>
        <w:spacing w:val="-8"/>
        <w:sz w:val="14"/>
        <w:szCs w:val="14"/>
      </w:rPr>
    </w:pPr>
    <w:r w:rsidRPr="000317DF">
      <w:rPr>
        <w:rFonts w:ascii="Calibri" w:hAnsi="Calibri" w:cs="Calibri"/>
        <w:color w:val="385623"/>
        <w:spacing w:val="-8"/>
        <w:sz w:val="14"/>
        <w:szCs w:val="14"/>
      </w:rPr>
      <w:t>61-875 Poznań</w:t>
    </w:r>
  </w:p>
  <w:p w:rsidR="004831EA" w:rsidRPr="000317DF" w:rsidRDefault="004831EA" w:rsidP="000317DF">
    <w:pPr>
      <w:ind w:left="8931" w:right="-2835"/>
      <w:rPr>
        <w:rFonts w:ascii="Calibri" w:hAnsi="Calibri" w:cs="Calibri"/>
        <w:color w:val="385623"/>
        <w:spacing w:val="-8"/>
        <w:sz w:val="14"/>
        <w:szCs w:val="14"/>
        <w:lang w:val="en-US"/>
      </w:rPr>
    </w:pPr>
    <w:r w:rsidRPr="000317DF">
      <w:rPr>
        <w:rFonts w:ascii="Calibri" w:hAnsi="Calibri" w:cs="Calibri"/>
        <w:color w:val="385623"/>
        <w:spacing w:val="-8"/>
        <w:sz w:val="14"/>
        <w:szCs w:val="14"/>
        <w:lang w:val="en-US"/>
      </w:rPr>
      <w:t>tel. +48 61 856 92 79</w:t>
    </w:r>
  </w:p>
  <w:p w:rsidR="004831EA" w:rsidRPr="000317DF" w:rsidRDefault="004831EA" w:rsidP="000317DF">
    <w:pPr>
      <w:ind w:left="8931" w:right="-2835"/>
      <w:rPr>
        <w:rFonts w:ascii="Calibri" w:hAnsi="Calibri" w:cs="Calibri"/>
        <w:b/>
        <w:color w:val="385623"/>
        <w:spacing w:val="-8"/>
        <w:sz w:val="14"/>
        <w:szCs w:val="14"/>
      </w:rPr>
    </w:pPr>
    <w:r w:rsidRPr="000317DF">
      <w:rPr>
        <w:rFonts w:ascii="Calibri" w:hAnsi="Calibri" w:cs="Calibri"/>
        <w:b/>
        <w:color w:val="385623"/>
        <w:spacing w:val="-8"/>
        <w:sz w:val="14"/>
        <w:szCs w:val="14"/>
      </w:rPr>
      <w:t>zp@ue.poznan.pl</w:t>
    </w:r>
  </w:p>
  <w:p w:rsidR="004831EA" w:rsidRPr="000317DF" w:rsidRDefault="004831EA" w:rsidP="000317DF">
    <w:pPr>
      <w:ind w:left="8931" w:right="-2835"/>
      <w:rPr>
        <w:rFonts w:ascii="Calibri" w:hAnsi="Calibri" w:cs="Calibri"/>
        <w:b/>
        <w:color w:val="385623"/>
        <w:sz w:val="14"/>
        <w:szCs w:val="14"/>
      </w:rPr>
    </w:pPr>
    <w:r w:rsidRPr="000317DF">
      <w:rPr>
        <w:rFonts w:ascii="Calibri" w:hAnsi="Calibri" w:cs="Calibri"/>
        <w:b/>
        <w:color w:val="385623"/>
        <w:sz w:val="14"/>
        <w:szCs w:val="14"/>
      </w:rPr>
      <w:t>www.ue.poznan.pl</w:t>
    </w:r>
  </w:p>
  <w:p w:rsidR="004831EA" w:rsidRDefault="004831EA" w:rsidP="00E90547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1EA" w:rsidRDefault="004831EA" w:rsidP="009D24B6">
      <w:r>
        <w:separator/>
      </w:r>
    </w:p>
  </w:footnote>
  <w:footnote w:type="continuationSeparator" w:id="0">
    <w:p w:rsidR="004831EA" w:rsidRDefault="004831EA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1EA" w:rsidRPr="009C4CE9" w:rsidRDefault="004831EA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-34290</wp:posOffset>
          </wp:positionH>
          <wp:positionV relativeFrom="paragraph">
            <wp:posOffset>-180340</wp:posOffset>
          </wp:positionV>
          <wp:extent cx="8035925" cy="1604645"/>
          <wp:effectExtent l="0" t="0" r="3175" b="0"/>
          <wp:wrapNone/>
          <wp:docPr id="10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multilevel"/>
    <w:tmpl w:val="67C42EF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4" w15:restartNumberingAfterBreak="0">
    <w:nsid w:val="409E3F3C"/>
    <w:multiLevelType w:val="hybridMultilevel"/>
    <w:tmpl w:val="56A2F5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C6BBE"/>
    <w:multiLevelType w:val="multilevel"/>
    <w:tmpl w:val="293E91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6" w15:restartNumberingAfterBreak="0">
    <w:nsid w:val="6E6D086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1F10"/>
    <w:rsid w:val="0000641B"/>
    <w:rsid w:val="00006BB8"/>
    <w:rsid w:val="000102EB"/>
    <w:rsid w:val="00010818"/>
    <w:rsid w:val="0001143F"/>
    <w:rsid w:val="00013649"/>
    <w:rsid w:val="000228B4"/>
    <w:rsid w:val="00025278"/>
    <w:rsid w:val="000317DF"/>
    <w:rsid w:val="00035728"/>
    <w:rsid w:val="00036C9B"/>
    <w:rsid w:val="0004193E"/>
    <w:rsid w:val="00046F96"/>
    <w:rsid w:val="00047195"/>
    <w:rsid w:val="00051AF8"/>
    <w:rsid w:val="000523CF"/>
    <w:rsid w:val="000528EA"/>
    <w:rsid w:val="00061363"/>
    <w:rsid w:val="0006200A"/>
    <w:rsid w:val="00070B43"/>
    <w:rsid w:val="000803DF"/>
    <w:rsid w:val="0008447F"/>
    <w:rsid w:val="000A249D"/>
    <w:rsid w:val="000A34A1"/>
    <w:rsid w:val="000A3788"/>
    <w:rsid w:val="000A492A"/>
    <w:rsid w:val="000B0B66"/>
    <w:rsid w:val="000B26B2"/>
    <w:rsid w:val="000B5461"/>
    <w:rsid w:val="000B6BCA"/>
    <w:rsid w:val="000B6C96"/>
    <w:rsid w:val="000C1439"/>
    <w:rsid w:val="000C4B46"/>
    <w:rsid w:val="000D12B2"/>
    <w:rsid w:val="000D131C"/>
    <w:rsid w:val="000D37AD"/>
    <w:rsid w:val="000D7086"/>
    <w:rsid w:val="000E4FC9"/>
    <w:rsid w:val="000E6CFC"/>
    <w:rsid w:val="000E719E"/>
    <w:rsid w:val="000F1B9C"/>
    <w:rsid w:val="000F1E7C"/>
    <w:rsid w:val="000F22D5"/>
    <w:rsid w:val="000F22FB"/>
    <w:rsid w:val="000F278D"/>
    <w:rsid w:val="000F3C1F"/>
    <w:rsid w:val="00107193"/>
    <w:rsid w:val="00107974"/>
    <w:rsid w:val="00113AE3"/>
    <w:rsid w:val="00120C3D"/>
    <w:rsid w:val="00123FB8"/>
    <w:rsid w:val="00124D5F"/>
    <w:rsid w:val="001269D2"/>
    <w:rsid w:val="00127DBC"/>
    <w:rsid w:val="00134E93"/>
    <w:rsid w:val="00136270"/>
    <w:rsid w:val="00137D47"/>
    <w:rsid w:val="00140EEF"/>
    <w:rsid w:val="001420D3"/>
    <w:rsid w:val="00142A40"/>
    <w:rsid w:val="00143DB8"/>
    <w:rsid w:val="001541D0"/>
    <w:rsid w:val="001607D0"/>
    <w:rsid w:val="00161A73"/>
    <w:rsid w:val="00174848"/>
    <w:rsid w:val="00174EC1"/>
    <w:rsid w:val="0017632D"/>
    <w:rsid w:val="00184AF9"/>
    <w:rsid w:val="00197926"/>
    <w:rsid w:val="001A22A5"/>
    <w:rsid w:val="001A22E5"/>
    <w:rsid w:val="001A6CD7"/>
    <w:rsid w:val="001B206F"/>
    <w:rsid w:val="001B6CC2"/>
    <w:rsid w:val="001C236D"/>
    <w:rsid w:val="001C6512"/>
    <w:rsid w:val="001C7710"/>
    <w:rsid w:val="001D0B90"/>
    <w:rsid w:val="001D1F43"/>
    <w:rsid w:val="001D341A"/>
    <w:rsid w:val="001D49D8"/>
    <w:rsid w:val="001D7A9C"/>
    <w:rsid w:val="001E250E"/>
    <w:rsid w:val="001E253A"/>
    <w:rsid w:val="001E608E"/>
    <w:rsid w:val="001E67C5"/>
    <w:rsid w:val="0020301A"/>
    <w:rsid w:val="00205AB7"/>
    <w:rsid w:val="00206460"/>
    <w:rsid w:val="00206DD9"/>
    <w:rsid w:val="0021246E"/>
    <w:rsid w:val="002131EC"/>
    <w:rsid w:val="00213D07"/>
    <w:rsid w:val="002156B1"/>
    <w:rsid w:val="00221514"/>
    <w:rsid w:val="00221BCC"/>
    <w:rsid w:val="002221BF"/>
    <w:rsid w:val="00227002"/>
    <w:rsid w:val="0022710D"/>
    <w:rsid w:val="00234A3B"/>
    <w:rsid w:val="00235628"/>
    <w:rsid w:val="00237164"/>
    <w:rsid w:val="0024233C"/>
    <w:rsid w:val="00253171"/>
    <w:rsid w:val="00255164"/>
    <w:rsid w:val="00257E4F"/>
    <w:rsid w:val="0026171C"/>
    <w:rsid w:val="002627B6"/>
    <w:rsid w:val="00264440"/>
    <w:rsid w:val="00273B41"/>
    <w:rsid w:val="00274C66"/>
    <w:rsid w:val="0028240D"/>
    <w:rsid w:val="00297E33"/>
    <w:rsid w:val="002A1DDD"/>
    <w:rsid w:val="002A2B0A"/>
    <w:rsid w:val="002A49AF"/>
    <w:rsid w:val="002A6739"/>
    <w:rsid w:val="002A7E3C"/>
    <w:rsid w:val="002C4736"/>
    <w:rsid w:val="002C6197"/>
    <w:rsid w:val="002C7325"/>
    <w:rsid w:val="002C73C5"/>
    <w:rsid w:val="002C7D1C"/>
    <w:rsid w:val="002D3CE3"/>
    <w:rsid w:val="002E0CB1"/>
    <w:rsid w:val="002E26C9"/>
    <w:rsid w:val="002E7C46"/>
    <w:rsid w:val="002F0149"/>
    <w:rsid w:val="002F47AE"/>
    <w:rsid w:val="002F650B"/>
    <w:rsid w:val="003017AD"/>
    <w:rsid w:val="00305EA9"/>
    <w:rsid w:val="00306CA6"/>
    <w:rsid w:val="0031040A"/>
    <w:rsid w:val="00312858"/>
    <w:rsid w:val="00317FEE"/>
    <w:rsid w:val="00321323"/>
    <w:rsid w:val="00321AD9"/>
    <w:rsid w:val="00324F05"/>
    <w:rsid w:val="00331F73"/>
    <w:rsid w:val="0033363A"/>
    <w:rsid w:val="003369AA"/>
    <w:rsid w:val="00343DB7"/>
    <w:rsid w:val="003531C1"/>
    <w:rsid w:val="003577DE"/>
    <w:rsid w:val="0035786D"/>
    <w:rsid w:val="00363F55"/>
    <w:rsid w:val="003641ED"/>
    <w:rsid w:val="00367AB8"/>
    <w:rsid w:val="00377D46"/>
    <w:rsid w:val="00392C81"/>
    <w:rsid w:val="00397998"/>
    <w:rsid w:val="003A0464"/>
    <w:rsid w:val="003A5CA4"/>
    <w:rsid w:val="003B1431"/>
    <w:rsid w:val="003B59CD"/>
    <w:rsid w:val="003C0E40"/>
    <w:rsid w:val="003C60AA"/>
    <w:rsid w:val="003C6C2B"/>
    <w:rsid w:val="003D57DF"/>
    <w:rsid w:val="003D7549"/>
    <w:rsid w:val="003D7C98"/>
    <w:rsid w:val="003E5107"/>
    <w:rsid w:val="003F0DB7"/>
    <w:rsid w:val="00405952"/>
    <w:rsid w:val="0040710F"/>
    <w:rsid w:val="004113D9"/>
    <w:rsid w:val="00425680"/>
    <w:rsid w:val="004274E2"/>
    <w:rsid w:val="00427D74"/>
    <w:rsid w:val="0043169F"/>
    <w:rsid w:val="00433AF6"/>
    <w:rsid w:val="00437B29"/>
    <w:rsid w:val="0045014F"/>
    <w:rsid w:val="0045106B"/>
    <w:rsid w:val="00452B2D"/>
    <w:rsid w:val="00453368"/>
    <w:rsid w:val="00454EC8"/>
    <w:rsid w:val="00455119"/>
    <w:rsid w:val="004554B2"/>
    <w:rsid w:val="00455A06"/>
    <w:rsid w:val="0045749B"/>
    <w:rsid w:val="00462DBF"/>
    <w:rsid w:val="00467D33"/>
    <w:rsid w:val="004722E9"/>
    <w:rsid w:val="004831EA"/>
    <w:rsid w:val="004B3025"/>
    <w:rsid w:val="004C1E9E"/>
    <w:rsid w:val="004C281B"/>
    <w:rsid w:val="004C766A"/>
    <w:rsid w:val="004D01EF"/>
    <w:rsid w:val="004D3A02"/>
    <w:rsid w:val="004D6A3D"/>
    <w:rsid w:val="004E0B61"/>
    <w:rsid w:val="004E43C6"/>
    <w:rsid w:val="004E5B3F"/>
    <w:rsid w:val="004F04E7"/>
    <w:rsid w:val="004F75CE"/>
    <w:rsid w:val="00501540"/>
    <w:rsid w:val="0050790E"/>
    <w:rsid w:val="00510445"/>
    <w:rsid w:val="00533BE0"/>
    <w:rsid w:val="005556BC"/>
    <w:rsid w:val="005556FD"/>
    <w:rsid w:val="00556454"/>
    <w:rsid w:val="0056211D"/>
    <w:rsid w:val="00562E2C"/>
    <w:rsid w:val="0056693E"/>
    <w:rsid w:val="0056752A"/>
    <w:rsid w:val="00571450"/>
    <w:rsid w:val="00574BFB"/>
    <w:rsid w:val="00575BC6"/>
    <w:rsid w:val="005767E9"/>
    <w:rsid w:val="00587294"/>
    <w:rsid w:val="0059265A"/>
    <w:rsid w:val="00596E45"/>
    <w:rsid w:val="005A411F"/>
    <w:rsid w:val="005A4C07"/>
    <w:rsid w:val="005A5E84"/>
    <w:rsid w:val="005A6410"/>
    <w:rsid w:val="005B7FA2"/>
    <w:rsid w:val="005C0398"/>
    <w:rsid w:val="005C1E4D"/>
    <w:rsid w:val="005C3A33"/>
    <w:rsid w:val="005D0104"/>
    <w:rsid w:val="005D15FE"/>
    <w:rsid w:val="005D4C3B"/>
    <w:rsid w:val="005D5823"/>
    <w:rsid w:val="005F2469"/>
    <w:rsid w:val="005F6730"/>
    <w:rsid w:val="00603512"/>
    <w:rsid w:val="006035A8"/>
    <w:rsid w:val="00607527"/>
    <w:rsid w:val="00615B4F"/>
    <w:rsid w:val="00617011"/>
    <w:rsid w:val="006256D5"/>
    <w:rsid w:val="00627AB6"/>
    <w:rsid w:val="00630422"/>
    <w:rsid w:val="00632A61"/>
    <w:rsid w:val="00637428"/>
    <w:rsid w:val="00644676"/>
    <w:rsid w:val="00651F6D"/>
    <w:rsid w:val="006532D0"/>
    <w:rsid w:val="006602DD"/>
    <w:rsid w:val="00661852"/>
    <w:rsid w:val="00672436"/>
    <w:rsid w:val="00674E01"/>
    <w:rsid w:val="006877EC"/>
    <w:rsid w:val="00693C71"/>
    <w:rsid w:val="00694C99"/>
    <w:rsid w:val="006A2FCA"/>
    <w:rsid w:val="006A6942"/>
    <w:rsid w:val="006B635C"/>
    <w:rsid w:val="006D0C25"/>
    <w:rsid w:val="006D1AEF"/>
    <w:rsid w:val="006D402A"/>
    <w:rsid w:val="006E1B7C"/>
    <w:rsid w:val="006E27BD"/>
    <w:rsid w:val="006F73C3"/>
    <w:rsid w:val="007072A1"/>
    <w:rsid w:val="00707FC2"/>
    <w:rsid w:val="00713F79"/>
    <w:rsid w:val="00722DE8"/>
    <w:rsid w:val="007262AE"/>
    <w:rsid w:val="00727915"/>
    <w:rsid w:val="00740425"/>
    <w:rsid w:val="007434F2"/>
    <w:rsid w:val="00752525"/>
    <w:rsid w:val="0075730D"/>
    <w:rsid w:val="00764084"/>
    <w:rsid w:val="007710DE"/>
    <w:rsid w:val="00775E6F"/>
    <w:rsid w:val="0077791C"/>
    <w:rsid w:val="00793159"/>
    <w:rsid w:val="0079338D"/>
    <w:rsid w:val="00794654"/>
    <w:rsid w:val="00795EE0"/>
    <w:rsid w:val="00796EE0"/>
    <w:rsid w:val="007A230A"/>
    <w:rsid w:val="007B7AAC"/>
    <w:rsid w:val="007C11AB"/>
    <w:rsid w:val="007C1B33"/>
    <w:rsid w:val="007C7A44"/>
    <w:rsid w:val="007D4086"/>
    <w:rsid w:val="007D57DA"/>
    <w:rsid w:val="007D6A68"/>
    <w:rsid w:val="007E001F"/>
    <w:rsid w:val="007E0941"/>
    <w:rsid w:val="007E1DA3"/>
    <w:rsid w:val="007E5A88"/>
    <w:rsid w:val="007F0279"/>
    <w:rsid w:val="007F1703"/>
    <w:rsid w:val="007F7295"/>
    <w:rsid w:val="0080414C"/>
    <w:rsid w:val="008107D9"/>
    <w:rsid w:val="00812061"/>
    <w:rsid w:val="00813CEB"/>
    <w:rsid w:val="0081529D"/>
    <w:rsid w:val="008202FC"/>
    <w:rsid w:val="00820690"/>
    <w:rsid w:val="00822872"/>
    <w:rsid w:val="00823E54"/>
    <w:rsid w:val="00825EB5"/>
    <w:rsid w:val="00826051"/>
    <w:rsid w:val="0083119F"/>
    <w:rsid w:val="008401C5"/>
    <w:rsid w:val="00844CBE"/>
    <w:rsid w:val="008457DE"/>
    <w:rsid w:val="0084686F"/>
    <w:rsid w:val="008477D5"/>
    <w:rsid w:val="008538B7"/>
    <w:rsid w:val="008576BB"/>
    <w:rsid w:val="0086368B"/>
    <w:rsid w:val="00863899"/>
    <w:rsid w:val="00865A99"/>
    <w:rsid w:val="0086660E"/>
    <w:rsid w:val="00870F25"/>
    <w:rsid w:val="0087153F"/>
    <w:rsid w:val="00881A42"/>
    <w:rsid w:val="0088668F"/>
    <w:rsid w:val="0088723E"/>
    <w:rsid w:val="00893564"/>
    <w:rsid w:val="008954AF"/>
    <w:rsid w:val="008A2D03"/>
    <w:rsid w:val="008A5E40"/>
    <w:rsid w:val="008B5478"/>
    <w:rsid w:val="008B7D28"/>
    <w:rsid w:val="008C159C"/>
    <w:rsid w:val="008C3FBC"/>
    <w:rsid w:val="008C5B5A"/>
    <w:rsid w:val="008D3853"/>
    <w:rsid w:val="008D48C5"/>
    <w:rsid w:val="008D5700"/>
    <w:rsid w:val="008E1020"/>
    <w:rsid w:val="008E5C91"/>
    <w:rsid w:val="008E67BD"/>
    <w:rsid w:val="008F7663"/>
    <w:rsid w:val="00905CBD"/>
    <w:rsid w:val="00906F8A"/>
    <w:rsid w:val="00910F9F"/>
    <w:rsid w:val="00911C67"/>
    <w:rsid w:val="009159D4"/>
    <w:rsid w:val="009236D9"/>
    <w:rsid w:val="00926499"/>
    <w:rsid w:val="00926975"/>
    <w:rsid w:val="00933C7E"/>
    <w:rsid w:val="0094132D"/>
    <w:rsid w:val="009419EF"/>
    <w:rsid w:val="0094685A"/>
    <w:rsid w:val="00954A1A"/>
    <w:rsid w:val="00956CD1"/>
    <w:rsid w:val="00956D15"/>
    <w:rsid w:val="00964A3B"/>
    <w:rsid w:val="00970F65"/>
    <w:rsid w:val="009763F4"/>
    <w:rsid w:val="009812DD"/>
    <w:rsid w:val="009879A1"/>
    <w:rsid w:val="00993E26"/>
    <w:rsid w:val="00993E42"/>
    <w:rsid w:val="009A02F2"/>
    <w:rsid w:val="009A04D1"/>
    <w:rsid w:val="009A2F8F"/>
    <w:rsid w:val="009B16F6"/>
    <w:rsid w:val="009B2B7F"/>
    <w:rsid w:val="009B4DE9"/>
    <w:rsid w:val="009B4E8D"/>
    <w:rsid w:val="009C409D"/>
    <w:rsid w:val="009C4CE9"/>
    <w:rsid w:val="009C5A7B"/>
    <w:rsid w:val="009D24B6"/>
    <w:rsid w:val="009E02FE"/>
    <w:rsid w:val="009F223F"/>
    <w:rsid w:val="009F43C9"/>
    <w:rsid w:val="009F61A2"/>
    <w:rsid w:val="00A00AD9"/>
    <w:rsid w:val="00A04494"/>
    <w:rsid w:val="00A14357"/>
    <w:rsid w:val="00A15CBC"/>
    <w:rsid w:val="00A231EF"/>
    <w:rsid w:val="00A2679D"/>
    <w:rsid w:val="00A32FE1"/>
    <w:rsid w:val="00A33E70"/>
    <w:rsid w:val="00A47C1C"/>
    <w:rsid w:val="00A502DB"/>
    <w:rsid w:val="00A524E0"/>
    <w:rsid w:val="00A64951"/>
    <w:rsid w:val="00A67166"/>
    <w:rsid w:val="00A77B5C"/>
    <w:rsid w:val="00A83FD8"/>
    <w:rsid w:val="00A94F1C"/>
    <w:rsid w:val="00A9542A"/>
    <w:rsid w:val="00AA01AE"/>
    <w:rsid w:val="00AA3834"/>
    <w:rsid w:val="00AA4B7E"/>
    <w:rsid w:val="00AB1085"/>
    <w:rsid w:val="00AB2093"/>
    <w:rsid w:val="00AB47F2"/>
    <w:rsid w:val="00AC2001"/>
    <w:rsid w:val="00AC24E9"/>
    <w:rsid w:val="00AC262D"/>
    <w:rsid w:val="00AC6467"/>
    <w:rsid w:val="00AC68FC"/>
    <w:rsid w:val="00AD0798"/>
    <w:rsid w:val="00AE0ADB"/>
    <w:rsid w:val="00AF39F6"/>
    <w:rsid w:val="00B018CA"/>
    <w:rsid w:val="00B10109"/>
    <w:rsid w:val="00B1494A"/>
    <w:rsid w:val="00B21572"/>
    <w:rsid w:val="00B2295E"/>
    <w:rsid w:val="00B22C32"/>
    <w:rsid w:val="00B22FF0"/>
    <w:rsid w:val="00B248DC"/>
    <w:rsid w:val="00B24AC6"/>
    <w:rsid w:val="00B33852"/>
    <w:rsid w:val="00B33B79"/>
    <w:rsid w:val="00B36EB1"/>
    <w:rsid w:val="00B43312"/>
    <w:rsid w:val="00B540CA"/>
    <w:rsid w:val="00B57BCF"/>
    <w:rsid w:val="00B62B55"/>
    <w:rsid w:val="00B67FB0"/>
    <w:rsid w:val="00B735AE"/>
    <w:rsid w:val="00B77E0B"/>
    <w:rsid w:val="00B81E29"/>
    <w:rsid w:val="00B82676"/>
    <w:rsid w:val="00B83313"/>
    <w:rsid w:val="00B85167"/>
    <w:rsid w:val="00B947DC"/>
    <w:rsid w:val="00B9767B"/>
    <w:rsid w:val="00BA733E"/>
    <w:rsid w:val="00BB4626"/>
    <w:rsid w:val="00BB5D57"/>
    <w:rsid w:val="00BB746B"/>
    <w:rsid w:val="00BC1499"/>
    <w:rsid w:val="00BC4B6D"/>
    <w:rsid w:val="00BC6295"/>
    <w:rsid w:val="00BC65CB"/>
    <w:rsid w:val="00BC7646"/>
    <w:rsid w:val="00BC7755"/>
    <w:rsid w:val="00BD0689"/>
    <w:rsid w:val="00BD7A0B"/>
    <w:rsid w:val="00BE0ED8"/>
    <w:rsid w:val="00BE121E"/>
    <w:rsid w:val="00BE4158"/>
    <w:rsid w:val="00BE533E"/>
    <w:rsid w:val="00BE60D8"/>
    <w:rsid w:val="00BE6F54"/>
    <w:rsid w:val="00BF6D7E"/>
    <w:rsid w:val="00C0078D"/>
    <w:rsid w:val="00C05C1A"/>
    <w:rsid w:val="00C0654C"/>
    <w:rsid w:val="00C06E6B"/>
    <w:rsid w:val="00C06EDE"/>
    <w:rsid w:val="00C1222A"/>
    <w:rsid w:val="00C226E0"/>
    <w:rsid w:val="00C2282E"/>
    <w:rsid w:val="00C22D5E"/>
    <w:rsid w:val="00C234E9"/>
    <w:rsid w:val="00C26E79"/>
    <w:rsid w:val="00C328CF"/>
    <w:rsid w:val="00C366F7"/>
    <w:rsid w:val="00C373C3"/>
    <w:rsid w:val="00C37607"/>
    <w:rsid w:val="00C40B51"/>
    <w:rsid w:val="00C43B8D"/>
    <w:rsid w:val="00C51076"/>
    <w:rsid w:val="00C56832"/>
    <w:rsid w:val="00C6032D"/>
    <w:rsid w:val="00C6043C"/>
    <w:rsid w:val="00C60A24"/>
    <w:rsid w:val="00C6642F"/>
    <w:rsid w:val="00C82518"/>
    <w:rsid w:val="00C84117"/>
    <w:rsid w:val="00C841A0"/>
    <w:rsid w:val="00C879AC"/>
    <w:rsid w:val="00C91672"/>
    <w:rsid w:val="00C91F2C"/>
    <w:rsid w:val="00C940D9"/>
    <w:rsid w:val="00C9773D"/>
    <w:rsid w:val="00CA3397"/>
    <w:rsid w:val="00CA738E"/>
    <w:rsid w:val="00CA79CC"/>
    <w:rsid w:val="00CA7ED4"/>
    <w:rsid w:val="00CB75DD"/>
    <w:rsid w:val="00CC231A"/>
    <w:rsid w:val="00CC29AA"/>
    <w:rsid w:val="00CC5761"/>
    <w:rsid w:val="00CC6373"/>
    <w:rsid w:val="00CE45DD"/>
    <w:rsid w:val="00CE7FE8"/>
    <w:rsid w:val="00CF01B4"/>
    <w:rsid w:val="00D018B4"/>
    <w:rsid w:val="00D12207"/>
    <w:rsid w:val="00D126E8"/>
    <w:rsid w:val="00D1304B"/>
    <w:rsid w:val="00D13D16"/>
    <w:rsid w:val="00D13E27"/>
    <w:rsid w:val="00D14FF1"/>
    <w:rsid w:val="00D173A1"/>
    <w:rsid w:val="00D22D05"/>
    <w:rsid w:val="00D259C5"/>
    <w:rsid w:val="00D2602F"/>
    <w:rsid w:val="00D30E4C"/>
    <w:rsid w:val="00D33D81"/>
    <w:rsid w:val="00D407D9"/>
    <w:rsid w:val="00D4299C"/>
    <w:rsid w:val="00D50C00"/>
    <w:rsid w:val="00D57312"/>
    <w:rsid w:val="00D637EE"/>
    <w:rsid w:val="00D70B8E"/>
    <w:rsid w:val="00D73EA4"/>
    <w:rsid w:val="00D742ED"/>
    <w:rsid w:val="00D81F4B"/>
    <w:rsid w:val="00D8513D"/>
    <w:rsid w:val="00D87C4B"/>
    <w:rsid w:val="00D911BF"/>
    <w:rsid w:val="00DA6957"/>
    <w:rsid w:val="00DB36C1"/>
    <w:rsid w:val="00DB61C9"/>
    <w:rsid w:val="00DB79AA"/>
    <w:rsid w:val="00DC1FE4"/>
    <w:rsid w:val="00DD19A6"/>
    <w:rsid w:val="00DD4B42"/>
    <w:rsid w:val="00DE098C"/>
    <w:rsid w:val="00E03317"/>
    <w:rsid w:val="00E03DC6"/>
    <w:rsid w:val="00E05682"/>
    <w:rsid w:val="00E176CD"/>
    <w:rsid w:val="00E2094D"/>
    <w:rsid w:val="00E23FE7"/>
    <w:rsid w:val="00E3335C"/>
    <w:rsid w:val="00E34D9F"/>
    <w:rsid w:val="00E411ED"/>
    <w:rsid w:val="00E43D72"/>
    <w:rsid w:val="00E450E0"/>
    <w:rsid w:val="00E5375B"/>
    <w:rsid w:val="00E53819"/>
    <w:rsid w:val="00E56ED9"/>
    <w:rsid w:val="00E66B8D"/>
    <w:rsid w:val="00E704DB"/>
    <w:rsid w:val="00E742CE"/>
    <w:rsid w:val="00E753D1"/>
    <w:rsid w:val="00E75757"/>
    <w:rsid w:val="00E76977"/>
    <w:rsid w:val="00E80193"/>
    <w:rsid w:val="00E83690"/>
    <w:rsid w:val="00E85DC4"/>
    <w:rsid w:val="00E90547"/>
    <w:rsid w:val="00E91EBA"/>
    <w:rsid w:val="00E92ECE"/>
    <w:rsid w:val="00E93888"/>
    <w:rsid w:val="00E93DBB"/>
    <w:rsid w:val="00E9474E"/>
    <w:rsid w:val="00E95A5A"/>
    <w:rsid w:val="00EA6232"/>
    <w:rsid w:val="00EB20D9"/>
    <w:rsid w:val="00EB598D"/>
    <w:rsid w:val="00EC3561"/>
    <w:rsid w:val="00EC510B"/>
    <w:rsid w:val="00EC7968"/>
    <w:rsid w:val="00ED752E"/>
    <w:rsid w:val="00EE0B02"/>
    <w:rsid w:val="00EE23DD"/>
    <w:rsid w:val="00EE593A"/>
    <w:rsid w:val="00EE7AC5"/>
    <w:rsid w:val="00EF6B46"/>
    <w:rsid w:val="00F0043B"/>
    <w:rsid w:val="00F01ECE"/>
    <w:rsid w:val="00F07419"/>
    <w:rsid w:val="00F11A4F"/>
    <w:rsid w:val="00F154EE"/>
    <w:rsid w:val="00F156B9"/>
    <w:rsid w:val="00F17A66"/>
    <w:rsid w:val="00F22FF4"/>
    <w:rsid w:val="00F32E9E"/>
    <w:rsid w:val="00F33014"/>
    <w:rsid w:val="00F3348C"/>
    <w:rsid w:val="00F369FC"/>
    <w:rsid w:val="00F4052C"/>
    <w:rsid w:val="00F42681"/>
    <w:rsid w:val="00F4655B"/>
    <w:rsid w:val="00F511EC"/>
    <w:rsid w:val="00F52273"/>
    <w:rsid w:val="00F605BB"/>
    <w:rsid w:val="00F71348"/>
    <w:rsid w:val="00F81CB1"/>
    <w:rsid w:val="00F856BC"/>
    <w:rsid w:val="00F915E7"/>
    <w:rsid w:val="00F94D1D"/>
    <w:rsid w:val="00F977B1"/>
    <w:rsid w:val="00F97E88"/>
    <w:rsid w:val="00FA276E"/>
    <w:rsid w:val="00FB33CA"/>
    <w:rsid w:val="00FB6AA5"/>
    <w:rsid w:val="00FB7F68"/>
    <w:rsid w:val="00FB7FFD"/>
    <w:rsid w:val="00FC1AC4"/>
    <w:rsid w:val="00FC24DD"/>
    <w:rsid w:val="00FC3230"/>
    <w:rsid w:val="00FC572B"/>
    <w:rsid w:val="00FD0555"/>
    <w:rsid w:val="00FD1D22"/>
    <w:rsid w:val="00FE304B"/>
    <w:rsid w:val="00FF0434"/>
    <w:rsid w:val="00FF0A08"/>
    <w:rsid w:val="00FF0F62"/>
    <w:rsid w:val="00FF4D9A"/>
    <w:rsid w:val="00FF6AE2"/>
    <w:rsid w:val="00FF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CBD8E3EC-3B8D-4FA1-93FB-6AC12EEDC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ekstprzypisukocowego">
    <w:name w:val="endnote text"/>
    <w:basedOn w:val="Normalny"/>
    <w:link w:val="TekstprzypisukocowegoZnak"/>
    <w:rsid w:val="00BE121E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E121E"/>
  </w:style>
  <w:style w:type="character" w:styleId="Odwoanieprzypisukocowego">
    <w:name w:val="endnote reference"/>
    <w:rsid w:val="00BE121E"/>
    <w:rPr>
      <w:vertAlign w:val="superscript"/>
    </w:rPr>
  </w:style>
  <w:style w:type="paragraph" w:customStyle="1" w:styleId="Default">
    <w:name w:val="Default"/>
    <w:rsid w:val="0022710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6E1B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71F20F-D613-4F68-8C5F-C3C455F13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300</TotalTime>
  <Pages>1</Pages>
  <Words>342</Words>
  <Characters>1569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15</cp:revision>
  <cp:lastPrinted>2023-09-12T11:04:00Z</cp:lastPrinted>
  <dcterms:created xsi:type="dcterms:W3CDTF">2023-06-15T08:47:00Z</dcterms:created>
  <dcterms:modified xsi:type="dcterms:W3CDTF">2023-09-12T11:05:00Z</dcterms:modified>
</cp:coreProperties>
</file>