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E8D7B" w14:textId="06E7D338" w:rsidR="00382EBB" w:rsidRPr="00986630" w:rsidRDefault="00382EBB" w:rsidP="00382EBB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Z.271.</w:t>
      </w:r>
      <w:r w:rsidR="00630472">
        <w:rPr>
          <w:bCs/>
        </w:rPr>
        <w:t>3</w:t>
      </w:r>
      <w:r>
        <w:rPr>
          <w:bCs/>
        </w:rPr>
        <w:t>.202</w:t>
      </w:r>
      <w:r w:rsidR="00BE3C1E">
        <w:rPr>
          <w:bCs/>
        </w:rPr>
        <w:t>5</w:t>
      </w:r>
      <w:r>
        <w:rPr>
          <w:bCs/>
        </w:rPr>
        <w:t xml:space="preserve">                                                                                     </w:t>
      </w:r>
      <w:r w:rsidRPr="00986630">
        <w:rPr>
          <w:bCs/>
        </w:rPr>
        <w:t>Załącznik Nr</w:t>
      </w:r>
      <w:r>
        <w:rPr>
          <w:bCs/>
        </w:rPr>
        <w:t xml:space="preserve"> 5B do SWZ</w:t>
      </w:r>
    </w:p>
    <w:p w14:paraId="05D689A8" w14:textId="77777777" w:rsidR="00382EBB" w:rsidRPr="00986630" w:rsidRDefault="00382EBB" w:rsidP="00382EBB">
      <w:pPr>
        <w:autoSpaceDE w:val="0"/>
        <w:autoSpaceDN w:val="0"/>
        <w:adjustRightInd w:val="0"/>
        <w:jc w:val="center"/>
        <w:rPr>
          <w:b/>
          <w:bCs/>
        </w:rPr>
      </w:pPr>
    </w:p>
    <w:p w14:paraId="126BA549" w14:textId="77777777" w:rsidR="00382EBB" w:rsidRPr="00986630" w:rsidRDefault="00382EBB" w:rsidP="00382EBB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WZÓR UMOWY</w:t>
      </w:r>
    </w:p>
    <w:p w14:paraId="23EB48D9" w14:textId="77777777" w:rsidR="00870209" w:rsidRPr="006918E5" w:rsidRDefault="00870209" w:rsidP="00870209">
      <w:pPr>
        <w:autoSpaceDE w:val="0"/>
        <w:autoSpaceDN w:val="0"/>
        <w:adjustRightInd w:val="0"/>
        <w:jc w:val="center"/>
        <w:rPr>
          <w:b/>
          <w:bCs/>
        </w:rPr>
      </w:pPr>
    </w:p>
    <w:p w14:paraId="14567092" w14:textId="5B91A4C9" w:rsidR="00870209" w:rsidRPr="006918E5" w:rsidRDefault="00FE466F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zawarta w dniu </w:t>
      </w:r>
      <w:r w:rsidR="00273A2C">
        <w:rPr>
          <w:sz w:val="22"/>
          <w:szCs w:val="22"/>
        </w:rPr>
        <w:t>…………..</w:t>
      </w:r>
      <w:r w:rsidR="00832204">
        <w:rPr>
          <w:sz w:val="22"/>
          <w:szCs w:val="22"/>
        </w:rPr>
        <w:t>202</w:t>
      </w:r>
      <w:r w:rsidR="00273A2C">
        <w:rPr>
          <w:sz w:val="22"/>
          <w:szCs w:val="22"/>
        </w:rPr>
        <w:t>5</w:t>
      </w:r>
      <w:r w:rsidR="00CB1A82" w:rsidRPr="006918E5">
        <w:rPr>
          <w:sz w:val="22"/>
          <w:szCs w:val="22"/>
        </w:rPr>
        <w:t xml:space="preserve"> </w:t>
      </w:r>
      <w:r w:rsidR="00D9777C" w:rsidRPr="006918E5">
        <w:rPr>
          <w:sz w:val="22"/>
          <w:szCs w:val="22"/>
        </w:rPr>
        <w:t>r. pomiędzy Gminą Puszcza Mariańska</w:t>
      </w:r>
      <w:r w:rsidR="00870209" w:rsidRPr="006918E5">
        <w:rPr>
          <w:sz w:val="22"/>
          <w:szCs w:val="22"/>
        </w:rPr>
        <w:t xml:space="preserve"> z siedzibą w</w:t>
      </w:r>
      <w:r w:rsidR="00D9777C" w:rsidRPr="006918E5">
        <w:rPr>
          <w:sz w:val="22"/>
          <w:szCs w:val="22"/>
        </w:rPr>
        <w:t xml:space="preserve"> Puszczy Mariańskiej</w:t>
      </w:r>
      <w:r w:rsidRPr="006918E5">
        <w:rPr>
          <w:sz w:val="22"/>
          <w:szCs w:val="22"/>
        </w:rPr>
        <w:t xml:space="preserve">, </w:t>
      </w:r>
      <w:r w:rsidR="00D9777C" w:rsidRPr="006918E5">
        <w:rPr>
          <w:sz w:val="22"/>
          <w:szCs w:val="22"/>
        </w:rPr>
        <w:t>96-330 Puszcza Mariańska ul. St. Papczyńskiego 1</w:t>
      </w:r>
      <w:r w:rsidR="00A86181" w:rsidRPr="006918E5">
        <w:rPr>
          <w:sz w:val="22"/>
          <w:szCs w:val="22"/>
        </w:rPr>
        <w:t>,  NIP 836-151-48-65, REGON 000545975</w:t>
      </w:r>
      <w:r w:rsidR="00870209" w:rsidRPr="006918E5">
        <w:rPr>
          <w:sz w:val="22"/>
          <w:szCs w:val="22"/>
        </w:rPr>
        <w:t xml:space="preserve">, </w:t>
      </w:r>
    </w:p>
    <w:p w14:paraId="53294C4E" w14:textId="77777777" w:rsidR="00870209" w:rsidRPr="006918E5" w:rsidRDefault="00870209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reprezentowaną przez:</w:t>
      </w:r>
    </w:p>
    <w:p w14:paraId="7261402C" w14:textId="774B00BC" w:rsidR="000F57DD" w:rsidRPr="006918E5" w:rsidRDefault="00870209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b/>
          <w:sz w:val="22"/>
          <w:szCs w:val="22"/>
        </w:rPr>
        <w:t xml:space="preserve">Pana </w:t>
      </w:r>
      <w:r w:rsidR="00DF1C2E">
        <w:rPr>
          <w:b/>
          <w:sz w:val="22"/>
          <w:szCs w:val="22"/>
        </w:rPr>
        <w:t>Krzysztofa Borynę</w:t>
      </w:r>
      <w:r w:rsidR="003E7C4D" w:rsidRPr="006918E5">
        <w:rPr>
          <w:b/>
          <w:sz w:val="22"/>
          <w:szCs w:val="22"/>
        </w:rPr>
        <w:t xml:space="preserve"> - </w:t>
      </w:r>
      <w:r w:rsidR="003E7C4D" w:rsidRPr="006918E5">
        <w:rPr>
          <w:sz w:val="22"/>
          <w:szCs w:val="22"/>
        </w:rPr>
        <w:t>Wójta</w:t>
      </w:r>
      <w:r w:rsidR="00D9777C" w:rsidRPr="006918E5">
        <w:rPr>
          <w:b/>
          <w:sz w:val="22"/>
          <w:szCs w:val="22"/>
        </w:rPr>
        <w:t xml:space="preserve"> Gminy Puszcza Mariańska</w:t>
      </w:r>
      <w:r w:rsidRPr="006918E5">
        <w:rPr>
          <w:sz w:val="22"/>
          <w:szCs w:val="22"/>
        </w:rPr>
        <w:tab/>
      </w:r>
    </w:p>
    <w:p w14:paraId="17E7D125" w14:textId="77777777" w:rsidR="00870209" w:rsidRPr="006918E5" w:rsidRDefault="000F57DD" w:rsidP="000F57DD">
      <w:pPr>
        <w:autoSpaceDE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przy kontrasygnacie Skarbnika Gminy Elżbiety Zdziebłowskiej</w:t>
      </w:r>
      <w:r w:rsidR="00870209" w:rsidRPr="006918E5">
        <w:rPr>
          <w:sz w:val="22"/>
          <w:szCs w:val="22"/>
        </w:rPr>
        <w:tab/>
      </w:r>
      <w:r w:rsidR="00870209" w:rsidRPr="006918E5">
        <w:rPr>
          <w:sz w:val="22"/>
          <w:szCs w:val="22"/>
        </w:rPr>
        <w:tab/>
        <w:t xml:space="preserve"> </w:t>
      </w:r>
    </w:p>
    <w:p w14:paraId="334F4758" w14:textId="77777777" w:rsidR="00870209" w:rsidRPr="006918E5" w:rsidRDefault="00870209" w:rsidP="00870209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6918E5">
        <w:rPr>
          <w:sz w:val="22"/>
          <w:szCs w:val="22"/>
        </w:rPr>
        <w:t xml:space="preserve">zwaną dalej </w:t>
      </w:r>
      <w:r w:rsidR="00F47D08" w:rsidRPr="006918E5">
        <w:rPr>
          <w:b/>
          <w:sz w:val="22"/>
          <w:szCs w:val="22"/>
        </w:rPr>
        <w:t>,,</w:t>
      </w:r>
      <w:r w:rsidRPr="006918E5">
        <w:rPr>
          <w:b/>
          <w:bCs/>
          <w:sz w:val="22"/>
          <w:szCs w:val="22"/>
        </w:rPr>
        <w:t>Zamawiającym</w:t>
      </w:r>
      <w:r w:rsidR="00F47D08" w:rsidRPr="006918E5">
        <w:rPr>
          <w:b/>
          <w:bCs/>
          <w:sz w:val="22"/>
          <w:szCs w:val="22"/>
        </w:rPr>
        <w:t>’’</w:t>
      </w:r>
      <w:r w:rsidRPr="006918E5">
        <w:rPr>
          <w:b/>
          <w:bCs/>
          <w:sz w:val="22"/>
          <w:szCs w:val="22"/>
        </w:rPr>
        <w:t>,</w:t>
      </w:r>
    </w:p>
    <w:p w14:paraId="0370B8B7" w14:textId="77777777" w:rsidR="00BB72DD" w:rsidRPr="006918E5" w:rsidRDefault="00BB72DD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66AEB5F" w14:textId="77777777" w:rsidR="00290B34" w:rsidRPr="006918E5" w:rsidRDefault="00290B34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a</w:t>
      </w:r>
    </w:p>
    <w:p w14:paraId="1ED45968" w14:textId="77777777" w:rsidR="00F47D08" w:rsidRPr="006918E5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53769F9B" w14:textId="77777777" w:rsidR="00F47D08" w:rsidRPr="006918E5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8D5D953" w14:textId="77777777" w:rsidR="00F47D08" w:rsidRPr="006918E5" w:rsidRDefault="00061063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 siedzibą</w:t>
      </w:r>
      <w:r w:rsidR="00F47D08" w:rsidRPr="006918E5">
        <w:rPr>
          <w:sz w:val="22"/>
          <w:szCs w:val="22"/>
        </w:rPr>
        <w:t xml:space="preserve"> w …………………………….. , NIP: ………………………… , Regon: …………………...</w:t>
      </w:r>
    </w:p>
    <w:p w14:paraId="0EFEFABB" w14:textId="77777777" w:rsidR="00F47D08" w:rsidRPr="006918E5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reprezentowanym przez :</w:t>
      </w:r>
    </w:p>
    <w:p w14:paraId="66E58689" w14:textId="77777777" w:rsidR="00F47D08" w:rsidRPr="006918E5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E67353A" w14:textId="77777777" w:rsidR="00E73ADF" w:rsidRPr="006918E5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…………………………………………………..</w:t>
      </w:r>
      <w:r w:rsidR="00DA387F" w:rsidRPr="006918E5">
        <w:rPr>
          <w:sz w:val="22"/>
          <w:szCs w:val="22"/>
        </w:rPr>
        <w:t xml:space="preserve"> </w:t>
      </w:r>
    </w:p>
    <w:p w14:paraId="2871A46D" w14:textId="77777777" w:rsidR="009135C9" w:rsidRPr="006918E5" w:rsidRDefault="009135C9" w:rsidP="00870209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2ABD9F79" w14:textId="77777777" w:rsidR="00E831F0" w:rsidRPr="006918E5" w:rsidRDefault="00870209" w:rsidP="00FE466F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6918E5">
        <w:rPr>
          <w:sz w:val="22"/>
          <w:szCs w:val="22"/>
        </w:rPr>
        <w:t>zwaną w dalszej części umowy</w:t>
      </w:r>
      <w:r w:rsidRPr="006918E5">
        <w:rPr>
          <w:b/>
          <w:sz w:val="22"/>
          <w:szCs w:val="22"/>
        </w:rPr>
        <w:t xml:space="preserve"> </w:t>
      </w:r>
      <w:r w:rsidR="00F47D08" w:rsidRPr="006918E5">
        <w:rPr>
          <w:b/>
          <w:sz w:val="22"/>
          <w:szCs w:val="22"/>
        </w:rPr>
        <w:t>,,</w:t>
      </w:r>
      <w:r w:rsidR="00FE466F" w:rsidRPr="006918E5">
        <w:rPr>
          <w:b/>
          <w:bCs/>
          <w:sz w:val="22"/>
          <w:szCs w:val="22"/>
        </w:rPr>
        <w:t>Wykonawcą</w:t>
      </w:r>
      <w:r w:rsidR="00F47D08" w:rsidRPr="006918E5">
        <w:rPr>
          <w:b/>
          <w:bCs/>
          <w:sz w:val="22"/>
          <w:szCs w:val="22"/>
        </w:rPr>
        <w:t>’’</w:t>
      </w:r>
    </w:p>
    <w:p w14:paraId="479BAF70" w14:textId="77777777" w:rsidR="00870209" w:rsidRPr="006918E5" w:rsidRDefault="00870209" w:rsidP="001D3349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3AA6244B" w14:textId="77777777" w:rsidR="001D3349" w:rsidRPr="006918E5" w:rsidRDefault="001D3349" w:rsidP="001D3349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12CB2B76" w14:textId="77777777" w:rsidR="000275A4" w:rsidRPr="006918E5" w:rsidRDefault="000275A4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174F1C05" w14:textId="569B808B" w:rsidR="00870209" w:rsidRPr="009573FD" w:rsidRDefault="001B2CB2" w:rsidP="009573FD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</w:t>
      </w:r>
      <w:r w:rsidR="00870209" w:rsidRPr="006918E5">
        <w:rPr>
          <w:sz w:val="22"/>
          <w:szCs w:val="22"/>
        </w:rPr>
        <w:t xml:space="preserve"> </w:t>
      </w:r>
      <w:r w:rsidR="00F47D08" w:rsidRPr="006918E5">
        <w:rPr>
          <w:sz w:val="22"/>
          <w:szCs w:val="22"/>
        </w:rPr>
        <w:t>oparciu o zamówienie publiczne przeprowadzone w trybie podstaw</w:t>
      </w:r>
      <w:r w:rsidR="00AF592B" w:rsidRPr="006918E5">
        <w:rPr>
          <w:sz w:val="22"/>
          <w:szCs w:val="22"/>
        </w:rPr>
        <w:t>owym na podstawie art. 275 pkt 1</w:t>
      </w:r>
      <w:r w:rsidR="00502B8B" w:rsidRPr="006918E5">
        <w:rPr>
          <w:sz w:val="22"/>
          <w:szCs w:val="22"/>
        </w:rPr>
        <w:t xml:space="preserve"> ustawy z dnia 11 września 2019 r.- Prawo zamówień publiczn</w:t>
      </w:r>
      <w:r w:rsidR="00D84240" w:rsidRPr="006918E5">
        <w:rPr>
          <w:sz w:val="22"/>
          <w:szCs w:val="22"/>
        </w:rPr>
        <w:t xml:space="preserve">ych </w:t>
      </w:r>
      <w:r w:rsidR="002E7169">
        <w:rPr>
          <w:sz w:val="22"/>
          <w:szCs w:val="22"/>
        </w:rPr>
        <w:t xml:space="preserve">(tekst jedn. </w:t>
      </w:r>
      <w:r w:rsidR="00C16428" w:rsidRPr="00C16428">
        <w:rPr>
          <w:sz w:val="22"/>
          <w:szCs w:val="22"/>
        </w:rPr>
        <w:t>Dz. U. z 2024 r. poz. 1320</w:t>
      </w:r>
      <w:r w:rsidR="00D84240" w:rsidRPr="006918E5">
        <w:rPr>
          <w:sz w:val="22"/>
          <w:szCs w:val="22"/>
        </w:rPr>
        <w:t>)</w:t>
      </w:r>
      <w:r w:rsidR="00382EBB">
        <w:rPr>
          <w:sz w:val="22"/>
          <w:szCs w:val="22"/>
        </w:rPr>
        <w:t xml:space="preserve"> </w:t>
      </w:r>
      <w:r w:rsidR="00502B8B" w:rsidRPr="006918E5">
        <w:rPr>
          <w:sz w:val="22"/>
          <w:szCs w:val="22"/>
        </w:rPr>
        <w:t>oraz w zwi</w:t>
      </w:r>
      <w:r w:rsidRPr="006918E5">
        <w:rPr>
          <w:sz w:val="22"/>
          <w:szCs w:val="22"/>
        </w:rPr>
        <w:t xml:space="preserve">ązku z dokonanym w dniu </w:t>
      </w:r>
      <w:r w:rsidR="00C50EDF">
        <w:rPr>
          <w:sz w:val="22"/>
          <w:szCs w:val="22"/>
        </w:rPr>
        <w:t>…… ……202</w:t>
      </w:r>
      <w:r w:rsidR="00C16428">
        <w:rPr>
          <w:sz w:val="22"/>
          <w:szCs w:val="22"/>
        </w:rPr>
        <w:t>5</w:t>
      </w:r>
      <w:r w:rsidR="00382EBB">
        <w:rPr>
          <w:sz w:val="22"/>
          <w:szCs w:val="22"/>
        </w:rPr>
        <w:t xml:space="preserve"> </w:t>
      </w:r>
      <w:r w:rsidR="00C50EDF">
        <w:rPr>
          <w:sz w:val="22"/>
          <w:szCs w:val="22"/>
        </w:rPr>
        <w:t>r.</w:t>
      </w:r>
      <w:r w:rsidR="00C50EDF" w:rsidRPr="00986630">
        <w:rPr>
          <w:sz w:val="22"/>
          <w:szCs w:val="22"/>
        </w:rPr>
        <w:t xml:space="preserve"> </w:t>
      </w:r>
      <w:r w:rsidR="00502B8B" w:rsidRPr="006918E5">
        <w:rPr>
          <w:sz w:val="22"/>
          <w:szCs w:val="22"/>
        </w:rPr>
        <w:t xml:space="preserve"> wyborem najkorzystniejszej oferty</w:t>
      </w:r>
      <w:r w:rsidRPr="006918E5">
        <w:rPr>
          <w:sz w:val="22"/>
          <w:szCs w:val="22"/>
        </w:rPr>
        <w:t xml:space="preserve"> </w:t>
      </w:r>
      <w:r w:rsidR="00502B8B" w:rsidRPr="006918E5">
        <w:rPr>
          <w:sz w:val="22"/>
          <w:szCs w:val="22"/>
        </w:rPr>
        <w:t xml:space="preserve">– w </w:t>
      </w:r>
      <w:r w:rsidR="00502B8B" w:rsidRPr="009573FD">
        <w:rPr>
          <w:sz w:val="22"/>
          <w:szCs w:val="22"/>
        </w:rPr>
        <w:t xml:space="preserve">celu realizacji </w:t>
      </w:r>
      <w:r w:rsidR="00502B8B" w:rsidRPr="009573FD">
        <w:rPr>
          <w:b/>
          <w:sz w:val="22"/>
          <w:szCs w:val="22"/>
        </w:rPr>
        <w:t>CZĘŚCI I</w:t>
      </w:r>
      <w:r w:rsidR="00FC13D2" w:rsidRPr="009573FD">
        <w:rPr>
          <w:b/>
          <w:sz w:val="22"/>
          <w:szCs w:val="22"/>
        </w:rPr>
        <w:t>I</w:t>
      </w:r>
      <w:r w:rsidR="00502B8B" w:rsidRPr="009573FD">
        <w:rPr>
          <w:sz w:val="22"/>
          <w:szCs w:val="22"/>
        </w:rPr>
        <w:t xml:space="preserve">  zamówienia w ramach postepowania </w:t>
      </w:r>
      <w:r w:rsidR="00870209" w:rsidRPr="009573FD">
        <w:rPr>
          <w:sz w:val="22"/>
          <w:szCs w:val="22"/>
        </w:rPr>
        <w:t>pod nazwą:</w:t>
      </w:r>
    </w:p>
    <w:p w14:paraId="50F2B09A" w14:textId="1E71A869" w:rsidR="00870209" w:rsidRPr="009573FD" w:rsidRDefault="003D4A91" w:rsidP="009573FD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9573FD">
        <w:rPr>
          <w:b/>
          <w:sz w:val="22"/>
          <w:szCs w:val="22"/>
        </w:rPr>
        <w:t>,,</w:t>
      </w:r>
      <w:r w:rsidR="009573FD" w:rsidRPr="009573FD">
        <w:rPr>
          <w:b/>
          <w:sz w:val="22"/>
          <w:szCs w:val="22"/>
        </w:rPr>
        <w:t>Odbiór skratek, kod 19 08 01 i odbiór zawartości piaskowników, kod 19 08 02</w:t>
      </w:r>
      <w:r w:rsidRPr="009573FD">
        <w:rPr>
          <w:b/>
          <w:sz w:val="22"/>
          <w:szCs w:val="22"/>
        </w:rPr>
        <w:t xml:space="preserve">”, </w:t>
      </w:r>
      <w:r w:rsidR="00446D5D" w:rsidRPr="009573FD">
        <w:rPr>
          <w:sz w:val="22"/>
          <w:szCs w:val="22"/>
        </w:rPr>
        <w:t>razem</w:t>
      </w:r>
      <w:r w:rsidR="00446D5D" w:rsidRPr="009573FD">
        <w:rPr>
          <w:b/>
          <w:sz w:val="22"/>
          <w:szCs w:val="22"/>
        </w:rPr>
        <w:t xml:space="preserve"> </w:t>
      </w:r>
      <w:r w:rsidR="001B2CB2" w:rsidRPr="009573FD">
        <w:rPr>
          <w:sz w:val="22"/>
          <w:szCs w:val="22"/>
        </w:rPr>
        <w:t xml:space="preserve">w ilości </w:t>
      </w:r>
      <w:r w:rsidR="009573FD">
        <w:rPr>
          <w:b/>
          <w:sz w:val="22"/>
          <w:szCs w:val="22"/>
        </w:rPr>
        <w:t>24</w:t>
      </w:r>
      <w:r w:rsidR="001B2CB2" w:rsidRPr="009573FD">
        <w:rPr>
          <w:b/>
          <w:sz w:val="22"/>
          <w:szCs w:val="22"/>
        </w:rPr>
        <w:t xml:space="preserve"> Mg</w:t>
      </w:r>
    </w:p>
    <w:p w14:paraId="096DD40C" w14:textId="77777777" w:rsidR="00BD56E2" w:rsidRPr="006918E5" w:rsidRDefault="00097D27" w:rsidP="00FE466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</w:t>
      </w:r>
      <w:r w:rsidR="00502B8B" w:rsidRPr="006918E5">
        <w:rPr>
          <w:sz w:val="22"/>
          <w:szCs w:val="22"/>
        </w:rPr>
        <w:t>ostała zawarta umowa o następującej treści:</w:t>
      </w:r>
    </w:p>
    <w:p w14:paraId="556C8A81" w14:textId="77777777" w:rsidR="00203DFC" w:rsidRPr="006918E5" w:rsidRDefault="00203DFC" w:rsidP="00203DFC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</w:t>
      </w:r>
    </w:p>
    <w:p w14:paraId="400A4EE8" w14:textId="77777777" w:rsidR="00502B8B" w:rsidRPr="006918E5" w:rsidRDefault="00203DFC" w:rsidP="00FE466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Przedmiotem umowy jest świadczenie usług polegających na odbiorze i zagospodarowaniu komunalnych odpadów ściekowych z należącej do Zamawiającego oczyszczalni ścieków                      w Bar</w:t>
      </w:r>
      <w:r w:rsidR="00DB4183" w:rsidRPr="006918E5">
        <w:rPr>
          <w:sz w:val="22"/>
          <w:szCs w:val="22"/>
        </w:rPr>
        <w:t>tnikach, gm. Puszcza Mariańska.</w:t>
      </w:r>
    </w:p>
    <w:p w14:paraId="6681DE2A" w14:textId="77777777" w:rsidR="00DB4183" w:rsidRPr="006918E5" w:rsidRDefault="00DB4183" w:rsidP="00FE466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F34E0D4" w14:textId="77777777" w:rsidR="00870209" w:rsidRPr="006918E5" w:rsidRDefault="001B2CB2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2</w:t>
      </w:r>
    </w:p>
    <w:p w14:paraId="4AA1EA40" w14:textId="77777777" w:rsidR="00203DFC" w:rsidRPr="006918E5" w:rsidRDefault="00203DFC" w:rsidP="00203DFC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Zamawiający zleca a Wykonawca przyjmuje do wykonania usługę określoną w § 1 umowy.</w:t>
      </w:r>
    </w:p>
    <w:p w14:paraId="40A46CCC" w14:textId="4730809F" w:rsidR="00203DFC" w:rsidRPr="006918E5" w:rsidRDefault="00203DFC" w:rsidP="00203DFC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Przedmiot zamówienia, o którym mowa w </w:t>
      </w:r>
      <w:r w:rsidRPr="006918E5">
        <w:rPr>
          <w:bCs/>
          <w:sz w:val="22"/>
          <w:szCs w:val="22"/>
        </w:rPr>
        <w:t>§ 1 obejmuje</w:t>
      </w:r>
      <w:r w:rsidRPr="006918E5">
        <w:rPr>
          <w:sz w:val="22"/>
          <w:szCs w:val="22"/>
        </w:rPr>
        <w:t xml:space="preserve"> wykonania świadczenie usługi sukcesywnego</w:t>
      </w:r>
      <w:r w:rsidRPr="006918E5">
        <w:rPr>
          <w:bCs/>
          <w:sz w:val="22"/>
          <w:szCs w:val="22"/>
        </w:rPr>
        <w:t xml:space="preserve"> odbioru, wywozu i zagospodarowania odpadów o kodach: </w:t>
      </w:r>
      <w:r w:rsidRPr="006918E5">
        <w:rPr>
          <w:b/>
          <w:bCs/>
          <w:sz w:val="22"/>
          <w:szCs w:val="22"/>
        </w:rPr>
        <w:t xml:space="preserve">19 08 01, 19 08 02 </w:t>
      </w:r>
      <w:r w:rsidRPr="006918E5">
        <w:rPr>
          <w:bCs/>
          <w:sz w:val="22"/>
          <w:szCs w:val="22"/>
        </w:rPr>
        <w:t xml:space="preserve">zgodnie z katalogiem odpadów- określonym w załączniku do </w:t>
      </w:r>
      <w:r w:rsidR="001D3349" w:rsidRPr="006918E5">
        <w:rPr>
          <w:bCs/>
          <w:sz w:val="22"/>
          <w:szCs w:val="22"/>
        </w:rPr>
        <w:t xml:space="preserve">rozporządzenia Ministra </w:t>
      </w:r>
      <w:r w:rsidR="002E7169">
        <w:rPr>
          <w:bCs/>
          <w:sz w:val="22"/>
          <w:szCs w:val="22"/>
        </w:rPr>
        <w:t>Klimatu</w:t>
      </w:r>
      <w:r w:rsidR="001D3349" w:rsidRPr="006918E5">
        <w:rPr>
          <w:bCs/>
          <w:sz w:val="22"/>
          <w:szCs w:val="22"/>
        </w:rPr>
        <w:t xml:space="preserve"> z dnia 2 stycznia 2020 r. w sprawie katalogu odpadów </w:t>
      </w:r>
      <w:r w:rsidR="009C2EC5" w:rsidRPr="006918E5">
        <w:rPr>
          <w:bCs/>
          <w:sz w:val="22"/>
          <w:szCs w:val="22"/>
        </w:rPr>
        <w:t>(Dz. U.  2020</w:t>
      </w:r>
      <w:r w:rsidR="002E7169">
        <w:rPr>
          <w:bCs/>
          <w:sz w:val="22"/>
          <w:szCs w:val="22"/>
        </w:rPr>
        <w:t xml:space="preserve"> r.</w:t>
      </w:r>
      <w:r w:rsidR="009C2EC5" w:rsidRPr="006918E5">
        <w:rPr>
          <w:bCs/>
          <w:sz w:val="22"/>
          <w:szCs w:val="22"/>
        </w:rPr>
        <w:t xml:space="preserve"> poz. 10</w:t>
      </w:r>
      <w:r w:rsidRPr="006918E5">
        <w:rPr>
          <w:bCs/>
          <w:sz w:val="22"/>
          <w:szCs w:val="22"/>
        </w:rPr>
        <w:t>).</w:t>
      </w:r>
    </w:p>
    <w:p w14:paraId="7EEE95E3" w14:textId="6DE6F3AC" w:rsidR="00870209" w:rsidRPr="006918E5" w:rsidRDefault="00870209" w:rsidP="00B37228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oświadcza, że posiada wszystkie niezbędne decyzje i zezwolenia właściwego organu na prowadzenie działalności w zakresie transportu i zagospodarowania poprzez odzysk lub u</w:t>
      </w:r>
      <w:r w:rsidR="001834B1" w:rsidRPr="006918E5">
        <w:rPr>
          <w:sz w:val="22"/>
          <w:szCs w:val="22"/>
        </w:rPr>
        <w:t>nieszkodliwianie komunalnych odpadów</w:t>
      </w:r>
      <w:r w:rsidR="00D9777C" w:rsidRPr="006918E5">
        <w:rPr>
          <w:sz w:val="22"/>
          <w:szCs w:val="22"/>
        </w:rPr>
        <w:t xml:space="preserve"> ściekowych o </w:t>
      </w:r>
      <w:r w:rsidR="0090523B" w:rsidRPr="006918E5">
        <w:rPr>
          <w:sz w:val="22"/>
          <w:szCs w:val="22"/>
        </w:rPr>
        <w:t>kodach</w:t>
      </w:r>
      <w:r w:rsidR="003E7C4D" w:rsidRPr="006918E5">
        <w:rPr>
          <w:sz w:val="22"/>
          <w:szCs w:val="22"/>
        </w:rPr>
        <w:t xml:space="preserve"> </w:t>
      </w:r>
      <w:r w:rsidR="00A90517" w:rsidRPr="006918E5">
        <w:rPr>
          <w:b/>
          <w:sz w:val="22"/>
          <w:szCs w:val="22"/>
        </w:rPr>
        <w:t>19 08 01 i</w:t>
      </w:r>
      <w:r w:rsidR="0090523B" w:rsidRPr="006918E5">
        <w:rPr>
          <w:b/>
          <w:sz w:val="22"/>
          <w:szCs w:val="22"/>
        </w:rPr>
        <w:t xml:space="preserve"> 19 08 02</w:t>
      </w:r>
      <w:r w:rsidR="00A4413F" w:rsidRPr="006918E5">
        <w:rPr>
          <w:b/>
          <w:sz w:val="22"/>
          <w:szCs w:val="22"/>
        </w:rPr>
        <w:t xml:space="preserve"> </w:t>
      </w:r>
      <w:r w:rsidR="003E7C4D" w:rsidRPr="006918E5">
        <w:rPr>
          <w:sz w:val="22"/>
          <w:szCs w:val="22"/>
        </w:rPr>
        <w:t>zgodnie</w:t>
      </w:r>
      <w:r w:rsidRPr="006918E5">
        <w:rPr>
          <w:sz w:val="22"/>
          <w:szCs w:val="22"/>
        </w:rPr>
        <w:t xml:space="preserve"> </w:t>
      </w:r>
      <w:r w:rsidR="0001402D" w:rsidRPr="006918E5">
        <w:rPr>
          <w:sz w:val="22"/>
          <w:szCs w:val="22"/>
        </w:rPr>
        <w:t xml:space="preserve">          </w:t>
      </w:r>
      <w:r w:rsidR="001315BC" w:rsidRPr="006918E5">
        <w:rPr>
          <w:sz w:val="22"/>
          <w:szCs w:val="22"/>
        </w:rPr>
        <w:t>z ustawą z dnia 14 grudnia 201</w:t>
      </w:r>
      <w:r w:rsidR="007E276B" w:rsidRPr="006918E5">
        <w:rPr>
          <w:sz w:val="22"/>
          <w:szCs w:val="22"/>
        </w:rPr>
        <w:t>2</w:t>
      </w:r>
      <w:r w:rsidRPr="006918E5">
        <w:rPr>
          <w:sz w:val="22"/>
          <w:szCs w:val="22"/>
        </w:rPr>
        <w:t xml:space="preserve"> r. </w:t>
      </w:r>
      <w:r w:rsidRPr="006918E5">
        <w:rPr>
          <w:bCs/>
          <w:sz w:val="22"/>
          <w:szCs w:val="22"/>
        </w:rPr>
        <w:t>o odpadach</w:t>
      </w:r>
      <w:r w:rsidRPr="006918E5">
        <w:rPr>
          <w:b/>
          <w:bCs/>
          <w:sz w:val="22"/>
          <w:szCs w:val="22"/>
        </w:rPr>
        <w:t xml:space="preserve"> </w:t>
      </w:r>
      <w:r w:rsidR="00ED5B56" w:rsidRPr="006918E5">
        <w:rPr>
          <w:sz w:val="22"/>
          <w:szCs w:val="22"/>
        </w:rPr>
        <w:t>(</w:t>
      </w:r>
      <w:r w:rsidR="002E7169">
        <w:rPr>
          <w:sz w:val="22"/>
          <w:szCs w:val="22"/>
        </w:rPr>
        <w:t xml:space="preserve">tekst jedn. </w:t>
      </w:r>
      <w:r w:rsidR="009573FD" w:rsidRPr="009573FD">
        <w:rPr>
          <w:sz w:val="22"/>
          <w:szCs w:val="22"/>
        </w:rPr>
        <w:t>Dz. U. z 202</w:t>
      </w:r>
      <w:r w:rsidR="002E7169">
        <w:rPr>
          <w:sz w:val="22"/>
          <w:szCs w:val="22"/>
        </w:rPr>
        <w:t>3</w:t>
      </w:r>
      <w:r w:rsidR="009573FD" w:rsidRPr="009573FD">
        <w:rPr>
          <w:sz w:val="22"/>
          <w:szCs w:val="22"/>
        </w:rPr>
        <w:t xml:space="preserve"> r., poz. 1</w:t>
      </w:r>
      <w:r w:rsidR="002E7169">
        <w:rPr>
          <w:sz w:val="22"/>
          <w:szCs w:val="22"/>
        </w:rPr>
        <w:t>587</w:t>
      </w:r>
      <w:r w:rsidR="009573FD" w:rsidRPr="009573FD">
        <w:rPr>
          <w:sz w:val="22"/>
          <w:szCs w:val="22"/>
        </w:rPr>
        <w:t xml:space="preserve"> z późn. zm.</w:t>
      </w:r>
      <w:r w:rsidR="00D84240" w:rsidRPr="006918E5">
        <w:rPr>
          <w:sz w:val="22"/>
          <w:szCs w:val="22"/>
        </w:rPr>
        <w:t>).</w:t>
      </w:r>
    </w:p>
    <w:p w14:paraId="21F9261E" w14:textId="77777777" w:rsidR="00870209" w:rsidRPr="006918E5" w:rsidRDefault="00870209" w:rsidP="00870209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Wykonawca niezwłocznie poinformuje Zamawiającego o wszelkich zmianach w </w:t>
      </w:r>
      <w:r w:rsidR="003E7C4D" w:rsidRPr="006918E5">
        <w:rPr>
          <w:sz w:val="22"/>
          <w:szCs w:val="22"/>
        </w:rPr>
        <w:t>zakresie decyzji</w:t>
      </w:r>
      <w:r w:rsidRPr="006918E5">
        <w:rPr>
          <w:sz w:val="22"/>
          <w:szCs w:val="22"/>
        </w:rPr>
        <w:t xml:space="preserve"> </w:t>
      </w:r>
      <w:r w:rsidR="00EF7AF3" w:rsidRPr="006918E5">
        <w:rPr>
          <w:sz w:val="22"/>
          <w:szCs w:val="22"/>
        </w:rPr>
        <w:t>określonych w ust.</w:t>
      </w:r>
      <w:r w:rsidR="008D1F4E" w:rsidRPr="006918E5">
        <w:rPr>
          <w:sz w:val="22"/>
          <w:szCs w:val="22"/>
        </w:rPr>
        <w:t xml:space="preserve"> </w:t>
      </w:r>
      <w:r w:rsidR="00586F4D" w:rsidRPr="006918E5">
        <w:rPr>
          <w:sz w:val="22"/>
          <w:szCs w:val="22"/>
        </w:rPr>
        <w:t>3</w:t>
      </w:r>
      <w:r w:rsidR="00EF7AF3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 xml:space="preserve">w czasie obowiązywania </w:t>
      </w:r>
      <w:r w:rsidR="008D1F4E" w:rsidRPr="006918E5">
        <w:rPr>
          <w:sz w:val="22"/>
          <w:szCs w:val="22"/>
        </w:rPr>
        <w:t xml:space="preserve">niniejszej </w:t>
      </w:r>
      <w:r w:rsidRPr="006918E5">
        <w:rPr>
          <w:sz w:val="22"/>
          <w:szCs w:val="22"/>
        </w:rPr>
        <w:t>umowy.</w:t>
      </w:r>
    </w:p>
    <w:p w14:paraId="6E382217" w14:textId="77777777" w:rsidR="00EB4A73" w:rsidRDefault="00870209" w:rsidP="004E2DF5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W przypadku utraty przez Wykonawcę wymaganych prawem decyzji do wykonywania działalności będącej przedmiotem niniejszej umowy Zamawiający ma prawo </w:t>
      </w:r>
      <w:r w:rsidR="00B8603A" w:rsidRPr="006918E5">
        <w:rPr>
          <w:sz w:val="22"/>
          <w:szCs w:val="22"/>
        </w:rPr>
        <w:t xml:space="preserve">odstąpić </w:t>
      </w:r>
      <w:r w:rsidRPr="006918E5">
        <w:rPr>
          <w:sz w:val="22"/>
          <w:szCs w:val="22"/>
        </w:rPr>
        <w:t>umowy bez zachowania okresu wypowiedzenia.</w:t>
      </w:r>
    </w:p>
    <w:p w14:paraId="58D538CB" w14:textId="77777777" w:rsidR="00870209" w:rsidRPr="006918E5" w:rsidRDefault="00870209" w:rsidP="00870209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 chwilą załadunku odpadów objętych umową Wykonawca przyjmuje na siebie całkowitą odpowiedzialność prawną i finansową związaną z realizacją przedmiotu umowy.</w:t>
      </w:r>
    </w:p>
    <w:p w14:paraId="06F0B0FF" w14:textId="77777777" w:rsidR="00B9579E" w:rsidRPr="006918E5" w:rsidRDefault="00B9579E" w:rsidP="00B9579E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Przedmiot zamówienia należy wykonać zgodnie z obowiązującymi przepisami, m.in.:</w:t>
      </w:r>
    </w:p>
    <w:p w14:paraId="5AC2D3AB" w14:textId="69DD3D6C" w:rsidR="00B9579E" w:rsidRPr="006918E5" w:rsidRDefault="00B9579E" w:rsidP="00B9579E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lastRenderedPageBreak/>
        <w:t>ustawy z dnia 14 gr</w:t>
      </w:r>
      <w:r w:rsidR="005E4B8C" w:rsidRPr="006918E5">
        <w:rPr>
          <w:sz w:val="22"/>
          <w:szCs w:val="22"/>
        </w:rPr>
        <w:t>udnia 201</w:t>
      </w:r>
      <w:r w:rsidR="007E276B" w:rsidRPr="006918E5">
        <w:rPr>
          <w:sz w:val="22"/>
          <w:szCs w:val="22"/>
        </w:rPr>
        <w:t>2</w:t>
      </w:r>
      <w:r w:rsidRPr="006918E5">
        <w:rPr>
          <w:sz w:val="22"/>
          <w:szCs w:val="22"/>
        </w:rPr>
        <w:t xml:space="preserve"> r. o odpadach (</w:t>
      </w:r>
      <w:r w:rsidR="001F1AC8">
        <w:rPr>
          <w:sz w:val="22"/>
          <w:szCs w:val="22"/>
        </w:rPr>
        <w:t xml:space="preserve">tekst jedn. </w:t>
      </w:r>
      <w:r w:rsidR="009573FD" w:rsidRPr="009573FD">
        <w:rPr>
          <w:sz w:val="22"/>
          <w:szCs w:val="22"/>
        </w:rPr>
        <w:t>Dz. U. z 202</w:t>
      </w:r>
      <w:r w:rsidR="001F1AC8">
        <w:rPr>
          <w:sz w:val="22"/>
          <w:szCs w:val="22"/>
        </w:rPr>
        <w:t>3</w:t>
      </w:r>
      <w:r w:rsidR="009573FD" w:rsidRPr="009573FD">
        <w:rPr>
          <w:sz w:val="22"/>
          <w:szCs w:val="22"/>
        </w:rPr>
        <w:t xml:space="preserve"> r., poz. 1</w:t>
      </w:r>
      <w:r w:rsidR="001F1AC8">
        <w:rPr>
          <w:sz w:val="22"/>
          <w:szCs w:val="22"/>
        </w:rPr>
        <w:t>587</w:t>
      </w:r>
      <w:r w:rsidR="009573FD" w:rsidRPr="009573FD">
        <w:rPr>
          <w:sz w:val="22"/>
          <w:szCs w:val="22"/>
        </w:rPr>
        <w:t xml:space="preserve"> z późn. zm.</w:t>
      </w:r>
      <w:r w:rsidRPr="006918E5">
        <w:rPr>
          <w:sz w:val="22"/>
          <w:szCs w:val="22"/>
        </w:rPr>
        <w:t>),</w:t>
      </w:r>
    </w:p>
    <w:p w14:paraId="7F3F2753" w14:textId="4EDABD55" w:rsidR="00B9579E" w:rsidRPr="006918E5" w:rsidRDefault="00B9579E" w:rsidP="00B9579E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rozporządzenia Ministra Środowiska z dnia 6 lutego 2015</w:t>
      </w:r>
      <w:r w:rsidR="00A85B65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 xml:space="preserve">r. w sprawie </w:t>
      </w:r>
      <w:r w:rsidR="001F1AC8">
        <w:rPr>
          <w:sz w:val="22"/>
          <w:szCs w:val="22"/>
        </w:rPr>
        <w:t xml:space="preserve">stosowania </w:t>
      </w:r>
      <w:r w:rsidRPr="006918E5">
        <w:rPr>
          <w:sz w:val="22"/>
          <w:szCs w:val="22"/>
        </w:rPr>
        <w:t>komunalnyc</w:t>
      </w:r>
      <w:r w:rsidR="00A85B65" w:rsidRPr="006918E5">
        <w:rPr>
          <w:sz w:val="22"/>
          <w:szCs w:val="22"/>
        </w:rPr>
        <w:t>h osadów ściekowych (Dz. U. 2023</w:t>
      </w:r>
      <w:r w:rsidRPr="006918E5">
        <w:rPr>
          <w:sz w:val="22"/>
          <w:szCs w:val="22"/>
        </w:rPr>
        <w:t xml:space="preserve"> r., poz. 2</w:t>
      </w:r>
      <w:r w:rsidR="00A85B65" w:rsidRPr="006918E5">
        <w:rPr>
          <w:sz w:val="22"/>
          <w:szCs w:val="22"/>
        </w:rPr>
        <w:t>3</w:t>
      </w:r>
      <w:r w:rsidRPr="006918E5">
        <w:rPr>
          <w:sz w:val="22"/>
          <w:szCs w:val="22"/>
        </w:rPr>
        <w:t>)</w:t>
      </w:r>
      <w:r w:rsidR="00EC7054" w:rsidRPr="006918E5">
        <w:rPr>
          <w:sz w:val="22"/>
          <w:szCs w:val="22"/>
        </w:rPr>
        <w:t>,</w:t>
      </w:r>
    </w:p>
    <w:p w14:paraId="34D4A40C" w14:textId="60C7D678" w:rsidR="00B9579E" w:rsidRPr="006918E5" w:rsidRDefault="00B9579E" w:rsidP="00397B24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ustawy z dnia 27 kwietnia 2001 r. Prawo ochrony środowiska </w:t>
      </w:r>
      <w:bookmarkStart w:id="0" w:name="_Hlk130119340"/>
      <w:r w:rsidR="00D84240" w:rsidRPr="006918E5">
        <w:rPr>
          <w:sz w:val="22"/>
          <w:szCs w:val="22"/>
        </w:rPr>
        <w:t>(</w:t>
      </w:r>
      <w:bookmarkEnd w:id="0"/>
      <w:r w:rsidR="001F1AC8">
        <w:rPr>
          <w:sz w:val="22"/>
          <w:szCs w:val="22"/>
        </w:rPr>
        <w:t xml:space="preserve">tekst jedn. </w:t>
      </w:r>
      <w:r w:rsidR="00382EBB" w:rsidRPr="00BA58B3">
        <w:rPr>
          <w:sz w:val="22"/>
          <w:szCs w:val="22"/>
        </w:rPr>
        <w:t>Dz. U. z 202</w:t>
      </w:r>
      <w:r w:rsidR="00382EBB">
        <w:rPr>
          <w:sz w:val="22"/>
          <w:szCs w:val="22"/>
        </w:rPr>
        <w:t xml:space="preserve">4 </w:t>
      </w:r>
      <w:r w:rsidR="00382EBB" w:rsidRPr="00BA58B3">
        <w:rPr>
          <w:sz w:val="22"/>
          <w:szCs w:val="22"/>
        </w:rPr>
        <w:t>r. poz.</w:t>
      </w:r>
      <w:r w:rsidR="00382EBB">
        <w:rPr>
          <w:sz w:val="22"/>
          <w:szCs w:val="22"/>
        </w:rPr>
        <w:t>54</w:t>
      </w:r>
      <w:r w:rsidRPr="006918E5">
        <w:rPr>
          <w:sz w:val="22"/>
          <w:szCs w:val="22"/>
        </w:rPr>
        <w:t>).</w:t>
      </w:r>
    </w:p>
    <w:p w14:paraId="5CA634CD" w14:textId="77777777" w:rsidR="00345C68" w:rsidRPr="006918E5" w:rsidRDefault="00345C68" w:rsidP="00345C68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W przypadku kontroli inspekcji państwowych i ewentualnych kar finansowych nałożonych na Zamawiającego, jako wytwórcę odpadów, wynikających z zagospodarowania przez Wykonawcę osadów niezgodnie z warunkami zawartymi w umowie lub </w:t>
      </w:r>
      <w:r w:rsidR="00A85B65" w:rsidRPr="006918E5">
        <w:rPr>
          <w:sz w:val="22"/>
          <w:szCs w:val="22"/>
        </w:rPr>
        <w:t xml:space="preserve">w </w:t>
      </w:r>
      <w:r w:rsidRPr="006918E5">
        <w:rPr>
          <w:sz w:val="22"/>
          <w:szCs w:val="22"/>
        </w:rPr>
        <w:t xml:space="preserve">powszechnie obowiązujących przepisach Zamawiający obciąży finansowo Wykonawcę tymi karami a Wykonawca będzie obowiązany to obciążenie w całości pokryć.  </w:t>
      </w:r>
    </w:p>
    <w:p w14:paraId="6F449182" w14:textId="77777777" w:rsidR="00BD56E2" w:rsidRPr="006918E5" w:rsidRDefault="00BF3D4B" w:rsidP="00564630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S</w:t>
      </w:r>
      <w:r w:rsidR="00A90517" w:rsidRPr="006918E5">
        <w:rPr>
          <w:sz w:val="22"/>
          <w:szCs w:val="22"/>
        </w:rPr>
        <w:t>posób dalszej gospodarki odpadami</w:t>
      </w:r>
      <w:r w:rsidRPr="006918E5">
        <w:rPr>
          <w:sz w:val="22"/>
          <w:szCs w:val="22"/>
        </w:rPr>
        <w:t xml:space="preserve"> </w:t>
      </w:r>
      <w:r w:rsidR="00A90517" w:rsidRPr="006918E5">
        <w:rPr>
          <w:b/>
          <w:sz w:val="22"/>
          <w:szCs w:val="22"/>
        </w:rPr>
        <w:t>19 08 01 i 19 08 02</w:t>
      </w:r>
      <w:r w:rsidRPr="006918E5">
        <w:rPr>
          <w:b/>
          <w:sz w:val="22"/>
          <w:szCs w:val="22"/>
        </w:rPr>
        <w:t xml:space="preserve"> </w:t>
      </w:r>
      <w:r w:rsidRPr="006918E5">
        <w:rPr>
          <w:sz w:val="22"/>
          <w:szCs w:val="22"/>
        </w:rPr>
        <w:t xml:space="preserve">będzie inny niż metoda R10 według </w:t>
      </w:r>
      <w:r w:rsidR="00397B24" w:rsidRPr="006918E5">
        <w:rPr>
          <w:sz w:val="22"/>
          <w:szCs w:val="22"/>
        </w:rPr>
        <w:t>r</w:t>
      </w:r>
      <w:r w:rsidRPr="006918E5">
        <w:rPr>
          <w:sz w:val="22"/>
          <w:szCs w:val="22"/>
        </w:rPr>
        <w:t xml:space="preserve">ozporządzenia Ministra Środowiska z dnia 20 stycznia 2015 r. w sprawie procesu odzysku R10 </w:t>
      </w:r>
      <w:r w:rsidR="001E442D" w:rsidRPr="006918E5">
        <w:rPr>
          <w:sz w:val="22"/>
          <w:szCs w:val="22"/>
        </w:rPr>
        <w:t xml:space="preserve">  </w:t>
      </w:r>
      <w:r w:rsidRPr="006918E5">
        <w:rPr>
          <w:sz w:val="22"/>
          <w:szCs w:val="22"/>
        </w:rPr>
        <w:t>(</w:t>
      </w:r>
      <w:r w:rsidR="00397B24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Dz. U. 2015 r., poz. 132).</w:t>
      </w:r>
    </w:p>
    <w:p w14:paraId="348F1DCA" w14:textId="77777777" w:rsidR="008D1F4E" w:rsidRPr="006918E5" w:rsidRDefault="008D1F4E" w:rsidP="008D1F4E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może zlecić wykonanie usług Podwykonawcy w zakresie obejmującym transport i</w:t>
      </w:r>
      <w:r w:rsidR="00397B24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zagospodarowanie osadów objętych niniejszą umową. Wykonawca ponosi pełną odpowiedzialność za zgodne z prawem wykonanie części zamówienia zleconej Podwykonawcy również w zakresie posiadanych decyzji i zezwoleń.</w:t>
      </w:r>
    </w:p>
    <w:p w14:paraId="7176A812" w14:textId="77777777" w:rsidR="008D1F4E" w:rsidRPr="006918E5" w:rsidRDefault="008D1F4E" w:rsidP="00836EFB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Zamawiający zobowiązuje się przekazywać Wykonawcy wyniki analiz przekazywanych komunalnych osadów ściekowych w zakresie i z częstotliwością określoną w obowiązujących przepisach prawnych.</w:t>
      </w:r>
    </w:p>
    <w:p w14:paraId="701AA4A3" w14:textId="77777777" w:rsidR="00870209" w:rsidRPr="006918E5" w:rsidRDefault="008D1F4E" w:rsidP="00E73ADF">
      <w:pPr>
        <w:tabs>
          <w:tab w:val="num" w:pos="360"/>
        </w:tabs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3</w:t>
      </w:r>
    </w:p>
    <w:p w14:paraId="492AE2D9" w14:textId="77777777" w:rsidR="00591B87" w:rsidRPr="006918E5" w:rsidRDefault="00591B87" w:rsidP="00591B87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Zamawiający będzie przekazywał wyłącznie własne i ustabilizowane osady odpowiadające wymogom wykorzystania zgodnie z rozporządzeniem Ministra Środowiska z dnia 6 lutego 2015</w:t>
      </w:r>
      <w:r w:rsidR="00A85B65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>r. w sprawie</w:t>
      </w:r>
      <w:r w:rsidR="00A85B65" w:rsidRPr="006918E5">
        <w:rPr>
          <w:sz w:val="22"/>
          <w:szCs w:val="22"/>
        </w:rPr>
        <w:t xml:space="preserve"> stosowania </w:t>
      </w:r>
      <w:r w:rsidRPr="006918E5">
        <w:rPr>
          <w:sz w:val="22"/>
          <w:szCs w:val="22"/>
        </w:rPr>
        <w:t xml:space="preserve"> komunalnych odpadów ściekowych.</w:t>
      </w:r>
    </w:p>
    <w:p w14:paraId="0D4D6C63" w14:textId="77777777" w:rsidR="00591B87" w:rsidRPr="006918E5" w:rsidRDefault="00591B87" w:rsidP="00591B87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zobowiązuje się do wykonywania usług wywozu i zagospodarowania odbieranych osadów w sposób ciągły przez cały okres trwania umowy.</w:t>
      </w:r>
    </w:p>
    <w:p w14:paraId="6E43C55D" w14:textId="77777777" w:rsidR="00591B87" w:rsidRPr="006918E5" w:rsidRDefault="00591B87" w:rsidP="00591B87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będzie wykonywał usługę objętą niniejszą umową zgodnie z potrzebami technologicznymi Zamawiającego, po zgłoszeniu mu potrzeby odbioru odpadów przez upoważnioną do tego celu osobę.</w:t>
      </w:r>
    </w:p>
    <w:p w14:paraId="38F771DA" w14:textId="77777777" w:rsidR="00591B87" w:rsidRPr="006918E5" w:rsidRDefault="00591B87" w:rsidP="00591B87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Odpady winny być wywożone według potrzeb oczyszczalni ścieków w Bartnikach, rozpoczęcie wywozu powinno nastąpić maksymalnie w ciągu dwóch dni od telefonicznego zgłoszenia takiej potrzeby lub</w:t>
      </w:r>
      <w:r w:rsidR="00C1233A" w:rsidRPr="006918E5">
        <w:rPr>
          <w:sz w:val="22"/>
          <w:szCs w:val="22"/>
        </w:rPr>
        <w:t xml:space="preserve"> zgłoszenie na</w:t>
      </w:r>
      <w:r w:rsidRPr="006918E5">
        <w:rPr>
          <w:sz w:val="22"/>
          <w:szCs w:val="22"/>
        </w:rPr>
        <w:t xml:space="preserve"> adres e-mailowy Wykonawcy   ………………………………</w:t>
      </w:r>
      <w:r w:rsidR="00C50EDF">
        <w:rPr>
          <w:sz w:val="22"/>
          <w:szCs w:val="22"/>
        </w:rPr>
        <w:t>……..</w:t>
      </w:r>
      <w:r w:rsidRPr="006918E5">
        <w:rPr>
          <w:sz w:val="22"/>
          <w:szCs w:val="22"/>
        </w:rPr>
        <w:t xml:space="preserve"> .</w:t>
      </w:r>
    </w:p>
    <w:p w14:paraId="07D795C9" w14:textId="77777777" w:rsidR="00591B87" w:rsidRPr="006918E5" w:rsidRDefault="00591B87" w:rsidP="00591B87">
      <w:pPr>
        <w:tabs>
          <w:tab w:val="num" w:pos="2160"/>
        </w:tabs>
        <w:autoSpaceDE w:val="0"/>
        <w:autoSpaceDN w:val="0"/>
        <w:adjustRightInd w:val="0"/>
        <w:ind w:left="540"/>
        <w:jc w:val="both"/>
        <w:rPr>
          <w:sz w:val="22"/>
          <w:szCs w:val="22"/>
        </w:rPr>
      </w:pPr>
    </w:p>
    <w:p w14:paraId="7499EE79" w14:textId="77777777" w:rsidR="00591B87" w:rsidRPr="006918E5" w:rsidRDefault="008722FC" w:rsidP="008722FC">
      <w:pPr>
        <w:tabs>
          <w:tab w:val="num" w:pos="2160"/>
        </w:tabs>
        <w:autoSpaceDE w:val="0"/>
        <w:autoSpaceDN w:val="0"/>
        <w:adjustRightInd w:val="0"/>
        <w:ind w:left="54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ab/>
      </w:r>
      <w:r w:rsidRPr="006918E5">
        <w:rPr>
          <w:sz w:val="22"/>
          <w:szCs w:val="22"/>
        </w:rPr>
        <w:tab/>
      </w:r>
      <w:r w:rsidRPr="006918E5">
        <w:rPr>
          <w:sz w:val="22"/>
          <w:szCs w:val="22"/>
        </w:rPr>
        <w:tab/>
      </w:r>
      <w:r w:rsidRPr="006918E5">
        <w:rPr>
          <w:sz w:val="22"/>
          <w:szCs w:val="22"/>
        </w:rPr>
        <w:tab/>
        <w:t xml:space="preserve">   </w:t>
      </w:r>
      <w:r w:rsidRPr="006918E5">
        <w:rPr>
          <w:b/>
          <w:bCs/>
          <w:sz w:val="22"/>
          <w:szCs w:val="22"/>
        </w:rPr>
        <w:t>§ 4</w:t>
      </w:r>
    </w:p>
    <w:p w14:paraId="505E8979" w14:textId="77777777" w:rsidR="008722FC" w:rsidRPr="006918E5" w:rsidRDefault="008722FC" w:rsidP="008722FC">
      <w:pPr>
        <w:numPr>
          <w:ilvl w:val="0"/>
          <w:numId w:val="22"/>
        </w:numPr>
        <w:autoSpaceDE w:val="0"/>
        <w:autoSpaceDN w:val="0"/>
        <w:adjustRightInd w:val="0"/>
        <w:ind w:left="360"/>
        <w:rPr>
          <w:sz w:val="22"/>
          <w:szCs w:val="22"/>
        </w:rPr>
      </w:pPr>
      <w:r w:rsidRPr="006918E5">
        <w:rPr>
          <w:sz w:val="22"/>
          <w:szCs w:val="22"/>
        </w:rPr>
        <w:t xml:space="preserve">  Wykonawca wykona przedmiot umowy przy użyciu </w:t>
      </w:r>
      <w:r w:rsidR="00972E94" w:rsidRPr="006918E5">
        <w:rPr>
          <w:sz w:val="22"/>
          <w:szCs w:val="22"/>
        </w:rPr>
        <w:t xml:space="preserve">wyłącznie </w:t>
      </w:r>
      <w:r w:rsidRPr="006918E5">
        <w:rPr>
          <w:sz w:val="22"/>
          <w:szCs w:val="22"/>
        </w:rPr>
        <w:t xml:space="preserve">jednego z następujących środków  </w:t>
      </w:r>
    </w:p>
    <w:p w14:paraId="55CCC7FD" w14:textId="77777777" w:rsidR="003B5AC3" w:rsidRPr="006918E5" w:rsidRDefault="00DB4183" w:rsidP="00DB4183">
      <w:pPr>
        <w:autoSpaceDE w:val="0"/>
        <w:autoSpaceDN w:val="0"/>
        <w:adjustRightInd w:val="0"/>
        <w:ind w:left="360"/>
        <w:rPr>
          <w:sz w:val="22"/>
          <w:szCs w:val="22"/>
        </w:rPr>
      </w:pPr>
      <w:r w:rsidRPr="006918E5">
        <w:rPr>
          <w:sz w:val="22"/>
          <w:szCs w:val="22"/>
        </w:rPr>
        <w:t xml:space="preserve">  transportu:</w:t>
      </w:r>
    </w:p>
    <w:p w14:paraId="2C21175E" w14:textId="77777777" w:rsidR="003B5AC3" w:rsidRPr="002E2432" w:rsidRDefault="00972E94" w:rsidP="002E243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6918E5">
        <w:rPr>
          <w:sz w:val="22"/>
          <w:szCs w:val="22"/>
        </w:rPr>
        <w:t>k</w:t>
      </w:r>
      <w:r w:rsidR="00E271EB" w:rsidRPr="006918E5">
        <w:rPr>
          <w:sz w:val="22"/>
          <w:szCs w:val="22"/>
        </w:rPr>
        <w:t xml:space="preserve">ontener </w:t>
      </w:r>
      <w:r w:rsidR="002E2432">
        <w:rPr>
          <w:b/>
          <w:sz w:val="22"/>
          <w:szCs w:val="22"/>
        </w:rPr>
        <w:t>KP</w:t>
      </w:r>
      <w:r w:rsidR="0074583B">
        <w:rPr>
          <w:b/>
          <w:sz w:val="22"/>
          <w:szCs w:val="22"/>
        </w:rPr>
        <w:t>6</w:t>
      </w:r>
      <w:r w:rsidR="002E2432">
        <w:rPr>
          <w:b/>
          <w:sz w:val="22"/>
          <w:szCs w:val="22"/>
        </w:rPr>
        <w:t xml:space="preserve"> lub KP7</w:t>
      </w:r>
      <w:r w:rsidR="003B5AC3" w:rsidRPr="006918E5">
        <w:rPr>
          <w:sz w:val="22"/>
          <w:szCs w:val="22"/>
        </w:rPr>
        <w:t xml:space="preserve">, wywóz jednej partii ( jednego kontenera), obejmuje nie mniej niż </w:t>
      </w:r>
      <w:r w:rsidR="0074583B">
        <w:rPr>
          <w:b/>
          <w:sz w:val="22"/>
          <w:szCs w:val="22"/>
        </w:rPr>
        <w:t>4</w:t>
      </w:r>
      <w:r w:rsidR="003B5AC3" w:rsidRPr="006918E5">
        <w:rPr>
          <w:b/>
          <w:sz w:val="22"/>
          <w:szCs w:val="22"/>
        </w:rPr>
        <w:t xml:space="preserve"> Mg</w:t>
      </w:r>
      <w:r w:rsidR="00A90517" w:rsidRPr="006918E5">
        <w:rPr>
          <w:b/>
          <w:sz w:val="22"/>
          <w:szCs w:val="22"/>
        </w:rPr>
        <w:t xml:space="preserve"> do </w:t>
      </w:r>
      <w:r w:rsidR="00A90517" w:rsidRPr="002E2432">
        <w:rPr>
          <w:b/>
          <w:sz w:val="22"/>
          <w:szCs w:val="22"/>
        </w:rPr>
        <w:t>odpadu 19 08 02</w:t>
      </w:r>
      <w:r w:rsidRPr="002E2432">
        <w:rPr>
          <w:sz w:val="22"/>
          <w:szCs w:val="22"/>
        </w:rPr>
        <w:t xml:space="preserve"> ,</w:t>
      </w:r>
    </w:p>
    <w:p w14:paraId="0C8A3E8E" w14:textId="77777777" w:rsidR="00972E94" w:rsidRPr="004D53F9" w:rsidRDefault="00972E94" w:rsidP="004D53F9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6918E5">
        <w:rPr>
          <w:sz w:val="22"/>
          <w:szCs w:val="22"/>
        </w:rPr>
        <w:t>k</w:t>
      </w:r>
      <w:r w:rsidR="00A90517" w:rsidRPr="006918E5">
        <w:rPr>
          <w:sz w:val="22"/>
          <w:szCs w:val="22"/>
        </w:rPr>
        <w:t xml:space="preserve">ontener </w:t>
      </w:r>
      <w:r w:rsidR="00A90517" w:rsidRPr="006918E5">
        <w:rPr>
          <w:b/>
          <w:sz w:val="22"/>
          <w:szCs w:val="22"/>
        </w:rPr>
        <w:t>KP 6</w:t>
      </w:r>
      <w:r w:rsidR="004D53F9" w:rsidRPr="004D53F9">
        <w:rPr>
          <w:b/>
          <w:sz w:val="22"/>
          <w:szCs w:val="22"/>
        </w:rPr>
        <w:t xml:space="preserve"> </w:t>
      </w:r>
      <w:r w:rsidR="004D53F9">
        <w:rPr>
          <w:b/>
          <w:sz w:val="22"/>
          <w:szCs w:val="22"/>
        </w:rPr>
        <w:t>lub KP7</w:t>
      </w:r>
      <w:r w:rsidR="004D53F9" w:rsidRPr="006918E5">
        <w:rPr>
          <w:sz w:val="22"/>
          <w:szCs w:val="22"/>
        </w:rPr>
        <w:t xml:space="preserve">, </w:t>
      </w:r>
      <w:r w:rsidR="00A90517" w:rsidRPr="006918E5">
        <w:rPr>
          <w:sz w:val="22"/>
          <w:szCs w:val="22"/>
        </w:rPr>
        <w:t xml:space="preserve"> wywóz jednej partii ( jednego kontenera), obejmuje nie mniej niż </w:t>
      </w:r>
      <w:r w:rsidR="000612A4" w:rsidRPr="006918E5">
        <w:rPr>
          <w:b/>
          <w:sz w:val="22"/>
          <w:szCs w:val="22"/>
        </w:rPr>
        <w:t>3</w:t>
      </w:r>
      <w:r w:rsidR="00A90517" w:rsidRPr="006918E5">
        <w:rPr>
          <w:b/>
          <w:sz w:val="22"/>
          <w:szCs w:val="22"/>
        </w:rPr>
        <w:t xml:space="preserve"> Mg do </w:t>
      </w:r>
      <w:r w:rsidR="00A90517" w:rsidRPr="004D53F9">
        <w:rPr>
          <w:b/>
          <w:sz w:val="22"/>
          <w:szCs w:val="22"/>
        </w:rPr>
        <w:t>odpadu 19 08 01</w:t>
      </w:r>
      <w:r w:rsidR="00A90517" w:rsidRPr="004D53F9">
        <w:rPr>
          <w:sz w:val="22"/>
          <w:szCs w:val="22"/>
        </w:rPr>
        <w:t>.</w:t>
      </w:r>
      <w:r w:rsidR="008A0F37" w:rsidRPr="004D53F9">
        <w:rPr>
          <w:sz w:val="22"/>
          <w:szCs w:val="22"/>
        </w:rPr>
        <w:t xml:space="preserve"> </w:t>
      </w:r>
    </w:p>
    <w:p w14:paraId="2E8E730D" w14:textId="77777777" w:rsidR="008722FC" w:rsidRPr="0074583B" w:rsidRDefault="0068603E" w:rsidP="0074583B">
      <w:pPr>
        <w:pStyle w:val="Akapitzlist"/>
        <w:spacing w:line="240" w:lineRule="auto"/>
        <w:ind w:left="873"/>
        <w:jc w:val="both"/>
        <w:rPr>
          <w:rFonts w:ascii="Times New Roman" w:hAnsi="Times New Roman" w:cs="Times New Roman"/>
          <w:bCs/>
        </w:rPr>
      </w:pPr>
      <w:r w:rsidRPr="0068603E">
        <w:rPr>
          <w:rFonts w:ascii="Times New Roman" w:hAnsi="Times New Roman" w:cs="Times New Roman"/>
          <w:b/>
          <w:bCs/>
          <w:szCs w:val="20"/>
        </w:rPr>
        <w:t>Wykonawca zapewni</w:t>
      </w:r>
      <w:r w:rsidR="002F5589">
        <w:rPr>
          <w:rFonts w:ascii="Times New Roman" w:hAnsi="Times New Roman" w:cs="Times New Roman"/>
          <w:b/>
          <w:bCs/>
          <w:szCs w:val="20"/>
        </w:rPr>
        <w:t xml:space="preserve"> własne szczelne</w:t>
      </w:r>
      <w:r w:rsidRPr="0068603E">
        <w:rPr>
          <w:rFonts w:ascii="Times New Roman" w:hAnsi="Times New Roman" w:cs="Times New Roman"/>
          <w:b/>
          <w:bCs/>
          <w:szCs w:val="20"/>
        </w:rPr>
        <w:t xml:space="preserve"> kontener</w:t>
      </w:r>
      <w:r w:rsidR="002F5589">
        <w:rPr>
          <w:rFonts w:ascii="Times New Roman" w:hAnsi="Times New Roman" w:cs="Times New Roman"/>
          <w:b/>
          <w:bCs/>
          <w:szCs w:val="20"/>
        </w:rPr>
        <w:t>y KP</w:t>
      </w:r>
      <w:r w:rsidRPr="0068603E">
        <w:rPr>
          <w:rFonts w:ascii="Times New Roman" w:hAnsi="Times New Roman" w:cs="Times New Roman"/>
          <w:b/>
          <w:bCs/>
          <w:szCs w:val="20"/>
        </w:rPr>
        <w:t xml:space="preserve">6 lub </w:t>
      </w:r>
      <w:r w:rsidR="002F5589">
        <w:rPr>
          <w:rFonts w:ascii="Times New Roman" w:hAnsi="Times New Roman" w:cs="Times New Roman"/>
          <w:b/>
          <w:bCs/>
          <w:szCs w:val="20"/>
        </w:rPr>
        <w:t>KP</w:t>
      </w:r>
      <w:r w:rsidRPr="0068603E">
        <w:rPr>
          <w:rFonts w:ascii="Times New Roman" w:hAnsi="Times New Roman" w:cs="Times New Roman"/>
          <w:b/>
          <w:bCs/>
          <w:szCs w:val="20"/>
        </w:rPr>
        <w:t>7, z uchylnym dachem lub zakryty od góry plandeką z możliwością otwarcia w celu załadunku</w:t>
      </w:r>
      <w:r w:rsidR="002F5589">
        <w:rPr>
          <w:rFonts w:ascii="Times New Roman" w:hAnsi="Times New Roman" w:cs="Times New Roman"/>
          <w:b/>
          <w:bCs/>
          <w:szCs w:val="20"/>
        </w:rPr>
        <w:t>, które będą</w:t>
      </w:r>
      <w:r w:rsidRPr="0068603E">
        <w:rPr>
          <w:rFonts w:ascii="Times New Roman" w:hAnsi="Times New Roman" w:cs="Times New Roman"/>
          <w:b/>
          <w:bCs/>
          <w:szCs w:val="20"/>
        </w:rPr>
        <w:t xml:space="preserve"> służył</w:t>
      </w:r>
      <w:r w:rsidR="000C5444">
        <w:rPr>
          <w:rFonts w:ascii="Times New Roman" w:hAnsi="Times New Roman" w:cs="Times New Roman"/>
          <w:b/>
          <w:bCs/>
          <w:szCs w:val="20"/>
        </w:rPr>
        <w:t>y</w:t>
      </w:r>
      <w:r w:rsidRPr="0068603E">
        <w:rPr>
          <w:rFonts w:ascii="Times New Roman" w:hAnsi="Times New Roman" w:cs="Times New Roman"/>
          <w:b/>
          <w:bCs/>
          <w:szCs w:val="20"/>
        </w:rPr>
        <w:t xml:space="preserve"> do realizacji zamówienia.</w:t>
      </w:r>
    </w:p>
    <w:p w14:paraId="29E08CAC" w14:textId="77777777" w:rsidR="009043D3" w:rsidRPr="006918E5" w:rsidRDefault="009043D3" w:rsidP="009043D3">
      <w:pPr>
        <w:numPr>
          <w:ilvl w:val="0"/>
          <w:numId w:val="22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Wywóz jednej partii odebranych osadów ściekowych (jednego kontenera )  odbywać się będzie</w:t>
      </w:r>
    </w:p>
    <w:p w14:paraId="268158E2" w14:textId="77777777" w:rsidR="009043D3" w:rsidRPr="006918E5" w:rsidRDefault="009043D3" w:rsidP="009043D3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w następujący sposób:</w:t>
      </w:r>
    </w:p>
    <w:p w14:paraId="4B3BAAFF" w14:textId="77777777" w:rsidR="009043D3" w:rsidRPr="00C50EDF" w:rsidRDefault="00972E94" w:rsidP="00C50EDF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</w:t>
      </w:r>
      <w:r w:rsidR="009043D3" w:rsidRPr="006918E5">
        <w:rPr>
          <w:sz w:val="22"/>
          <w:szCs w:val="22"/>
        </w:rPr>
        <w:t>głoszenie przez Zamawiającego drog</w:t>
      </w:r>
      <w:r w:rsidR="00C50EDF">
        <w:rPr>
          <w:sz w:val="22"/>
          <w:szCs w:val="22"/>
        </w:rPr>
        <w:t>ą e-mail. na adres: ……………………………………..</w:t>
      </w:r>
      <w:r w:rsidR="00C50EDF">
        <w:rPr>
          <w:b/>
          <w:sz w:val="22"/>
          <w:szCs w:val="22"/>
        </w:rPr>
        <w:t xml:space="preserve"> </w:t>
      </w:r>
      <w:r w:rsidR="009043D3" w:rsidRPr="00C50EDF">
        <w:rPr>
          <w:sz w:val="22"/>
          <w:szCs w:val="22"/>
        </w:rPr>
        <w:t>o konieczności podstawienia środka transportu określonego w ust.1 celem załadunku osadów ściekowych;</w:t>
      </w:r>
    </w:p>
    <w:p w14:paraId="4B1BCAC2" w14:textId="77777777" w:rsidR="004E2DF5" w:rsidRDefault="009043D3" w:rsidP="00C50EDF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Wykonawca najpóźniej w ciągu 2 dni od w/w zgłoszenia podstawia do dyspozycji Zamawiającego środek transportu, przekazując droga e-mail informację o dniu i godzinie tej </w:t>
      </w:r>
    </w:p>
    <w:p w14:paraId="65C245EC" w14:textId="77777777" w:rsidR="00C50EDF" w:rsidRPr="004E2DF5" w:rsidRDefault="009043D3" w:rsidP="004E2DF5">
      <w:pPr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czynności, z tym że czynność ta powinna być wykonana w danym dniu najpóźniej d</w:t>
      </w:r>
      <w:r w:rsidR="00836EFB" w:rsidRPr="006918E5">
        <w:rPr>
          <w:sz w:val="22"/>
          <w:szCs w:val="22"/>
        </w:rPr>
        <w:t>o</w:t>
      </w:r>
      <w:r w:rsidRPr="006918E5">
        <w:rPr>
          <w:sz w:val="22"/>
          <w:szCs w:val="22"/>
        </w:rPr>
        <w:t xml:space="preserve"> </w:t>
      </w:r>
      <w:r w:rsidRPr="00C50EDF">
        <w:rPr>
          <w:sz w:val="22"/>
          <w:szCs w:val="22"/>
        </w:rPr>
        <w:t>godz.10.00,</w:t>
      </w:r>
      <w:r w:rsidR="006B6841" w:rsidRPr="00C50EDF">
        <w:rPr>
          <w:sz w:val="22"/>
          <w:szCs w:val="22"/>
        </w:rPr>
        <w:t xml:space="preserve"> </w:t>
      </w:r>
      <w:r w:rsidRPr="00C50EDF">
        <w:rPr>
          <w:sz w:val="22"/>
          <w:szCs w:val="22"/>
        </w:rPr>
        <w:t xml:space="preserve">przy czym przed podstawieniem środka transportu podlega on ważeniu </w:t>
      </w:r>
      <w:r w:rsidR="00972E94" w:rsidRPr="00C50EDF">
        <w:rPr>
          <w:sz w:val="22"/>
          <w:szCs w:val="22"/>
        </w:rPr>
        <w:t xml:space="preserve">na legalizowanej wadze </w:t>
      </w:r>
      <w:r w:rsidRPr="00C50EDF">
        <w:rPr>
          <w:sz w:val="22"/>
          <w:szCs w:val="22"/>
        </w:rPr>
        <w:t xml:space="preserve">w miejscowości Michałów 44 </w:t>
      </w:r>
      <w:r w:rsidR="00972E94" w:rsidRPr="00C50EDF">
        <w:rPr>
          <w:sz w:val="22"/>
          <w:szCs w:val="22"/>
        </w:rPr>
        <w:t>, gm. Puszcza Mariańska</w:t>
      </w:r>
      <w:r w:rsidRPr="00C50EDF">
        <w:rPr>
          <w:sz w:val="22"/>
          <w:szCs w:val="22"/>
        </w:rPr>
        <w:t>;</w:t>
      </w:r>
    </w:p>
    <w:p w14:paraId="69016319" w14:textId="77777777" w:rsidR="009043D3" w:rsidRPr="006918E5" w:rsidRDefault="00AC4ADE" w:rsidP="00AC4ADE">
      <w:pPr>
        <w:tabs>
          <w:tab w:val="left" w:pos="2268"/>
        </w:tabs>
        <w:autoSpaceDE w:val="0"/>
        <w:autoSpaceDN w:val="0"/>
        <w:adjustRightInd w:val="0"/>
        <w:ind w:left="709" w:hanging="425"/>
        <w:jc w:val="both"/>
        <w:rPr>
          <w:sz w:val="22"/>
          <w:szCs w:val="22"/>
        </w:rPr>
      </w:pPr>
      <w:r w:rsidRPr="006918E5">
        <w:rPr>
          <w:sz w:val="22"/>
          <w:szCs w:val="22"/>
        </w:rPr>
        <w:lastRenderedPageBreak/>
        <w:t xml:space="preserve"> 3)</w:t>
      </w:r>
      <w:r w:rsidR="00DB4183" w:rsidRPr="006918E5">
        <w:rPr>
          <w:sz w:val="22"/>
          <w:szCs w:val="22"/>
        </w:rPr>
        <w:t xml:space="preserve">  </w:t>
      </w:r>
      <w:r w:rsidRPr="006918E5">
        <w:rPr>
          <w:sz w:val="22"/>
          <w:szCs w:val="22"/>
        </w:rPr>
        <w:t xml:space="preserve"> </w:t>
      </w:r>
      <w:r w:rsidR="000D7094">
        <w:rPr>
          <w:sz w:val="22"/>
          <w:szCs w:val="22"/>
        </w:rPr>
        <w:t>P</w:t>
      </w:r>
      <w:r w:rsidR="009043D3" w:rsidRPr="006918E5">
        <w:rPr>
          <w:sz w:val="22"/>
          <w:szCs w:val="22"/>
        </w:rPr>
        <w:t xml:space="preserve">racownicy Zamawiającego dokonują załadunku odpadów ściekowych na podstawiony środek </w:t>
      </w:r>
      <w:r w:rsidRPr="006918E5">
        <w:rPr>
          <w:sz w:val="22"/>
          <w:szCs w:val="22"/>
        </w:rPr>
        <w:t xml:space="preserve"> </w:t>
      </w:r>
      <w:r w:rsidR="009043D3" w:rsidRPr="006918E5">
        <w:rPr>
          <w:sz w:val="22"/>
          <w:szCs w:val="22"/>
        </w:rPr>
        <w:t xml:space="preserve">transportu i w tym samym dniu </w:t>
      </w:r>
      <w:r w:rsidR="000A0BF0" w:rsidRPr="006918E5">
        <w:rPr>
          <w:sz w:val="22"/>
          <w:szCs w:val="22"/>
        </w:rPr>
        <w:t>W</w:t>
      </w:r>
      <w:r w:rsidR="009043D3" w:rsidRPr="006918E5">
        <w:rPr>
          <w:sz w:val="22"/>
          <w:szCs w:val="22"/>
        </w:rPr>
        <w:t xml:space="preserve">ykonawca wywozi osady ściekowe do odbiorcy tych odpadów po uprzednim zważeniu załadowanego środka transportu w </w:t>
      </w:r>
      <w:r w:rsidR="000A0BF0" w:rsidRPr="006918E5">
        <w:rPr>
          <w:sz w:val="22"/>
          <w:szCs w:val="22"/>
        </w:rPr>
        <w:t>miej</w:t>
      </w:r>
      <w:r w:rsidR="007A00B4" w:rsidRPr="006918E5">
        <w:rPr>
          <w:sz w:val="22"/>
          <w:szCs w:val="22"/>
        </w:rPr>
        <w:t>s</w:t>
      </w:r>
      <w:r w:rsidR="000A0BF0" w:rsidRPr="006918E5">
        <w:rPr>
          <w:sz w:val="22"/>
          <w:szCs w:val="22"/>
        </w:rPr>
        <w:t>cu</w:t>
      </w:r>
      <w:r w:rsidR="009043D3" w:rsidRPr="006918E5">
        <w:rPr>
          <w:sz w:val="22"/>
          <w:szCs w:val="22"/>
        </w:rPr>
        <w:t xml:space="preserve"> określonym w</w:t>
      </w:r>
      <w:r w:rsidR="00972E94" w:rsidRPr="006918E5">
        <w:rPr>
          <w:sz w:val="22"/>
          <w:szCs w:val="22"/>
        </w:rPr>
        <w:t> </w:t>
      </w:r>
      <w:r w:rsidR="009043D3" w:rsidRPr="006918E5">
        <w:rPr>
          <w:sz w:val="22"/>
          <w:szCs w:val="22"/>
        </w:rPr>
        <w:t>pkt</w:t>
      </w:r>
      <w:r w:rsidR="00972E94" w:rsidRPr="006918E5">
        <w:rPr>
          <w:sz w:val="22"/>
          <w:szCs w:val="22"/>
        </w:rPr>
        <w:t xml:space="preserve"> 2.</w:t>
      </w:r>
    </w:p>
    <w:p w14:paraId="7543934A" w14:textId="77777777" w:rsidR="00DB4183" w:rsidRPr="006918E5" w:rsidRDefault="00FD7663" w:rsidP="00AC4ADE">
      <w:pPr>
        <w:autoSpaceDE w:val="0"/>
        <w:autoSpaceDN w:val="0"/>
        <w:adjustRightInd w:val="0"/>
        <w:ind w:left="567" w:hanging="207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3</w:t>
      </w:r>
      <w:r w:rsidR="00AC4ADE" w:rsidRPr="006918E5">
        <w:rPr>
          <w:sz w:val="22"/>
          <w:szCs w:val="22"/>
        </w:rPr>
        <w:t>.</w:t>
      </w:r>
      <w:r w:rsidR="00DB4183" w:rsidRPr="006918E5">
        <w:rPr>
          <w:sz w:val="22"/>
          <w:szCs w:val="22"/>
        </w:rPr>
        <w:t xml:space="preserve">  </w:t>
      </w:r>
      <w:r w:rsidR="009043D3" w:rsidRPr="006918E5">
        <w:rPr>
          <w:sz w:val="22"/>
          <w:szCs w:val="22"/>
        </w:rPr>
        <w:t xml:space="preserve">Ilość odpadów ściekowych wynikających z ważenia, o którym mowa w ust.2 stanowi podstawę </w:t>
      </w:r>
    </w:p>
    <w:p w14:paraId="3C767C96" w14:textId="77777777" w:rsidR="00DB4183" w:rsidRPr="006918E5" w:rsidRDefault="00DB4183" w:rsidP="00AC4ADE">
      <w:pPr>
        <w:autoSpaceDE w:val="0"/>
        <w:autoSpaceDN w:val="0"/>
        <w:adjustRightInd w:val="0"/>
        <w:ind w:left="567" w:hanging="207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</w:t>
      </w:r>
      <w:r w:rsidR="009043D3" w:rsidRPr="006918E5">
        <w:rPr>
          <w:sz w:val="22"/>
          <w:szCs w:val="22"/>
        </w:rPr>
        <w:t>do wpisania przez Wykonawcę ilości odebranych od</w:t>
      </w:r>
      <w:r w:rsidRPr="006918E5">
        <w:rPr>
          <w:sz w:val="22"/>
          <w:szCs w:val="22"/>
        </w:rPr>
        <w:t>padów ściekowych do systemu BDO</w:t>
      </w:r>
      <w:r w:rsidR="000D7094">
        <w:rPr>
          <w:sz w:val="22"/>
          <w:szCs w:val="22"/>
        </w:rPr>
        <w:t xml:space="preserve"> </w:t>
      </w:r>
      <w:r w:rsidR="009043D3" w:rsidRPr="006918E5">
        <w:rPr>
          <w:sz w:val="22"/>
          <w:szCs w:val="22"/>
        </w:rPr>
        <w:t>(</w:t>
      </w:r>
    </w:p>
    <w:p w14:paraId="28966654" w14:textId="77777777" w:rsidR="009043D3" w:rsidRPr="006918E5" w:rsidRDefault="00DB4183" w:rsidP="00AC4ADE">
      <w:pPr>
        <w:autoSpaceDE w:val="0"/>
        <w:autoSpaceDN w:val="0"/>
        <w:adjustRightInd w:val="0"/>
        <w:ind w:left="567" w:hanging="207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</w:t>
      </w:r>
      <w:r w:rsidR="009043D3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 xml:space="preserve"> </w:t>
      </w:r>
      <w:r w:rsidR="009043D3" w:rsidRPr="006918E5">
        <w:rPr>
          <w:sz w:val="22"/>
          <w:szCs w:val="22"/>
        </w:rPr>
        <w:t xml:space="preserve">Baza </w:t>
      </w:r>
      <w:r w:rsidRPr="006918E5">
        <w:rPr>
          <w:sz w:val="22"/>
          <w:szCs w:val="22"/>
        </w:rPr>
        <w:t xml:space="preserve"> </w:t>
      </w:r>
      <w:r w:rsidR="009043D3" w:rsidRPr="006918E5">
        <w:rPr>
          <w:sz w:val="22"/>
          <w:szCs w:val="22"/>
        </w:rPr>
        <w:t>Danych Odpadowych), którą następnie zatwierdza Zamawiający</w:t>
      </w:r>
      <w:r w:rsidR="00AC4ADE" w:rsidRPr="006918E5">
        <w:rPr>
          <w:sz w:val="22"/>
          <w:szCs w:val="22"/>
        </w:rPr>
        <w:t>.</w:t>
      </w:r>
    </w:p>
    <w:p w14:paraId="2CE06435" w14:textId="77777777" w:rsidR="00DB4183" w:rsidRPr="006918E5" w:rsidRDefault="00DB4183" w:rsidP="00DB418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  </w:t>
      </w:r>
      <w:r w:rsidR="00FD7663" w:rsidRPr="006918E5">
        <w:rPr>
          <w:sz w:val="22"/>
          <w:szCs w:val="22"/>
        </w:rPr>
        <w:t>4</w:t>
      </w:r>
      <w:r w:rsidR="00AC4ADE" w:rsidRPr="006918E5">
        <w:rPr>
          <w:sz w:val="22"/>
          <w:szCs w:val="22"/>
        </w:rPr>
        <w:t xml:space="preserve">. </w:t>
      </w:r>
      <w:r w:rsidRPr="006918E5">
        <w:rPr>
          <w:sz w:val="22"/>
          <w:szCs w:val="22"/>
        </w:rPr>
        <w:t xml:space="preserve"> </w:t>
      </w:r>
      <w:r w:rsidR="009043D3" w:rsidRPr="006918E5">
        <w:rPr>
          <w:sz w:val="22"/>
          <w:szCs w:val="22"/>
        </w:rPr>
        <w:t>Potwierdzeniem przyjęcia odpadów ściekowych przez odbiorcę tych odpadów jest karta</w:t>
      </w:r>
    </w:p>
    <w:p w14:paraId="377107DE" w14:textId="77777777" w:rsidR="009043D3" w:rsidRPr="006918E5" w:rsidRDefault="009043D3" w:rsidP="00AC4ADE">
      <w:pPr>
        <w:autoSpaceDE w:val="0"/>
        <w:autoSpaceDN w:val="0"/>
        <w:adjustRightInd w:val="0"/>
        <w:ind w:left="567" w:hanging="141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</w:t>
      </w:r>
      <w:r w:rsidR="00DB4183" w:rsidRPr="006918E5">
        <w:rPr>
          <w:sz w:val="22"/>
          <w:szCs w:val="22"/>
        </w:rPr>
        <w:t xml:space="preserve">   </w:t>
      </w:r>
      <w:r w:rsidRPr="006918E5">
        <w:rPr>
          <w:sz w:val="22"/>
          <w:szCs w:val="22"/>
        </w:rPr>
        <w:t>odpadów wygenerowana przez Zamawiającego z systemu BDO</w:t>
      </w:r>
      <w:r w:rsidR="00AC4ADE" w:rsidRPr="006918E5">
        <w:rPr>
          <w:sz w:val="22"/>
          <w:szCs w:val="22"/>
        </w:rPr>
        <w:t>.</w:t>
      </w:r>
    </w:p>
    <w:p w14:paraId="0647957C" w14:textId="77777777" w:rsidR="00DB4183" w:rsidRPr="006918E5" w:rsidRDefault="00FD7663" w:rsidP="00AC4ADE">
      <w:pPr>
        <w:autoSpaceDE w:val="0"/>
        <w:autoSpaceDN w:val="0"/>
        <w:adjustRightInd w:val="0"/>
        <w:ind w:left="567" w:hanging="141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5</w:t>
      </w:r>
      <w:r w:rsidR="00AC4ADE" w:rsidRPr="006918E5">
        <w:rPr>
          <w:sz w:val="22"/>
          <w:szCs w:val="22"/>
        </w:rPr>
        <w:t>.</w:t>
      </w:r>
      <w:r w:rsidR="00DB4183" w:rsidRPr="006918E5">
        <w:rPr>
          <w:sz w:val="22"/>
          <w:szCs w:val="22"/>
        </w:rPr>
        <w:t xml:space="preserve"> </w:t>
      </w:r>
      <w:r w:rsidR="009043D3" w:rsidRPr="006918E5">
        <w:rPr>
          <w:sz w:val="22"/>
          <w:szCs w:val="22"/>
        </w:rPr>
        <w:t xml:space="preserve">Wywóz odbieranych przez Wykonawcę odpadów z terenu oczyszczalni ścieków odbywać się </w:t>
      </w:r>
    </w:p>
    <w:p w14:paraId="033E749E" w14:textId="77777777" w:rsidR="009043D3" w:rsidRPr="006918E5" w:rsidRDefault="00DB4183" w:rsidP="00AC4ADE">
      <w:pPr>
        <w:autoSpaceDE w:val="0"/>
        <w:autoSpaceDN w:val="0"/>
        <w:adjustRightInd w:val="0"/>
        <w:ind w:left="567" w:hanging="141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</w:t>
      </w:r>
      <w:r w:rsidR="009043D3" w:rsidRPr="006918E5">
        <w:rPr>
          <w:sz w:val="22"/>
          <w:szCs w:val="22"/>
        </w:rPr>
        <w:t>będzie w dni robocze od poniedziałku do piątku</w:t>
      </w:r>
      <w:r w:rsidR="009E27B0" w:rsidRPr="006918E5">
        <w:rPr>
          <w:sz w:val="22"/>
          <w:szCs w:val="22"/>
        </w:rPr>
        <w:t>.</w:t>
      </w:r>
    </w:p>
    <w:p w14:paraId="0E0C7837" w14:textId="77777777" w:rsidR="009043D3" w:rsidRPr="006918E5" w:rsidRDefault="009E27B0" w:rsidP="009E27B0">
      <w:pPr>
        <w:autoSpaceDE w:val="0"/>
        <w:autoSpaceDN w:val="0"/>
        <w:adjustRightInd w:val="0"/>
        <w:ind w:left="567" w:hanging="141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6.</w:t>
      </w:r>
      <w:r w:rsidR="00DB4183" w:rsidRPr="006918E5">
        <w:rPr>
          <w:sz w:val="22"/>
          <w:szCs w:val="22"/>
        </w:rPr>
        <w:t xml:space="preserve">  </w:t>
      </w:r>
      <w:r w:rsidR="009043D3" w:rsidRPr="006918E5">
        <w:rPr>
          <w:sz w:val="22"/>
          <w:szCs w:val="22"/>
        </w:rPr>
        <w:t>Sprzęt użyty przez Wykonawcę podczas wykonywania usługi musi być:</w:t>
      </w:r>
    </w:p>
    <w:p w14:paraId="0F6C8CE9" w14:textId="77777777" w:rsidR="009043D3" w:rsidRPr="006918E5" w:rsidRDefault="009043D3" w:rsidP="009043D3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a) szczelny (nie powodować wycieków),</w:t>
      </w:r>
    </w:p>
    <w:p w14:paraId="5266703B" w14:textId="77777777" w:rsidR="009043D3" w:rsidRPr="006918E5" w:rsidRDefault="009043D3" w:rsidP="009043D3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b) stabilny (uniemożliwiający osuwanie odpadów i przedostawanie poza naczepę),</w:t>
      </w:r>
    </w:p>
    <w:p w14:paraId="3EEC5A01" w14:textId="77777777" w:rsidR="009043D3" w:rsidRPr="006918E5" w:rsidRDefault="009043D3" w:rsidP="009043D3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c) mieć ładowność i wytrzymałość przystosowaną do wywozu odpadów objętych umową  </w:t>
      </w:r>
    </w:p>
    <w:p w14:paraId="0C45B8A6" w14:textId="77777777" w:rsidR="009043D3" w:rsidRPr="006918E5" w:rsidRDefault="009043D3" w:rsidP="009043D3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i pozwalającą na ich odbiór z oczyszczalni ścieków w wymaganym terminie realizacji.</w:t>
      </w:r>
    </w:p>
    <w:p w14:paraId="69C97B70" w14:textId="77777777" w:rsidR="009E27B0" w:rsidRPr="006918E5" w:rsidRDefault="009E27B0" w:rsidP="009E27B0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  7.</w:t>
      </w:r>
      <w:r w:rsidR="00DB4183" w:rsidRPr="006918E5">
        <w:rPr>
          <w:sz w:val="22"/>
          <w:szCs w:val="22"/>
        </w:rPr>
        <w:t xml:space="preserve">   </w:t>
      </w:r>
      <w:r w:rsidR="009043D3" w:rsidRPr="006918E5">
        <w:rPr>
          <w:sz w:val="22"/>
          <w:szCs w:val="22"/>
        </w:rPr>
        <w:t xml:space="preserve">Zamawiający zastrzega sobie prawo do kontroli wielkości załadunku oraz warunków jego </w:t>
      </w:r>
    </w:p>
    <w:p w14:paraId="71916E4C" w14:textId="77777777" w:rsidR="009043D3" w:rsidRPr="006918E5" w:rsidRDefault="009E27B0" w:rsidP="009E27B0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    </w:t>
      </w:r>
      <w:r w:rsidR="00DB4183" w:rsidRPr="006918E5">
        <w:rPr>
          <w:sz w:val="22"/>
          <w:szCs w:val="22"/>
        </w:rPr>
        <w:t xml:space="preserve">    </w:t>
      </w:r>
      <w:r w:rsidR="009043D3" w:rsidRPr="006918E5">
        <w:rPr>
          <w:sz w:val="22"/>
          <w:szCs w:val="22"/>
        </w:rPr>
        <w:t>przewozu.</w:t>
      </w:r>
    </w:p>
    <w:p w14:paraId="7341480D" w14:textId="77777777" w:rsidR="009043D3" w:rsidRPr="006918E5" w:rsidRDefault="009043D3" w:rsidP="009E27B0">
      <w:pPr>
        <w:numPr>
          <w:ilvl w:val="0"/>
          <w:numId w:val="27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 przypadku wystąpienia opóźnienia w wykonaniu przez Wykonawcę obowiązków wynikających z niniejszej umowy Zamawiający ma prawo zlecić odbiór, transport i</w:t>
      </w:r>
      <w:r w:rsidR="009E27B0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zagospodarowanie (odzysk lub unieszkodliwianie) odpadów innemu podmiotowi.</w:t>
      </w:r>
    </w:p>
    <w:p w14:paraId="2A761109" w14:textId="77777777" w:rsidR="00BD56E2" w:rsidRDefault="009043D3" w:rsidP="00C50EDF">
      <w:pPr>
        <w:numPr>
          <w:ilvl w:val="0"/>
          <w:numId w:val="27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Zlecenie, o którym w § </w:t>
      </w:r>
      <w:r w:rsidR="009E27B0" w:rsidRPr="006918E5">
        <w:rPr>
          <w:sz w:val="22"/>
          <w:szCs w:val="22"/>
        </w:rPr>
        <w:t>4</w:t>
      </w:r>
      <w:r w:rsidRPr="006918E5">
        <w:rPr>
          <w:sz w:val="22"/>
          <w:szCs w:val="22"/>
        </w:rPr>
        <w:t xml:space="preserve"> ust. 8 niniejszej umowy może nastąpić po uprzednim wezwaniu Wykonawcy do wykonania usługi przesłanym pocztą elektroniczną lub za pomocą faksu. Niewykonanie usługi w ciągu 3 dni roboczych od dnia wezwania upoważniać będzie Zamawiającego do zlecenia odbioru, transportu i zagospodarowania odpadów innemu podmiotowi i obciążenia kosztami tej usługi Wykonawcy niniejszej umowy.</w:t>
      </w:r>
    </w:p>
    <w:p w14:paraId="0E7858EB" w14:textId="77777777" w:rsidR="00C50EDF" w:rsidRPr="00C50EDF" w:rsidRDefault="00C50EDF" w:rsidP="00C50EDF">
      <w:pPr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</w:p>
    <w:p w14:paraId="39F7F042" w14:textId="77777777" w:rsidR="00870209" w:rsidRPr="006918E5" w:rsidRDefault="00E34069" w:rsidP="00E34069">
      <w:pPr>
        <w:autoSpaceDE w:val="0"/>
        <w:autoSpaceDN w:val="0"/>
        <w:adjustRightInd w:val="0"/>
        <w:ind w:left="3192" w:firstLine="348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 xml:space="preserve">                 </w:t>
      </w:r>
      <w:r w:rsidR="009043D3" w:rsidRPr="006918E5">
        <w:rPr>
          <w:b/>
          <w:bCs/>
          <w:sz w:val="22"/>
          <w:szCs w:val="22"/>
        </w:rPr>
        <w:t>§ 5</w:t>
      </w:r>
    </w:p>
    <w:p w14:paraId="77C8F95A" w14:textId="77777777" w:rsidR="00870209" w:rsidRPr="006918E5" w:rsidRDefault="00870209" w:rsidP="00870209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zobowiązuje się prowadzić prace będące przedmiotem niniejszej umowy w sposób umożliwiający normalne funkcjonowanie oczyszczalni ścieków.</w:t>
      </w:r>
    </w:p>
    <w:p w14:paraId="7412E8AE" w14:textId="77777777" w:rsidR="00280AE3" w:rsidRPr="006918E5" w:rsidRDefault="00870209" w:rsidP="003B5AC3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zobowiązany jest do utrzymania dróg na odcinku</w:t>
      </w:r>
      <w:r w:rsidR="00A34908" w:rsidRPr="006918E5">
        <w:rPr>
          <w:sz w:val="22"/>
          <w:szCs w:val="22"/>
        </w:rPr>
        <w:t>,</w:t>
      </w:r>
      <w:r w:rsidRPr="006918E5">
        <w:rPr>
          <w:sz w:val="22"/>
          <w:szCs w:val="22"/>
        </w:rPr>
        <w:t xml:space="preserve"> na którym realizowany będzie przewóz osadów ściekowych w należytym porządku począwszy od terenu oczyszczalni aż do miejsca zagospodarowania odpadów przez cały okres wykonywania usługi oraz po zakończeniu wykonywanych przez siebie prac.</w:t>
      </w:r>
    </w:p>
    <w:p w14:paraId="14754623" w14:textId="77777777" w:rsidR="003B58B7" w:rsidRPr="006918E5" w:rsidRDefault="00870209" w:rsidP="003B5AC3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ponosi całkowitą odpowiedzialność prawną i odszkodowawczą z tytułu wykonywania usługi w zakresie podanym jak wyżej.</w:t>
      </w:r>
    </w:p>
    <w:p w14:paraId="721067FB" w14:textId="77777777" w:rsidR="00BD56E2" w:rsidRDefault="00870209" w:rsidP="00C50EDF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Koszty roszczeń wobec Zamawiającego z tytułu niedotrzymania warunków umowy względem osób trzecich z przyczyn, za które odpowiedzialność ponosi Wykonawca, pokrywa Wykonawca.</w:t>
      </w:r>
    </w:p>
    <w:p w14:paraId="7A71FC05" w14:textId="77777777" w:rsidR="00C50EDF" w:rsidRPr="00C50EDF" w:rsidRDefault="00C50EDF" w:rsidP="00C50EDF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01DE4521" w14:textId="77777777" w:rsidR="00870209" w:rsidRPr="006918E5" w:rsidRDefault="00E3406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 xml:space="preserve"> </w:t>
      </w:r>
      <w:r w:rsidR="00532E6C" w:rsidRPr="006918E5">
        <w:rPr>
          <w:b/>
          <w:bCs/>
          <w:sz w:val="22"/>
          <w:szCs w:val="22"/>
        </w:rPr>
        <w:t>§ 6</w:t>
      </w:r>
    </w:p>
    <w:p w14:paraId="470EB976" w14:textId="548D1989" w:rsidR="00380C95" w:rsidRPr="006918E5" w:rsidRDefault="00570507" w:rsidP="00C4279B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1.</w:t>
      </w:r>
      <w:r w:rsidR="00382EBB">
        <w:rPr>
          <w:sz w:val="22"/>
          <w:szCs w:val="22"/>
        </w:rPr>
        <w:t xml:space="preserve"> </w:t>
      </w:r>
      <w:r w:rsidR="00870209" w:rsidRPr="006918E5">
        <w:rPr>
          <w:sz w:val="22"/>
          <w:szCs w:val="22"/>
        </w:rPr>
        <w:t>Strony ustalają cenę jednostkową za wykonanie usługi, która będzie obowiązywała na c</w:t>
      </w:r>
      <w:r w:rsidR="00807B61" w:rsidRPr="006918E5">
        <w:rPr>
          <w:sz w:val="22"/>
          <w:szCs w:val="22"/>
        </w:rPr>
        <w:t xml:space="preserve">zas trwania </w:t>
      </w:r>
    </w:p>
    <w:p w14:paraId="1AEDBFBC" w14:textId="77777777" w:rsidR="004C2252" w:rsidRPr="006918E5" w:rsidRDefault="00380C95" w:rsidP="00C4279B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</w:t>
      </w:r>
      <w:r w:rsidR="004C2252" w:rsidRPr="006918E5">
        <w:rPr>
          <w:sz w:val="22"/>
          <w:szCs w:val="22"/>
        </w:rPr>
        <w:t>Umowy:</w:t>
      </w:r>
    </w:p>
    <w:p w14:paraId="2DE14DF0" w14:textId="77777777" w:rsidR="00665679" w:rsidRPr="006918E5" w:rsidRDefault="00807B61" w:rsidP="00665679">
      <w:pPr>
        <w:numPr>
          <w:ilvl w:val="0"/>
          <w:numId w:val="1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w wysokości: </w:t>
      </w:r>
      <w:r w:rsidR="00F90162" w:rsidRPr="006918E5">
        <w:rPr>
          <w:sz w:val="22"/>
          <w:szCs w:val="22"/>
        </w:rPr>
        <w:t>……………</w:t>
      </w:r>
      <w:r w:rsidR="00665679" w:rsidRPr="006918E5">
        <w:rPr>
          <w:sz w:val="22"/>
          <w:szCs w:val="22"/>
        </w:rPr>
        <w:t>…</w:t>
      </w:r>
      <w:r w:rsidR="00665679" w:rsidRPr="006918E5">
        <w:rPr>
          <w:b/>
          <w:sz w:val="22"/>
          <w:szCs w:val="22"/>
        </w:rPr>
        <w:t xml:space="preserve"> </w:t>
      </w:r>
      <w:r w:rsidR="00870209" w:rsidRPr="006918E5">
        <w:rPr>
          <w:b/>
          <w:sz w:val="22"/>
          <w:szCs w:val="22"/>
        </w:rPr>
        <w:t>zł netto za 1 Mg</w:t>
      </w:r>
      <w:r w:rsidRPr="006918E5">
        <w:rPr>
          <w:sz w:val="22"/>
          <w:szCs w:val="22"/>
        </w:rPr>
        <w:t xml:space="preserve"> </w:t>
      </w:r>
      <w:r w:rsidR="00F13CF7" w:rsidRPr="006918E5">
        <w:rPr>
          <w:b/>
          <w:sz w:val="22"/>
          <w:szCs w:val="22"/>
        </w:rPr>
        <w:t>komunalny odpad</w:t>
      </w:r>
      <w:r w:rsidR="004C2252" w:rsidRPr="006918E5">
        <w:rPr>
          <w:b/>
          <w:sz w:val="22"/>
          <w:szCs w:val="22"/>
        </w:rPr>
        <w:t xml:space="preserve"> ściekowy</w:t>
      </w:r>
      <w:r w:rsidR="00665679" w:rsidRPr="006918E5">
        <w:rPr>
          <w:b/>
          <w:sz w:val="22"/>
          <w:szCs w:val="22"/>
        </w:rPr>
        <w:t>- kod 19 08 01</w:t>
      </w:r>
      <w:r w:rsidR="004C2252" w:rsidRPr="006918E5">
        <w:rPr>
          <w:b/>
          <w:sz w:val="22"/>
          <w:szCs w:val="22"/>
        </w:rPr>
        <w:t xml:space="preserve"> </w:t>
      </w:r>
      <w:r w:rsidRPr="006918E5">
        <w:rPr>
          <w:sz w:val="22"/>
          <w:szCs w:val="22"/>
        </w:rPr>
        <w:t>(słownie złotych</w:t>
      </w:r>
      <w:r w:rsidR="00DE1A47" w:rsidRPr="006918E5">
        <w:rPr>
          <w:sz w:val="22"/>
          <w:szCs w:val="22"/>
        </w:rPr>
        <w:t xml:space="preserve">: </w:t>
      </w:r>
      <w:r w:rsidR="00F13CF7" w:rsidRPr="006918E5">
        <w:rPr>
          <w:sz w:val="22"/>
          <w:szCs w:val="22"/>
        </w:rPr>
        <w:t>………………………………………..</w:t>
      </w:r>
      <w:r w:rsidR="003D10DB" w:rsidRPr="006918E5">
        <w:rPr>
          <w:sz w:val="22"/>
          <w:szCs w:val="22"/>
        </w:rPr>
        <w:t xml:space="preserve"> </w:t>
      </w:r>
      <w:r w:rsidR="00F13CF7" w:rsidRPr="006918E5">
        <w:rPr>
          <w:sz w:val="22"/>
          <w:szCs w:val="22"/>
        </w:rPr>
        <w:t>groszy</w:t>
      </w:r>
      <w:r w:rsidR="00870209" w:rsidRPr="006918E5">
        <w:rPr>
          <w:sz w:val="22"/>
          <w:szCs w:val="22"/>
        </w:rPr>
        <w:t>) + podatek VAT (%) wg obowiązującej stawki</w:t>
      </w:r>
      <w:r w:rsidR="006B6841" w:rsidRPr="006918E5">
        <w:rPr>
          <w:sz w:val="22"/>
          <w:szCs w:val="22"/>
        </w:rPr>
        <w:t>,</w:t>
      </w:r>
    </w:p>
    <w:p w14:paraId="3777C455" w14:textId="77777777" w:rsidR="00665679" w:rsidRPr="006918E5" w:rsidRDefault="00665679" w:rsidP="00665679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6918E5">
        <w:rPr>
          <w:sz w:val="22"/>
          <w:szCs w:val="22"/>
        </w:rPr>
        <w:t xml:space="preserve">       b)    w wysokości: ……………….</w:t>
      </w:r>
      <w:r w:rsidRPr="006918E5">
        <w:rPr>
          <w:b/>
          <w:sz w:val="22"/>
          <w:szCs w:val="22"/>
        </w:rPr>
        <w:t xml:space="preserve">  zł netto za 1 Mg</w:t>
      </w:r>
      <w:r w:rsidRPr="006918E5">
        <w:rPr>
          <w:sz w:val="22"/>
          <w:szCs w:val="22"/>
        </w:rPr>
        <w:t xml:space="preserve"> </w:t>
      </w:r>
      <w:r w:rsidRPr="006918E5">
        <w:rPr>
          <w:b/>
          <w:sz w:val="22"/>
          <w:szCs w:val="22"/>
        </w:rPr>
        <w:t xml:space="preserve">komunalny odpad ściekowy- kod 19 08 02 </w:t>
      </w:r>
    </w:p>
    <w:p w14:paraId="08B3CA0C" w14:textId="77777777" w:rsidR="00665679" w:rsidRPr="006918E5" w:rsidRDefault="00665679" w:rsidP="00665679">
      <w:pPr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(słownie złotych: ………………………………………</w:t>
      </w:r>
      <w:r w:rsidR="003D10DB" w:rsidRPr="006918E5">
        <w:rPr>
          <w:sz w:val="22"/>
          <w:szCs w:val="22"/>
        </w:rPr>
        <w:t xml:space="preserve">…….  </w:t>
      </w:r>
      <w:r w:rsidRPr="006918E5">
        <w:rPr>
          <w:sz w:val="22"/>
          <w:szCs w:val="22"/>
        </w:rPr>
        <w:t xml:space="preserve">groszy) + podatek VAT (%) wg </w:t>
      </w:r>
    </w:p>
    <w:p w14:paraId="745AE7AD" w14:textId="77777777" w:rsidR="00665679" w:rsidRPr="006918E5" w:rsidRDefault="003D10DB" w:rsidP="00665679">
      <w:pPr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</w:t>
      </w:r>
      <w:r w:rsidR="00665679" w:rsidRPr="006918E5">
        <w:rPr>
          <w:sz w:val="22"/>
          <w:szCs w:val="22"/>
        </w:rPr>
        <w:t>obowiązującej stawki.</w:t>
      </w:r>
    </w:p>
    <w:p w14:paraId="5E76D653" w14:textId="77777777" w:rsidR="00E73ADF" w:rsidRDefault="00570507" w:rsidP="00EA47EA">
      <w:pPr>
        <w:autoSpaceDE w:val="0"/>
        <w:autoSpaceDN w:val="0"/>
        <w:adjustRightInd w:val="0"/>
        <w:rPr>
          <w:sz w:val="22"/>
          <w:szCs w:val="22"/>
        </w:rPr>
      </w:pPr>
      <w:r w:rsidRPr="006918E5">
        <w:rPr>
          <w:sz w:val="22"/>
          <w:szCs w:val="22"/>
        </w:rPr>
        <w:t>2.</w:t>
      </w:r>
      <w:r w:rsidR="00EA47EA" w:rsidRPr="006918E5">
        <w:rPr>
          <w:sz w:val="22"/>
          <w:szCs w:val="22"/>
        </w:rPr>
        <w:t>Całkowita wartość umowy netto w</w:t>
      </w:r>
      <w:r w:rsidR="00C21708" w:rsidRPr="006918E5">
        <w:rPr>
          <w:sz w:val="22"/>
          <w:szCs w:val="22"/>
        </w:rPr>
        <w:t xml:space="preserve">ynosi </w:t>
      </w:r>
      <w:r w:rsidR="00EA47EA" w:rsidRPr="006918E5">
        <w:rPr>
          <w:sz w:val="22"/>
          <w:szCs w:val="22"/>
        </w:rPr>
        <w:t xml:space="preserve"> ……………….. </w:t>
      </w:r>
      <w:r w:rsidR="00EA47EA" w:rsidRPr="006918E5">
        <w:rPr>
          <w:b/>
          <w:sz w:val="22"/>
          <w:szCs w:val="22"/>
        </w:rPr>
        <w:t xml:space="preserve">zł </w:t>
      </w:r>
      <w:r w:rsidR="00EA47EA" w:rsidRPr="006918E5">
        <w:rPr>
          <w:sz w:val="22"/>
          <w:szCs w:val="22"/>
        </w:rPr>
        <w:t>(słownie……………………………………… groszy).</w:t>
      </w:r>
    </w:p>
    <w:p w14:paraId="10091F5F" w14:textId="77777777" w:rsidR="00926402" w:rsidRDefault="00926402" w:rsidP="004E2DF5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6A256730" w14:textId="77777777" w:rsidR="00EA47EA" w:rsidRPr="006918E5" w:rsidRDefault="00EA47EA" w:rsidP="00EA47EA">
      <w:pPr>
        <w:autoSpaceDE w:val="0"/>
        <w:autoSpaceDN w:val="0"/>
        <w:adjustRightInd w:val="0"/>
        <w:rPr>
          <w:sz w:val="22"/>
          <w:szCs w:val="22"/>
        </w:rPr>
      </w:pPr>
      <w:r w:rsidRPr="006918E5">
        <w:rPr>
          <w:sz w:val="22"/>
          <w:szCs w:val="22"/>
        </w:rPr>
        <w:t>3.Całkowita wartość umowy brutto wy</w:t>
      </w:r>
      <w:r w:rsidR="00431AB1" w:rsidRPr="006918E5">
        <w:rPr>
          <w:sz w:val="22"/>
          <w:szCs w:val="22"/>
        </w:rPr>
        <w:t>n</w:t>
      </w:r>
      <w:r w:rsidRPr="006918E5">
        <w:rPr>
          <w:sz w:val="22"/>
          <w:szCs w:val="22"/>
        </w:rPr>
        <w:t>o</w:t>
      </w:r>
      <w:r w:rsidR="00431AB1" w:rsidRPr="006918E5">
        <w:rPr>
          <w:sz w:val="22"/>
          <w:szCs w:val="22"/>
        </w:rPr>
        <w:t>si</w:t>
      </w:r>
      <w:r w:rsidRPr="006918E5">
        <w:rPr>
          <w:sz w:val="22"/>
          <w:szCs w:val="22"/>
        </w:rPr>
        <w:t>: ……</w:t>
      </w:r>
      <w:r w:rsidR="00431AB1" w:rsidRPr="006918E5">
        <w:rPr>
          <w:sz w:val="22"/>
          <w:szCs w:val="22"/>
        </w:rPr>
        <w:t>……….</w:t>
      </w:r>
      <w:r w:rsidRPr="006918E5">
        <w:rPr>
          <w:sz w:val="22"/>
          <w:szCs w:val="22"/>
        </w:rPr>
        <w:t>………...</w:t>
      </w:r>
      <w:r w:rsidRPr="006918E5">
        <w:rPr>
          <w:b/>
          <w:sz w:val="22"/>
          <w:szCs w:val="22"/>
        </w:rPr>
        <w:t xml:space="preserve"> zł</w:t>
      </w:r>
      <w:r w:rsidRPr="006918E5">
        <w:rPr>
          <w:sz w:val="22"/>
          <w:szCs w:val="22"/>
        </w:rPr>
        <w:t xml:space="preserve"> </w:t>
      </w:r>
    </w:p>
    <w:p w14:paraId="37F492D3" w14:textId="77777777" w:rsidR="00EA47EA" w:rsidRDefault="00EA47EA" w:rsidP="00EA47EA">
      <w:pPr>
        <w:autoSpaceDE w:val="0"/>
        <w:autoSpaceDN w:val="0"/>
        <w:adjustRightInd w:val="0"/>
        <w:rPr>
          <w:sz w:val="22"/>
          <w:szCs w:val="22"/>
        </w:rPr>
      </w:pPr>
      <w:r w:rsidRPr="006918E5">
        <w:rPr>
          <w:sz w:val="22"/>
          <w:szCs w:val="22"/>
        </w:rPr>
        <w:t>(słownie: …………………………………………. groszy).</w:t>
      </w:r>
    </w:p>
    <w:p w14:paraId="3CB18231" w14:textId="77777777" w:rsidR="00BD56E2" w:rsidRPr="006918E5" w:rsidRDefault="00BD56E2" w:rsidP="004E2DF5">
      <w:pPr>
        <w:autoSpaceDE w:val="0"/>
        <w:autoSpaceDN w:val="0"/>
        <w:adjustRightInd w:val="0"/>
        <w:rPr>
          <w:sz w:val="22"/>
          <w:szCs w:val="22"/>
        </w:rPr>
      </w:pPr>
    </w:p>
    <w:p w14:paraId="00DC6DF7" w14:textId="77777777" w:rsidR="00870209" w:rsidRPr="006918E5" w:rsidRDefault="00EA47EA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7</w:t>
      </w:r>
    </w:p>
    <w:p w14:paraId="2373603E" w14:textId="599EBD50" w:rsidR="00BC236E" w:rsidRPr="006918E5" w:rsidRDefault="007C00DD" w:rsidP="00BC236E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7C00DD">
        <w:rPr>
          <w:sz w:val="22"/>
          <w:szCs w:val="22"/>
        </w:rPr>
        <w:lastRenderedPageBreak/>
        <w:t>Strony umowy ustalają, iż szacunkowa ilość komunalnych osadów ściekowych, która objęta jest odbiorem i zagospodarowaniem na podstawie niniejszej umowy wynosi: osad o kodzie</w:t>
      </w:r>
      <w:r w:rsidRPr="007C00DD">
        <w:rPr>
          <w:b/>
          <w:sz w:val="22"/>
          <w:szCs w:val="22"/>
        </w:rPr>
        <w:t xml:space="preserve"> 19 0802 </w:t>
      </w:r>
      <w:r w:rsidRPr="007C00DD">
        <w:rPr>
          <w:sz w:val="22"/>
          <w:szCs w:val="22"/>
        </w:rPr>
        <w:t xml:space="preserve">zawartość piaskownika </w:t>
      </w:r>
      <w:r w:rsidRPr="007C00DD">
        <w:rPr>
          <w:b/>
          <w:sz w:val="22"/>
          <w:szCs w:val="22"/>
        </w:rPr>
        <w:t>1</w:t>
      </w:r>
      <w:r w:rsidR="00613708">
        <w:rPr>
          <w:b/>
          <w:sz w:val="22"/>
          <w:szCs w:val="22"/>
        </w:rPr>
        <w:t>6</w:t>
      </w:r>
      <w:r w:rsidRPr="007C00DD">
        <w:rPr>
          <w:b/>
          <w:sz w:val="22"/>
          <w:szCs w:val="22"/>
        </w:rPr>
        <w:t xml:space="preserve"> Mg/rok, </w:t>
      </w:r>
      <w:r w:rsidRPr="007C00DD">
        <w:rPr>
          <w:sz w:val="22"/>
          <w:szCs w:val="22"/>
        </w:rPr>
        <w:t>osad o kodzie</w:t>
      </w:r>
      <w:r w:rsidRPr="007C00DD">
        <w:rPr>
          <w:b/>
          <w:sz w:val="22"/>
          <w:szCs w:val="22"/>
        </w:rPr>
        <w:t xml:space="preserve"> 19 0801 </w:t>
      </w:r>
      <w:r w:rsidRPr="007C00DD">
        <w:rPr>
          <w:sz w:val="22"/>
          <w:szCs w:val="22"/>
        </w:rPr>
        <w:t xml:space="preserve">skratki </w:t>
      </w:r>
      <w:r w:rsidR="00613708">
        <w:rPr>
          <w:b/>
          <w:sz w:val="22"/>
          <w:szCs w:val="22"/>
        </w:rPr>
        <w:t>8</w:t>
      </w:r>
      <w:r w:rsidRPr="007C00DD">
        <w:rPr>
          <w:b/>
          <w:sz w:val="22"/>
          <w:szCs w:val="22"/>
        </w:rPr>
        <w:t xml:space="preserve"> Mg/rok.</w:t>
      </w:r>
      <w:r w:rsidRPr="007C00DD">
        <w:rPr>
          <w:sz w:val="22"/>
          <w:szCs w:val="22"/>
        </w:rPr>
        <w:t xml:space="preserve">  Faktyczna ilość komunalnych osadów ściekowych w stosunku do określonych w zadaniu pierwszym może  ulegać ograniczeniu stosownie do ilości osadów ściekowych z oczyszczalni ścieków w Bartnikach, z tym że minimalna ilość osadów ściekowych jaka będzie podlegała odbiorowi i zagospodarowaniu na podstawie niniejszej umowy ustala się na: osad o kodzie</w:t>
      </w:r>
      <w:r w:rsidRPr="007C00DD">
        <w:rPr>
          <w:b/>
          <w:sz w:val="22"/>
          <w:szCs w:val="22"/>
        </w:rPr>
        <w:t xml:space="preserve"> 19 0802 </w:t>
      </w:r>
      <w:r w:rsidRPr="007C00DD">
        <w:rPr>
          <w:sz w:val="22"/>
          <w:szCs w:val="22"/>
        </w:rPr>
        <w:t xml:space="preserve">zawartość piaskownika </w:t>
      </w:r>
      <w:r w:rsidRPr="007C00DD">
        <w:rPr>
          <w:b/>
          <w:sz w:val="22"/>
          <w:szCs w:val="22"/>
        </w:rPr>
        <w:t>1</w:t>
      </w:r>
      <w:r w:rsidR="00613708">
        <w:rPr>
          <w:b/>
          <w:sz w:val="22"/>
          <w:szCs w:val="22"/>
        </w:rPr>
        <w:t>2</w:t>
      </w:r>
      <w:r w:rsidRPr="007C00DD">
        <w:rPr>
          <w:b/>
          <w:sz w:val="22"/>
          <w:szCs w:val="22"/>
        </w:rPr>
        <w:t xml:space="preserve"> Mg/rok, </w:t>
      </w:r>
      <w:r w:rsidRPr="007C00DD">
        <w:rPr>
          <w:sz w:val="22"/>
          <w:szCs w:val="22"/>
        </w:rPr>
        <w:t>osad o kodzie</w:t>
      </w:r>
      <w:r w:rsidRPr="007C00DD">
        <w:rPr>
          <w:b/>
          <w:sz w:val="22"/>
          <w:szCs w:val="22"/>
        </w:rPr>
        <w:t xml:space="preserve"> 19 08</w:t>
      </w:r>
      <w:r w:rsidR="00613708">
        <w:rPr>
          <w:b/>
          <w:sz w:val="22"/>
          <w:szCs w:val="22"/>
        </w:rPr>
        <w:t xml:space="preserve"> </w:t>
      </w:r>
      <w:r w:rsidRPr="007C00DD">
        <w:rPr>
          <w:b/>
          <w:sz w:val="22"/>
          <w:szCs w:val="22"/>
        </w:rPr>
        <w:t xml:space="preserve">01 </w:t>
      </w:r>
      <w:r w:rsidRPr="007C00DD">
        <w:rPr>
          <w:sz w:val="22"/>
          <w:szCs w:val="22"/>
        </w:rPr>
        <w:t xml:space="preserve">skratki </w:t>
      </w:r>
      <w:r w:rsidR="00613708">
        <w:rPr>
          <w:b/>
          <w:sz w:val="22"/>
          <w:szCs w:val="22"/>
        </w:rPr>
        <w:t>6</w:t>
      </w:r>
      <w:r w:rsidRPr="007C00DD">
        <w:rPr>
          <w:b/>
          <w:sz w:val="22"/>
          <w:szCs w:val="22"/>
        </w:rPr>
        <w:t xml:space="preserve"> Mg/rok.</w:t>
      </w:r>
      <w:r w:rsidRPr="007C00DD">
        <w:rPr>
          <w:sz w:val="22"/>
          <w:szCs w:val="22"/>
        </w:rPr>
        <w:t xml:space="preserve">  </w:t>
      </w:r>
    </w:p>
    <w:p w14:paraId="1C3FF741" w14:textId="77777777" w:rsidR="00BC236E" w:rsidRPr="006918E5" w:rsidRDefault="00BC236E" w:rsidP="00BC236E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Należne Wykonawcy wynagrodzenie płatne będzie w okresach miesięcznych, w oparciu o dane dotyczące ilości odebranych komunalnych osadów ściekowych, wskazane w Karcie przekazania odpadów.</w:t>
      </w:r>
    </w:p>
    <w:p w14:paraId="5CFD3797" w14:textId="77777777" w:rsidR="00BC236E" w:rsidRPr="006918E5" w:rsidRDefault="00BC236E" w:rsidP="00BC236E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Miesięczne wynagrodzenie należne Wykonawcy będzie ustalone w wysokości iloczynu faktycznej ilości odebranych komunalnych osadów ściekowych oraz ceny jednostkowej określonej §6 ust.1 i</w:t>
      </w:r>
      <w:r w:rsidR="002628E3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ust. 2 umowy.</w:t>
      </w:r>
    </w:p>
    <w:p w14:paraId="794A7C2C" w14:textId="2F252B0E" w:rsidR="00BC236E" w:rsidRPr="006918E5" w:rsidRDefault="00BC236E" w:rsidP="00BC236E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Podstawą wypłaty wynagrodzenia należytego Wykonawcy będzie </w:t>
      </w:r>
      <w:r w:rsidR="006B6841" w:rsidRPr="006918E5">
        <w:rPr>
          <w:sz w:val="22"/>
          <w:szCs w:val="22"/>
        </w:rPr>
        <w:t xml:space="preserve">prawidłowo wystawiona faktura </w:t>
      </w:r>
      <w:r w:rsidRPr="006918E5">
        <w:rPr>
          <w:sz w:val="22"/>
          <w:szCs w:val="22"/>
        </w:rPr>
        <w:t xml:space="preserve">płatna przelewem w terminie </w:t>
      </w:r>
      <w:r w:rsidR="004A1391" w:rsidRPr="004A1391">
        <w:rPr>
          <w:b/>
          <w:bCs/>
          <w:sz w:val="22"/>
          <w:szCs w:val="22"/>
        </w:rPr>
        <w:t>……..</w:t>
      </w:r>
      <w:r w:rsidRPr="004A1391">
        <w:rPr>
          <w:b/>
          <w:bCs/>
          <w:sz w:val="22"/>
          <w:szCs w:val="22"/>
        </w:rPr>
        <w:t xml:space="preserve"> dni</w:t>
      </w:r>
      <w:r w:rsidRPr="006918E5">
        <w:rPr>
          <w:sz w:val="22"/>
          <w:szCs w:val="22"/>
        </w:rPr>
        <w:t xml:space="preserve"> od dnia jej doręczenia Zamawiającemu na rachunek bankowy wskazany na fakturze.</w:t>
      </w:r>
    </w:p>
    <w:p w14:paraId="398AA41D" w14:textId="77777777" w:rsidR="00BC236E" w:rsidRPr="006918E5" w:rsidRDefault="00BC236E" w:rsidP="00BC236E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wystawi fakturę o następujących danych: Gmina Puszcza Mariańska, 96-330  Puszcza Mariańska, ul. Stanisława Papczyńskiego 1, NIP836-151-48-65, REGON 000545975.</w:t>
      </w:r>
    </w:p>
    <w:p w14:paraId="16C6B764" w14:textId="77777777" w:rsidR="00BC236E" w:rsidRPr="006918E5" w:rsidRDefault="00BC236E" w:rsidP="00BC236E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Zamawiający upoważnia Wykonawcę do wystawienia faktur VAT bez podpisu Zamawiającego.</w:t>
      </w:r>
    </w:p>
    <w:p w14:paraId="60763C69" w14:textId="77777777" w:rsidR="00BC236E" w:rsidRPr="006918E5" w:rsidRDefault="00BC236E" w:rsidP="00BC236E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Zwłoka w płatności faktur przez Zamawiającego uprawnia Wykonawcę do żądania zapłaty przez Zamawiającego ustawowych odsetek za opóźnienie</w:t>
      </w:r>
      <w:r w:rsidR="007A5CC0" w:rsidRPr="006918E5">
        <w:rPr>
          <w:sz w:val="22"/>
          <w:szCs w:val="22"/>
        </w:rPr>
        <w:t>.</w:t>
      </w:r>
    </w:p>
    <w:p w14:paraId="32F8741E" w14:textId="77777777" w:rsidR="007A5CC0" w:rsidRPr="006918E5" w:rsidRDefault="007A5CC0" w:rsidP="007A5CC0">
      <w:p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008B72ED" w14:textId="77777777" w:rsidR="00870209" w:rsidRPr="006918E5" w:rsidRDefault="007A5CC0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8</w:t>
      </w:r>
    </w:p>
    <w:p w14:paraId="00C4A147" w14:textId="77777777" w:rsidR="00826C17" w:rsidRPr="006918E5" w:rsidRDefault="00826C17" w:rsidP="00826C17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Zatrudnienie przez Wykonawcę podwykonawców przy wykonaniu niniejszej umowy wymaga pisemnej zgody Zamawiającego, pod rygorem nieważności.</w:t>
      </w:r>
    </w:p>
    <w:p w14:paraId="126BD699" w14:textId="77777777" w:rsidR="00826C17" w:rsidRPr="006918E5" w:rsidRDefault="00826C17" w:rsidP="00826C17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Wykonawca, podwykonawca lub dalszy podwykonawca zamówienia na usługę zamierzający zawrzeć umowę o podwykonawstwo, której przedmiotem są usługi, jest obowiązany do przedłożenia zamawiającemu projektu tej umowy, przy czym podwykonawca lub dalszy podwykonawca jest obowiązany dołączyć zgodę Wykonawcy na zawarcie umowy o</w:t>
      </w:r>
      <w:r w:rsidR="00EC7054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podwykonawstwo o treści zgodnej z projektem umowy.</w:t>
      </w:r>
    </w:p>
    <w:p w14:paraId="4E14543A" w14:textId="77777777" w:rsidR="00826C17" w:rsidRPr="006918E5" w:rsidRDefault="00826C17" w:rsidP="00826C17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Termin zapłaty wynagrodzenia podwykonawcy lub dalszemu podwykonawcy przewidziany w umowie o podwykonawstwo nie może być dłuższy niż termin określony w §7 ust. 4 niniejszej umowy licząc od dnia doręczenia Wykonawcy, podwykonawcy lub dalszemu podwykonawcy faktury lub rachunku, potwierdzających wykonanie zleconej podwykonawcy lub dalszemu podwykonawcy usługi.</w:t>
      </w:r>
    </w:p>
    <w:p w14:paraId="7CF01FCD" w14:textId="77777777" w:rsidR="00826C17" w:rsidRPr="006918E5" w:rsidRDefault="00826C17" w:rsidP="00826C17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Zamawiający, w terminie do 7 dni roboczych od daty złożenia Zamawiającemu projektu umowy o podwykonawstwo lub dalsze podwykonawstwo, zgłasza pisemne zastrzeżenia do projektu umowy o podwykonawstwo lub dalsze podwykonawstwo, której przedmiotem jest usługa w</w:t>
      </w:r>
      <w:r w:rsidR="00EC7054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przypadku, gdy:</w:t>
      </w:r>
    </w:p>
    <w:p w14:paraId="23010531" w14:textId="77777777" w:rsidR="00826C17" w:rsidRPr="006918E5" w:rsidRDefault="00826C17" w:rsidP="00826C17">
      <w:pPr>
        <w:ind w:firstLine="426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a) projekt umowy jest sprzeczny z niniejszą umową;</w:t>
      </w:r>
    </w:p>
    <w:p w14:paraId="7930FD3E" w14:textId="77777777" w:rsidR="007458C3" w:rsidRPr="006918E5" w:rsidRDefault="00826C17" w:rsidP="00826C17">
      <w:pPr>
        <w:ind w:firstLine="426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b) gdy projekt umowy przewiduje termin zapłaty wynagrodzenia dłuższy niż określony w ust. 3</w:t>
      </w:r>
      <w:r w:rsidR="007458C3" w:rsidRPr="006918E5">
        <w:rPr>
          <w:sz w:val="22"/>
          <w:szCs w:val="22"/>
        </w:rPr>
        <w:t>;</w:t>
      </w:r>
    </w:p>
    <w:p w14:paraId="6770288F" w14:textId="77777777" w:rsidR="007458C3" w:rsidRPr="006918E5" w:rsidRDefault="007458C3" w:rsidP="007458C3">
      <w:pPr>
        <w:ind w:firstLine="426"/>
        <w:jc w:val="both"/>
        <w:rPr>
          <w:color w:val="333333"/>
        </w:rPr>
      </w:pPr>
      <w:r w:rsidRPr="006918E5">
        <w:rPr>
          <w:sz w:val="22"/>
          <w:szCs w:val="22"/>
        </w:rPr>
        <w:t xml:space="preserve">c) </w:t>
      </w:r>
      <w:bookmarkStart w:id="1" w:name="_Hlk97667493"/>
      <w:r w:rsidRPr="006918E5">
        <w:rPr>
          <w:sz w:val="22"/>
          <w:szCs w:val="22"/>
        </w:rPr>
        <w:t xml:space="preserve">gdy projekt umowy przewiduje </w:t>
      </w:r>
      <w:bookmarkEnd w:id="1"/>
      <w:r w:rsidRPr="006918E5">
        <w:rPr>
          <w:color w:val="333333"/>
        </w:rPr>
        <w:t xml:space="preserve">odpowiedzialności podwykonawcy za opóźnienie, chyba </w:t>
      </w:r>
    </w:p>
    <w:p w14:paraId="54D0EBA9" w14:textId="77777777" w:rsidR="007458C3" w:rsidRPr="006918E5" w:rsidRDefault="007458C3" w:rsidP="007458C3">
      <w:pPr>
        <w:ind w:firstLine="426"/>
        <w:jc w:val="both"/>
        <w:rPr>
          <w:color w:val="333333"/>
        </w:rPr>
      </w:pPr>
      <w:r w:rsidRPr="006918E5">
        <w:rPr>
          <w:color w:val="333333"/>
        </w:rPr>
        <w:t>że jest to uzasadnione okolicznościami lub zakresem zamówienia;</w:t>
      </w:r>
    </w:p>
    <w:p w14:paraId="6DED99F1" w14:textId="77777777" w:rsidR="007458C3" w:rsidRPr="006918E5" w:rsidRDefault="007458C3" w:rsidP="007458C3">
      <w:pPr>
        <w:ind w:firstLine="426"/>
        <w:jc w:val="both"/>
        <w:rPr>
          <w:color w:val="333333"/>
        </w:rPr>
      </w:pPr>
      <w:r w:rsidRPr="006918E5">
        <w:rPr>
          <w:sz w:val="22"/>
          <w:szCs w:val="22"/>
        </w:rPr>
        <w:t xml:space="preserve">d) gdy projekt umowy przewiduje </w:t>
      </w:r>
      <w:r w:rsidRPr="006918E5">
        <w:rPr>
          <w:color w:val="333333"/>
        </w:rPr>
        <w:t xml:space="preserve">naliczania kar umownych za zachowanie podwykonawcy </w:t>
      </w:r>
    </w:p>
    <w:p w14:paraId="4F37B3CD" w14:textId="77777777" w:rsidR="007458C3" w:rsidRPr="006918E5" w:rsidRDefault="007458C3" w:rsidP="007458C3">
      <w:pPr>
        <w:ind w:firstLine="426"/>
        <w:jc w:val="both"/>
        <w:rPr>
          <w:color w:val="333333"/>
        </w:rPr>
      </w:pPr>
      <w:r w:rsidRPr="006918E5">
        <w:rPr>
          <w:color w:val="333333"/>
        </w:rPr>
        <w:t xml:space="preserve">niezwiązane bezpośrednio lub pośrednio z przedmiotem umowy lub jej prawidłowym </w:t>
      </w:r>
    </w:p>
    <w:p w14:paraId="26F9A60D" w14:textId="77777777" w:rsidR="007458C3" w:rsidRPr="006918E5" w:rsidRDefault="007458C3" w:rsidP="007458C3">
      <w:pPr>
        <w:ind w:firstLine="426"/>
        <w:jc w:val="both"/>
        <w:rPr>
          <w:color w:val="333333"/>
        </w:rPr>
      </w:pPr>
      <w:r w:rsidRPr="006918E5">
        <w:rPr>
          <w:color w:val="333333"/>
        </w:rPr>
        <w:t>wykonaniem;</w:t>
      </w:r>
    </w:p>
    <w:p w14:paraId="52640DC0" w14:textId="77777777" w:rsidR="007458C3" w:rsidRPr="006918E5" w:rsidRDefault="007458C3" w:rsidP="007458C3">
      <w:pPr>
        <w:ind w:firstLine="426"/>
        <w:jc w:val="both"/>
        <w:rPr>
          <w:color w:val="333333"/>
        </w:rPr>
      </w:pPr>
      <w:r w:rsidRPr="006918E5">
        <w:rPr>
          <w:sz w:val="22"/>
          <w:szCs w:val="22"/>
        </w:rPr>
        <w:t xml:space="preserve">e) gdy projekt umowy przewiduje </w:t>
      </w:r>
      <w:r w:rsidRPr="006918E5">
        <w:rPr>
          <w:color w:val="333333"/>
        </w:rPr>
        <w:t xml:space="preserve">odpowiedzialności podwykonawcy za okoliczności, za </w:t>
      </w:r>
    </w:p>
    <w:p w14:paraId="63704E19" w14:textId="77777777" w:rsidR="007458C3" w:rsidRPr="006918E5" w:rsidRDefault="007458C3" w:rsidP="007458C3">
      <w:pPr>
        <w:ind w:firstLine="426"/>
        <w:jc w:val="both"/>
        <w:rPr>
          <w:sz w:val="22"/>
          <w:szCs w:val="22"/>
        </w:rPr>
      </w:pPr>
      <w:r w:rsidRPr="006918E5">
        <w:rPr>
          <w:color w:val="333333"/>
        </w:rPr>
        <w:t>które wyłączną odpowiedzialność ponosi Wykonawca.</w:t>
      </w:r>
    </w:p>
    <w:p w14:paraId="1798ADBE" w14:textId="18C18EB9" w:rsidR="00926402" w:rsidRPr="00382EBB" w:rsidRDefault="00826C17" w:rsidP="00382EBB">
      <w:pPr>
        <w:pStyle w:val="Akapitzlist"/>
        <w:numPr>
          <w:ilvl w:val="0"/>
          <w:numId w:val="4"/>
        </w:numPr>
        <w:autoSpaceDE w:val="0"/>
        <w:autoSpaceDN w:val="0"/>
        <w:adjustRightInd w:val="0"/>
        <w:jc w:val="both"/>
      </w:pPr>
      <w:r w:rsidRPr="00382EBB">
        <w:t xml:space="preserve">Wykonawca, podwykonawca lub dalszy podwykonawca zamówienia na usługę przedkłada  </w:t>
      </w:r>
    </w:p>
    <w:p w14:paraId="691B9B50" w14:textId="77777777" w:rsidR="00826C17" w:rsidRPr="006918E5" w:rsidRDefault="00826C17" w:rsidP="00826C1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</w:t>
      </w:r>
      <w:r w:rsidR="00B44DBE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 xml:space="preserve"> </w:t>
      </w:r>
      <w:r w:rsidR="00B44DBE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 xml:space="preserve"> Zamawiającemu poświadczoną za zgodność z oryginałem kopię zawartej umowy  </w:t>
      </w:r>
    </w:p>
    <w:p w14:paraId="632245E5" w14:textId="77777777" w:rsidR="00826C17" w:rsidRPr="006918E5" w:rsidRDefault="00826C17" w:rsidP="00826C1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</w:t>
      </w:r>
      <w:r w:rsidR="00B44DBE" w:rsidRPr="006918E5">
        <w:rPr>
          <w:sz w:val="22"/>
          <w:szCs w:val="22"/>
        </w:rPr>
        <w:t xml:space="preserve">  </w:t>
      </w:r>
      <w:r w:rsidRPr="006918E5">
        <w:rPr>
          <w:sz w:val="22"/>
          <w:szCs w:val="22"/>
        </w:rPr>
        <w:t xml:space="preserve">  o podwykonawstwo lub dalsze podwykonawstwo, której przedmiotem jest usługa, w terminie 7 </w:t>
      </w:r>
    </w:p>
    <w:p w14:paraId="34E0495E" w14:textId="77777777" w:rsidR="00836EFB" w:rsidRDefault="00826C17" w:rsidP="00826C1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</w:t>
      </w:r>
      <w:r w:rsidR="00B44DBE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 xml:space="preserve"> dni od dnia jej zawarcia.</w:t>
      </w:r>
    </w:p>
    <w:p w14:paraId="1B6B7990" w14:textId="77777777" w:rsidR="00826C17" w:rsidRPr="006918E5" w:rsidRDefault="00826C17" w:rsidP="00826C17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lastRenderedPageBreak/>
        <w:t>Zamawiający, w terminie do 7 dni roboczych od daty złożenia Zamawiającemu umowy o podwykonawstwo, zgłasza pisemny sprzeciw do umowy o podwykonawstwo, której przedmiotem jest usługa, w przypadkach, o których mowa w ust. 4.</w:t>
      </w:r>
    </w:p>
    <w:p w14:paraId="052337B2" w14:textId="77777777" w:rsidR="00826C17" w:rsidRPr="006918E5" w:rsidRDefault="00826C17" w:rsidP="00826C17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Zamawiający dokonuje bezpośredniej zapłaty wymagalnego wynagrodzenia przysługującego podwykonawcy lub dalszemu podwykonawcy, który zawarł zaakceptowaną przez Zamawiającego umowę o podwykonawstwo, której przedmiotem jest usługa, w przypadku uchylenia się od </w:t>
      </w:r>
    </w:p>
    <w:p w14:paraId="331C6BDA" w14:textId="77777777" w:rsidR="00826C17" w:rsidRPr="006918E5" w:rsidRDefault="00826C17" w:rsidP="00826C17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obowiązku zapłaty odpowiednio przez Wykonawcę, podwykonawcę lub dalszego podwykonawcę zamówienia na usługę.</w:t>
      </w:r>
    </w:p>
    <w:p w14:paraId="646248E9" w14:textId="77777777" w:rsidR="00826C17" w:rsidRPr="006918E5" w:rsidRDefault="00826C17" w:rsidP="00826C17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Wynagrodzenie, o którym mowa w ust. 7, dotyczy wyłącznie należności powstałych po zaakceptowaniu przez zamawiającego umowy o podwykonawstwo, której przedmiotem jest usługa i nie obejmuje odsetek należących podwykonawcy i dalszemu podwykonawcy od wykonawcy.</w:t>
      </w:r>
    </w:p>
    <w:p w14:paraId="2993EDC2" w14:textId="77777777" w:rsidR="00826C17" w:rsidRPr="006918E5" w:rsidRDefault="00826C17" w:rsidP="00826C17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Przed dokonaniem bezpośredniej zapłaty Zamawiający jest obowiązany umożliwić Wykonawcy zgłoszenie pisemnych uwag dotyczących zasadności bezpośredniej zapłaty wynagrodzenia podwykonawcy lub dalszemu podwykonawcy, o których mowa w ust. 7. Zamawiający informuje Wykonawcę o terminie zgłaszania uwag, nie krótszym niż 7 dni od dnia doręczenia tej informacji.</w:t>
      </w:r>
    </w:p>
    <w:p w14:paraId="2B150086" w14:textId="77777777" w:rsidR="00826C17" w:rsidRPr="006918E5" w:rsidRDefault="00826C17" w:rsidP="00826C17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 przypadku zgłoszenia przez Wykonawcę uwag, o których mowa w ust. 9, w terminie wskazanym przez Zamawiającego, zamawiający może:</w:t>
      </w:r>
    </w:p>
    <w:p w14:paraId="5FC1CE5F" w14:textId="77777777" w:rsidR="00826C17" w:rsidRPr="006918E5" w:rsidRDefault="00826C17" w:rsidP="00826C17">
      <w:pPr>
        <w:numPr>
          <w:ilvl w:val="0"/>
          <w:numId w:val="7"/>
        </w:numPr>
        <w:jc w:val="both"/>
        <w:rPr>
          <w:sz w:val="22"/>
          <w:szCs w:val="22"/>
        </w:rPr>
      </w:pPr>
      <w:r w:rsidRPr="006918E5">
        <w:rPr>
          <w:sz w:val="22"/>
          <w:szCs w:val="22"/>
        </w:rPr>
        <w:t>nie dokonać bezpośredniej zapłaty wynagrodzenia podwykonawcy lub dalszemu podwykonawcy, jeżeli Wykonawca wykaże niezasadność takiej zapłaty albo</w:t>
      </w:r>
    </w:p>
    <w:p w14:paraId="29170D79" w14:textId="77777777" w:rsidR="00826C17" w:rsidRPr="006918E5" w:rsidRDefault="00826C17" w:rsidP="00826C17">
      <w:pPr>
        <w:numPr>
          <w:ilvl w:val="0"/>
          <w:numId w:val="7"/>
        </w:numPr>
        <w:jc w:val="both"/>
        <w:rPr>
          <w:sz w:val="22"/>
          <w:szCs w:val="22"/>
        </w:rPr>
      </w:pPr>
      <w:r w:rsidRPr="006918E5">
        <w:rPr>
          <w:sz w:val="22"/>
          <w:szCs w:val="22"/>
        </w:rPr>
        <w:t>złożyć do depozytu sądowego kwotę potrzebną na pokrycie wynagrodzenia podwykonawcy lub dalszego podwykonawcy w przypadku istnienia zasadniczej wątpliwości Zamawiającego, co do wysokości należnej zapłaty lub podmiotu, któremu płatność się należy, albo</w:t>
      </w:r>
    </w:p>
    <w:p w14:paraId="746C9134" w14:textId="77777777" w:rsidR="00826C17" w:rsidRPr="006918E5" w:rsidRDefault="00826C17" w:rsidP="009F07B6">
      <w:pPr>
        <w:numPr>
          <w:ilvl w:val="0"/>
          <w:numId w:val="7"/>
        </w:numPr>
        <w:jc w:val="both"/>
        <w:rPr>
          <w:sz w:val="22"/>
          <w:szCs w:val="22"/>
        </w:rPr>
      </w:pPr>
      <w:r w:rsidRPr="006918E5">
        <w:rPr>
          <w:sz w:val="22"/>
          <w:szCs w:val="22"/>
        </w:rPr>
        <w:t>dokonać bezpośredniej zapłaty wynagrodzenia podwykonawcy lub dalszemu podwykonawcy, jeżeli podwykonawca lub dalszy podwykonawca wykaże zasadność takiej zapłaty.</w:t>
      </w:r>
    </w:p>
    <w:p w14:paraId="040B6537" w14:textId="77777777" w:rsidR="00826C17" w:rsidRPr="006918E5" w:rsidRDefault="00826C17" w:rsidP="009F07B6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 przypadku dokonania bezpośredniej zapłaty podwykonawcy lub dalszemu podwykonawcy, o których mowa w ust. 7, zamawiający potrąca kwotę wypłaconego wynagrodzenia z wynagrodzenia należnego Wykonawcy.</w:t>
      </w:r>
    </w:p>
    <w:p w14:paraId="4436A30E" w14:textId="77777777" w:rsidR="00826C17" w:rsidRPr="006918E5" w:rsidRDefault="00826C17" w:rsidP="009F07B6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Konieczność, co najmniej dwukrotnego dokonania bezpośredniej zapłaty podwykonawcy lub</w:t>
      </w:r>
    </w:p>
    <w:p w14:paraId="7F1A3323" w14:textId="77777777" w:rsidR="00826C17" w:rsidRPr="006918E5" w:rsidRDefault="00826C17" w:rsidP="009F07B6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dalszemu podwykonawcy, o których mowa w ust. 7, lub konieczność dokonania bezpośrednich</w:t>
      </w:r>
    </w:p>
    <w:p w14:paraId="2B28CADD" w14:textId="77777777" w:rsidR="00826C17" w:rsidRPr="006918E5" w:rsidRDefault="00826C17" w:rsidP="009F07B6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zapłat na sumę większą niż 10 % wartości umowy w sprawie zamówienia publicznego może</w:t>
      </w:r>
    </w:p>
    <w:p w14:paraId="56FB5195" w14:textId="77777777" w:rsidR="00826C17" w:rsidRPr="006918E5" w:rsidRDefault="00826C17" w:rsidP="009F07B6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stanowić podstawę do odstąpienia od umowy w sprawie zamówienia publicznego przez</w:t>
      </w:r>
    </w:p>
    <w:p w14:paraId="02759E0B" w14:textId="77777777" w:rsidR="00826C17" w:rsidRPr="006918E5" w:rsidRDefault="00826C17" w:rsidP="009F07B6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Zamawiającego.</w:t>
      </w:r>
    </w:p>
    <w:p w14:paraId="753CC876" w14:textId="77777777" w:rsidR="00826C17" w:rsidRPr="006918E5" w:rsidRDefault="00826C17" w:rsidP="009F07B6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ponosi wobec Zamawiającego pełną odpowiedzialność za roboty, które wykonuje przy pomocy podwykonawców lub dalszych podwykonawców.</w:t>
      </w:r>
    </w:p>
    <w:p w14:paraId="37E3471D" w14:textId="77777777" w:rsidR="00D10EBA" w:rsidRPr="006918E5" w:rsidRDefault="00826C17" w:rsidP="00837525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Zamawiającemu przysługuje prawo żądania od Wykonawcy zmiany podwykonawcy lub dalszego podwykonawcy, jeżeli ten realizuje usługę w sposób wadliwy, niezgodny z założeniami i przepisami prawa.</w:t>
      </w:r>
    </w:p>
    <w:p w14:paraId="252BF1D6" w14:textId="77777777" w:rsidR="009F07B6" w:rsidRPr="006918E5" w:rsidRDefault="009F07B6" w:rsidP="009F07B6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9</w:t>
      </w:r>
    </w:p>
    <w:p w14:paraId="21E97177" w14:textId="77777777" w:rsidR="009F07B6" w:rsidRPr="006918E5" w:rsidRDefault="009F07B6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13B2AA17" w14:textId="77777777" w:rsidR="00826C17" w:rsidRPr="006918E5" w:rsidRDefault="00826C17" w:rsidP="00ED2FBD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zobowiązany jest, aby pracownicy wykonujący czynności związane z kierowaniem</w:t>
      </w:r>
    </w:p>
    <w:p w14:paraId="4833EF40" w14:textId="77777777" w:rsidR="00826C17" w:rsidRPr="006918E5" w:rsidRDefault="00826C17" w:rsidP="00ED2FBD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pojazdami wykorzystywanymi do wywozu komunalnych osadów ściekowych byli zatrudnieni do</w:t>
      </w:r>
    </w:p>
    <w:p w14:paraId="0B6E3B40" w14:textId="77777777" w:rsidR="00826C17" w:rsidRPr="006918E5" w:rsidRDefault="00826C17" w:rsidP="00ED2FBD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realizacji umowy na podstawie umowy o pracę w rozumieniu przepisów Kodeksu Pracy.</w:t>
      </w:r>
    </w:p>
    <w:p w14:paraId="1EE3C74A" w14:textId="77777777" w:rsidR="00826C17" w:rsidRPr="006918E5" w:rsidRDefault="00826C17" w:rsidP="00ED2FBD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obowiązany jest, aby pracownicy, o których mowa w ust. 1 byli zatrudnieni na umowę pracę w czasie obowiązywania niniejszej umowy, minimalnie na okres wykonywania</w:t>
      </w:r>
    </w:p>
    <w:p w14:paraId="23612ED6" w14:textId="77777777" w:rsidR="007458C3" w:rsidRPr="006918E5" w:rsidRDefault="00826C17" w:rsidP="00ED2FBD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odpowiednich czynności, o których mowa w ust. 1.</w:t>
      </w:r>
    </w:p>
    <w:p w14:paraId="624E901F" w14:textId="77777777" w:rsidR="004E2DF5" w:rsidRDefault="00826C17" w:rsidP="007458C3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Każdorazowo na żądanie Zamawiającego, w terminie wskazanym przez Zamawiającego nie krótszym niż 7 dni roboczych, Wykonawca przedłoży </w:t>
      </w:r>
      <w:bookmarkStart w:id="2" w:name="_Hlk130119571"/>
      <w:r w:rsidR="00815CD6" w:rsidRPr="006918E5">
        <w:rPr>
          <w:sz w:val="22"/>
          <w:szCs w:val="22"/>
        </w:rPr>
        <w:t xml:space="preserve">poświadczone za zgodność z oryginałem: </w:t>
      </w:r>
      <w:r w:rsidRPr="006918E5">
        <w:rPr>
          <w:sz w:val="22"/>
          <w:szCs w:val="22"/>
        </w:rPr>
        <w:t xml:space="preserve"> </w:t>
      </w:r>
    </w:p>
    <w:p w14:paraId="7AFBE0EE" w14:textId="77777777" w:rsidR="00926402" w:rsidRDefault="004E2DF5" w:rsidP="004E2DF5">
      <w:pPr>
        <w:autoSpaceDE w:val="0"/>
        <w:autoSpaceDN w:val="0"/>
        <w:adjustRightInd w:val="0"/>
        <w:ind w:left="3900" w:firstLine="348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14:paraId="594CCC44" w14:textId="77777777" w:rsidR="00826C17" w:rsidRPr="006918E5" w:rsidRDefault="006B6841" w:rsidP="004E2DF5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kopi</w:t>
      </w:r>
      <w:r w:rsidR="00815CD6" w:rsidRPr="006918E5">
        <w:rPr>
          <w:sz w:val="22"/>
          <w:szCs w:val="22"/>
        </w:rPr>
        <w:t xml:space="preserve">e </w:t>
      </w:r>
      <w:r w:rsidRPr="006918E5">
        <w:rPr>
          <w:sz w:val="22"/>
          <w:szCs w:val="22"/>
        </w:rPr>
        <w:t>zgłosze</w:t>
      </w:r>
      <w:r w:rsidR="00815CD6" w:rsidRPr="006918E5">
        <w:rPr>
          <w:sz w:val="22"/>
          <w:szCs w:val="22"/>
        </w:rPr>
        <w:t>ń</w:t>
      </w:r>
      <w:r w:rsidRPr="006918E5">
        <w:rPr>
          <w:sz w:val="22"/>
          <w:szCs w:val="22"/>
        </w:rPr>
        <w:t xml:space="preserve"> pracowników do ubezpieczenia w ZUS,  </w:t>
      </w:r>
      <w:bookmarkEnd w:id="2"/>
      <w:r w:rsidR="00815CD6" w:rsidRPr="006918E5">
        <w:rPr>
          <w:sz w:val="22"/>
          <w:szCs w:val="22"/>
        </w:rPr>
        <w:t>kopie</w:t>
      </w:r>
      <w:r w:rsidR="00826C17" w:rsidRPr="006918E5">
        <w:rPr>
          <w:sz w:val="22"/>
          <w:szCs w:val="22"/>
        </w:rPr>
        <w:t xml:space="preserve"> umów o pracę zawartych przez Wykonawcę lub podwykonawcę lub dalszego podwykonawcę z pracownikami wykonującymi czynności wymienione w ust. 1</w:t>
      </w:r>
      <w:r w:rsidRPr="006918E5">
        <w:rPr>
          <w:sz w:val="22"/>
          <w:szCs w:val="22"/>
        </w:rPr>
        <w:t xml:space="preserve">, </w:t>
      </w:r>
      <w:r w:rsidR="00826C17" w:rsidRPr="006918E5">
        <w:rPr>
          <w:sz w:val="22"/>
          <w:szCs w:val="22"/>
        </w:rPr>
        <w:t>co najmniej przez okres obowiązywania niniejszej umowy i</w:t>
      </w:r>
      <w:r w:rsidR="00EC7054" w:rsidRPr="006918E5">
        <w:rPr>
          <w:sz w:val="22"/>
          <w:szCs w:val="22"/>
        </w:rPr>
        <w:t> </w:t>
      </w:r>
      <w:r w:rsidR="00826C17" w:rsidRPr="006918E5">
        <w:rPr>
          <w:sz w:val="22"/>
          <w:szCs w:val="22"/>
        </w:rPr>
        <w:t xml:space="preserve">wykonywania tych czynności, zawierające dane osobowe niezbędne do weryfikacji </w:t>
      </w:r>
    </w:p>
    <w:p w14:paraId="7245275D" w14:textId="77777777" w:rsidR="00826C17" w:rsidRPr="006918E5" w:rsidRDefault="00826C17" w:rsidP="00826C17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zatrudnienia na podstawie umowy o pracę, w tym imię i nazwisko pracownika, datę zawarcia umowy, rodzaj umowy o pracę, zakres obowiązków i czas trwania umowy.</w:t>
      </w:r>
    </w:p>
    <w:p w14:paraId="620412BE" w14:textId="77777777" w:rsidR="00826C17" w:rsidRPr="006918E5" w:rsidRDefault="00826C17" w:rsidP="00826C17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lastRenderedPageBreak/>
        <w:t xml:space="preserve"> Nieprzedłożenie przez Wykonawcę kopii dokumentów, o których mowa w ust. 3 w terminie wskazanym przez Zamawiającego będzie traktowane jako niewypełnienie obowiązku, o którym mowa w ust.1</w:t>
      </w:r>
      <w:r w:rsidR="00C241EF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>niniejszej umowy.</w:t>
      </w:r>
    </w:p>
    <w:p w14:paraId="514FFBE2" w14:textId="77777777" w:rsidR="00826C17" w:rsidRPr="006918E5" w:rsidRDefault="00826C17" w:rsidP="00826C17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Za niedopełnienie wymogu, o którym mowa w ust. 1 Wykonawca zapłaci Zamawiającemu kary umowne w wysokości iloczynu kwoty</w:t>
      </w:r>
      <w:r w:rsidR="00C241EF" w:rsidRPr="006918E5">
        <w:rPr>
          <w:sz w:val="22"/>
          <w:szCs w:val="22"/>
        </w:rPr>
        <w:t xml:space="preserve"> </w:t>
      </w:r>
      <w:bookmarkStart w:id="3" w:name="_Hlk130119683"/>
      <w:r w:rsidR="00C241EF" w:rsidRPr="006918E5">
        <w:rPr>
          <w:sz w:val="22"/>
          <w:szCs w:val="22"/>
        </w:rPr>
        <w:t xml:space="preserve">3000 zł </w:t>
      </w:r>
      <w:bookmarkEnd w:id="3"/>
      <w:r w:rsidRPr="006918E5">
        <w:rPr>
          <w:sz w:val="22"/>
          <w:szCs w:val="22"/>
        </w:rPr>
        <w:t>oraz liczby pracowników wykonujących czynności, o których mowa w ust. 1, a</w:t>
      </w:r>
      <w:r w:rsidR="00C241EF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którzy wykonują te czynności nie będąc zatrudnionymi na podstawie umowy o pracę.</w:t>
      </w:r>
    </w:p>
    <w:p w14:paraId="047EE66C" w14:textId="77777777" w:rsidR="00826C17" w:rsidRPr="006918E5" w:rsidRDefault="00826C17" w:rsidP="00826C17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10</w:t>
      </w:r>
    </w:p>
    <w:p w14:paraId="135A5E22" w14:textId="77777777" w:rsidR="00826C17" w:rsidRPr="006918E5" w:rsidRDefault="00826C17" w:rsidP="00826C1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Koordynatorem realizacji warunków umowy ze strony Wykonawcy będzie ……………………….,        e-mail …………………………………..  nr tel. ……………………….. </w:t>
      </w:r>
    </w:p>
    <w:p w14:paraId="0CD9E7DE" w14:textId="77777777" w:rsidR="00826C17" w:rsidRPr="006918E5" w:rsidRDefault="00826C17" w:rsidP="00826C1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a ze strony Zamawiającego: ………………………….., nr tel. …………………………………..</w:t>
      </w:r>
    </w:p>
    <w:p w14:paraId="1EA0D4E4" w14:textId="77777777" w:rsidR="00D10EBA" w:rsidRPr="006918E5" w:rsidRDefault="00D10EBA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1B13ECDF" w14:textId="77777777" w:rsidR="00870209" w:rsidRPr="006918E5" w:rsidRDefault="00826C17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11</w:t>
      </w:r>
    </w:p>
    <w:p w14:paraId="6672E9C5" w14:textId="77777777" w:rsidR="00BA5812" w:rsidRPr="006918E5" w:rsidRDefault="00BA5812" w:rsidP="00BA5812">
      <w:pPr>
        <w:numPr>
          <w:ilvl w:val="7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Wykonawca zapłaci Zamawiającemu kary umowne w następujących przypadkach i wysokościach:</w:t>
      </w:r>
    </w:p>
    <w:p w14:paraId="103931C2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 zwłokę w stosunku do terminów realizacji usługi określonych w § 3 ust. 4 i § 4 ust. 2 niniejszej umowy- w wysokości 0,5 %  wynagrodzenia brutto za całość zamówienia, o którym mowa w §6 ust.3 niniejszej umowy,</w:t>
      </w:r>
    </w:p>
    <w:p w14:paraId="7D36981F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 odstąpienie od umowy przez którąkolwiek ze stron z przyczyn, za które odpowiedzialność ponosi Wykonawcy- w wysokości 10% wynagrodzenia brutto za całość zamówienia, o którym mowa w §6 ust.3 niniejszej umowy.</w:t>
      </w:r>
    </w:p>
    <w:p w14:paraId="3276CEE4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 każdy przypadek innego miejsca zagospodarowania (odzysku lub unieszkodliwiania) odpadów niż to wykazane w posiadanej przez Wykonawcę w zezwoleniu- w wysokości 10% wynagrodzenia brutto za całość zamówienia, o którym mowa w §6 ust.3 niniejszej umowy.</w:t>
      </w:r>
    </w:p>
    <w:p w14:paraId="12EBD92C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i wysokości określonej w§ 9  ust. 5 niniejszej umowy,</w:t>
      </w:r>
    </w:p>
    <w:p w14:paraId="7CF72660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braku zapłaty lub nieterminowej zapłaty wynagrodzenia należ</w:t>
      </w:r>
      <w:r>
        <w:rPr>
          <w:sz w:val="22"/>
          <w:szCs w:val="22"/>
        </w:rPr>
        <w:t>neg</w:t>
      </w:r>
      <w:r w:rsidRPr="00986630">
        <w:rPr>
          <w:sz w:val="22"/>
          <w:szCs w:val="22"/>
        </w:rPr>
        <w:t>o podwykonawc</w:t>
      </w:r>
      <w:r>
        <w:rPr>
          <w:sz w:val="22"/>
          <w:szCs w:val="22"/>
        </w:rPr>
        <w:t>om</w:t>
      </w:r>
      <w:r w:rsidRPr="00986630">
        <w:rPr>
          <w:sz w:val="22"/>
          <w:szCs w:val="22"/>
        </w:rPr>
        <w:t xml:space="preserve"> lub dalszym podwykonawc</w:t>
      </w:r>
      <w:r>
        <w:rPr>
          <w:sz w:val="22"/>
          <w:szCs w:val="22"/>
        </w:rPr>
        <w:t xml:space="preserve">om </w:t>
      </w:r>
      <w:r w:rsidRPr="00050F20">
        <w:rPr>
          <w:sz w:val="22"/>
          <w:szCs w:val="22"/>
        </w:rPr>
        <w:t>także z tytułu zmiany wysokości wynagrodzenia, o której mowa w art. 439 ust. 5 pzp</w:t>
      </w:r>
      <w:r w:rsidRPr="00986630">
        <w:rPr>
          <w:sz w:val="22"/>
          <w:szCs w:val="22"/>
        </w:rPr>
        <w:t xml:space="preserve"> - w wysokości 3 % wynagrodzenia brutto za całość zamówienia, o którym mowa w § 6 ust.3 niniejszej umowy za każdy stwierdzony przypadek,</w:t>
      </w:r>
    </w:p>
    <w:p w14:paraId="30883653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nieprzedłożenia do zaakceptowania projektu umowy o podwykonawstwo lub dalsze podwykonawstwo, której przedmiotem są usługi, lub projektu jej zmiany - w wysokości 3 % wynagrodzenia brutto za całość zamówienia, o którym mowa w § 6 ust.3 niniejszej umowy za każdorazowy przypadek,</w:t>
      </w:r>
    </w:p>
    <w:p w14:paraId="7498D4F5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nie przedłożenia poświadczonej za zgodność z oryginałem kopii umowy o</w:t>
      </w:r>
      <w:r>
        <w:rPr>
          <w:sz w:val="22"/>
          <w:szCs w:val="22"/>
        </w:rPr>
        <w:t> </w:t>
      </w:r>
      <w:r w:rsidRPr="00986630">
        <w:rPr>
          <w:sz w:val="22"/>
          <w:szCs w:val="22"/>
        </w:rPr>
        <w:t>podwykonawstwo lub dalsze podwykonawstwo lub jej zmiany - w wysokości 5 % wynagrodzenia brutto za całość zamówienia, o którym mowa w § 6 ust.3 niniejszej umowy za każdorazowy przypadek,</w:t>
      </w:r>
    </w:p>
    <w:p w14:paraId="262EADCC" w14:textId="77777777" w:rsidR="001D0BAE" w:rsidRPr="00986630" w:rsidRDefault="001D0BAE" w:rsidP="001D0BAE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braku zmiany umowy o podwykonawstwo lub dalsze podwykonawstwo w</w:t>
      </w:r>
      <w:r>
        <w:rPr>
          <w:sz w:val="22"/>
          <w:szCs w:val="22"/>
        </w:rPr>
        <w:t> </w:t>
      </w:r>
      <w:r w:rsidRPr="00986630">
        <w:rPr>
          <w:sz w:val="22"/>
          <w:szCs w:val="22"/>
        </w:rPr>
        <w:t>zakresie terminu zapłaty - w wysokości 5 % wynagrodzenia brutto za całość zamówienia, o</w:t>
      </w:r>
      <w:r>
        <w:rPr>
          <w:sz w:val="22"/>
          <w:szCs w:val="22"/>
        </w:rPr>
        <w:t> </w:t>
      </w:r>
      <w:r w:rsidRPr="00986630">
        <w:rPr>
          <w:sz w:val="22"/>
          <w:szCs w:val="22"/>
        </w:rPr>
        <w:t>którym mowa w § 6 ust.3 niniejszej umowy za każdorazowy przypadek.</w:t>
      </w:r>
    </w:p>
    <w:p w14:paraId="7D799695" w14:textId="77777777" w:rsidR="00BA5812" w:rsidRPr="006918E5" w:rsidRDefault="00BA5812" w:rsidP="00BA5812">
      <w:pPr>
        <w:numPr>
          <w:ilvl w:val="1"/>
          <w:numId w:val="10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 przypadku zagospodarowaniu odpadów przez Wykonawcę w sposób inny niż to wykazują karty przekazania odpadu Zamawiający będzie domagał się od Wykonawcy umowy zwrotu kar nałożonych na Zamawiającego przez właściwe organy także po terminie, o którym mowa w § 14.</w:t>
      </w:r>
    </w:p>
    <w:p w14:paraId="1C2A1216" w14:textId="2C8BCE7F" w:rsidR="004E2DF5" w:rsidRPr="00382EBB" w:rsidRDefault="00BA5812" w:rsidP="00382EBB">
      <w:pPr>
        <w:numPr>
          <w:ilvl w:val="1"/>
          <w:numId w:val="10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Zamawiający zapłaci Wykonawcy karę umowną za odstąpienie od umowy przez którąkolwiek ze stron z przyczyn, za które odpowiedzialność ponosi Zmawiający – w wysokości 10% wynagrodzenia brutto za całość zamówienia, o którym mowa w § </w:t>
      </w:r>
      <w:r w:rsidR="00B8603A" w:rsidRPr="006918E5">
        <w:rPr>
          <w:sz w:val="22"/>
          <w:szCs w:val="22"/>
        </w:rPr>
        <w:t xml:space="preserve">6 ust.3 niniejszej umowy.      </w:t>
      </w:r>
    </w:p>
    <w:p w14:paraId="1504A8A4" w14:textId="3D3D882C" w:rsidR="00DF1C79" w:rsidRPr="006918E5" w:rsidRDefault="007458C3" w:rsidP="009F07B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4. </w:t>
      </w:r>
      <w:r w:rsidR="00BA5812" w:rsidRPr="006918E5">
        <w:rPr>
          <w:sz w:val="22"/>
          <w:szCs w:val="22"/>
        </w:rPr>
        <w:t xml:space="preserve">Łączna wysokość kar umownych przysługujących Zamawiającemu od Wykonawcy na podstawie </w:t>
      </w:r>
      <w:r w:rsidRPr="006918E5">
        <w:rPr>
          <w:sz w:val="22"/>
          <w:szCs w:val="22"/>
        </w:rPr>
        <w:t xml:space="preserve"> </w:t>
      </w:r>
      <w:r w:rsidR="00BA5812" w:rsidRPr="006918E5">
        <w:rPr>
          <w:sz w:val="22"/>
          <w:szCs w:val="22"/>
        </w:rPr>
        <w:t xml:space="preserve">niniejszej umowy nie być wyższa od </w:t>
      </w:r>
      <w:r w:rsidR="001F1AC8">
        <w:rPr>
          <w:sz w:val="22"/>
          <w:szCs w:val="22"/>
        </w:rPr>
        <w:t>3</w:t>
      </w:r>
      <w:r w:rsidR="00BA5812" w:rsidRPr="006918E5">
        <w:rPr>
          <w:sz w:val="22"/>
          <w:szCs w:val="22"/>
        </w:rPr>
        <w:t xml:space="preserve">0 % wynagrodzenia brutto o którym mowa w § 6 ust.3 niniejszej umowy. </w:t>
      </w:r>
    </w:p>
    <w:p w14:paraId="6EC65C77" w14:textId="77777777" w:rsidR="00DB4183" w:rsidRPr="006918E5" w:rsidRDefault="007458C3" w:rsidP="007458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5.</w:t>
      </w:r>
      <w:r w:rsidR="00BA5812" w:rsidRPr="006918E5">
        <w:rPr>
          <w:sz w:val="22"/>
          <w:szCs w:val="22"/>
        </w:rPr>
        <w:t>Stronom przysługuje prawo dochodzenia odszkodowania przewyższającego wysokość zastrzeżonych kar umownych, do wysokości rzeczywiście poniesionej szkody, na zasadach ogólnych ure</w:t>
      </w:r>
      <w:r w:rsidR="004E2DF5">
        <w:rPr>
          <w:sz w:val="22"/>
          <w:szCs w:val="22"/>
        </w:rPr>
        <w:t>gulowanych w Kodeksie Cywilnym.</w:t>
      </w:r>
    </w:p>
    <w:p w14:paraId="4AD6269C" w14:textId="77777777" w:rsidR="00BA5812" w:rsidRPr="006918E5" w:rsidRDefault="007458C3" w:rsidP="007458C3">
      <w:pPr>
        <w:tabs>
          <w:tab w:val="num" w:pos="360"/>
          <w:tab w:val="num" w:pos="1136"/>
          <w:tab w:val="num" w:pos="216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6.</w:t>
      </w:r>
      <w:r w:rsidR="00BA5812" w:rsidRPr="006918E5">
        <w:rPr>
          <w:sz w:val="22"/>
          <w:szCs w:val="22"/>
        </w:rPr>
        <w:t xml:space="preserve">Kwoty należne Zamawiającemu z tytułu kar umownych, mogą być potrącone z płatności realizowanych na rzecz Wykonawcy, w oparciu o notę księgową wystawioną przez </w:t>
      </w:r>
      <w:r w:rsidR="00BA5812" w:rsidRPr="006918E5">
        <w:rPr>
          <w:sz w:val="22"/>
          <w:szCs w:val="22"/>
        </w:rPr>
        <w:br/>
      </w:r>
      <w:r w:rsidR="00BA5812" w:rsidRPr="006918E5">
        <w:rPr>
          <w:sz w:val="22"/>
          <w:szCs w:val="22"/>
        </w:rPr>
        <w:lastRenderedPageBreak/>
        <w:t>Zamawiającego. Wykonawca zapłaci Zamawiającemu kary umowne w terminie 7 dni od doręczenia przez Zamawiającego not obciążeniowych.</w:t>
      </w:r>
    </w:p>
    <w:p w14:paraId="1493FF5F" w14:textId="77777777" w:rsidR="00BA5812" w:rsidRPr="006918E5" w:rsidRDefault="007458C3" w:rsidP="007458C3">
      <w:pPr>
        <w:tabs>
          <w:tab w:val="num" w:pos="1136"/>
          <w:tab w:val="num" w:pos="216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7.</w:t>
      </w:r>
      <w:r w:rsidR="00BA5812" w:rsidRPr="006918E5">
        <w:rPr>
          <w:sz w:val="22"/>
          <w:szCs w:val="22"/>
        </w:rPr>
        <w:t>Zapłata kary umownej nie zwalnia Wykonawcy z obowiązku niezwłocznego i prawidłowego wykonania obowiązków wynikających z niniejszej umowy.</w:t>
      </w:r>
    </w:p>
    <w:p w14:paraId="0CB8AB0B" w14:textId="77777777" w:rsidR="00BA5812" w:rsidRDefault="00BA5812" w:rsidP="00BA5812">
      <w:pPr>
        <w:tabs>
          <w:tab w:val="num" w:pos="1136"/>
          <w:tab w:val="num" w:pos="21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1321CDD7" w14:textId="77777777" w:rsidR="00382EBB" w:rsidRPr="006918E5" w:rsidRDefault="00382EBB" w:rsidP="00BA5812">
      <w:pPr>
        <w:tabs>
          <w:tab w:val="num" w:pos="1136"/>
          <w:tab w:val="num" w:pos="21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23867C12" w14:textId="77777777" w:rsidR="004127F3" w:rsidRPr="006918E5" w:rsidRDefault="00BA5812" w:rsidP="008065E3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12</w:t>
      </w:r>
    </w:p>
    <w:p w14:paraId="7952856B" w14:textId="77777777" w:rsidR="002E6C68" w:rsidRPr="006918E5" w:rsidRDefault="002E6C68" w:rsidP="002E6C68">
      <w:pPr>
        <w:numPr>
          <w:ilvl w:val="0"/>
          <w:numId w:val="24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6918E5">
        <w:rPr>
          <w:bCs/>
        </w:rPr>
        <w:t>Zamawiający może odstąpić od umowy w terminie 30 dni od dnia powzięcia</w:t>
      </w:r>
    </w:p>
    <w:p w14:paraId="6DD553A1" w14:textId="77777777" w:rsidR="002E6C68" w:rsidRPr="006918E5" w:rsidRDefault="002E6C68" w:rsidP="002E6C68">
      <w:pPr>
        <w:autoSpaceDE w:val="0"/>
        <w:autoSpaceDN w:val="0"/>
        <w:adjustRightInd w:val="0"/>
        <w:ind w:left="360"/>
        <w:jc w:val="both"/>
        <w:rPr>
          <w:bCs/>
        </w:rPr>
      </w:pPr>
      <w:r w:rsidRPr="006918E5">
        <w:rPr>
          <w:bCs/>
        </w:rPr>
        <w:t>wiadomości o zaistnieniu istotnej zmiany okoliczności powodującej, że wykonanie</w:t>
      </w:r>
    </w:p>
    <w:p w14:paraId="2BF627C6" w14:textId="77777777" w:rsidR="002E6C68" w:rsidRPr="006918E5" w:rsidRDefault="002E6C68" w:rsidP="002E6C68">
      <w:pPr>
        <w:autoSpaceDE w:val="0"/>
        <w:autoSpaceDN w:val="0"/>
        <w:adjustRightInd w:val="0"/>
        <w:ind w:left="360"/>
        <w:jc w:val="both"/>
        <w:rPr>
          <w:bCs/>
        </w:rPr>
      </w:pPr>
      <w:r w:rsidRPr="006918E5">
        <w:rPr>
          <w:bCs/>
        </w:rPr>
        <w:t>umowy nie leży w interesie publicznym, czego nie można było przewidzieć w chwili</w:t>
      </w:r>
    </w:p>
    <w:p w14:paraId="1D609A25" w14:textId="77777777" w:rsidR="002E6C68" w:rsidRPr="006918E5" w:rsidRDefault="002E6C68" w:rsidP="002E6C68">
      <w:pPr>
        <w:autoSpaceDE w:val="0"/>
        <w:autoSpaceDN w:val="0"/>
        <w:adjustRightInd w:val="0"/>
        <w:ind w:left="360"/>
        <w:jc w:val="both"/>
        <w:rPr>
          <w:bCs/>
        </w:rPr>
      </w:pPr>
      <w:r w:rsidRPr="006918E5">
        <w:rPr>
          <w:bCs/>
        </w:rPr>
        <w:t>zawarcia umowy, lub dalsze wykonanie umowy może zagrozić podstawowemu interesowi bezpieczeństwa państwa lub bezpieczeństwu publicznemu.</w:t>
      </w:r>
    </w:p>
    <w:p w14:paraId="1E062E4C" w14:textId="77777777" w:rsidR="002E6C68" w:rsidRPr="006918E5" w:rsidRDefault="002E6C68" w:rsidP="002E6C68">
      <w:pPr>
        <w:numPr>
          <w:ilvl w:val="0"/>
          <w:numId w:val="24"/>
        </w:numPr>
        <w:autoSpaceDE w:val="0"/>
        <w:autoSpaceDN w:val="0"/>
        <w:adjustRightInd w:val="0"/>
        <w:ind w:left="417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Poza przypadkami określonymi w Kodeksie Cywilnym oraz w ust. 1 Zamawiający może od niniejszej umowy odstąpić:  </w:t>
      </w:r>
    </w:p>
    <w:p w14:paraId="6E2ADD91" w14:textId="77777777" w:rsidR="002E6C68" w:rsidRPr="006918E5" w:rsidRDefault="002E6C68" w:rsidP="002E6C68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w sytuacji  określonej w §2 ust.5 i §8 ust.12 niniejszej umowy,</w:t>
      </w:r>
    </w:p>
    <w:p w14:paraId="7D82FA35" w14:textId="77777777" w:rsidR="002E6C68" w:rsidRPr="006918E5" w:rsidRDefault="002E6C68" w:rsidP="002E6C68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naruszenia przez Wykonawcę przy wykonywaniu umowy przepisów prawa o ochronie środowiska, sposób zagrażający środowisku,</w:t>
      </w:r>
    </w:p>
    <w:p w14:paraId="24C5D13F" w14:textId="77777777" w:rsidR="007458C3" w:rsidRPr="006918E5" w:rsidRDefault="002E6C68" w:rsidP="007458C3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co najmniej dwukrotnego stwierdzenia naruszenia przez Wykonawcę któregokolwiek z</w:t>
      </w:r>
      <w:r w:rsidR="007458C3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istotnych postanowień niniejszej umowy i niezaniechaniu tych naruszeń pomimo pisemnego wezwania Wykonawcy do ich zaprzestania</w:t>
      </w:r>
      <w:r w:rsidR="007458C3" w:rsidRPr="006918E5">
        <w:rPr>
          <w:sz w:val="22"/>
          <w:szCs w:val="22"/>
        </w:rPr>
        <w:t>,</w:t>
      </w:r>
    </w:p>
    <w:p w14:paraId="53F91974" w14:textId="77777777" w:rsidR="002E6C68" w:rsidRPr="006918E5" w:rsidRDefault="002E6C68" w:rsidP="007458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- w terminie 30</w:t>
      </w:r>
      <w:r w:rsidR="00B8603A" w:rsidRPr="006918E5">
        <w:rPr>
          <w:sz w:val="22"/>
          <w:szCs w:val="22"/>
        </w:rPr>
        <w:t xml:space="preserve"> </w:t>
      </w:r>
      <w:r w:rsidRPr="006918E5">
        <w:rPr>
          <w:sz w:val="22"/>
          <w:szCs w:val="22"/>
        </w:rPr>
        <w:t>dni od powzięcia informacji o zaistnieniu sytuacji stanowiącej podstawę odstąpienia od umowy.</w:t>
      </w:r>
    </w:p>
    <w:p w14:paraId="1652607E" w14:textId="77777777" w:rsidR="00B8603A" w:rsidRPr="006918E5" w:rsidRDefault="00B8603A" w:rsidP="007458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3.Oświad</w:t>
      </w:r>
      <w:r w:rsidR="00304F49" w:rsidRPr="006918E5">
        <w:rPr>
          <w:sz w:val="22"/>
          <w:szCs w:val="22"/>
        </w:rPr>
        <w:t>cz</w:t>
      </w:r>
      <w:r w:rsidRPr="006918E5">
        <w:rPr>
          <w:sz w:val="22"/>
          <w:szCs w:val="22"/>
        </w:rPr>
        <w:t>enie o odstąpieniu od umowy przez którąkolwiek ze stron wymaga formy pisemnej pod rygorem nieważności oraz wskazania przyczyn uzasadniających odstąpienie od umowy.</w:t>
      </w:r>
    </w:p>
    <w:p w14:paraId="714C8415" w14:textId="77777777" w:rsidR="00870209" w:rsidRPr="006918E5" w:rsidRDefault="00870209" w:rsidP="002E6C68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14:paraId="1F741051" w14:textId="77777777" w:rsidR="00870209" w:rsidRPr="006918E5" w:rsidRDefault="00F972FF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13</w:t>
      </w:r>
    </w:p>
    <w:p w14:paraId="42A2C27A" w14:textId="77777777" w:rsidR="00F972FF" w:rsidRPr="006918E5" w:rsidRDefault="00F972FF" w:rsidP="00F972FF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>1. Zamawiający przewiduje możliwość zmiany zawartej umowy w poniższym zakresie:</w:t>
      </w:r>
    </w:p>
    <w:p w14:paraId="790B8DFF" w14:textId="77777777" w:rsidR="00F972FF" w:rsidRPr="006918E5" w:rsidRDefault="00F972FF" w:rsidP="00F972FF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1)  gdy nowy wykonawca ma zastąpić dotychczasowe Wykonawcę,</w:t>
      </w:r>
    </w:p>
    <w:p w14:paraId="4B535B02" w14:textId="77777777" w:rsidR="009F07B6" w:rsidRPr="006918E5" w:rsidRDefault="00F972FF" w:rsidP="00F972FF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2)  gdy nowy wykonawca ma zastąpić dotychczasowe Wykonawcę w wyniku sukcesji, wstępując w</w:t>
      </w:r>
      <w:r w:rsidR="000751D3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prawa i obowiązki wykonawcy, w następstwie przejęcia, połączenia, podziału, przekształcenia, upadłości, restrukturyzacji, dziedziczenia lub nabycia dotychczasowego wykonawcy lub jego przedsiębiorstwa, o ile nowy wykonawca spełnia warunki udziału w postępowaniu, nie zachodzą wobec niego podstawy wykluczenia oraz nie pociąga to za sobą innych zmian umowy, a także nie ma na celu uniknięcia stosowania przepisów ustawy,</w:t>
      </w:r>
    </w:p>
    <w:p w14:paraId="57D740CE" w14:textId="77777777" w:rsidR="00F972FF" w:rsidRPr="006918E5" w:rsidRDefault="00F972FF" w:rsidP="00F972FF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3) jeżeli konieczność zmiany umowy spowodowana jest okolicznościami, których zamawiający, działając z należytą starannością, nie mógł przewidzieć, o ile zmiana nie modyfikuje ogólnego charakteru umowy a wzrost ceny spowodowany każdą kolejną zmianą nie przekracza 5 % wartości pierwotnej umowy,</w:t>
      </w:r>
    </w:p>
    <w:p w14:paraId="77DDF9F2" w14:textId="77777777" w:rsidR="00F972FF" w:rsidRPr="006918E5" w:rsidRDefault="00F972FF" w:rsidP="00F972FF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4) dopuszczalne jest również zmiany umowy bez przeprowadzenia nowego postępowania o</w:t>
      </w:r>
      <w:r w:rsidR="000751D3" w:rsidRPr="006918E5">
        <w:rPr>
          <w:sz w:val="22"/>
          <w:szCs w:val="22"/>
        </w:rPr>
        <w:t> </w:t>
      </w:r>
      <w:r w:rsidRPr="006918E5">
        <w:rPr>
          <w:sz w:val="22"/>
          <w:szCs w:val="22"/>
        </w:rPr>
        <w:t>udzielenie zamówienia, których łączna wartość jest mniejsza niż progi unijne oraz jest niższa niż 10 % wartości pierwotnej umowy, a zmiany te nie powodują zmiany ogólnego charakteru umowy,</w:t>
      </w:r>
    </w:p>
    <w:p w14:paraId="19CAB453" w14:textId="77777777" w:rsidR="00F972FF" w:rsidRDefault="00F972FF" w:rsidP="00F972FF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5) zmiana wynagrodzenia Wykonawcy spowodowana zmianą ustawowej stawki VAT – w takim przypadku wynagrodzenie Wykonawcy ustalone jako wartość netto nie ulega zmianie, a zmiana ulega stawka podatku VAT.</w:t>
      </w:r>
    </w:p>
    <w:p w14:paraId="10748DED" w14:textId="77777777" w:rsidR="004E2DF5" w:rsidRDefault="004E2DF5" w:rsidP="00F972FF">
      <w:pPr>
        <w:jc w:val="both"/>
        <w:rPr>
          <w:sz w:val="22"/>
          <w:szCs w:val="22"/>
        </w:rPr>
      </w:pPr>
    </w:p>
    <w:p w14:paraId="6275724C" w14:textId="77777777" w:rsidR="00926402" w:rsidRDefault="00926402" w:rsidP="004E2DF5">
      <w:pPr>
        <w:jc w:val="center"/>
        <w:rPr>
          <w:sz w:val="22"/>
          <w:szCs w:val="22"/>
        </w:rPr>
      </w:pPr>
    </w:p>
    <w:p w14:paraId="1D26FAC8" w14:textId="77777777" w:rsidR="00ED2191" w:rsidRPr="006918E5" w:rsidRDefault="00F972FF" w:rsidP="000751D3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2. </w:t>
      </w:r>
      <w:r w:rsidR="00052313" w:rsidRPr="006918E5">
        <w:rPr>
          <w:sz w:val="22"/>
          <w:szCs w:val="22"/>
        </w:rPr>
        <w:t>Wszelkie zmiany</w:t>
      </w:r>
      <w:r w:rsidRPr="006918E5">
        <w:rPr>
          <w:sz w:val="22"/>
          <w:szCs w:val="22"/>
        </w:rPr>
        <w:t xml:space="preserve"> umowy wymag</w:t>
      </w:r>
      <w:r w:rsidR="00052313" w:rsidRPr="006918E5">
        <w:rPr>
          <w:sz w:val="22"/>
          <w:szCs w:val="22"/>
        </w:rPr>
        <w:t>ają</w:t>
      </w:r>
      <w:r w:rsidRPr="006918E5">
        <w:rPr>
          <w:sz w:val="22"/>
          <w:szCs w:val="22"/>
        </w:rPr>
        <w:t xml:space="preserve"> zgody stron wyrażonej w formie pisemnej pod rygore</w:t>
      </w:r>
      <w:r w:rsidR="00B8603A" w:rsidRPr="006918E5">
        <w:rPr>
          <w:sz w:val="22"/>
          <w:szCs w:val="22"/>
        </w:rPr>
        <w:t xml:space="preserve">m nieważności. </w:t>
      </w:r>
    </w:p>
    <w:p w14:paraId="7B6F7B22" w14:textId="77777777" w:rsidR="00F972FF" w:rsidRPr="006918E5" w:rsidRDefault="00F972FF" w:rsidP="00F972FF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14</w:t>
      </w:r>
    </w:p>
    <w:p w14:paraId="60B1E575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                             Zmiany wysokości wynagrodzenia określonego w §6  umowy </w:t>
      </w:r>
    </w:p>
    <w:p w14:paraId="23BCB656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 </w:t>
      </w:r>
    </w:p>
    <w:p w14:paraId="19ABCC40" w14:textId="77777777" w:rsidR="00983875" w:rsidRPr="00983875" w:rsidRDefault="00983875" w:rsidP="00983875">
      <w:pPr>
        <w:pStyle w:val="Tekstpodstawowywcity"/>
        <w:numPr>
          <w:ilvl w:val="0"/>
          <w:numId w:val="29"/>
        </w:numPr>
        <w:rPr>
          <w:sz w:val="22"/>
          <w:szCs w:val="22"/>
        </w:rPr>
      </w:pPr>
      <w:r w:rsidRPr="00983875">
        <w:rPr>
          <w:sz w:val="22"/>
          <w:szCs w:val="22"/>
        </w:rPr>
        <w:t>Strony umowy mogą wnioskować o zmianę wysokości wynagrodzenia w przypadku, gdy</w:t>
      </w:r>
    </w:p>
    <w:p w14:paraId="6EC75FE8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zmiana ceny materiałów lub kosztów związanych z realizacją umowy będzie wyższa lub niższa  </w:t>
      </w:r>
    </w:p>
    <w:p w14:paraId="71B72B02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o co najmniej 10 % od wysokości średniorocznego wskaźnika cen towarów i usług</w:t>
      </w:r>
    </w:p>
    <w:p w14:paraId="1AF9E2F1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lastRenderedPageBreak/>
        <w:t xml:space="preserve">     konsumpcyjnych ogółem ogłaszanego w komunikacie Prezesa Głównego Urzędu Statystycznego</w:t>
      </w:r>
    </w:p>
    <w:p w14:paraId="7F83EAB9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lub gdy wykażą, że ceny materiałów lub kosztów związanych z realizacją umowy wzrosły średnio</w:t>
      </w:r>
    </w:p>
    <w:p w14:paraId="02D0BDBC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na rynku danych materiałów lub kosztów o co najmniej 30 % w porównaniu do dnia zawarcia </w:t>
      </w:r>
    </w:p>
    <w:p w14:paraId="1D0B98F6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umowy.</w:t>
      </w:r>
    </w:p>
    <w:p w14:paraId="60F7C9AB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2.    Warunkiem zmiany wynagrodzenia Wykonawcy, o którym mowa w ust. 1 będzie wykazanie, </w:t>
      </w:r>
    </w:p>
    <w:p w14:paraId="1D008DB9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że zmiana ceny materiałów lub kosztów związanych z realizacją umowy miała faktyczny wpływ na </w:t>
      </w:r>
    </w:p>
    <w:p w14:paraId="3949BB90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koszty wykonania przedmiotu umowy. Wraz z wnioskiem, Strona umowy będzie zobowiązana </w:t>
      </w:r>
    </w:p>
    <w:p w14:paraId="5CAD567B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pisemnie przedstawić szczegółową kalkulację uzasadniającą odpowiednio wzrost albo obniżenie </w:t>
      </w:r>
    </w:p>
    <w:p w14:paraId="00DB9E5B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kosztów. Wykonawca winien wykazać, że zaistniała zmiana ma bezpośredni wpływ na koszty</w:t>
      </w:r>
    </w:p>
    <w:p w14:paraId="0456AB3B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wykonania zamówienia oraz określić stopień, w jakim wpłynie ona na wysokość wynagrodzenia.</w:t>
      </w:r>
    </w:p>
    <w:p w14:paraId="0BF3A352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W tym przypadku Wykonawca jest zobowiązany przedłożyć do wniosku dokumenty, z których  </w:t>
      </w:r>
    </w:p>
    <w:p w14:paraId="1CCD3832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będzie wynikać, w jakim zakresie zmiany te mają rzeczywisty wpływ na koszty wykonania </w:t>
      </w:r>
    </w:p>
    <w:p w14:paraId="07F1A19A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Umowy.</w:t>
      </w:r>
    </w:p>
    <w:p w14:paraId="5BD148EA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3.   Jeżeli wynagrodzenie zostało zmienione zgodnie z ust. 1-2, Wykonawca zobowiązany jest do </w:t>
      </w:r>
    </w:p>
    <w:p w14:paraId="06E72D27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zmiany wynagrodzenia przysługującego podwykonawcy, z którym zawarł umowę na okres</w:t>
      </w:r>
    </w:p>
    <w:p w14:paraId="6DBBD31C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przekraczający 6 miesięcy, w zakresie odpowiadającym zmianom cen materiałów lub kosztów </w:t>
      </w:r>
    </w:p>
    <w:p w14:paraId="599EBDE0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dotyczących zobowiązania podwykonawcy.</w:t>
      </w:r>
    </w:p>
    <w:p w14:paraId="39E71903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4.   Zmiana postanowień umowy może nastąpić wyłącznie za zgodą obu stron wyrażoną w formie </w:t>
      </w:r>
    </w:p>
    <w:p w14:paraId="71B74B5F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pisemnego aneksu pod rygorem nieważności i nastąpi od daty wprowadzenia zmiany w umowie, </w:t>
      </w:r>
      <w:r w:rsidRPr="00983875">
        <w:rPr>
          <w:sz w:val="22"/>
          <w:szCs w:val="22"/>
        </w:rPr>
        <w:br/>
        <w:t xml:space="preserve">    w zakresie niezrealizowanej części umowy. </w:t>
      </w:r>
    </w:p>
    <w:p w14:paraId="1FD38010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>5.    Pierwsza zmiana wynagrodzenia Wykonawcy może nastąpić nie wcześniej niż po upływie 180 dni</w:t>
      </w:r>
    </w:p>
    <w:p w14:paraId="0FE4A5BB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od daty zawarcia Umowy.  Druga waloryzacja może być dokona po upływie kolejnych 90 dni.</w:t>
      </w:r>
    </w:p>
    <w:p w14:paraId="51B6A816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Zmiana waloryzacji wynagrodzenia występuje wyłącznie w zakresie usług, które mają zostać </w:t>
      </w:r>
    </w:p>
    <w:p w14:paraId="675B33D3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wykonane przez Wykonawcę po złożeniu wniosku.</w:t>
      </w:r>
    </w:p>
    <w:p w14:paraId="30E00BB5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>6. W sytuacji wzrostu ceny materiałów lub kosztów związanych z realizacją zamówienia powyżej</w:t>
      </w:r>
    </w:p>
    <w:p w14:paraId="1E2DE15E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odpowiednio 10% lub 30% ( zgodnie z ust.1) Wykonawca jest uprawniony złożyć Zamawiającemu</w:t>
      </w:r>
    </w:p>
    <w:p w14:paraId="612B98FB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pisemny wniosek o zmianę umowy w zakresie płatności wynikających z faktur wystawionych po</w:t>
      </w:r>
    </w:p>
    <w:p w14:paraId="6098BA1C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zmianie ceny materiałów lub kosztów związanych z realizacją zamówienia. Wniosek powinien</w:t>
      </w:r>
    </w:p>
    <w:p w14:paraId="5E28B7B6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zawierać wyczerpujące uzasadnienie faktyczne i wskazanie podstaw prawnych oraz dokładne </w:t>
      </w:r>
    </w:p>
    <w:p w14:paraId="5B1C9E67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wyliczenie kwoty wynagrodzenia Wykonawcy po zmianie umowy. </w:t>
      </w:r>
    </w:p>
    <w:p w14:paraId="73F5B4B9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7.   W sytuacji spadku ceny materiałów lub kosztów związanych z realizacją zamówienia powyżej </w:t>
      </w:r>
    </w:p>
    <w:p w14:paraId="34231F35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odpowiednio 10% lub 30% ( zgodnie z ust.1) Zamawiający jest zobowiązany złożyć Wykonawcy</w:t>
      </w:r>
    </w:p>
    <w:p w14:paraId="427113CA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pisemną informację stanowiącą podstawę zmiany umowy w zakresie płatności wynikających</w:t>
      </w:r>
    </w:p>
    <w:p w14:paraId="0710F691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z faktur wystawionych po zmianie ceny materiałów lub kosztów związanych z realizacją </w:t>
      </w:r>
    </w:p>
    <w:p w14:paraId="30CFC569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zamówienia, a następnie podpisać stosowny aneks do umowy. Informacja powinna zawierać</w:t>
      </w:r>
    </w:p>
    <w:p w14:paraId="2DD5117B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dokładne wyliczenie kwoty wynagrodzenia Wykonawcy po zmianie umowy. </w:t>
      </w:r>
    </w:p>
    <w:p w14:paraId="620C6855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>8.   Łączna maksymalna wartość wszystkich zmian wynagrodzenia, jaką dopuszcza Zamawiający</w:t>
      </w:r>
    </w:p>
    <w:p w14:paraId="110B7E1E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w ramach stosowania postanowień o zasadach wprowadzania zmian wysokości wynagrodzenia </w:t>
      </w:r>
    </w:p>
    <w:p w14:paraId="00F1F455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wynosi 5% wynagrodzenia umownego brutto, o którym mowa w §6 ust.1  umowy. Postanowień</w:t>
      </w:r>
    </w:p>
    <w:p w14:paraId="5D371387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umownych w zakresie waloryzacji nie stosuje się od momentu osiągnięcia limitu, o którym mowa</w:t>
      </w:r>
    </w:p>
    <w:p w14:paraId="24F51A28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w zdaniu poprzedzającym.</w:t>
      </w:r>
    </w:p>
    <w:p w14:paraId="69F935FD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>9.   Możliwość zmiany wynagrodzenia Wykonawcy nie stanowi roszczenia Wykonawcy o taką</w:t>
      </w:r>
    </w:p>
    <w:p w14:paraId="1899135D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zmianę wynagrodzenia z umowy.</w:t>
      </w:r>
    </w:p>
    <w:p w14:paraId="43889234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>10.   W przypadku wystąpienia przez jedną ze stron z żądaniem zmiany umowy druga strona</w:t>
      </w:r>
    </w:p>
    <w:p w14:paraId="695DB04D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zobowiązana jest ustosunkować się do tego żądania w formie pisemnej, najpóźniej w terminie 14 </w:t>
      </w:r>
    </w:p>
    <w:p w14:paraId="4A416AE4" w14:textId="77777777" w:rsidR="00983875" w:rsidRPr="00983875" w:rsidRDefault="00983875" w:rsidP="00983875">
      <w:pPr>
        <w:pStyle w:val="Tekstpodstawowywcity"/>
        <w:rPr>
          <w:sz w:val="22"/>
          <w:szCs w:val="22"/>
        </w:rPr>
      </w:pPr>
      <w:r w:rsidRPr="00983875">
        <w:rPr>
          <w:sz w:val="22"/>
          <w:szCs w:val="22"/>
        </w:rPr>
        <w:t xml:space="preserve">     dni od doręczenia żądania zmiany umowy.</w:t>
      </w:r>
    </w:p>
    <w:p w14:paraId="4AAE7C67" w14:textId="77777777" w:rsidR="00983875" w:rsidRPr="00983875" w:rsidRDefault="00983875" w:rsidP="00983875">
      <w:pPr>
        <w:pStyle w:val="Tekstpodstawowywcity"/>
        <w:rPr>
          <w:bCs/>
          <w:sz w:val="22"/>
          <w:szCs w:val="22"/>
        </w:rPr>
      </w:pPr>
      <w:r w:rsidRPr="00983875">
        <w:rPr>
          <w:bCs/>
          <w:sz w:val="22"/>
          <w:szCs w:val="22"/>
        </w:rPr>
        <w:t>11. Wykonawca, którego wynagrodzenie zostało zmienione na podstawie zapisu ust. 1, zobowiązany jest do zmiany wynagrodzenia przysługującego podwykonawcy, z którym zawarł umowę, w zakresie odpowiadającym zmianom cen materiałów lub kosztów dotyczących zobowiązania podwykonawcy.</w:t>
      </w:r>
    </w:p>
    <w:p w14:paraId="2CBAF77C" w14:textId="30379DEA" w:rsidR="00DB4183" w:rsidRPr="006918E5" w:rsidRDefault="00DB4183" w:rsidP="00DB4183">
      <w:pPr>
        <w:pStyle w:val="Tekstpodstawowywcity"/>
        <w:rPr>
          <w:bCs/>
          <w:sz w:val="22"/>
          <w:szCs w:val="22"/>
          <w:shd w:val="clear" w:color="auto" w:fill="FFFFFF"/>
        </w:rPr>
      </w:pPr>
    </w:p>
    <w:p w14:paraId="1BB50AB8" w14:textId="77777777" w:rsidR="00DB4183" w:rsidRPr="006918E5" w:rsidRDefault="00DB4183" w:rsidP="00DB4183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15</w:t>
      </w:r>
    </w:p>
    <w:p w14:paraId="0B68F0F1" w14:textId="77777777" w:rsidR="00DB4183" w:rsidRPr="006918E5" w:rsidRDefault="00DB4183" w:rsidP="00F972FF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53EFF496" w14:textId="77777777" w:rsidR="00F972FF" w:rsidRPr="006918E5" w:rsidRDefault="00F972FF" w:rsidP="00F972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Niniejsza umowa zostaje zawarta na okres 12 ( dwunastu) miesięcy od dnia podpisania umowy.</w:t>
      </w:r>
    </w:p>
    <w:p w14:paraId="378710AF" w14:textId="77777777" w:rsidR="00F972FF" w:rsidRDefault="00F972FF" w:rsidP="009F07B6">
      <w:pPr>
        <w:autoSpaceDE w:val="0"/>
        <w:autoSpaceDN w:val="0"/>
        <w:adjustRightInd w:val="0"/>
        <w:rPr>
          <w:bCs/>
          <w:sz w:val="22"/>
          <w:szCs w:val="22"/>
        </w:rPr>
      </w:pPr>
    </w:p>
    <w:p w14:paraId="15921344" w14:textId="77777777" w:rsidR="00382EBB" w:rsidRPr="006918E5" w:rsidRDefault="00382EBB" w:rsidP="009F07B6">
      <w:pPr>
        <w:autoSpaceDE w:val="0"/>
        <w:autoSpaceDN w:val="0"/>
        <w:adjustRightInd w:val="0"/>
        <w:rPr>
          <w:bCs/>
          <w:sz w:val="22"/>
          <w:szCs w:val="22"/>
        </w:rPr>
      </w:pPr>
    </w:p>
    <w:p w14:paraId="5397DC85" w14:textId="77777777" w:rsidR="00F972FF" w:rsidRPr="006918E5" w:rsidRDefault="00DB4183" w:rsidP="00F972FF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lastRenderedPageBreak/>
        <w:t>§ 16</w:t>
      </w:r>
    </w:p>
    <w:p w14:paraId="77A274B2" w14:textId="77777777" w:rsidR="00D87C6C" w:rsidRPr="00D87C6C" w:rsidRDefault="00D87C6C" w:rsidP="00D87C6C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D87C6C">
        <w:rPr>
          <w:sz w:val="22"/>
          <w:szCs w:val="22"/>
        </w:rPr>
        <w:t>Prawa i obowiązki Wykonawcy nie mogą być przedmiotem przelewu na podmioty trzecie bez zgody Zamawiającego wyrażonej na piśmie pod rygorem nieważności.</w:t>
      </w:r>
    </w:p>
    <w:p w14:paraId="2E63CDCC" w14:textId="77777777" w:rsidR="00D87C6C" w:rsidRPr="00D87C6C" w:rsidRDefault="00D87C6C" w:rsidP="00D87C6C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D87C6C">
        <w:rPr>
          <w:sz w:val="22"/>
          <w:szCs w:val="22"/>
        </w:rPr>
        <w:t>W sprawach nieuregulowanych postanowieniami niniejszej umowy mają zastosowanie przepisy ustawy z dnia 23 kwietnia 1964r. Kodeks Cywilny ustawy z dnia 11 września 2019r. Prawo zamówień publicznych oraz inne właściwe dla przedmiotu umowy.</w:t>
      </w:r>
    </w:p>
    <w:p w14:paraId="45DACBC6" w14:textId="77777777" w:rsidR="00D87C6C" w:rsidRPr="00D87C6C" w:rsidRDefault="00D87C6C" w:rsidP="00D87C6C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D87C6C">
        <w:rPr>
          <w:sz w:val="22"/>
          <w:szCs w:val="22"/>
        </w:rPr>
        <w:t>Wykonawca jest zobowiązany do informowania Zamawiającego o zmianie formy prawnej prowadzonej działalności, o wszczęciu postępowania układowego lub upadłościowego oraz zmianie jego sytuacji ekonomicznej mogącej mieć wpływ na realizację umowy oraz  o zmianie siedziby firmy pod rygorem skutków prawnych wynikających z zaniechania, w tym do uznania za doręczoną korespondencję skierowaną na ostatni adres podany przez Wykonawcę.</w:t>
      </w:r>
    </w:p>
    <w:p w14:paraId="75C83B66" w14:textId="77777777" w:rsidR="00D87C6C" w:rsidRPr="00D87C6C" w:rsidRDefault="00D87C6C" w:rsidP="00D87C6C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D87C6C">
        <w:rPr>
          <w:sz w:val="22"/>
          <w:szCs w:val="22"/>
        </w:rPr>
        <w:t>Spory wynikłe na tle wykonywania niniejszej umowy rozpatrywał będzie sąd właściwy dla siedziby Zamawiającego.</w:t>
      </w:r>
    </w:p>
    <w:p w14:paraId="5AC0AA04" w14:textId="085D2007" w:rsidR="00F972FF" w:rsidRPr="006918E5" w:rsidRDefault="00F972FF" w:rsidP="00D87C6C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2C47384A" w14:textId="77777777" w:rsidR="00F972FF" w:rsidRPr="006918E5" w:rsidRDefault="00DB4183" w:rsidP="00F972FF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17</w:t>
      </w:r>
    </w:p>
    <w:p w14:paraId="43474ABF" w14:textId="77777777" w:rsidR="00F972FF" w:rsidRPr="006918E5" w:rsidRDefault="00F972FF" w:rsidP="00F972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>Niniejsza umowa została sporządzona w dwóch jednobrzmiących egzemplarzach, po jednym dla każdej ze stron.</w:t>
      </w:r>
    </w:p>
    <w:p w14:paraId="210B4F64" w14:textId="77777777" w:rsidR="00F972FF" w:rsidRPr="006918E5" w:rsidRDefault="00F972FF" w:rsidP="00F972FF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49F1662D" w14:textId="77777777" w:rsidR="00BA02F3" w:rsidRPr="006918E5" w:rsidRDefault="00BA02F3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CE9A4B0" w14:textId="77777777" w:rsidR="00870209" w:rsidRPr="006918E5" w:rsidRDefault="00870209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6918E5">
        <w:t xml:space="preserve"> </w:t>
      </w:r>
    </w:p>
    <w:p w14:paraId="3A5FD3B2" w14:textId="77777777" w:rsidR="00870209" w:rsidRPr="005A5046" w:rsidRDefault="00870209" w:rsidP="00870209">
      <w:pPr>
        <w:rPr>
          <w:sz w:val="22"/>
          <w:szCs w:val="22"/>
        </w:rPr>
      </w:pPr>
      <w:r w:rsidRPr="006918E5">
        <w:rPr>
          <w:sz w:val="22"/>
          <w:szCs w:val="22"/>
        </w:rPr>
        <w:t xml:space="preserve">            ZAMAWIAJĄCY:                                                                    </w:t>
      </w:r>
      <w:r w:rsidR="005A5046" w:rsidRPr="006918E5">
        <w:rPr>
          <w:sz w:val="22"/>
          <w:szCs w:val="22"/>
        </w:rPr>
        <w:t xml:space="preserve">      </w:t>
      </w:r>
      <w:r w:rsidRPr="006918E5">
        <w:rPr>
          <w:sz w:val="22"/>
          <w:szCs w:val="22"/>
        </w:rPr>
        <w:t xml:space="preserve">   WYKONAWCA:</w:t>
      </w:r>
    </w:p>
    <w:p w14:paraId="094932C0" w14:textId="77777777" w:rsidR="00DF77EB" w:rsidRDefault="00DF77EB"/>
    <w:sectPr w:rsidR="00DF77EB" w:rsidSect="002D6766">
      <w:footerReference w:type="default" r:id="rId8"/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813381" w14:textId="77777777" w:rsidR="0086494B" w:rsidRDefault="0086494B" w:rsidP="002D6766">
      <w:r>
        <w:separator/>
      </w:r>
    </w:p>
  </w:endnote>
  <w:endnote w:type="continuationSeparator" w:id="0">
    <w:p w14:paraId="3FF2B581" w14:textId="77777777" w:rsidR="0086494B" w:rsidRDefault="0086494B" w:rsidP="002D6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  <w:sz w:val="28"/>
        <w:szCs w:val="28"/>
        <w:lang w:val="pl-PL"/>
      </w:rPr>
      <w:id w:val="-1133701500"/>
      <w:docPartObj>
        <w:docPartGallery w:val="Page Numbers (Bottom of Page)"/>
        <w:docPartUnique/>
      </w:docPartObj>
    </w:sdtPr>
    <w:sdtEndPr>
      <w:rPr>
        <w:lang w:val="x-none"/>
      </w:rPr>
    </w:sdtEndPr>
    <w:sdtContent>
      <w:p w14:paraId="5CCA3292" w14:textId="21088086" w:rsidR="00382EBB" w:rsidRDefault="00382EBB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  <w:lang w:val="pl-PL"/>
          </w:rPr>
          <w:t xml:space="preserve">str. </w:t>
        </w:r>
        <w:r>
          <w:rPr>
            <w:rFonts w:asciiTheme="minorHAnsi" w:eastAsiaTheme="minorEastAsia" w:hAnsiTheme="minorHAnsi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/>
            <w:sz w:val="22"/>
            <w:szCs w:val="22"/>
          </w:rPr>
          <w:fldChar w:fldCharType="separate"/>
        </w:r>
        <w:r>
          <w:rPr>
            <w:rFonts w:asciiTheme="majorHAnsi" w:eastAsiaTheme="majorEastAsia" w:hAnsiTheme="majorHAnsi" w:cstheme="majorBidi"/>
            <w:sz w:val="28"/>
            <w:szCs w:val="28"/>
            <w:lang w:val="pl-PL"/>
          </w:rPr>
          <w:t>2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14:paraId="0E824C02" w14:textId="77777777" w:rsidR="00382EBB" w:rsidRDefault="00382EB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75C241" w14:textId="77777777" w:rsidR="0086494B" w:rsidRDefault="0086494B" w:rsidP="002D6766">
      <w:r>
        <w:separator/>
      </w:r>
    </w:p>
  </w:footnote>
  <w:footnote w:type="continuationSeparator" w:id="0">
    <w:p w14:paraId="37747DF8" w14:textId="77777777" w:rsidR="0086494B" w:rsidRDefault="0086494B" w:rsidP="002D67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C3F8A"/>
    <w:multiLevelType w:val="hybridMultilevel"/>
    <w:tmpl w:val="093C9D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C43B74"/>
    <w:multiLevelType w:val="multilevel"/>
    <w:tmpl w:val="10DAF82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40507A"/>
    <w:multiLevelType w:val="hybridMultilevel"/>
    <w:tmpl w:val="0B68FEDA"/>
    <w:lvl w:ilvl="0" w:tplc="A84026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DEEA7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FF26FE7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375EBE"/>
    <w:multiLevelType w:val="hybridMultilevel"/>
    <w:tmpl w:val="BB620FA0"/>
    <w:lvl w:ilvl="0" w:tplc="DCBA5A76">
      <w:start w:val="1"/>
      <w:numFmt w:val="lowerLetter"/>
      <w:lvlText w:val="%1."/>
      <w:lvlJc w:val="left"/>
      <w:pPr>
        <w:tabs>
          <w:tab w:val="num" w:pos="0"/>
        </w:tabs>
        <w:ind w:left="90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620" w:hanging="360"/>
      </w:pPr>
    </w:lvl>
    <w:lvl w:ilvl="2" w:tplc="0415001B">
      <w:start w:val="1"/>
      <w:numFmt w:val="lowerRoman"/>
      <w:lvlText w:val="%3."/>
      <w:lvlJc w:val="right"/>
      <w:pPr>
        <w:ind w:left="2340" w:hanging="180"/>
      </w:pPr>
    </w:lvl>
    <w:lvl w:ilvl="3" w:tplc="0415000F">
      <w:start w:val="1"/>
      <w:numFmt w:val="decimal"/>
      <w:lvlText w:val="%4."/>
      <w:lvlJc w:val="left"/>
      <w:pPr>
        <w:ind w:left="3060" w:hanging="360"/>
      </w:pPr>
    </w:lvl>
    <w:lvl w:ilvl="4" w:tplc="04150019">
      <w:start w:val="1"/>
      <w:numFmt w:val="lowerLetter"/>
      <w:lvlText w:val="%5."/>
      <w:lvlJc w:val="left"/>
      <w:pPr>
        <w:ind w:left="3780" w:hanging="360"/>
      </w:pPr>
    </w:lvl>
    <w:lvl w:ilvl="5" w:tplc="0415001B">
      <w:start w:val="1"/>
      <w:numFmt w:val="lowerRoman"/>
      <w:lvlText w:val="%6."/>
      <w:lvlJc w:val="right"/>
      <w:pPr>
        <w:ind w:left="4500" w:hanging="180"/>
      </w:pPr>
    </w:lvl>
    <w:lvl w:ilvl="6" w:tplc="0415000F">
      <w:start w:val="1"/>
      <w:numFmt w:val="decimal"/>
      <w:lvlText w:val="%7."/>
      <w:lvlJc w:val="left"/>
      <w:pPr>
        <w:ind w:left="5220" w:hanging="360"/>
      </w:pPr>
    </w:lvl>
    <w:lvl w:ilvl="7" w:tplc="04150019">
      <w:start w:val="1"/>
      <w:numFmt w:val="lowerLetter"/>
      <w:lvlText w:val="%8."/>
      <w:lvlJc w:val="left"/>
      <w:pPr>
        <w:ind w:left="5940" w:hanging="360"/>
      </w:pPr>
    </w:lvl>
    <w:lvl w:ilvl="8" w:tplc="0415001B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34161B9"/>
    <w:multiLevelType w:val="hybridMultilevel"/>
    <w:tmpl w:val="8398E8C4"/>
    <w:lvl w:ilvl="0" w:tplc="150A670A">
      <w:start w:val="2"/>
      <w:numFmt w:val="decimal"/>
      <w:lvlText w:val="%1."/>
      <w:lvlJc w:val="left"/>
      <w:pPr>
        <w:tabs>
          <w:tab w:val="num" w:pos="4320"/>
        </w:tabs>
        <w:ind w:left="43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884107"/>
    <w:multiLevelType w:val="hybridMultilevel"/>
    <w:tmpl w:val="537AC02A"/>
    <w:lvl w:ilvl="0" w:tplc="FA146CD2">
      <w:start w:val="1"/>
      <w:numFmt w:val="lowerLetter"/>
      <w:lvlText w:val="%1)"/>
      <w:lvlJc w:val="left"/>
      <w:pPr>
        <w:ind w:left="9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1D405C5B"/>
    <w:multiLevelType w:val="multilevel"/>
    <w:tmpl w:val="10DAF82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B7462B"/>
    <w:multiLevelType w:val="hybridMultilevel"/>
    <w:tmpl w:val="7B4226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480EBB"/>
    <w:multiLevelType w:val="hybridMultilevel"/>
    <w:tmpl w:val="9EDAB1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3E02A3"/>
    <w:multiLevelType w:val="hybridMultilevel"/>
    <w:tmpl w:val="0E22775A"/>
    <w:lvl w:ilvl="0" w:tplc="573E4D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45468A"/>
    <w:multiLevelType w:val="hybridMultilevel"/>
    <w:tmpl w:val="E9260970"/>
    <w:lvl w:ilvl="0" w:tplc="5B1CD3A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2E66765"/>
    <w:multiLevelType w:val="hybridMultilevel"/>
    <w:tmpl w:val="BABC6D5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377E43"/>
    <w:multiLevelType w:val="hybridMultilevel"/>
    <w:tmpl w:val="F82C52C0"/>
    <w:lvl w:ilvl="0" w:tplc="464EA8B2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8734265"/>
    <w:multiLevelType w:val="hybridMultilevel"/>
    <w:tmpl w:val="7B4226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120E1D"/>
    <w:multiLevelType w:val="hybridMultilevel"/>
    <w:tmpl w:val="9E6E51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8D45A2A">
      <w:start w:val="2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175C1"/>
    <w:multiLevelType w:val="hybridMultilevel"/>
    <w:tmpl w:val="8DF47584"/>
    <w:lvl w:ilvl="0" w:tplc="56D81936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FA73A19"/>
    <w:multiLevelType w:val="hybridMultilevel"/>
    <w:tmpl w:val="3410C21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E72B5D"/>
    <w:multiLevelType w:val="hybridMultilevel"/>
    <w:tmpl w:val="1A0E14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4B6A5D"/>
    <w:multiLevelType w:val="hybridMultilevel"/>
    <w:tmpl w:val="FC96973E"/>
    <w:lvl w:ilvl="0" w:tplc="3EB65E9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503E90"/>
    <w:multiLevelType w:val="hybridMultilevel"/>
    <w:tmpl w:val="12349FD8"/>
    <w:lvl w:ilvl="0" w:tplc="830A744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9E0119"/>
    <w:multiLevelType w:val="hybridMultilevel"/>
    <w:tmpl w:val="E23E18B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C73AA1"/>
    <w:multiLevelType w:val="hybridMultilevel"/>
    <w:tmpl w:val="48741250"/>
    <w:lvl w:ilvl="0" w:tplc="05A86A8C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7567EE"/>
    <w:multiLevelType w:val="hybridMultilevel"/>
    <w:tmpl w:val="E9E6A4AC"/>
    <w:lvl w:ilvl="0" w:tplc="59022A8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FEA5CE9"/>
    <w:multiLevelType w:val="hybridMultilevel"/>
    <w:tmpl w:val="EFE243CA"/>
    <w:lvl w:ilvl="0" w:tplc="B47EF558">
      <w:start w:val="3"/>
      <w:numFmt w:val="lowerLetter"/>
      <w:lvlText w:val="%1)"/>
      <w:lvlJc w:val="left"/>
      <w:pPr>
        <w:tabs>
          <w:tab w:val="num" w:pos="1136"/>
        </w:tabs>
        <w:ind w:left="1363" w:hanging="283"/>
      </w:pPr>
    </w:lvl>
    <w:lvl w:ilvl="1" w:tplc="3F8EB072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960124"/>
    <w:multiLevelType w:val="hybridMultilevel"/>
    <w:tmpl w:val="405EDE4A"/>
    <w:lvl w:ilvl="0" w:tplc="90DCE0C4">
      <w:start w:val="1"/>
      <w:numFmt w:val="decimal"/>
      <w:lvlText w:val="%1)"/>
      <w:lvlJc w:val="left"/>
      <w:pPr>
        <w:ind w:left="9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 w15:restartNumberingAfterBreak="0">
    <w:nsid w:val="64531B75"/>
    <w:multiLevelType w:val="hybridMultilevel"/>
    <w:tmpl w:val="A1F6C998"/>
    <w:lvl w:ilvl="0" w:tplc="36E08616">
      <w:start w:val="1"/>
      <w:numFmt w:val="decimal"/>
      <w:lvlText w:val="%1."/>
      <w:lvlJc w:val="left"/>
      <w:pPr>
        <w:ind w:left="5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73ECAD24">
      <w:start w:val="1"/>
      <w:numFmt w:val="upperLetter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7AFB3456"/>
    <w:multiLevelType w:val="hybridMultilevel"/>
    <w:tmpl w:val="78FE14B4"/>
    <w:lvl w:ilvl="0" w:tplc="056A071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9E344B"/>
    <w:multiLevelType w:val="hybridMultilevel"/>
    <w:tmpl w:val="21925CCC"/>
    <w:lvl w:ilvl="0" w:tplc="9B8CB118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0679035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2" w16cid:durableId="13807833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23629899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9428911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761473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98509012">
    <w:abstractNumId w:val="2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16490400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24714804">
    <w:abstractNumId w:val="26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1242811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50966996">
    <w:abstractNumId w:val="23"/>
    <w:lvlOverride w:ilvl="0">
      <w:startOverride w:val="3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 w16cid:durableId="183483824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357068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6243071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11019368">
    <w:abstractNumId w:val="16"/>
  </w:num>
  <w:num w:numId="15" w16cid:durableId="395399006">
    <w:abstractNumId w:val="2"/>
  </w:num>
  <w:num w:numId="16" w16cid:durableId="448210859">
    <w:abstractNumId w:val="17"/>
  </w:num>
  <w:num w:numId="17" w16cid:durableId="159663714">
    <w:abstractNumId w:val="9"/>
  </w:num>
  <w:num w:numId="18" w16cid:durableId="1314331179">
    <w:abstractNumId w:val="7"/>
  </w:num>
  <w:num w:numId="19" w16cid:durableId="199169273">
    <w:abstractNumId w:val="24"/>
  </w:num>
  <w:num w:numId="20" w16cid:durableId="1044059177">
    <w:abstractNumId w:val="13"/>
  </w:num>
  <w:num w:numId="21" w16cid:durableId="366296996">
    <w:abstractNumId w:val="5"/>
  </w:num>
  <w:num w:numId="22" w16cid:durableId="1142651990">
    <w:abstractNumId w:val="14"/>
  </w:num>
  <w:num w:numId="23" w16cid:durableId="1247495315">
    <w:abstractNumId w:val="19"/>
  </w:num>
  <w:num w:numId="24" w16cid:durableId="123237034">
    <w:abstractNumId w:val="8"/>
  </w:num>
  <w:num w:numId="25" w16cid:durableId="1197350336">
    <w:abstractNumId w:val="18"/>
  </w:num>
  <w:num w:numId="26" w16cid:durableId="23530739">
    <w:abstractNumId w:val="11"/>
  </w:num>
  <w:num w:numId="27" w16cid:durableId="185485474">
    <w:abstractNumId w:val="20"/>
  </w:num>
  <w:num w:numId="28" w16cid:durableId="1759207779">
    <w:abstractNumId w:val="6"/>
  </w:num>
  <w:num w:numId="29" w16cid:durableId="15888790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35A"/>
    <w:rsid w:val="00001153"/>
    <w:rsid w:val="000070FA"/>
    <w:rsid w:val="0001402D"/>
    <w:rsid w:val="00015843"/>
    <w:rsid w:val="000275A4"/>
    <w:rsid w:val="00040FC2"/>
    <w:rsid w:val="000412A2"/>
    <w:rsid w:val="00047A82"/>
    <w:rsid w:val="00052313"/>
    <w:rsid w:val="000528B3"/>
    <w:rsid w:val="00061063"/>
    <w:rsid w:val="000612A4"/>
    <w:rsid w:val="000751D3"/>
    <w:rsid w:val="00087D38"/>
    <w:rsid w:val="00093D37"/>
    <w:rsid w:val="00093E7B"/>
    <w:rsid w:val="0009558F"/>
    <w:rsid w:val="00097124"/>
    <w:rsid w:val="00097D27"/>
    <w:rsid w:val="000A051C"/>
    <w:rsid w:val="000A0BF0"/>
    <w:rsid w:val="000A0CC9"/>
    <w:rsid w:val="000A2467"/>
    <w:rsid w:val="000B03FB"/>
    <w:rsid w:val="000C5444"/>
    <w:rsid w:val="000C5852"/>
    <w:rsid w:val="000D7094"/>
    <w:rsid w:val="000E18BA"/>
    <w:rsid w:val="000E635A"/>
    <w:rsid w:val="000E7DF0"/>
    <w:rsid w:val="000F57DD"/>
    <w:rsid w:val="000F59CC"/>
    <w:rsid w:val="00101DA3"/>
    <w:rsid w:val="001209B0"/>
    <w:rsid w:val="001315BC"/>
    <w:rsid w:val="00133411"/>
    <w:rsid w:val="0013635A"/>
    <w:rsid w:val="0016264A"/>
    <w:rsid w:val="00167642"/>
    <w:rsid w:val="001834B1"/>
    <w:rsid w:val="001862D8"/>
    <w:rsid w:val="001876A5"/>
    <w:rsid w:val="001B2CB2"/>
    <w:rsid w:val="001C2A03"/>
    <w:rsid w:val="001D0BAE"/>
    <w:rsid w:val="001D3349"/>
    <w:rsid w:val="001D53E6"/>
    <w:rsid w:val="001D5736"/>
    <w:rsid w:val="001E32CD"/>
    <w:rsid w:val="001E442D"/>
    <w:rsid w:val="001F1AC8"/>
    <w:rsid w:val="00203DFC"/>
    <w:rsid w:val="00210453"/>
    <w:rsid w:val="00221386"/>
    <w:rsid w:val="00223C20"/>
    <w:rsid w:val="002313F4"/>
    <w:rsid w:val="002555C0"/>
    <w:rsid w:val="002628E3"/>
    <w:rsid w:val="00273A2C"/>
    <w:rsid w:val="00280AE3"/>
    <w:rsid w:val="0028147C"/>
    <w:rsid w:val="00285FCA"/>
    <w:rsid w:val="00290B34"/>
    <w:rsid w:val="002B596A"/>
    <w:rsid w:val="002C0CAB"/>
    <w:rsid w:val="002D23AE"/>
    <w:rsid w:val="002D39B1"/>
    <w:rsid w:val="002D6766"/>
    <w:rsid w:val="002E2432"/>
    <w:rsid w:val="002E5971"/>
    <w:rsid w:val="002E6C68"/>
    <w:rsid w:val="002E7169"/>
    <w:rsid w:val="002F5589"/>
    <w:rsid w:val="00304F49"/>
    <w:rsid w:val="0030697F"/>
    <w:rsid w:val="00310018"/>
    <w:rsid w:val="003272DF"/>
    <w:rsid w:val="003434B5"/>
    <w:rsid w:val="00343F87"/>
    <w:rsid w:val="00345A53"/>
    <w:rsid w:val="00345C68"/>
    <w:rsid w:val="00350863"/>
    <w:rsid w:val="00355536"/>
    <w:rsid w:val="003679CE"/>
    <w:rsid w:val="00380C95"/>
    <w:rsid w:val="00382EBB"/>
    <w:rsid w:val="00394CDE"/>
    <w:rsid w:val="00396167"/>
    <w:rsid w:val="00397B24"/>
    <w:rsid w:val="003A1CF0"/>
    <w:rsid w:val="003A49B4"/>
    <w:rsid w:val="003B0F60"/>
    <w:rsid w:val="003B32F7"/>
    <w:rsid w:val="003B4C4D"/>
    <w:rsid w:val="003B58B7"/>
    <w:rsid w:val="003B5AC3"/>
    <w:rsid w:val="003C2586"/>
    <w:rsid w:val="003C3B72"/>
    <w:rsid w:val="003C654C"/>
    <w:rsid w:val="003D096C"/>
    <w:rsid w:val="003D10DB"/>
    <w:rsid w:val="003D4A91"/>
    <w:rsid w:val="003E7C4D"/>
    <w:rsid w:val="004023E4"/>
    <w:rsid w:val="00402864"/>
    <w:rsid w:val="00405DF4"/>
    <w:rsid w:val="00410C37"/>
    <w:rsid w:val="004127F3"/>
    <w:rsid w:val="00425E8F"/>
    <w:rsid w:val="00431AB1"/>
    <w:rsid w:val="00446D5D"/>
    <w:rsid w:val="004875A5"/>
    <w:rsid w:val="004A1391"/>
    <w:rsid w:val="004B5B3E"/>
    <w:rsid w:val="004C2252"/>
    <w:rsid w:val="004D53F9"/>
    <w:rsid w:val="004E2CE1"/>
    <w:rsid w:val="004E2DF5"/>
    <w:rsid w:val="004F7985"/>
    <w:rsid w:val="00502B8B"/>
    <w:rsid w:val="00523C14"/>
    <w:rsid w:val="00526973"/>
    <w:rsid w:val="005272C1"/>
    <w:rsid w:val="00532E6C"/>
    <w:rsid w:val="005361B9"/>
    <w:rsid w:val="0055198B"/>
    <w:rsid w:val="00564630"/>
    <w:rsid w:val="00570507"/>
    <w:rsid w:val="00586F4D"/>
    <w:rsid w:val="00591B87"/>
    <w:rsid w:val="00594346"/>
    <w:rsid w:val="005A1662"/>
    <w:rsid w:val="005A4E25"/>
    <w:rsid w:val="005A5046"/>
    <w:rsid w:val="005A550F"/>
    <w:rsid w:val="005A59D1"/>
    <w:rsid w:val="005B0992"/>
    <w:rsid w:val="005C016E"/>
    <w:rsid w:val="005E4B8C"/>
    <w:rsid w:val="00605CEB"/>
    <w:rsid w:val="00613708"/>
    <w:rsid w:val="00613CFD"/>
    <w:rsid w:val="006228F2"/>
    <w:rsid w:val="006240AF"/>
    <w:rsid w:val="00630472"/>
    <w:rsid w:val="00631260"/>
    <w:rsid w:val="0064014D"/>
    <w:rsid w:val="0064049F"/>
    <w:rsid w:val="00642FC8"/>
    <w:rsid w:val="00656805"/>
    <w:rsid w:val="00665679"/>
    <w:rsid w:val="0067782A"/>
    <w:rsid w:val="0068603E"/>
    <w:rsid w:val="006918E5"/>
    <w:rsid w:val="006A23EB"/>
    <w:rsid w:val="006A7049"/>
    <w:rsid w:val="006B6841"/>
    <w:rsid w:val="006B6C38"/>
    <w:rsid w:val="006C14C1"/>
    <w:rsid w:val="006E4AFB"/>
    <w:rsid w:val="006F1BE0"/>
    <w:rsid w:val="006F58DE"/>
    <w:rsid w:val="00700014"/>
    <w:rsid w:val="00703429"/>
    <w:rsid w:val="00720C6F"/>
    <w:rsid w:val="007322B2"/>
    <w:rsid w:val="00737BFF"/>
    <w:rsid w:val="00742C64"/>
    <w:rsid w:val="0074583B"/>
    <w:rsid w:val="007458C3"/>
    <w:rsid w:val="00746028"/>
    <w:rsid w:val="00770AC3"/>
    <w:rsid w:val="00783C6F"/>
    <w:rsid w:val="00786B58"/>
    <w:rsid w:val="00792B3C"/>
    <w:rsid w:val="007A00B4"/>
    <w:rsid w:val="007A3ECA"/>
    <w:rsid w:val="007A5CC0"/>
    <w:rsid w:val="007B1787"/>
    <w:rsid w:val="007B3B94"/>
    <w:rsid w:val="007C00DD"/>
    <w:rsid w:val="007D5409"/>
    <w:rsid w:val="007E276B"/>
    <w:rsid w:val="007E337D"/>
    <w:rsid w:val="007F0FD7"/>
    <w:rsid w:val="0080174C"/>
    <w:rsid w:val="00803488"/>
    <w:rsid w:val="008065E3"/>
    <w:rsid w:val="00807B61"/>
    <w:rsid w:val="00810142"/>
    <w:rsid w:val="008133D4"/>
    <w:rsid w:val="00815CD6"/>
    <w:rsid w:val="00820373"/>
    <w:rsid w:val="00820DC5"/>
    <w:rsid w:val="00826C17"/>
    <w:rsid w:val="0083186B"/>
    <w:rsid w:val="00832204"/>
    <w:rsid w:val="00832BE7"/>
    <w:rsid w:val="00836EFB"/>
    <w:rsid w:val="00837525"/>
    <w:rsid w:val="00861604"/>
    <w:rsid w:val="0086494B"/>
    <w:rsid w:val="00865C25"/>
    <w:rsid w:val="0086749B"/>
    <w:rsid w:val="00870209"/>
    <w:rsid w:val="008722FC"/>
    <w:rsid w:val="00885DDE"/>
    <w:rsid w:val="00894196"/>
    <w:rsid w:val="008A0F37"/>
    <w:rsid w:val="008B233B"/>
    <w:rsid w:val="008B594A"/>
    <w:rsid w:val="008D1F4E"/>
    <w:rsid w:val="008F1025"/>
    <w:rsid w:val="00902A39"/>
    <w:rsid w:val="009043D3"/>
    <w:rsid w:val="0090523B"/>
    <w:rsid w:val="00905F83"/>
    <w:rsid w:val="00912F07"/>
    <w:rsid w:val="009135C9"/>
    <w:rsid w:val="009170B1"/>
    <w:rsid w:val="009255AF"/>
    <w:rsid w:val="00926402"/>
    <w:rsid w:val="00930577"/>
    <w:rsid w:val="00935523"/>
    <w:rsid w:val="009454DF"/>
    <w:rsid w:val="00947280"/>
    <w:rsid w:val="009501E9"/>
    <w:rsid w:val="00955C96"/>
    <w:rsid w:val="009573FD"/>
    <w:rsid w:val="00972E94"/>
    <w:rsid w:val="00983875"/>
    <w:rsid w:val="009B57E4"/>
    <w:rsid w:val="009B69F4"/>
    <w:rsid w:val="009C2EC5"/>
    <w:rsid w:val="009D12D7"/>
    <w:rsid w:val="009D61D8"/>
    <w:rsid w:val="009E27B0"/>
    <w:rsid w:val="009E5C5F"/>
    <w:rsid w:val="009F07B6"/>
    <w:rsid w:val="009F27E6"/>
    <w:rsid w:val="00A0226F"/>
    <w:rsid w:val="00A1016D"/>
    <w:rsid w:val="00A131EE"/>
    <w:rsid w:val="00A140DB"/>
    <w:rsid w:val="00A14CFE"/>
    <w:rsid w:val="00A20AFB"/>
    <w:rsid w:val="00A2233F"/>
    <w:rsid w:val="00A22C3A"/>
    <w:rsid w:val="00A232EE"/>
    <w:rsid w:val="00A34908"/>
    <w:rsid w:val="00A4413F"/>
    <w:rsid w:val="00A64653"/>
    <w:rsid w:val="00A65A89"/>
    <w:rsid w:val="00A85B65"/>
    <w:rsid w:val="00A86181"/>
    <w:rsid w:val="00A90517"/>
    <w:rsid w:val="00A906A6"/>
    <w:rsid w:val="00A94285"/>
    <w:rsid w:val="00AA0968"/>
    <w:rsid w:val="00AA1466"/>
    <w:rsid w:val="00AC4ADE"/>
    <w:rsid w:val="00AD01DF"/>
    <w:rsid w:val="00AF592B"/>
    <w:rsid w:val="00B04631"/>
    <w:rsid w:val="00B05988"/>
    <w:rsid w:val="00B110E9"/>
    <w:rsid w:val="00B15462"/>
    <w:rsid w:val="00B270C7"/>
    <w:rsid w:val="00B331DE"/>
    <w:rsid w:val="00B37228"/>
    <w:rsid w:val="00B41CC5"/>
    <w:rsid w:val="00B44DBE"/>
    <w:rsid w:val="00B60C56"/>
    <w:rsid w:val="00B66545"/>
    <w:rsid w:val="00B745C1"/>
    <w:rsid w:val="00B80C11"/>
    <w:rsid w:val="00B8170B"/>
    <w:rsid w:val="00B8603A"/>
    <w:rsid w:val="00B9579E"/>
    <w:rsid w:val="00BA02F3"/>
    <w:rsid w:val="00BA16F0"/>
    <w:rsid w:val="00BA4147"/>
    <w:rsid w:val="00BA5812"/>
    <w:rsid w:val="00BB6234"/>
    <w:rsid w:val="00BB72DD"/>
    <w:rsid w:val="00BC236E"/>
    <w:rsid w:val="00BD549A"/>
    <w:rsid w:val="00BD56E2"/>
    <w:rsid w:val="00BD72A3"/>
    <w:rsid w:val="00BE3C1E"/>
    <w:rsid w:val="00BF2E05"/>
    <w:rsid w:val="00BF3D4B"/>
    <w:rsid w:val="00BF5ED4"/>
    <w:rsid w:val="00C00FFA"/>
    <w:rsid w:val="00C01D06"/>
    <w:rsid w:val="00C1233A"/>
    <w:rsid w:val="00C124C8"/>
    <w:rsid w:val="00C161F6"/>
    <w:rsid w:val="00C16428"/>
    <w:rsid w:val="00C210E4"/>
    <w:rsid w:val="00C21708"/>
    <w:rsid w:val="00C241EF"/>
    <w:rsid w:val="00C31623"/>
    <w:rsid w:val="00C33B70"/>
    <w:rsid w:val="00C4279B"/>
    <w:rsid w:val="00C50EDF"/>
    <w:rsid w:val="00C60753"/>
    <w:rsid w:val="00C649AD"/>
    <w:rsid w:val="00C755BF"/>
    <w:rsid w:val="00C8180E"/>
    <w:rsid w:val="00C85287"/>
    <w:rsid w:val="00C949E4"/>
    <w:rsid w:val="00CB1A82"/>
    <w:rsid w:val="00D10EBA"/>
    <w:rsid w:val="00D15078"/>
    <w:rsid w:val="00D17DDB"/>
    <w:rsid w:val="00D40210"/>
    <w:rsid w:val="00D72B25"/>
    <w:rsid w:val="00D84240"/>
    <w:rsid w:val="00D87132"/>
    <w:rsid w:val="00D87C6C"/>
    <w:rsid w:val="00D923F7"/>
    <w:rsid w:val="00D96F9B"/>
    <w:rsid w:val="00D9777C"/>
    <w:rsid w:val="00DA387F"/>
    <w:rsid w:val="00DA46A1"/>
    <w:rsid w:val="00DA7FE3"/>
    <w:rsid w:val="00DB4183"/>
    <w:rsid w:val="00DC1385"/>
    <w:rsid w:val="00DC7065"/>
    <w:rsid w:val="00DC7FD2"/>
    <w:rsid w:val="00DD5ECA"/>
    <w:rsid w:val="00DE1A47"/>
    <w:rsid w:val="00DF0427"/>
    <w:rsid w:val="00DF1C2E"/>
    <w:rsid w:val="00DF1C79"/>
    <w:rsid w:val="00DF5487"/>
    <w:rsid w:val="00DF5CAF"/>
    <w:rsid w:val="00DF5DDD"/>
    <w:rsid w:val="00DF77EB"/>
    <w:rsid w:val="00E21143"/>
    <w:rsid w:val="00E271EB"/>
    <w:rsid w:val="00E34069"/>
    <w:rsid w:val="00E3470B"/>
    <w:rsid w:val="00E40EE3"/>
    <w:rsid w:val="00E50CFE"/>
    <w:rsid w:val="00E532B7"/>
    <w:rsid w:val="00E66413"/>
    <w:rsid w:val="00E72112"/>
    <w:rsid w:val="00E73ADF"/>
    <w:rsid w:val="00E75F65"/>
    <w:rsid w:val="00E77CED"/>
    <w:rsid w:val="00E82445"/>
    <w:rsid w:val="00E831F0"/>
    <w:rsid w:val="00E85513"/>
    <w:rsid w:val="00E96F21"/>
    <w:rsid w:val="00EA47EA"/>
    <w:rsid w:val="00EA4E62"/>
    <w:rsid w:val="00EB4A73"/>
    <w:rsid w:val="00EB7FDD"/>
    <w:rsid w:val="00EC6FD2"/>
    <w:rsid w:val="00EC7054"/>
    <w:rsid w:val="00ED1185"/>
    <w:rsid w:val="00ED2191"/>
    <w:rsid w:val="00ED2FBD"/>
    <w:rsid w:val="00ED5B56"/>
    <w:rsid w:val="00EF7AF3"/>
    <w:rsid w:val="00EF7D51"/>
    <w:rsid w:val="00F02B7B"/>
    <w:rsid w:val="00F049BE"/>
    <w:rsid w:val="00F13CF7"/>
    <w:rsid w:val="00F16686"/>
    <w:rsid w:val="00F22E63"/>
    <w:rsid w:val="00F26358"/>
    <w:rsid w:val="00F30E4B"/>
    <w:rsid w:val="00F43356"/>
    <w:rsid w:val="00F47D08"/>
    <w:rsid w:val="00F50757"/>
    <w:rsid w:val="00F64245"/>
    <w:rsid w:val="00F705E0"/>
    <w:rsid w:val="00F81180"/>
    <w:rsid w:val="00F82050"/>
    <w:rsid w:val="00F85C75"/>
    <w:rsid w:val="00F90162"/>
    <w:rsid w:val="00F92ABF"/>
    <w:rsid w:val="00F972FF"/>
    <w:rsid w:val="00FA35A3"/>
    <w:rsid w:val="00FB1EDB"/>
    <w:rsid w:val="00FC13D2"/>
    <w:rsid w:val="00FC30B3"/>
    <w:rsid w:val="00FC3A16"/>
    <w:rsid w:val="00FD6416"/>
    <w:rsid w:val="00FD7663"/>
    <w:rsid w:val="00FE2B2C"/>
    <w:rsid w:val="00FE466F"/>
    <w:rsid w:val="00FF7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EA635"/>
  <w15:chartTrackingRefBased/>
  <w15:docId w15:val="{841A899C-DEFF-4F05-A884-104629587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0209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870209"/>
    <w:rPr>
      <w:color w:val="0000FF"/>
      <w:u w:val="single"/>
    </w:rPr>
  </w:style>
  <w:style w:type="paragraph" w:styleId="NormalnyWeb">
    <w:name w:val="Normal (Web)"/>
    <w:basedOn w:val="Normalny"/>
    <w:semiHidden/>
    <w:unhideWhenUsed/>
    <w:rsid w:val="00870209"/>
    <w:pPr>
      <w:spacing w:before="100" w:beforeAutospacing="1" w:after="100" w:afterAutospacing="1"/>
    </w:pPr>
  </w:style>
  <w:style w:type="paragraph" w:styleId="Tekstpodstawowywcity">
    <w:name w:val="Body Text Indent"/>
    <w:basedOn w:val="Normalny"/>
    <w:link w:val="TekstpodstawowywcityZnak"/>
    <w:semiHidden/>
    <w:unhideWhenUsed/>
    <w:rsid w:val="00870209"/>
    <w:pPr>
      <w:autoSpaceDE w:val="0"/>
      <w:autoSpaceDN w:val="0"/>
      <w:adjustRightInd w:val="0"/>
      <w:jc w:val="both"/>
    </w:pPr>
    <w:rPr>
      <w:lang w:val="x-none"/>
    </w:rPr>
  </w:style>
  <w:style w:type="character" w:customStyle="1" w:styleId="TekstpodstawowywcityZnak">
    <w:name w:val="Tekst podstawowy wcięty Znak"/>
    <w:link w:val="Tekstpodstawowywcity"/>
    <w:semiHidden/>
    <w:rsid w:val="0087020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qFormat/>
    <w:rsid w:val="00870209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2D676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2D6766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2D676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2D6766"/>
    <w:rPr>
      <w:rFonts w:ascii="Times New Roman" w:eastAsia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A1CF0"/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A1CF0"/>
    <w:rPr>
      <w:rFonts w:ascii="Times New Roman" w:eastAsia="Times New Roman" w:hAnsi="Times New Roman"/>
    </w:rPr>
  </w:style>
  <w:style w:type="character" w:styleId="Odwoanieprzypisukocowego">
    <w:name w:val="endnote reference"/>
    <w:uiPriority w:val="99"/>
    <w:semiHidden/>
    <w:unhideWhenUsed/>
    <w:rsid w:val="003A1CF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A550F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5A550F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C241E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241EF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C241EF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241E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241EF"/>
    <w:rPr>
      <w:rFonts w:ascii="Times New Roman" w:eastAsia="Times New Roman" w:hAnsi="Times New Roman"/>
      <w:b/>
      <w:bCs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locked/>
    <w:rsid w:val="0074583B"/>
    <w:rPr>
      <w:rFonts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650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64258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25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76769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1579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80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72409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42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88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kretariat\Desktop\UMOWA%20PROJEKT%20odpad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A22B09-E16A-4B10-87E2-EABBAA43B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UMOWA PROJEKT odpady.dot</Template>
  <TotalTime>23</TotalTime>
  <Pages>9</Pages>
  <Words>4228</Words>
  <Characters>25371</Characters>
  <Application>Microsoft Office Word</Application>
  <DocSecurity>0</DocSecurity>
  <Lines>211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cp:lastModifiedBy>Aleksandra Góraj</cp:lastModifiedBy>
  <cp:revision>21</cp:revision>
  <cp:lastPrinted>2023-03-20T16:31:00Z</cp:lastPrinted>
  <dcterms:created xsi:type="dcterms:W3CDTF">2024-04-03T07:33:00Z</dcterms:created>
  <dcterms:modified xsi:type="dcterms:W3CDTF">2025-03-12T14:13:00Z</dcterms:modified>
</cp:coreProperties>
</file>