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94D4" w14:textId="77777777" w:rsidR="00B416BB" w:rsidRDefault="00B416BB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  <w:bookmarkStart w:id="0" w:name="_Hlk160631706"/>
    </w:p>
    <w:p w14:paraId="2BAB9566" w14:textId="77777777" w:rsidR="00B416BB" w:rsidRDefault="00B416BB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</w:p>
    <w:p w14:paraId="49F21DC4" w14:textId="402D79EF" w:rsidR="00D33799" w:rsidRDefault="00D33799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  <w:r w:rsidRPr="00AE4198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1</w:t>
      </w:r>
      <w:r w:rsidRPr="00AE4198">
        <w:rPr>
          <w:rFonts w:ascii="Arial" w:hAnsi="Arial" w:cs="Arial"/>
          <w:b/>
          <w:sz w:val="20"/>
          <w:szCs w:val="20"/>
        </w:rPr>
        <w:t xml:space="preserve"> do SIWZ</w:t>
      </w:r>
      <w:bookmarkEnd w:id="0"/>
    </w:p>
    <w:p w14:paraId="686CCDCE" w14:textId="77777777" w:rsidR="00D33799" w:rsidRPr="00AE4198" w:rsidRDefault="00D33799" w:rsidP="00D33799">
      <w:pPr>
        <w:rPr>
          <w:rFonts w:ascii="Arial" w:hAnsi="Arial" w:cs="Arial"/>
          <w:b/>
          <w:sz w:val="20"/>
          <w:szCs w:val="20"/>
        </w:rPr>
      </w:pPr>
      <w:bookmarkStart w:id="1" w:name="_Hlk159831031"/>
      <w:r w:rsidRPr="00AE4198">
        <w:rPr>
          <w:rFonts w:ascii="Arial" w:hAnsi="Arial" w:cs="Arial"/>
          <w:sz w:val="20"/>
          <w:szCs w:val="20"/>
          <w:lang w:eastAsia="ar-SA"/>
        </w:rPr>
        <w:t>PKM/DO/</w:t>
      </w:r>
      <w:r>
        <w:rPr>
          <w:rFonts w:ascii="Arial" w:hAnsi="Arial" w:cs="Arial"/>
          <w:sz w:val="20"/>
          <w:szCs w:val="20"/>
          <w:lang w:eastAsia="ar-SA"/>
        </w:rPr>
        <w:t>ZU</w:t>
      </w:r>
      <w:r w:rsidRPr="00AE4198">
        <w:rPr>
          <w:rFonts w:ascii="Arial" w:hAnsi="Arial" w:cs="Arial"/>
          <w:sz w:val="20"/>
          <w:szCs w:val="20"/>
          <w:lang w:eastAsia="ar-SA"/>
        </w:rPr>
        <w:t>/350/</w:t>
      </w:r>
      <w:r>
        <w:rPr>
          <w:rFonts w:ascii="Arial" w:hAnsi="Arial" w:cs="Arial"/>
          <w:sz w:val="20"/>
          <w:szCs w:val="20"/>
          <w:lang w:eastAsia="ar-SA"/>
        </w:rPr>
        <w:t>4</w:t>
      </w:r>
      <w:r w:rsidRPr="00AE4198">
        <w:rPr>
          <w:rFonts w:ascii="Arial" w:hAnsi="Arial" w:cs="Arial"/>
          <w:sz w:val="20"/>
          <w:szCs w:val="20"/>
          <w:lang w:eastAsia="ar-SA"/>
        </w:rPr>
        <w:t>/2</w:t>
      </w:r>
      <w:r>
        <w:rPr>
          <w:rFonts w:ascii="Arial" w:hAnsi="Arial" w:cs="Arial"/>
          <w:sz w:val="20"/>
          <w:szCs w:val="20"/>
          <w:lang w:eastAsia="ar-SA"/>
        </w:rPr>
        <w:t>4</w:t>
      </w:r>
      <w:r w:rsidRPr="00AE4198">
        <w:rPr>
          <w:rFonts w:ascii="Arial" w:hAnsi="Arial" w:cs="Arial"/>
          <w:b/>
          <w:sz w:val="20"/>
          <w:szCs w:val="20"/>
        </w:rPr>
        <w:t xml:space="preserve"> </w:t>
      </w:r>
    </w:p>
    <w:bookmarkEnd w:id="1"/>
    <w:p w14:paraId="31203D5D" w14:textId="77777777" w:rsidR="00D33799" w:rsidRPr="00AE4198" w:rsidRDefault="00D33799" w:rsidP="00D33799">
      <w:pPr>
        <w:rPr>
          <w:rFonts w:ascii="Arial" w:hAnsi="Arial" w:cs="Arial"/>
          <w:b/>
          <w:sz w:val="20"/>
          <w:szCs w:val="20"/>
        </w:rPr>
      </w:pPr>
    </w:p>
    <w:p w14:paraId="0764DCFC" w14:textId="77777777" w:rsidR="006B3B5F" w:rsidRPr="00AE4198" w:rsidRDefault="006B3B5F" w:rsidP="006B3B5F">
      <w:pPr>
        <w:ind w:left="5812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Zamawiający</w:t>
      </w:r>
    </w:p>
    <w:p w14:paraId="437E60B3" w14:textId="77777777" w:rsidR="006B3B5F" w:rsidRPr="00AE4198" w:rsidRDefault="006B3B5F" w:rsidP="006B3B5F">
      <w:pPr>
        <w:widowControl w:val="0"/>
        <w:suppressAutoHyphens/>
        <w:autoSpaceDE w:val="0"/>
        <w:ind w:left="5812"/>
        <w:jc w:val="both"/>
        <w:rPr>
          <w:rFonts w:ascii="Arial" w:hAnsi="Arial" w:cs="Arial"/>
          <w:sz w:val="20"/>
          <w:szCs w:val="20"/>
          <w:lang w:eastAsia="ar-SA"/>
        </w:rPr>
      </w:pPr>
      <w:r w:rsidRPr="00AE4198">
        <w:rPr>
          <w:rFonts w:ascii="Arial" w:hAnsi="Arial" w:cs="Arial"/>
          <w:sz w:val="20"/>
          <w:szCs w:val="20"/>
          <w:lang w:eastAsia="ar-SA"/>
        </w:rPr>
        <w:t>Pomorska Kolej Metropolitalna S.A.</w:t>
      </w:r>
    </w:p>
    <w:p w14:paraId="481EE7F9" w14:textId="05FF815D" w:rsidR="006B3B5F" w:rsidRPr="00AE4198" w:rsidRDefault="006B3B5F" w:rsidP="001C0417">
      <w:pPr>
        <w:ind w:left="5812"/>
        <w:jc w:val="both"/>
        <w:rPr>
          <w:rFonts w:ascii="Arial" w:hAnsi="Arial" w:cs="Arial"/>
          <w:sz w:val="20"/>
          <w:szCs w:val="20"/>
          <w:lang w:eastAsia="ar-SA"/>
        </w:rPr>
      </w:pPr>
      <w:r w:rsidRPr="00AE4198">
        <w:rPr>
          <w:rFonts w:ascii="Arial" w:hAnsi="Arial" w:cs="Arial"/>
          <w:sz w:val="20"/>
          <w:szCs w:val="20"/>
          <w:lang w:eastAsia="ar-SA"/>
        </w:rPr>
        <w:t>ul. Budowlanych 77</w:t>
      </w:r>
      <w:r w:rsidR="001C0417">
        <w:rPr>
          <w:rFonts w:ascii="Arial" w:hAnsi="Arial" w:cs="Arial"/>
          <w:sz w:val="20"/>
          <w:szCs w:val="20"/>
          <w:lang w:eastAsia="ar-SA"/>
        </w:rPr>
        <w:t xml:space="preserve">, </w:t>
      </w:r>
      <w:r w:rsidRPr="00AE4198">
        <w:rPr>
          <w:rFonts w:ascii="Arial" w:hAnsi="Arial" w:cs="Arial"/>
          <w:sz w:val="20"/>
          <w:szCs w:val="20"/>
          <w:lang w:eastAsia="ar-SA"/>
        </w:rPr>
        <w:t>80-298 Gdańsk</w:t>
      </w:r>
    </w:p>
    <w:p w14:paraId="1397CC41" w14:textId="77777777" w:rsidR="006B3B5F" w:rsidRDefault="006B3B5F" w:rsidP="006B3B5F">
      <w:pPr>
        <w:rPr>
          <w:rFonts w:ascii="Arial" w:hAnsi="Arial" w:cs="Arial"/>
          <w:b/>
        </w:rPr>
      </w:pPr>
    </w:p>
    <w:p w14:paraId="7F5C35AC" w14:textId="77777777" w:rsidR="001C0417" w:rsidRDefault="001C0417" w:rsidP="00D33799">
      <w:pPr>
        <w:jc w:val="center"/>
        <w:rPr>
          <w:rFonts w:ascii="Arial" w:hAnsi="Arial" w:cs="Arial"/>
          <w:b/>
        </w:rPr>
      </w:pPr>
    </w:p>
    <w:p w14:paraId="3CDEF758" w14:textId="361283EF" w:rsidR="00D33799" w:rsidRPr="00AE4198" w:rsidRDefault="00D33799" w:rsidP="00D33799">
      <w:pPr>
        <w:jc w:val="center"/>
        <w:rPr>
          <w:rFonts w:ascii="Arial" w:hAnsi="Arial" w:cs="Arial"/>
          <w:b/>
        </w:rPr>
      </w:pPr>
      <w:r w:rsidRPr="00AE4198">
        <w:rPr>
          <w:rFonts w:ascii="Arial" w:hAnsi="Arial" w:cs="Arial"/>
          <w:b/>
        </w:rPr>
        <w:t>FORMULARZ OFERTOWY</w:t>
      </w:r>
    </w:p>
    <w:p w14:paraId="352FFAC5" w14:textId="4C80D5F3" w:rsidR="00D33799" w:rsidRPr="00AE4198" w:rsidRDefault="00D33799" w:rsidP="001C0417">
      <w:pPr>
        <w:spacing w:before="120" w:after="120"/>
        <w:jc w:val="center"/>
        <w:rPr>
          <w:rFonts w:ascii="Arial" w:hAnsi="Arial" w:cs="Arial"/>
          <w:color w:val="000000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W postępowaniu o udzielenie zamówienia publicznego prowadzonego w trybie przetargu nieograniczonego</w:t>
      </w:r>
      <w:r w:rsidRPr="00AE4198">
        <w:rPr>
          <w:rFonts w:ascii="Arial" w:hAnsi="Arial" w:cs="Arial"/>
          <w:color w:val="000000"/>
          <w:sz w:val="20"/>
          <w:szCs w:val="20"/>
        </w:rPr>
        <w:t xml:space="preserve"> na:</w:t>
      </w:r>
    </w:p>
    <w:p w14:paraId="3BEFAE84" w14:textId="5E00133C" w:rsidR="00E556B6" w:rsidRDefault="00D33799" w:rsidP="00D33799">
      <w:pPr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  <w:bookmarkStart w:id="2" w:name="_Hlk159831000"/>
      <w:r w:rsidRPr="00AE4198">
        <w:rPr>
          <w:rFonts w:ascii="Arial" w:hAnsi="Arial" w:cs="Arial"/>
          <w:b/>
          <w:bCs/>
          <w:iCs/>
          <w:sz w:val="20"/>
          <w:szCs w:val="20"/>
          <w:lang w:eastAsia="x-none"/>
        </w:rPr>
        <w:t>„</w:t>
      </w:r>
      <w:r w:rsidR="00616634" w:rsidRPr="003760AE">
        <w:rPr>
          <w:rFonts w:ascii="Arial" w:hAnsi="Arial" w:cs="Arial"/>
          <w:b/>
          <w:bCs/>
          <w:sz w:val="22"/>
          <w:szCs w:val="22"/>
        </w:rPr>
        <w:t xml:space="preserve">Zakup licencji Microsoft Office 365 na okres 12 miesięcy wraz z usługą wdrożenia, </w:t>
      </w:r>
      <w:r w:rsidR="00616634">
        <w:rPr>
          <w:rFonts w:ascii="Arial" w:hAnsi="Arial" w:cs="Arial"/>
          <w:b/>
          <w:bCs/>
          <w:sz w:val="22"/>
          <w:szCs w:val="22"/>
        </w:rPr>
        <w:br/>
      </w:r>
      <w:r w:rsidR="00616634" w:rsidRPr="003760AE">
        <w:rPr>
          <w:rFonts w:ascii="Arial" w:hAnsi="Arial" w:cs="Arial"/>
          <w:b/>
          <w:bCs/>
          <w:sz w:val="22"/>
          <w:szCs w:val="22"/>
        </w:rPr>
        <w:t>migracji i przeprowadzeniem szkoleń dla użytkowników i administratorów</w:t>
      </w:r>
      <w:r w:rsidRPr="00AE4198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  <w:bookmarkEnd w:id="2"/>
    </w:p>
    <w:p w14:paraId="773FDB4E" w14:textId="77777777" w:rsidR="00D33799" w:rsidRDefault="00D33799" w:rsidP="00D33799">
      <w:pPr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614C9337" w14:textId="77777777" w:rsidR="00D33799" w:rsidRDefault="00D33799" w:rsidP="00D33799">
      <w:pPr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EFA038C" w14:textId="61DBF2F3" w:rsidR="00D33799" w:rsidRDefault="00D33799" w:rsidP="006C59AA">
      <w:pPr>
        <w:numPr>
          <w:ilvl w:val="0"/>
          <w:numId w:val="57"/>
        </w:numPr>
        <w:tabs>
          <w:tab w:val="left" w:pos="459"/>
        </w:tabs>
        <w:spacing w:before="120" w:after="240"/>
        <w:ind w:left="176" w:hanging="238"/>
        <w:rPr>
          <w:rFonts w:ascii="Arial" w:hAnsi="Arial" w:cs="Arial"/>
          <w:b/>
          <w:sz w:val="20"/>
          <w:szCs w:val="20"/>
        </w:rPr>
      </w:pPr>
      <w:r w:rsidRPr="00BF6ECE">
        <w:rPr>
          <w:rFonts w:ascii="Arial" w:hAnsi="Arial" w:cs="Arial"/>
          <w:b/>
          <w:sz w:val="20"/>
          <w:szCs w:val="20"/>
        </w:rPr>
        <w:t xml:space="preserve">DANE WYKONAWCY: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7"/>
        <w:gridCol w:w="4994"/>
      </w:tblGrid>
      <w:tr w:rsidR="00D33799" w:rsidRPr="00D33799" w14:paraId="2145B4ED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04C90F82" w14:textId="5BC4D539" w:rsidR="00D33799" w:rsidRPr="0059607F" w:rsidRDefault="0059607F" w:rsidP="006C59AA">
            <w:pPr>
              <w:widowControl w:val="0"/>
              <w:tabs>
                <w:tab w:val="left" w:pos="3227"/>
              </w:tabs>
              <w:autoSpaceDE w:val="0"/>
              <w:autoSpaceDN w:val="0"/>
              <w:adjustRightInd w:val="0"/>
              <w:spacing w:before="120"/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</w:pPr>
            <w:r w:rsidRPr="0059607F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 xml:space="preserve">Nazwa (firma) Wykonawcy (Wykonawców </w:t>
            </w:r>
            <w:r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br/>
            </w:r>
            <w:r w:rsidRPr="0059607F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>wspólnie ubiegających się o udzielenie zamówienia)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064ACCB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b/>
                <w:sz w:val="22"/>
              </w:rPr>
            </w:pPr>
          </w:p>
        </w:tc>
      </w:tr>
      <w:tr w:rsidR="00D33799" w:rsidRPr="00D33799" w14:paraId="08BC86CD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0A3A9F06" w14:textId="2A3D2AA8" w:rsidR="00D33799" w:rsidRPr="00D33799" w:rsidRDefault="00D33799" w:rsidP="00F927E8">
            <w:pPr>
              <w:pStyle w:val="Text1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 xml:space="preserve">Adres </w:t>
            </w:r>
            <w:r w:rsidR="00CC6E44">
              <w:rPr>
                <w:rFonts w:ascii="Arial" w:hAnsi="Arial" w:cs="Arial"/>
                <w:sz w:val="16"/>
                <w:szCs w:val="16"/>
              </w:rPr>
              <w:t>(adresy)</w:t>
            </w:r>
            <w:r w:rsidRPr="00D33799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05F36221" w14:textId="77777777" w:rsidR="00D33799" w:rsidRPr="00D33799" w:rsidRDefault="00D33799" w:rsidP="00F927E8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65084143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CC6E44" w:rsidRPr="00D33799" w14:paraId="04EEFF29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5D44931" w14:textId="77777777" w:rsidR="00CC6E44" w:rsidRPr="00D33799" w:rsidRDefault="00CC6E44" w:rsidP="00CC6E44">
            <w:pPr>
              <w:pStyle w:val="Text1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NIP:</w:t>
            </w:r>
          </w:p>
          <w:p w14:paraId="5DAA0B11" w14:textId="77777777" w:rsidR="00CC6E44" w:rsidRPr="00D33799" w:rsidRDefault="00CC6E44" w:rsidP="00F927E8">
            <w:pPr>
              <w:pStyle w:val="Text1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5F7775CC" w14:textId="77777777" w:rsidR="00CC6E44" w:rsidRPr="00D33799" w:rsidRDefault="00CC6E44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D33799" w:rsidRPr="00D33799" w14:paraId="18126001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7327F5CA" w14:textId="77777777" w:rsidR="00D33799" w:rsidRPr="00D33799" w:rsidRDefault="00D33799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REGON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5F0D30B4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D33799" w:rsidRPr="00D33799" w14:paraId="3327F19E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3F9CE73" w14:textId="21905DEE" w:rsidR="00D33799" w:rsidRPr="00D33799" w:rsidRDefault="00D33799" w:rsidP="00CC6E44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 xml:space="preserve">Osoba </w:t>
            </w:r>
            <w:r w:rsidR="00CC6E44">
              <w:rPr>
                <w:rFonts w:ascii="Arial" w:hAnsi="Arial" w:cs="Arial"/>
                <w:color w:val="000000"/>
                <w:sz w:val="16"/>
                <w:szCs w:val="16"/>
              </w:rPr>
              <w:t>umocowana do reprezentowania Wykonawcy/ów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7171BB36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b/>
                <w:sz w:val="22"/>
                <w:lang w:eastAsia="pl-PL"/>
              </w:rPr>
            </w:pPr>
          </w:p>
        </w:tc>
      </w:tr>
      <w:tr w:rsidR="00CC6E44" w:rsidRPr="00D33799" w14:paraId="657BE64B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32CF154" w14:textId="77777777" w:rsidR="00CC6E44" w:rsidRPr="00D33799" w:rsidRDefault="00CC6E44" w:rsidP="00CC6E44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t</w:t>
            </w:r>
            <w:r w:rsidRPr="00D33799">
              <w:rPr>
                <w:rFonts w:ascii="Arial" w:hAnsi="Arial" w:cs="Arial"/>
                <w:sz w:val="16"/>
                <w:szCs w:val="16"/>
              </w:rPr>
              <w:t>elefon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33AAE29" w14:textId="77777777" w:rsidR="00CC6E44" w:rsidRDefault="00CC6E44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2D38575A" w14:textId="77777777" w:rsidR="00CC6E44" w:rsidRPr="00D33799" w:rsidRDefault="00CC6E44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</w:p>
        </w:tc>
      </w:tr>
      <w:tr w:rsidR="00D33799" w:rsidRPr="00D33799" w14:paraId="0A1C86E6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6D02C451" w14:textId="77777777" w:rsidR="00D33799" w:rsidRPr="00D33799" w:rsidRDefault="00D33799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Adres e-mail: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1E3248B8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</w:p>
        </w:tc>
      </w:tr>
      <w:tr w:rsidR="00D33799" w:rsidRPr="00D33799" w14:paraId="350F4059" w14:textId="77777777" w:rsidTr="006C59AA">
        <w:trPr>
          <w:trHeight w:val="2568"/>
        </w:trPr>
        <w:tc>
          <w:tcPr>
            <w:tcW w:w="4067" w:type="dxa"/>
            <w:shd w:val="clear" w:color="auto" w:fill="F2F2F2" w:themeFill="background1" w:themeFillShade="F2"/>
          </w:tcPr>
          <w:p w14:paraId="2B74083C" w14:textId="19CDF08E" w:rsidR="00D33799" w:rsidRPr="006C59AA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Rodzaj wykonawcy</w:t>
            </w:r>
            <w:r w:rsidR="006C59AA">
              <w:rPr>
                <w:rFonts w:ascii="Arial" w:hAnsi="Arial" w:cs="Arial"/>
                <w:sz w:val="16"/>
                <w:szCs w:val="16"/>
              </w:rPr>
              <w:t>*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4" w:type="dxa"/>
            <w:shd w:val="clear" w:color="auto" w:fill="auto"/>
          </w:tcPr>
          <w:p w14:paraId="1D6CA111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mikroprzedsiębiorstwo </w:t>
            </w:r>
          </w:p>
          <w:p w14:paraId="6B6BD6A6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małe przedsiębiorstwo </w:t>
            </w:r>
          </w:p>
          <w:p w14:paraId="23169777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średnie przedsiębiorstwo </w:t>
            </w:r>
          </w:p>
          <w:p w14:paraId="34BD7F22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jednoosobowa działalność gospodarcza </w:t>
            </w:r>
          </w:p>
          <w:p w14:paraId="64C2F917" w14:textId="77777777" w:rsidR="00D33799" w:rsidRPr="00D33799" w:rsidRDefault="00D33799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osoba fizyczna nieprowadząca działalności gospodarczej </w:t>
            </w:r>
          </w:p>
          <w:p w14:paraId="7EA86D72" w14:textId="77777777" w:rsidR="00D33799" w:rsidRDefault="00D33799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inny rodzaj</w:t>
            </w:r>
          </w:p>
          <w:p w14:paraId="26DADAF9" w14:textId="2711E463" w:rsidR="006C59AA" w:rsidRPr="00D33799" w:rsidRDefault="006C59AA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* niepotrzebne skreślić lub usunąć, pozostawiając tylko prawidłową odpowiedź</w:t>
            </w:r>
          </w:p>
        </w:tc>
      </w:tr>
    </w:tbl>
    <w:p w14:paraId="169CEAB2" w14:textId="574ACBDC" w:rsidR="00D33799" w:rsidRDefault="00D33799" w:rsidP="00D33799">
      <w:pPr>
        <w:tabs>
          <w:tab w:val="left" w:pos="459"/>
        </w:tabs>
        <w:spacing w:before="120" w:after="120"/>
        <w:ind w:left="17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6B7B9C86" w14:textId="0FF5D88C" w:rsidR="00D33799" w:rsidRPr="00D33799" w:rsidRDefault="00D33799" w:rsidP="00D33799">
      <w:pPr>
        <w:pStyle w:val="Akapitzlist"/>
        <w:numPr>
          <w:ilvl w:val="0"/>
          <w:numId w:val="57"/>
        </w:numPr>
        <w:tabs>
          <w:tab w:val="left" w:pos="459"/>
        </w:tabs>
        <w:spacing w:before="120" w:after="120"/>
        <w:ind w:left="431" w:hanging="493"/>
        <w:contextualSpacing w:val="0"/>
        <w:rPr>
          <w:rFonts w:ascii="Arial" w:hAnsi="Arial" w:cs="Arial"/>
          <w:b/>
          <w:sz w:val="20"/>
          <w:szCs w:val="20"/>
        </w:rPr>
      </w:pPr>
      <w:r w:rsidRPr="00D33799">
        <w:rPr>
          <w:rFonts w:ascii="Arial" w:hAnsi="Arial" w:cs="Arial"/>
          <w:b/>
          <w:sz w:val="20"/>
          <w:szCs w:val="20"/>
        </w:rPr>
        <w:lastRenderedPageBreak/>
        <w:t>CENA OFERTY</w:t>
      </w:r>
      <w:r w:rsidR="00F368B0">
        <w:rPr>
          <w:rFonts w:ascii="Arial" w:hAnsi="Arial" w:cs="Arial"/>
          <w:b/>
          <w:sz w:val="20"/>
          <w:szCs w:val="20"/>
        </w:rPr>
        <w:t>:</w:t>
      </w:r>
    </w:p>
    <w:p w14:paraId="0702DCBE" w14:textId="7FF92AD8" w:rsidR="00D33799" w:rsidRDefault="00D33799" w:rsidP="00AA6190">
      <w:pPr>
        <w:pStyle w:val="Akapitzlist"/>
        <w:numPr>
          <w:ilvl w:val="3"/>
          <w:numId w:val="57"/>
        </w:numPr>
        <w:spacing w:before="120" w:after="360"/>
        <w:ind w:left="426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D33799">
        <w:rPr>
          <w:rFonts w:ascii="Arial" w:hAnsi="Arial" w:cs="Arial"/>
          <w:b/>
          <w:sz w:val="20"/>
          <w:szCs w:val="20"/>
        </w:rPr>
        <w:t xml:space="preserve">Oferujemy wykonanie przedmiotu zamówienia, zgodnie z warunkami zawartymi w SWZ, </w:t>
      </w:r>
      <w:r w:rsidR="00010929">
        <w:rPr>
          <w:rFonts w:ascii="Arial" w:hAnsi="Arial" w:cs="Arial"/>
          <w:b/>
          <w:sz w:val="20"/>
          <w:szCs w:val="20"/>
        </w:rPr>
        <w:br/>
      </w:r>
      <w:r w:rsidRPr="00D33799">
        <w:rPr>
          <w:rFonts w:ascii="Arial" w:hAnsi="Arial" w:cs="Arial"/>
          <w:b/>
          <w:sz w:val="20"/>
          <w:szCs w:val="20"/>
        </w:rPr>
        <w:t>za cenę jak niżej:</w:t>
      </w:r>
    </w:p>
    <w:tbl>
      <w:tblPr>
        <w:tblW w:w="98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559"/>
        <w:gridCol w:w="1418"/>
        <w:gridCol w:w="1417"/>
        <w:gridCol w:w="851"/>
        <w:gridCol w:w="1579"/>
      </w:tblGrid>
      <w:tr w:rsidR="00F368B0" w:rsidRPr="0002166B" w14:paraId="5C3FAC75" w14:textId="77777777" w:rsidTr="00D0725D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43CD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85D65B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>Nazwa produktu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7D3474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>Cena jednostkowa netto</w:t>
            </w:r>
          </w:p>
          <w:p w14:paraId="2B52265A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166B">
              <w:rPr>
                <w:rFonts w:ascii="Arial" w:hAnsi="Arial" w:cs="Arial"/>
                <w:sz w:val="16"/>
                <w:szCs w:val="16"/>
              </w:rPr>
              <w:t>(w PLN)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9606DE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>Ilość</w:t>
            </w:r>
          </w:p>
          <w:p w14:paraId="5B9220A7" w14:textId="52EB9684" w:rsidR="00F368B0" w:rsidRPr="0002166B" w:rsidRDefault="00F368B0" w:rsidP="00F92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166B">
              <w:rPr>
                <w:rFonts w:ascii="Arial" w:hAnsi="Arial" w:cs="Arial"/>
                <w:sz w:val="16"/>
                <w:szCs w:val="16"/>
              </w:rPr>
              <w:t>(szt.</w:t>
            </w:r>
            <w:r w:rsidR="00AA6190">
              <w:rPr>
                <w:rFonts w:ascii="Arial" w:hAnsi="Arial" w:cs="Arial"/>
                <w:sz w:val="16"/>
                <w:szCs w:val="16"/>
              </w:rPr>
              <w:t>/pakiet</w:t>
            </w:r>
            <w:r w:rsidR="00F2544C">
              <w:rPr>
                <w:rFonts w:ascii="Arial" w:hAnsi="Arial" w:cs="Arial"/>
                <w:sz w:val="16"/>
                <w:szCs w:val="16"/>
              </w:rPr>
              <w:t>/mc</w:t>
            </w:r>
            <w:r w:rsidRPr="0002166B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FB94BE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 xml:space="preserve">Wartość netto </w:t>
            </w:r>
            <w:r w:rsidRPr="0002166B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02166B">
              <w:rPr>
                <w:rFonts w:ascii="Arial" w:hAnsi="Arial" w:cs="Arial"/>
                <w:sz w:val="16"/>
                <w:szCs w:val="16"/>
              </w:rPr>
              <w:t>(w PLN)</w:t>
            </w:r>
          </w:p>
          <w:p w14:paraId="4185E9FB" w14:textId="10459F52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 xml:space="preserve">(kol. </w:t>
            </w:r>
            <w:r>
              <w:rPr>
                <w:rFonts w:ascii="Arial" w:hAnsi="Arial" w:cs="Arial"/>
                <w:i/>
                <w:sz w:val="16"/>
                <w:szCs w:val="16"/>
              </w:rPr>
              <w:t>III</w:t>
            </w:r>
            <w:r w:rsidRPr="0002166B">
              <w:rPr>
                <w:rFonts w:ascii="Arial" w:hAnsi="Arial" w:cs="Arial"/>
                <w:i/>
                <w:sz w:val="16"/>
                <w:szCs w:val="16"/>
              </w:rPr>
              <w:t xml:space="preserve"> x kol. </w:t>
            </w:r>
            <w:r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02166B">
              <w:rPr>
                <w:rFonts w:ascii="Arial" w:hAnsi="Arial" w:cs="Arial"/>
                <w:i/>
                <w:sz w:val="16"/>
                <w:szCs w:val="16"/>
              </w:rPr>
              <w:t>V)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6E1B6C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</w:tc>
        <w:tc>
          <w:tcPr>
            <w:tcW w:w="15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EE4E3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166B">
              <w:rPr>
                <w:rFonts w:ascii="Arial" w:hAnsi="Arial" w:cs="Arial"/>
                <w:b/>
                <w:sz w:val="16"/>
                <w:szCs w:val="16"/>
              </w:rPr>
              <w:t xml:space="preserve">Wartość brutto </w:t>
            </w:r>
            <w:r w:rsidRPr="0002166B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02166B">
              <w:rPr>
                <w:rFonts w:ascii="Arial" w:hAnsi="Arial" w:cs="Arial"/>
                <w:sz w:val="16"/>
                <w:szCs w:val="16"/>
              </w:rPr>
              <w:t>(w PLN)</w:t>
            </w:r>
          </w:p>
        </w:tc>
      </w:tr>
      <w:tr w:rsidR="00F368B0" w:rsidRPr="0002166B" w14:paraId="335E931F" w14:textId="77777777" w:rsidTr="00D0725D">
        <w:trPr>
          <w:trHeight w:val="272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C7F619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I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F38DEA5" w14:textId="77777777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II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3C23750" w14:textId="7B5B71D8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I</w:t>
            </w:r>
            <w:r>
              <w:rPr>
                <w:rFonts w:ascii="Arial" w:hAnsi="Arial" w:cs="Arial"/>
                <w:i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CD0A398" w14:textId="7E2B5B55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I</w:t>
            </w:r>
            <w:r w:rsidRPr="0002166B">
              <w:rPr>
                <w:rFonts w:ascii="Arial" w:hAnsi="Arial" w:cs="Arial"/>
                <w:i/>
                <w:sz w:val="16"/>
                <w:szCs w:val="16"/>
              </w:rPr>
              <w:t>V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7B20EC83" w14:textId="605BD36C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V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91E45D1" w14:textId="3DCAC6B4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VI</w:t>
            </w:r>
          </w:p>
        </w:tc>
        <w:tc>
          <w:tcPr>
            <w:tcW w:w="15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692FE0" w14:textId="5234BDC5" w:rsidR="00F368B0" w:rsidRPr="0002166B" w:rsidRDefault="00F368B0" w:rsidP="00F927E8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02166B">
              <w:rPr>
                <w:rFonts w:ascii="Arial" w:hAnsi="Arial" w:cs="Arial"/>
                <w:i/>
                <w:sz w:val="16"/>
                <w:szCs w:val="16"/>
              </w:rPr>
              <w:t>VI</w:t>
            </w:r>
            <w:r>
              <w:rPr>
                <w:rFonts w:ascii="Arial" w:hAnsi="Arial" w:cs="Arial"/>
                <w:i/>
                <w:sz w:val="16"/>
                <w:szCs w:val="16"/>
              </w:rPr>
              <w:t>I</w:t>
            </w:r>
          </w:p>
        </w:tc>
      </w:tr>
      <w:tr w:rsidR="00F368B0" w:rsidRPr="0002166B" w14:paraId="0E53FE9D" w14:textId="77777777" w:rsidTr="00D0725D">
        <w:trPr>
          <w:trHeight w:val="10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3ED192" w14:textId="77777777" w:rsidR="00F368B0" w:rsidRPr="0002166B" w:rsidRDefault="00F368B0" w:rsidP="00F368B0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465"/>
              <w:contextualSpacing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AA88D" w14:textId="180F1E92" w:rsidR="00F368B0" w:rsidRPr="0002166B" w:rsidRDefault="00F2544C" w:rsidP="00B24B3D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bidi="pl-PL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bidi="pl-PL"/>
              </w:rPr>
              <w:t xml:space="preserve">Faza I (etap I-V) </w:t>
            </w:r>
            <w:r w:rsidR="00FA5120">
              <w:rPr>
                <w:rFonts w:ascii="Arial" w:hAnsi="Arial" w:cs="Arial"/>
                <w:color w:val="000000"/>
                <w:sz w:val="16"/>
                <w:szCs w:val="16"/>
                <w:lang w:bidi="pl-PL"/>
              </w:rPr>
              <w:br/>
            </w:r>
            <w:r w:rsidRPr="00D923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pl-PL"/>
              </w:rPr>
              <w:t xml:space="preserve">w tym </w:t>
            </w:r>
            <w:r w:rsidR="001C0417" w:rsidRPr="00D923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pl-PL"/>
              </w:rPr>
              <w:t xml:space="preserve">dostawa </w:t>
            </w:r>
            <w:r w:rsidR="00D9239F" w:rsidRPr="00D923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pl-PL"/>
              </w:rPr>
              <w:t>75</w:t>
            </w:r>
            <w:r w:rsidRPr="00D923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pl-PL"/>
              </w:rPr>
              <w:t xml:space="preserve"> licencji Microsoft 365 Business Premium</w:t>
            </w:r>
            <w:r w:rsidR="00D9239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bidi="pl-PL"/>
              </w:rPr>
              <w:t xml:space="preserve"> </w:t>
            </w:r>
            <w:r w:rsidR="00D9239F" w:rsidRPr="00D9239F">
              <w:rPr>
                <w:rFonts w:ascii="Arial" w:hAnsi="Arial" w:cs="Arial"/>
                <w:color w:val="000000"/>
                <w:sz w:val="16"/>
                <w:szCs w:val="16"/>
                <w:lang w:bidi="pl-PL"/>
              </w:rPr>
              <w:t>lub równoważnej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D21133F" w14:textId="71696959" w:rsidR="00F368B0" w:rsidRPr="0002166B" w:rsidRDefault="00F368B0" w:rsidP="005C59E7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8EC328C" w14:textId="6FE25660" w:rsidR="00F368B0" w:rsidRPr="0002166B" w:rsidRDefault="00F368B0" w:rsidP="005C59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C1CD1" w14:textId="434042DE" w:rsidR="00F368B0" w:rsidRPr="0002166B" w:rsidRDefault="00F368B0" w:rsidP="005C59E7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A76B7" w14:textId="63579580" w:rsidR="00F368B0" w:rsidRPr="001C0417" w:rsidRDefault="006C59AA" w:rsidP="005C59E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417">
              <w:rPr>
                <w:rFonts w:ascii="Arial" w:hAnsi="Arial" w:cs="Arial"/>
                <w:sz w:val="16"/>
                <w:szCs w:val="16"/>
              </w:rPr>
              <w:t>23%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F676" w14:textId="00F407E2" w:rsidR="00F368B0" w:rsidRPr="0002166B" w:rsidRDefault="00F368B0" w:rsidP="005C59E7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544C" w:rsidRPr="0002166B" w14:paraId="4CDB5DD0" w14:textId="77777777" w:rsidTr="00D0725D">
        <w:trPr>
          <w:trHeight w:val="1576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75B81B6" w14:textId="77777777" w:rsidR="00F2544C" w:rsidRPr="0002166B" w:rsidRDefault="00F2544C" w:rsidP="00F2544C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465"/>
              <w:contextualSpacing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1C8BF132" w14:textId="238392D6" w:rsidR="00F2544C" w:rsidRPr="007139F9" w:rsidRDefault="00F2544C" w:rsidP="00B24B3D">
            <w:pPr>
              <w:spacing w:before="60" w:after="60" w:line="276" w:lineRule="auto"/>
              <w:rPr>
                <w:rFonts w:ascii="Arial" w:hAnsi="Arial" w:cs="Arial"/>
                <w:sz w:val="16"/>
                <w:szCs w:val="16"/>
              </w:rPr>
            </w:pPr>
            <w:r w:rsidRPr="003C40E5">
              <w:rPr>
                <w:rFonts w:ascii="Arial" w:hAnsi="Arial" w:cs="Arial"/>
                <w:b/>
                <w:bCs/>
                <w:sz w:val="16"/>
                <w:szCs w:val="16"/>
              </w:rPr>
              <w:t>Faza II</w:t>
            </w:r>
            <w:r w:rsidRPr="001C041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9239F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D9239F">
              <w:rPr>
                <w:rFonts w:ascii="Arial" w:hAnsi="Arial" w:cs="Arial"/>
                <w:b/>
                <w:bCs/>
                <w:sz w:val="16"/>
                <w:szCs w:val="16"/>
              </w:rPr>
              <w:t>asysta powdrożeniowa dla pracowników działu IT</w:t>
            </w:r>
            <w:r w:rsidRPr="001C0417">
              <w:rPr>
                <w:rFonts w:ascii="Arial" w:hAnsi="Arial" w:cs="Arial"/>
                <w:sz w:val="16"/>
                <w:szCs w:val="16"/>
              </w:rPr>
              <w:t>- usługa świadczona przez pierwszy miesiąc po podpisaniu protokołu końcowego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FB0C8FB" w14:textId="73FB7DDB" w:rsidR="00F2544C" w:rsidRPr="0002166B" w:rsidRDefault="00F2544C" w:rsidP="00F2544C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tl2br w:val="nil"/>
            </w:tcBorders>
            <w:vAlign w:val="center"/>
          </w:tcPr>
          <w:p w14:paraId="7C1B1966" w14:textId="75008F4C" w:rsidR="00F2544C" w:rsidRPr="0002166B" w:rsidRDefault="00F2544C" w:rsidP="00F254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166B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 xml:space="preserve"> mc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6AA648D" w14:textId="13521737" w:rsidR="00F2544C" w:rsidRPr="0002166B" w:rsidRDefault="00F2544C" w:rsidP="00F2544C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1E050DC" w14:textId="0F25DEE5" w:rsidR="00F2544C" w:rsidRPr="001C0417" w:rsidRDefault="00F2544C" w:rsidP="00F254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417">
              <w:rPr>
                <w:rFonts w:ascii="Arial" w:hAnsi="Arial" w:cs="Arial"/>
                <w:sz w:val="16"/>
                <w:szCs w:val="16"/>
              </w:rPr>
              <w:t>23%</w:t>
            </w:r>
          </w:p>
        </w:tc>
        <w:tc>
          <w:tcPr>
            <w:tcW w:w="15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8AE761" w14:textId="2CDF0A99" w:rsidR="00F2544C" w:rsidRPr="0002166B" w:rsidRDefault="00F2544C" w:rsidP="00F2544C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544C" w:rsidRPr="0002166B" w14:paraId="5B00408C" w14:textId="77777777" w:rsidTr="00D0725D">
        <w:trPr>
          <w:trHeight w:val="574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AACBC8" w14:textId="77777777" w:rsidR="00F2544C" w:rsidRPr="0002166B" w:rsidRDefault="00F2544C" w:rsidP="00F2544C">
            <w:pPr>
              <w:pStyle w:val="Akapitzlist"/>
              <w:numPr>
                <w:ilvl w:val="0"/>
                <w:numId w:val="62"/>
              </w:numPr>
              <w:spacing w:after="0" w:line="240" w:lineRule="auto"/>
              <w:ind w:left="465"/>
              <w:contextualSpacing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1587B9E" w14:textId="554EF542" w:rsidR="00F2544C" w:rsidRPr="00F2544C" w:rsidRDefault="00F2544C" w:rsidP="00B24B3D">
            <w:pPr>
              <w:spacing w:before="60" w:after="60"/>
              <w:rPr>
                <w:rFonts w:ascii="Arial" w:hAnsi="Arial" w:cs="Arial"/>
                <w:color w:val="000000"/>
                <w:sz w:val="16"/>
                <w:szCs w:val="16"/>
                <w:lang w:bidi="pl-PL"/>
              </w:rPr>
            </w:pPr>
            <w:r w:rsidRPr="00B24B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Faza II </w:t>
            </w:r>
            <w:r w:rsidR="00B24B3D" w:rsidRPr="00B24B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Pr="00B24B3D">
              <w:rPr>
                <w:rFonts w:ascii="Arial" w:hAnsi="Arial" w:cs="Arial"/>
                <w:b/>
                <w:bCs/>
                <w:sz w:val="16"/>
                <w:szCs w:val="16"/>
              </w:rPr>
              <w:t>wparcie techniczne dla pracowników IT</w:t>
            </w:r>
            <w:r w:rsidR="00B24B3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B24B3D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  <w:r w:rsidRPr="001C0417">
              <w:rPr>
                <w:rFonts w:ascii="Arial" w:hAnsi="Arial" w:cs="Arial"/>
                <w:sz w:val="16"/>
                <w:szCs w:val="16"/>
              </w:rPr>
              <w:t>-</w:t>
            </w:r>
            <w:r w:rsidR="00B24B3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1C0417">
              <w:rPr>
                <w:rFonts w:ascii="Arial" w:hAnsi="Arial" w:cs="Arial"/>
                <w:sz w:val="16"/>
                <w:szCs w:val="16"/>
              </w:rPr>
              <w:t>usługa świadczona przez 12 miesięcy od zakończenia asysty powdrożeniowej dla pracowników 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A8B2C93" w14:textId="12182496" w:rsidR="00F2544C" w:rsidRPr="0002166B" w:rsidRDefault="00F2544C" w:rsidP="007139F9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tl2br w:val="nil"/>
            </w:tcBorders>
            <w:vAlign w:val="center"/>
          </w:tcPr>
          <w:p w14:paraId="3839C484" w14:textId="643BFC24" w:rsidR="00F2544C" w:rsidRPr="0002166B" w:rsidRDefault="00F2544C" w:rsidP="00F254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 mc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1B34CFE0" w14:textId="4F516748" w:rsidR="00F2544C" w:rsidRPr="0002166B" w:rsidRDefault="00F2544C" w:rsidP="00F2544C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541788A2" w14:textId="7C51F017" w:rsidR="00F2544C" w:rsidRPr="001C0417" w:rsidRDefault="00F2544C" w:rsidP="00F254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0417">
              <w:rPr>
                <w:rFonts w:ascii="Arial" w:hAnsi="Arial" w:cs="Arial"/>
                <w:sz w:val="16"/>
                <w:szCs w:val="16"/>
              </w:rPr>
              <w:t>23%</w:t>
            </w:r>
          </w:p>
        </w:tc>
        <w:tc>
          <w:tcPr>
            <w:tcW w:w="1579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5E19AE6" w14:textId="03A64A7B" w:rsidR="00F2544C" w:rsidRPr="0002166B" w:rsidRDefault="00F2544C" w:rsidP="00F2544C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2544C" w:rsidRPr="0002166B" w14:paraId="0B3C83D4" w14:textId="77777777" w:rsidTr="00D0725D">
        <w:trPr>
          <w:trHeight w:val="663"/>
        </w:trPr>
        <w:tc>
          <w:tcPr>
            <w:tcW w:w="5954" w:type="dxa"/>
            <w:gridSpan w:val="4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E37665" w14:textId="77777777" w:rsidR="00F2544C" w:rsidRPr="00FB505C" w:rsidRDefault="00F2544C" w:rsidP="00F2544C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FB505C">
              <w:rPr>
                <w:rFonts w:ascii="Arial" w:hAnsi="Arial" w:cs="Arial"/>
                <w:b/>
                <w:sz w:val="22"/>
                <w:szCs w:val="22"/>
              </w:rPr>
              <w:t>RAZEM – Cena oferty</w:t>
            </w:r>
          </w:p>
          <w:p w14:paraId="1CC08CDF" w14:textId="0B94CC72" w:rsidR="00F2544C" w:rsidRPr="008B4F63" w:rsidRDefault="00F2544C" w:rsidP="00F2544C">
            <w:pPr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8B4F63">
              <w:rPr>
                <w:rFonts w:ascii="Arial" w:hAnsi="Arial" w:cs="Arial"/>
                <w:bCs/>
                <w:sz w:val="16"/>
                <w:szCs w:val="16"/>
              </w:rPr>
              <w:t>(suma poz. 1-3)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E349E" w14:textId="6D0675F9" w:rsidR="00F2544C" w:rsidRPr="00F368B0" w:rsidRDefault="00F2544C" w:rsidP="007139F9">
            <w:pPr>
              <w:spacing w:after="12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vAlign w:val="center"/>
          </w:tcPr>
          <w:p w14:paraId="6D65599F" w14:textId="7148B3BB" w:rsidR="00F2544C" w:rsidRPr="0002166B" w:rsidRDefault="007139F9" w:rsidP="007139F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23%</w:t>
            </w:r>
          </w:p>
        </w:tc>
        <w:tc>
          <w:tcPr>
            <w:tcW w:w="1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2C1C09" w14:textId="1D8406D2" w:rsidR="00F2544C" w:rsidRPr="0002166B" w:rsidRDefault="00F2544C" w:rsidP="007139F9">
            <w:pPr>
              <w:spacing w:after="1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89EC060" w14:textId="77777777" w:rsidR="001C0417" w:rsidRDefault="001C0417" w:rsidP="00010929">
      <w:pPr>
        <w:spacing w:before="120" w:after="120"/>
        <w:rPr>
          <w:rFonts w:ascii="Arial" w:hAnsi="Arial" w:cs="Arial"/>
          <w:bCs/>
          <w:sz w:val="16"/>
          <w:szCs w:val="16"/>
        </w:rPr>
      </w:pPr>
    </w:p>
    <w:p w14:paraId="20FE14C2" w14:textId="2E3109B1" w:rsidR="00F2544C" w:rsidRPr="00B24B3D" w:rsidRDefault="00F2544C" w:rsidP="00B24B3D">
      <w:pPr>
        <w:pStyle w:val="Akapitzlist"/>
        <w:numPr>
          <w:ilvl w:val="3"/>
          <w:numId w:val="57"/>
        </w:numPr>
        <w:spacing w:before="120" w:after="240"/>
        <w:ind w:left="425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C0417">
        <w:rPr>
          <w:rFonts w:ascii="Arial" w:hAnsi="Arial" w:cs="Arial"/>
          <w:b/>
          <w:sz w:val="20"/>
          <w:szCs w:val="20"/>
        </w:rPr>
        <w:t xml:space="preserve">Oferowana </w:t>
      </w:r>
      <w:r w:rsidR="00BF3431">
        <w:rPr>
          <w:rFonts w:ascii="Arial" w:hAnsi="Arial" w:cs="Arial"/>
          <w:b/>
          <w:sz w:val="20"/>
          <w:szCs w:val="20"/>
        </w:rPr>
        <w:t>cena</w:t>
      </w:r>
      <w:r w:rsidRPr="001C0417">
        <w:rPr>
          <w:rFonts w:ascii="Arial" w:hAnsi="Arial" w:cs="Arial"/>
          <w:b/>
          <w:sz w:val="20"/>
          <w:szCs w:val="20"/>
        </w:rPr>
        <w:t xml:space="preserve"> jednostkowa licencji </w:t>
      </w:r>
      <w:r w:rsidRPr="001C0417">
        <w:rPr>
          <w:rFonts w:ascii="Arial" w:hAnsi="Arial" w:cs="Arial"/>
          <w:b/>
          <w:color w:val="000000"/>
          <w:sz w:val="20"/>
          <w:szCs w:val="20"/>
          <w:lang w:bidi="pl-PL"/>
        </w:rPr>
        <w:t>Microsoft 365 Business Premium</w:t>
      </w:r>
      <w:r w:rsidR="001C0417" w:rsidRPr="001C0417">
        <w:rPr>
          <w:rFonts w:ascii="Arial" w:hAnsi="Arial" w:cs="Arial"/>
          <w:b/>
          <w:color w:val="000000"/>
          <w:sz w:val="20"/>
          <w:szCs w:val="20"/>
          <w:lang w:bidi="pl-PL"/>
        </w:rPr>
        <w:t xml:space="preserve"> </w:t>
      </w:r>
      <w:r w:rsidR="00BF3431">
        <w:rPr>
          <w:rFonts w:ascii="Arial" w:hAnsi="Arial" w:cs="Arial"/>
          <w:b/>
          <w:color w:val="000000"/>
          <w:sz w:val="20"/>
          <w:szCs w:val="20"/>
          <w:lang w:bidi="pl-PL"/>
        </w:rPr>
        <w:br/>
      </w:r>
      <w:r w:rsidR="001C0417" w:rsidRPr="001C0417">
        <w:rPr>
          <w:rFonts w:ascii="Arial" w:hAnsi="Arial" w:cs="Arial"/>
          <w:b/>
          <w:color w:val="000000"/>
          <w:sz w:val="20"/>
          <w:szCs w:val="20"/>
          <w:lang w:bidi="pl-PL"/>
        </w:rPr>
        <w:t xml:space="preserve">(lub równoważnej) </w:t>
      </w:r>
      <w:r w:rsidRPr="001C0417">
        <w:rPr>
          <w:rFonts w:ascii="Arial" w:hAnsi="Arial" w:cs="Arial"/>
          <w:b/>
          <w:color w:val="000000"/>
          <w:sz w:val="20"/>
          <w:szCs w:val="20"/>
          <w:lang w:bidi="pl-PL"/>
        </w:rPr>
        <w:t xml:space="preserve">: </w:t>
      </w:r>
      <w:r w:rsidR="00BF3431">
        <w:rPr>
          <w:rFonts w:ascii="Arial" w:hAnsi="Arial" w:cs="Arial"/>
          <w:b/>
          <w:color w:val="000000"/>
          <w:sz w:val="20"/>
          <w:szCs w:val="20"/>
          <w:lang w:bidi="pl-PL"/>
        </w:rPr>
        <w:t xml:space="preserve"> </w:t>
      </w:r>
      <w:r w:rsidRPr="001C0417">
        <w:rPr>
          <w:rFonts w:ascii="Arial" w:hAnsi="Arial" w:cs="Arial"/>
          <w:b/>
          <w:color w:val="000000"/>
          <w:sz w:val="20"/>
          <w:szCs w:val="20"/>
          <w:lang w:bidi="pl-PL"/>
        </w:rPr>
        <w:t>…………………………….. netto</w:t>
      </w:r>
      <w:r w:rsidR="00B24B3D">
        <w:rPr>
          <w:rFonts w:ascii="Arial" w:hAnsi="Arial" w:cs="Arial"/>
          <w:b/>
          <w:color w:val="000000"/>
          <w:sz w:val="20"/>
          <w:szCs w:val="20"/>
          <w:lang w:bidi="pl-PL"/>
        </w:rPr>
        <w:t>.</w:t>
      </w:r>
    </w:p>
    <w:p w14:paraId="0E3CDC80" w14:textId="5180665A" w:rsidR="004F7326" w:rsidRPr="004F7326" w:rsidRDefault="004F7326" w:rsidP="004F7326">
      <w:pPr>
        <w:numPr>
          <w:ilvl w:val="0"/>
          <w:numId w:val="57"/>
        </w:numPr>
        <w:spacing w:after="120"/>
        <w:ind w:left="426" w:hanging="437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W celu potwierdzenia oferowania </w:t>
      </w:r>
      <w:r w:rsidR="00A45563">
        <w:rPr>
          <w:rFonts w:ascii="Arial" w:hAnsi="Arial" w:cs="Arial"/>
          <w:b/>
          <w:sz w:val="20"/>
          <w:szCs w:val="20"/>
        </w:rPr>
        <w:t xml:space="preserve">produktu równoważnego </w:t>
      </w:r>
      <w:r w:rsidRPr="00D33799">
        <w:rPr>
          <w:rFonts w:ascii="Arial" w:hAnsi="Arial" w:cs="Arial"/>
          <w:b/>
          <w:sz w:val="20"/>
          <w:szCs w:val="20"/>
        </w:rPr>
        <w:t>OŚWIADCZAM/-Y*, ŻE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33799">
        <w:rPr>
          <w:rFonts w:ascii="Arial" w:hAnsi="Arial" w:cs="Arial"/>
          <w:b/>
          <w:sz w:val="20"/>
          <w:szCs w:val="20"/>
        </w:rPr>
        <w:t>:</w:t>
      </w:r>
    </w:p>
    <w:p w14:paraId="4E3F5A3C" w14:textId="71F09267" w:rsidR="004F7326" w:rsidRPr="004F7326" w:rsidRDefault="004F7326" w:rsidP="004F7326">
      <w:pPr>
        <w:spacing w:before="120" w:after="240"/>
        <w:ind w:left="426"/>
        <w:jc w:val="both"/>
        <w:rPr>
          <w:rFonts w:ascii="Arial" w:hAnsi="Arial" w:cs="Arial"/>
          <w:bCs/>
          <w:i/>
          <w:iCs/>
          <w:color w:val="FF0000"/>
          <w:sz w:val="20"/>
          <w:szCs w:val="20"/>
        </w:rPr>
      </w:pPr>
      <w:r w:rsidRPr="004F7326">
        <w:rPr>
          <w:rFonts w:ascii="Arial" w:hAnsi="Arial" w:cs="Arial"/>
          <w:bCs/>
          <w:color w:val="FF0000"/>
          <w:sz w:val="20"/>
          <w:szCs w:val="20"/>
        </w:rPr>
        <w:t>(</w:t>
      </w:r>
      <w:r w:rsidR="00D0725D" w:rsidRPr="00D0725D">
        <w:rPr>
          <w:rFonts w:ascii="Arial" w:hAnsi="Arial" w:cs="Arial"/>
          <w:bCs/>
          <w:i/>
          <w:iCs/>
          <w:color w:val="FF0000"/>
          <w:sz w:val="20"/>
          <w:szCs w:val="20"/>
        </w:rPr>
        <w:t>poniższe informacje</w:t>
      </w:r>
      <w:r w:rsidR="00D0725D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4F7326">
        <w:rPr>
          <w:rFonts w:ascii="Arial" w:hAnsi="Arial" w:cs="Arial"/>
          <w:bCs/>
          <w:i/>
          <w:iCs/>
          <w:color w:val="FF0000"/>
          <w:sz w:val="20"/>
          <w:szCs w:val="20"/>
        </w:rPr>
        <w:t xml:space="preserve">należy uzupełnić </w:t>
      </w:r>
      <w:r>
        <w:rPr>
          <w:rFonts w:ascii="Arial" w:hAnsi="Arial" w:cs="Arial"/>
          <w:bCs/>
          <w:i/>
          <w:iCs/>
          <w:color w:val="FF0000"/>
          <w:sz w:val="20"/>
          <w:szCs w:val="20"/>
        </w:rPr>
        <w:t xml:space="preserve">jedynie </w:t>
      </w:r>
      <w:r w:rsidRPr="004F7326">
        <w:rPr>
          <w:rFonts w:ascii="Arial" w:hAnsi="Arial" w:cs="Arial"/>
          <w:bCs/>
          <w:i/>
          <w:iCs/>
          <w:color w:val="FF0000"/>
          <w:sz w:val="20"/>
          <w:szCs w:val="20"/>
        </w:rPr>
        <w:t>w przypadku oferowania produktu równoważnego).</w:t>
      </w:r>
    </w:p>
    <w:p w14:paraId="1EB449F1" w14:textId="7B3A0A42" w:rsidR="003C7680" w:rsidRPr="00D9239F" w:rsidRDefault="00EE41DF" w:rsidP="00D9239F">
      <w:pPr>
        <w:pStyle w:val="Akapitzlist"/>
        <w:numPr>
          <w:ilvl w:val="0"/>
          <w:numId w:val="74"/>
        </w:numPr>
        <w:spacing w:before="120" w:after="240"/>
        <w:ind w:left="709" w:hanging="284"/>
        <w:contextualSpacing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D9239F">
        <w:rPr>
          <w:rFonts w:ascii="Arial" w:hAnsi="Arial" w:cs="Arial"/>
          <w:bCs/>
          <w:sz w:val="20"/>
          <w:szCs w:val="20"/>
        </w:rPr>
        <w:t>Nr katalogowy licencji</w:t>
      </w:r>
      <w:r w:rsidR="00AA6190" w:rsidRPr="00D9239F">
        <w:rPr>
          <w:rFonts w:ascii="Arial" w:hAnsi="Arial" w:cs="Arial"/>
          <w:bCs/>
          <w:sz w:val="20"/>
          <w:szCs w:val="20"/>
        </w:rPr>
        <w:t>:</w:t>
      </w:r>
      <w:r w:rsidRPr="00D9239F">
        <w:rPr>
          <w:rFonts w:ascii="Arial" w:hAnsi="Arial" w:cs="Arial"/>
          <w:bCs/>
          <w:sz w:val="20"/>
          <w:szCs w:val="20"/>
        </w:rPr>
        <w:t xml:space="preserve"> </w:t>
      </w:r>
      <w:r w:rsidR="00296C12" w:rsidRPr="00D9239F">
        <w:rPr>
          <w:rFonts w:ascii="Arial" w:hAnsi="Arial" w:cs="Arial"/>
          <w:bCs/>
          <w:sz w:val="20"/>
          <w:szCs w:val="20"/>
        </w:rPr>
        <w:tab/>
      </w:r>
      <w:r w:rsidRPr="00D9239F">
        <w:rPr>
          <w:rFonts w:ascii="Arial" w:hAnsi="Arial" w:cs="Arial"/>
          <w:bCs/>
          <w:sz w:val="20"/>
          <w:szCs w:val="20"/>
        </w:rPr>
        <w:t>……………</w:t>
      </w:r>
      <w:r w:rsidR="00AA6190" w:rsidRPr="00D9239F">
        <w:rPr>
          <w:rFonts w:ascii="Arial" w:hAnsi="Arial" w:cs="Arial"/>
          <w:bCs/>
          <w:sz w:val="20"/>
          <w:szCs w:val="20"/>
        </w:rPr>
        <w:t>…………………………………………</w:t>
      </w:r>
      <w:r w:rsidR="00BF3431" w:rsidRPr="00D9239F">
        <w:rPr>
          <w:rFonts w:ascii="Arial" w:hAnsi="Arial" w:cs="Arial"/>
          <w:bCs/>
          <w:sz w:val="20"/>
          <w:szCs w:val="20"/>
        </w:rPr>
        <w:t>………….</w:t>
      </w:r>
      <w:r w:rsidR="00010929" w:rsidRPr="00D9239F">
        <w:rPr>
          <w:rFonts w:ascii="Arial" w:hAnsi="Arial" w:cs="Arial"/>
          <w:bCs/>
          <w:sz w:val="20"/>
          <w:szCs w:val="20"/>
        </w:rPr>
        <w:t xml:space="preserve"> </w:t>
      </w:r>
      <w:r w:rsidR="00BF3431" w:rsidRPr="00D9239F">
        <w:rPr>
          <w:rFonts w:ascii="Arial" w:hAnsi="Arial" w:cs="Arial"/>
          <w:bCs/>
          <w:sz w:val="20"/>
          <w:szCs w:val="20"/>
        </w:rPr>
        <w:t>…</w:t>
      </w:r>
      <w:r w:rsidR="00B24B3D">
        <w:rPr>
          <w:rFonts w:ascii="Arial" w:hAnsi="Arial" w:cs="Arial"/>
          <w:bCs/>
          <w:sz w:val="20"/>
          <w:szCs w:val="20"/>
        </w:rPr>
        <w:t>…………..</w:t>
      </w:r>
    </w:p>
    <w:p w14:paraId="24837A8C" w14:textId="06C72373" w:rsidR="004F7326" w:rsidRPr="00FA5120" w:rsidRDefault="004F7326" w:rsidP="00D9239F">
      <w:pPr>
        <w:pStyle w:val="Akapitzlist"/>
        <w:numPr>
          <w:ilvl w:val="0"/>
          <w:numId w:val="74"/>
        </w:numPr>
        <w:spacing w:before="120" w:after="240"/>
        <w:ind w:left="709" w:hanging="284"/>
        <w:contextualSpacing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D9239F">
        <w:rPr>
          <w:rFonts w:ascii="Arial" w:hAnsi="Arial" w:cs="Arial"/>
          <w:bCs/>
          <w:sz w:val="20"/>
          <w:szCs w:val="20"/>
        </w:rPr>
        <w:t>Opis oferowanych szkoleń</w:t>
      </w:r>
      <w:r w:rsidR="00BF3431" w:rsidRPr="00D9239F">
        <w:rPr>
          <w:rFonts w:ascii="Arial" w:hAnsi="Arial" w:cs="Arial"/>
          <w:bCs/>
          <w:sz w:val="20"/>
          <w:szCs w:val="20"/>
        </w:rPr>
        <w:t>**</w:t>
      </w:r>
      <w:r w:rsidRPr="00D9239F">
        <w:rPr>
          <w:rFonts w:ascii="Arial" w:hAnsi="Arial" w:cs="Arial"/>
          <w:bCs/>
          <w:sz w:val="20"/>
          <w:szCs w:val="20"/>
        </w:rPr>
        <w:t>:</w:t>
      </w:r>
      <w:r w:rsidR="00296C12" w:rsidRPr="00D9239F">
        <w:rPr>
          <w:rFonts w:ascii="Arial" w:hAnsi="Arial" w:cs="Arial"/>
          <w:bCs/>
          <w:sz w:val="20"/>
          <w:szCs w:val="20"/>
        </w:rPr>
        <w:tab/>
      </w:r>
      <w:r w:rsidR="00BF3431" w:rsidRPr="00BF3431">
        <w:rPr>
          <w:rFonts w:ascii="Arial" w:hAnsi="Arial" w:cs="Arial"/>
          <w:bCs/>
          <w:sz w:val="20"/>
          <w:szCs w:val="20"/>
        </w:rPr>
        <w:t>………………………………………………………</w:t>
      </w:r>
      <w:r w:rsidR="00BF3431">
        <w:rPr>
          <w:rFonts w:ascii="Arial" w:hAnsi="Arial" w:cs="Arial"/>
          <w:bCs/>
          <w:sz w:val="20"/>
          <w:szCs w:val="20"/>
        </w:rPr>
        <w:t>……</w:t>
      </w:r>
      <w:r w:rsidR="00D9239F">
        <w:rPr>
          <w:rFonts w:ascii="Arial" w:hAnsi="Arial" w:cs="Arial"/>
          <w:bCs/>
          <w:sz w:val="20"/>
          <w:szCs w:val="20"/>
        </w:rPr>
        <w:t>...</w:t>
      </w:r>
      <w:r w:rsidR="00B24B3D">
        <w:rPr>
          <w:rFonts w:ascii="Arial" w:hAnsi="Arial" w:cs="Arial"/>
          <w:bCs/>
          <w:sz w:val="20"/>
          <w:szCs w:val="20"/>
        </w:rPr>
        <w:t>.............</w:t>
      </w:r>
    </w:p>
    <w:p w14:paraId="3FA5FE0A" w14:textId="2F3240AC" w:rsidR="00FA5120" w:rsidRPr="00BF3431" w:rsidRDefault="00FA5120" w:rsidP="00B24B3D">
      <w:pPr>
        <w:pStyle w:val="Akapitzlist"/>
        <w:spacing w:before="120" w:after="0"/>
        <w:ind w:left="425"/>
        <w:contextualSpacing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FA5120">
        <w:rPr>
          <w:rFonts w:ascii="Arial" w:hAnsi="Arial" w:cs="Arial"/>
          <w:bCs/>
          <w:sz w:val="20"/>
          <w:szCs w:val="20"/>
        </w:rPr>
        <w:t>…</w:t>
      </w:r>
      <w:r w:rsidRPr="00FA5120">
        <w:rPr>
          <w:rFonts w:ascii="Arial" w:hAnsi="Arial" w:cs="Arial"/>
          <w:bCs/>
          <w:i/>
          <w:iCs/>
          <w:sz w:val="20"/>
          <w:szCs w:val="20"/>
        </w:rPr>
        <w:t>…</w:t>
      </w:r>
      <w:r>
        <w:rPr>
          <w:rFonts w:ascii="Arial" w:hAnsi="Arial" w:cs="Arial"/>
          <w:bCs/>
          <w:i/>
          <w:iCs/>
          <w:sz w:val="20"/>
          <w:szCs w:val="20"/>
        </w:rPr>
        <w:t>…………………………………………………………………………………………………</w:t>
      </w:r>
      <w:r w:rsidR="00B24B3D">
        <w:rPr>
          <w:rFonts w:ascii="Arial" w:hAnsi="Arial" w:cs="Arial"/>
          <w:bCs/>
          <w:i/>
          <w:iCs/>
          <w:sz w:val="20"/>
          <w:szCs w:val="20"/>
        </w:rPr>
        <w:t>…………</w:t>
      </w:r>
    </w:p>
    <w:p w14:paraId="7BE2E6FD" w14:textId="256A3214" w:rsidR="00BF3431" w:rsidRPr="00D9239F" w:rsidRDefault="00D9239F" w:rsidP="00BF3431">
      <w:pPr>
        <w:pStyle w:val="Akapitzlist"/>
        <w:spacing w:before="120" w:after="240"/>
        <w:ind w:left="426"/>
        <w:contextualSpacing w:val="0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D9239F">
        <w:rPr>
          <w:rFonts w:ascii="Arial" w:hAnsi="Arial" w:cs="Arial"/>
          <w:bCs/>
          <w:i/>
          <w:iCs/>
          <w:sz w:val="20"/>
          <w:szCs w:val="20"/>
        </w:rPr>
        <w:t xml:space="preserve">** </w:t>
      </w:r>
      <w:r w:rsidR="00BF3431" w:rsidRPr="00D9239F">
        <w:rPr>
          <w:rFonts w:ascii="Arial" w:hAnsi="Arial" w:cs="Arial"/>
          <w:bCs/>
          <w:i/>
          <w:iCs/>
          <w:sz w:val="20"/>
          <w:szCs w:val="20"/>
        </w:rPr>
        <w:t xml:space="preserve">należy opisać zgodnie z Rozdziałem </w:t>
      </w:r>
      <w:r w:rsidR="00FB505C" w:rsidRPr="00D9239F">
        <w:rPr>
          <w:rFonts w:ascii="Arial" w:hAnsi="Arial" w:cs="Arial"/>
          <w:bCs/>
          <w:i/>
          <w:iCs/>
          <w:sz w:val="20"/>
          <w:szCs w:val="20"/>
        </w:rPr>
        <w:t>II</w:t>
      </w:r>
      <w:r w:rsidR="00BF3431" w:rsidRPr="00D9239F">
        <w:rPr>
          <w:rFonts w:ascii="Arial" w:hAnsi="Arial" w:cs="Arial"/>
          <w:bCs/>
          <w:i/>
          <w:iCs/>
          <w:sz w:val="20"/>
          <w:szCs w:val="20"/>
        </w:rPr>
        <w:t xml:space="preserve"> ust.</w:t>
      </w:r>
      <w:r w:rsidR="00FB505C" w:rsidRPr="00D9239F">
        <w:rPr>
          <w:rFonts w:ascii="Arial" w:hAnsi="Arial" w:cs="Arial"/>
          <w:bCs/>
          <w:i/>
          <w:iCs/>
          <w:sz w:val="20"/>
          <w:szCs w:val="20"/>
        </w:rPr>
        <w:t xml:space="preserve"> 6</w:t>
      </w:r>
      <w:r w:rsidR="00BF3431" w:rsidRPr="00D9239F">
        <w:rPr>
          <w:rFonts w:ascii="Arial" w:hAnsi="Arial" w:cs="Arial"/>
          <w:bCs/>
          <w:i/>
          <w:iCs/>
          <w:sz w:val="20"/>
          <w:szCs w:val="20"/>
        </w:rPr>
        <w:t xml:space="preserve"> SIWZ oraz załączyć do oferty stosowne dowody</w:t>
      </w:r>
      <w:r w:rsidRPr="00D9239F">
        <w:rPr>
          <w:rFonts w:ascii="Arial" w:hAnsi="Arial" w:cs="Arial"/>
          <w:bCs/>
          <w:i/>
          <w:iCs/>
          <w:sz w:val="20"/>
          <w:szCs w:val="20"/>
        </w:rPr>
        <w:t xml:space="preserve">, na bazie których Zamawiający dokona oceny </w:t>
      </w:r>
      <w:r>
        <w:rPr>
          <w:rFonts w:ascii="Arial" w:hAnsi="Arial" w:cs="Arial"/>
          <w:bCs/>
          <w:i/>
          <w:iCs/>
          <w:sz w:val="20"/>
          <w:szCs w:val="20"/>
        </w:rPr>
        <w:t>w zakresie równoważności.</w:t>
      </w:r>
    </w:p>
    <w:p w14:paraId="29E7A42D" w14:textId="6E2864EA" w:rsidR="00D33799" w:rsidRPr="00D33799" w:rsidRDefault="00D33799" w:rsidP="00D33799">
      <w:pPr>
        <w:numPr>
          <w:ilvl w:val="0"/>
          <w:numId w:val="57"/>
        </w:numPr>
        <w:ind w:left="459" w:hanging="459"/>
        <w:contextualSpacing/>
        <w:rPr>
          <w:rFonts w:ascii="Arial" w:hAnsi="Arial" w:cs="Arial"/>
          <w:b/>
          <w:sz w:val="20"/>
          <w:szCs w:val="20"/>
          <w:u w:val="single"/>
        </w:rPr>
      </w:pPr>
      <w:bookmarkStart w:id="3" w:name="_Hlk172625980"/>
      <w:r w:rsidRPr="00D33799">
        <w:rPr>
          <w:rFonts w:ascii="Arial" w:hAnsi="Arial" w:cs="Arial"/>
          <w:b/>
          <w:sz w:val="20"/>
          <w:szCs w:val="20"/>
        </w:rPr>
        <w:t>OŚWIADCZAM/-Y*, ŻE:</w:t>
      </w:r>
    </w:p>
    <w:bookmarkEnd w:id="3"/>
    <w:p w14:paraId="36922E96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 xml:space="preserve">wskazana cena w Formularzu Ofertowym obejmuje cały zakres przedmiotu zamówienia wskazanego przez Zamawiającego w SIWZ, oraz wzorze umowy, uwzględnia wszystkie wymagane opłaty i koszty niezbędne do zrealizowania całości przedmiotu zamówienia, bez względu na okoliczności i źródła ich powstania.   </w:t>
      </w:r>
    </w:p>
    <w:p w14:paraId="2111FAF9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color w:val="000000"/>
          <w:sz w:val="20"/>
          <w:szCs w:val="20"/>
        </w:rPr>
        <w:t>akceptuję/akceptujemy* warunki wskazane w SIWZ oraz wzorze umowy. W</w:t>
      </w:r>
      <w:r w:rsidRPr="00D33799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14:paraId="49D5EB10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lastRenderedPageBreak/>
        <w:t>zapoznałem/zapoznaliśmy* się ze SIWZ i nie wnosimy do niej zastrzeżeń oraz zdobyliśmy konieczne informacje do przygotowania oferty.</w:t>
      </w:r>
    </w:p>
    <w:p w14:paraId="2EA79F07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jestem/jesteśmy*  związani złożoną ofertą przez okres 30 dni - bieg terminu związania ofertą rozpoczyna się wraz z upływem terminu składania ofert.</w:t>
      </w:r>
    </w:p>
    <w:p w14:paraId="6F8C9DB1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akceptuję/akceptujemy* przedstawione w SIWZ postanowienia umowy i we wskazanym przez Zamawiającego terminie zobowiązuje/zobowiązujemy* się do podpisania umowy, na określonych w SIWZ warunkach, w miejscu i terminie wyznaczonym przez Zamawiającego.</w:t>
      </w:r>
    </w:p>
    <w:p w14:paraId="008A7A74" w14:textId="77777777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zapoznałem/zapoznaliśmy* się ze wszystkimi warunkami zamówienia oraz dokumentami dotyczącymi przedmiotu zamówienia i akceptujemy je bez zastrzeżeń.</w:t>
      </w:r>
    </w:p>
    <w:p w14:paraId="59FB3B32" w14:textId="18B4A8A4" w:rsidR="00EE41DF" w:rsidRPr="00EE41DF" w:rsidRDefault="00EE41DF" w:rsidP="00EE41DF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EE41DF">
        <w:rPr>
          <w:rFonts w:ascii="Arial" w:hAnsi="Arial" w:cs="Arial"/>
          <w:sz w:val="20"/>
          <w:szCs w:val="20"/>
        </w:rPr>
        <w:t>wybór oferty:</w:t>
      </w:r>
    </w:p>
    <w:p w14:paraId="161AD8B0" w14:textId="0F85AB56" w:rsidR="00EE41DF" w:rsidRPr="00EE41DF" w:rsidRDefault="00EE41DF" w:rsidP="00EE41DF">
      <w:pPr>
        <w:pStyle w:val="Akapitzlist"/>
        <w:numPr>
          <w:ilvl w:val="0"/>
          <w:numId w:val="67"/>
        </w:numPr>
        <w:tabs>
          <w:tab w:val="left" w:pos="9000"/>
        </w:tabs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EE41DF">
        <w:rPr>
          <w:rFonts w:ascii="Arial" w:hAnsi="Arial" w:cs="Arial"/>
          <w:sz w:val="20"/>
          <w:szCs w:val="20"/>
        </w:rPr>
        <w:t>nie będzie</w:t>
      </w:r>
      <w:r>
        <w:rPr>
          <w:rFonts w:ascii="Arial" w:hAnsi="Arial" w:cs="Arial"/>
          <w:sz w:val="20"/>
          <w:szCs w:val="20"/>
        </w:rPr>
        <w:t>*</w:t>
      </w:r>
      <w:r w:rsidRPr="00EE41DF">
        <w:rPr>
          <w:rFonts w:ascii="Arial" w:hAnsi="Arial" w:cs="Arial"/>
          <w:sz w:val="20"/>
          <w:szCs w:val="20"/>
        </w:rPr>
        <w:t xml:space="preserve"> prowadził do powstania u Zamawiającego obowiązku podatkowego zgodnie z przepisami o podatku od towarów i usług.</w:t>
      </w:r>
    </w:p>
    <w:p w14:paraId="76A12EAA" w14:textId="3CA92479" w:rsidR="00EE41DF" w:rsidRPr="00EE41DF" w:rsidRDefault="00EE41DF" w:rsidP="00EE41DF">
      <w:pPr>
        <w:pStyle w:val="Akapitzlist"/>
        <w:numPr>
          <w:ilvl w:val="0"/>
          <w:numId w:val="67"/>
        </w:numPr>
        <w:tabs>
          <w:tab w:val="left" w:pos="9000"/>
        </w:tabs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EE41DF">
        <w:rPr>
          <w:rFonts w:ascii="Arial" w:hAnsi="Arial" w:cs="Arial"/>
          <w:sz w:val="20"/>
          <w:szCs w:val="20"/>
        </w:rPr>
        <w:t>ędzie</w:t>
      </w:r>
      <w:r>
        <w:rPr>
          <w:rFonts w:ascii="Arial" w:hAnsi="Arial" w:cs="Arial"/>
          <w:sz w:val="20"/>
          <w:szCs w:val="20"/>
        </w:rPr>
        <w:t>*</w:t>
      </w:r>
      <w:r w:rsidRPr="00EE41DF">
        <w:rPr>
          <w:rFonts w:ascii="Arial" w:hAnsi="Arial" w:cs="Arial"/>
          <w:sz w:val="20"/>
          <w:szCs w:val="20"/>
        </w:rPr>
        <w:t xml:space="preserve"> prowadził do powstania u Zamawiającego obowiązku podatkowego zgodnie </w:t>
      </w:r>
      <w:r w:rsidRPr="00EE41DF">
        <w:rPr>
          <w:rFonts w:ascii="Arial" w:hAnsi="Arial" w:cs="Arial"/>
          <w:sz w:val="20"/>
          <w:szCs w:val="20"/>
        </w:rPr>
        <w:br/>
        <w:t>z przepisami o podatku od towarów i usług. Powyższy obowiązek podatkowy będzie dotyczył ……………………………………… (</w:t>
      </w:r>
      <w:r w:rsidRPr="00EE41DF">
        <w:rPr>
          <w:rFonts w:ascii="Arial" w:hAnsi="Arial" w:cs="Arial"/>
          <w:i/>
          <w:sz w:val="20"/>
          <w:szCs w:val="20"/>
        </w:rPr>
        <w:t>Wpisać nazwę /rodzaj towaru lub usługi, które będą prowadziły do powstania u Zamawiającego obowiązku podatkowego zgodnie z przepisami o podatku od towarów i usług)</w:t>
      </w:r>
      <w:r w:rsidRPr="00EE41D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  <w:r w:rsidRPr="00EE41DF">
        <w:rPr>
          <w:rFonts w:ascii="Arial" w:hAnsi="Arial" w:cs="Arial"/>
          <w:sz w:val="20"/>
          <w:szCs w:val="20"/>
        </w:rPr>
        <w:t>objętych przedmiotem zamówienia.</w:t>
      </w:r>
    </w:p>
    <w:p w14:paraId="198BFAA1" w14:textId="04BD8B99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14:paraId="2A1AA764" w14:textId="77777777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</w:r>
    </w:p>
    <w:p w14:paraId="5B9463F2" w14:textId="77777777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wypełniłem/-liśmy* obowiązki informacyjne przewidziane w art. 13 lub art. 14 RODO</w:t>
      </w:r>
      <w:r w:rsidRPr="00D33799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D33799">
        <w:rPr>
          <w:rFonts w:ascii="Arial" w:hAnsi="Arial" w:cs="Arial"/>
          <w:sz w:val="13"/>
          <w:szCs w:val="13"/>
        </w:rPr>
        <w:t xml:space="preserve"> </w:t>
      </w:r>
      <w:r w:rsidRPr="00D33799">
        <w:rPr>
          <w:rFonts w:ascii="Arial" w:hAnsi="Arial" w:cs="Arial"/>
          <w:sz w:val="20"/>
          <w:szCs w:val="20"/>
        </w:rPr>
        <w:t xml:space="preserve">wobec osób fizycznych, od których dane osobowe bezpośrednio lub pośrednio pozyskałem w celu ubiegania się o udzielenie zamówienia publicznego w niniejszym postępowaniu.* </w:t>
      </w:r>
    </w:p>
    <w:p w14:paraId="66CB12BA" w14:textId="258DD9BC" w:rsidR="00D33799" w:rsidRPr="00D33799" w:rsidRDefault="00D33799" w:rsidP="00D33799">
      <w:pPr>
        <w:tabs>
          <w:tab w:val="num" w:pos="459"/>
          <w:tab w:val="left" w:pos="9000"/>
        </w:tabs>
        <w:spacing w:before="120" w:after="120" w:line="276" w:lineRule="auto"/>
        <w:ind w:left="459"/>
        <w:jc w:val="both"/>
        <w:rPr>
          <w:rFonts w:ascii="Arial" w:hAnsi="Arial" w:cs="Arial"/>
          <w:i/>
          <w:sz w:val="16"/>
          <w:szCs w:val="16"/>
        </w:rPr>
      </w:pPr>
      <w:r w:rsidRPr="00D33799">
        <w:rPr>
          <w:rFonts w:ascii="Arial" w:hAnsi="Arial" w:cs="Arial"/>
          <w:i/>
          <w:sz w:val="16"/>
          <w:szCs w:val="16"/>
        </w:rPr>
        <w:t>*</w:t>
      </w:r>
      <w:r w:rsidR="00B416BB">
        <w:rPr>
          <w:rFonts w:ascii="Arial" w:hAnsi="Arial" w:cs="Arial"/>
          <w:i/>
          <w:sz w:val="16"/>
          <w:szCs w:val="16"/>
        </w:rPr>
        <w:t xml:space="preserve">  </w:t>
      </w:r>
      <w:r w:rsidRPr="00D33799">
        <w:rPr>
          <w:rFonts w:ascii="Arial" w:hAnsi="Arial" w:cs="Arial"/>
          <w:i/>
          <w:sz w:val="16"/>
          <w:szCs w:val="16"/>
        </w:rPr>
        <w:t xml:space="preserve">W przypadku, gdy Wykonawca nie przekazuje danych osobowych innych niż bezpośrednio jego dotyczących lub zachodzi wyłączenie stosowania obowiązku informacyjnego, stosownie do art. 13 ust. 4 lub art. 14 ust. 5 RODO treści oświadczenia wykonawca nie </w:t>
      </w:r>
      <w:r w:rsidRPr="00D33799">
        <w:rPr>
          <w:rFonts w:ascii="Arial" w:hAnsi="Arial" w:cs="Arial"/>
          <w:i/>
          <w:iCs/>
          <w:sz w:val="16"/>
          <w:szCs w:val="16"/>
        </w:rPr>
        <w:t xml:space="preserve">składa. Wówczas należy usunąć treść powyższego oświadczenia poprzez jego przekreślenie. </w:t>
      </w:r>
    </w:p>
    <w:p w14:paraId="179A6548" w14:textId="4DE6C7E1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400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nie jestem</w:t>
      </w:r>
      <w:r>
        <w:rPr>
          <w:rFonts w:ascii="Arial" w:hAnsi="Arial" w:cs="Arial"/>
          <w:sz w:val="20"/>
          <w:szCs w:val="20"/>
        </w:rPr>
        <w:t>/śmy</w:t>
      </w:r>
      <w:r w:rsidRPr="00D33799">
        <w:rPr>
          <w:rFonts w:ascii="Arial" w:hAnsi="Arial" w:cs="Arial"/>
          <w:sz w:val="20"/>
          <w:szCs w:val="20"/>
        </w:rPr>
        <w:t xml:space="preserve"> powiązany</w:t>
      </w:r>
      <w:r>
        <w:rPr>
          <w:rFonts w:ascii="Arial" w:hAnsi="Arial" w:cs="Arial"/>
          <w:sz w:val="20"/>
          <w:szCs w:val="20"/>
        </w:rPr>
        <w:t>/i</w:t>
      </w:r>
      <w:r w:rsidRPr="00D33799">
        <w:rPr>
          <w:rFonts w:ascii="Arial" w:hAnsi="Arial" w:cs="Arial"/>
          <w:sz w:val="20"/>
          <w:szCs w:val="20"/>
        </w:rPr>
        <w:t xml:space="preserve"> osobowo lub kapitałowo z Zamawiającym w rozumieniu Rozdziału </w:t>
      </w:r>
      <w:r w:rsidR="00B416BB">
        <w:rPr>
          <w:rFonts w:ascii="Arial" w:hAnsi="Arial" w:cs="Arial"/>
          <w:sz w:val="20"/>
          <w:szCs w:val="20"/>
        </w:rPr>
        <w:br/>
      </w:r>
      <w:r w:rsidRPr="00D33799">
        <w:rPr>
          <w:rFonts w:ascii="Arial" w:hAnsi="Arial" w:cs="Arial"/>
          <w:sz w:val="20"/>
          <w:szCs w:val="20"/>
        </w:rPr>
        <w:t>V ust. 3 SIWZ.</w:t>
      </w:r>
    </w:p>
    <w:p w14:paraId="192C2A5D" w14:textId="77777777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400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b/>
          <w:sz w:val="20"/>
          <w:szCs w:val="20"/>
        </w:rPr>
        <w:t>ZASTRZEGAM(Y) / NIE ZASTRZEGAM(Y)</w:t>
      </w:r>
      <w:r w:rsidRPr="00D33799">
        <w:rPr>
          <w:rFonts w:ascii="Arial" w:hAnsi="Arial" w:cs="Arial"/>
          <w:sz w:val="20"/>
          <w:szCs w:val="20"/>
        </w:rPr>
        <w:t>* informacje/i stanowiące/ych TAJEMNICĘ PRZEDSIĘBIORSTWA w rozumieniu przepisów o zwalczaniu nieuczciwej konkurencji zgodnie z postanowieniami Rozdziału X ust. 7 SIWZ.</w:t>
      </w:r>
    </w:p>
    <w:p w14:paraId="4E61F5E5" w14:textId="22A7675B" w:rsidR="00D33799" w:rsidRPr="00D33799" w:rsidRDefault="00D33799" w:rsidP="00D33799">
      <w:pPr>
        <w:numPr>
          <w:ilvl w:val="0"/>
          <w:numId w:val="60"/>
        </w:numPr>
        <w:tabs>
          <w:tab w:val="left" w:pos="9000"/>
        </w:tabs>
        <w:suppressAutoHyphens/>
        <w:spacing w:before="120" w:after="120" w:line="276" w:lineRule="auto"/>
        <w:ind w:left="459" w:hanging="400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b/>
          <w:bCs/>
          <w:sz w:val="20"/>
          <w:szCs w:val="20"/>
        </w:rPr>
        <w:t>OŚWIADCZAM(Y)</w:t>
      </w:r>
      <w:r w:rsidRPr="00D33799">
        <w:rPr>
          <w:rFonts w:ascii="Arial" w:hAnsi="Arial" w:cs="Arial"/>
          <w:sz w:val="20"/>
          <w:szCs w:val="20"/>
        </w:rPr>
        <w:t>, iż – za wyjątkiem informacji zawartych w pliku/ach nazwa: ………… wszelkie załączniki są jawne i nie zawierają informacji stanowiących tajemnicę przedsiębiorstwa w rozumieniu przepisów o zwalczaniu nieuczciwej konkurencji. Dokumenty stanowiące tajemnic</w:t>
      </w:r>
      <w:r w:rsidR="002A4B1F">
        <w:rPr>
          <w:rFonts w:ascii="Arial" w:hAnsi="Arial" w:cs="Arial"/>
          <w:sz w:val="20"/>
          <w:szCs w:val="20"/>
        </w:rPr>
        <w:t>ę</w:t>
      </w:r>
      <w:r w:rsidRPr="00D33799">
        <w:rPr>
          <w:rFonts w:ascii="Arial" w:hAnsi="Arial" w:cs="Arial"/>
          <w:sz w:val="20"/>
          <w:szCs w:val="20"/>
        </w:rPr>
        <w:t xml:space="preserve"> przedsiębiorstwa zabezpieczyliśmy zgodnie z wytycznymi zawartymi w SIWZ.</w:t>
      </w:r>
    </w:p>
    <w:p w14:paraId="4E2F7A19" w14:textId="239BED17" w:rsidR="00D33799" w:rsidRDefault="00D33799" w:rsidP="00B416BB">
      <w:pPr>
        <w:spacing w:after="240"/>
        <w:ind w:left="425"/>
        <w:jc w:val="both"/>
        <w:rPr>
          <w:rFonts w:ascii="Arial" w:hAnsi="Arial" w:cs="Arial"/>
          <w:i/>
          <w:color w:val="FF0000"/>
          <w:sz w:val="18"/>
          <w:szCs w:val="18"/>
        </w:rPr>
      </w:pPr>
      <w:r w:rsidRPr="00010929">
        <w:rPr>
          <w:rFonts w:ascii="Arial" w:hAnsi="Arial" w:cs="Arial"/>
          <w:i/>
          <w:color w:val="FF0000"/>
          <w:sz w:val="18"/>
          <w:szCs w:val="18"/>
        </w:rPr>
        <w:t>*  niepotrzebne skreślić</w:t>
      </w:r>
      <w:r w:rsidR="00EE41DF" w:rsidRPr="00010929">
        <w:rPr>
          <w:rFonts w:ascii="Arial" w:hAnsi="Arial" w:cs="Arial"/>
          <w:i/>
          <w:color w:val="FF0000"/>
          <w:sz w:val="18"/>
          <w:szCs w:val="18"/>
        </w:rPr>
        <w:t xml:space="preserve"> (lub zaznaczyć właściwe)</w:t>
      </w:r>
    </w:p>
    <w:p w14:paraId="3AC42202" w14:textId="77777777" w:rsidR="00FA5120" w:rsidRDefault="00FA5120" w:rsidP="00B416BB">
      <w:pPr>
        <w:spacing w:after="240"/>
        <w:ind w:left="425"/>
        <w:jc w:val="both"/>
        <w:rPr>
          <w:rFonts w:ascii="Arial" w:hAnsi="Arial" w:cs="Arial"/>
          <w:i/>
          <w:color w:val="FF0000"/>
          <w:sz w:val="18"/>
          <w:szCs w:val="18"/>
        </w:rPr>
      </w:pPr>
    </w:p>
    <w:p w14:paraId="3377B766" w14:textId="77777777" w:rsidR="00FA5120" w:rsidRPr="00010929" w:rsidRDefault="00FA5120" w:rsidP="00B416BB">
      <w:pPr>
        <w:spacing w:after="240"/>
        <w:ind w:left="425"/>
        <w:jc w:val="both"/>
        <w:rPr>
          <w:rFonts w:ascii="Arial" w:hAnsi="Arial" w:cs="Arial"/>
          <w:i/>
          <w:color w:val="FF0000"/>
          <w:sz w:val="18"/>
          <w:szCs w:val="18"/>
        </w:rPr>
      </w:pPr>
    </w:p>
    <w:p w14:paraId="5A6A2774" w14:textId="2169C7FD" w:rsidR="00D33799" w:rsidRPr="006A7BF6" w:rsidRDefault="00D33799" w:rsidP="00D33799">
      <w:pPr>
        <w:pStyle w:val="Akapitzlist"/>
        <w:numPr>
          <w:ilvl w:val="0"/>
          <w:numId w:val="57"/>
        </w:numPr>
        <w:spacing w:before="120" w:after="120" w:line="240" w:lineRule="auto"/>
        <w:ind w:left="459" w:hanging="459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6A7BF6">
        <w:rPr>
          <w:rFonts w:ascii="Arial" w:hAnsi="Arial" w:cs="Arial"/>
          <w:b/>
          <w:sz w:val="20"/>
          <w:szCs w:val="20"/>
        </w:rPr>
        <w:t xml:space="preserve">PODWYKONAWCY </w:t>
      </w:r>
      <w:r w:rsidRPr="006A7BF6">
        <w:rPr>
          <w:rFonts w:ascii="Arial" w:hAnsi="Arial" w:cs="Arial"/>
          <w:i/>
          <w:iCs/>
          <w:sz w:val="18"/>
          <w:szCs w:val="18"/>
        </w:rPr>
        <w:t>(wypełnić, jeżeli dotyczy)*</w:t>
      </w:r>
      <w:r>
        <w:rPr>
          <w:rFonts w:ascii="Arial" w:hAnsi="Arial" w:cs="Arial"/>
          <w:i/>
          <w:iCs/>
          <w:sz w:val="18"/>
          <w:szCs w:val="18"/>
        </w:rPr>
        <w:t>*</w:t>
      </w:r>
      <w:r w:rsidR="00BF3431">
        <w:rPr>
          <w:rFonts w:ascii="Arial" w:hAnsi="Arial" w:cs="Arial"/>
          <w:i/>
          <w:iCs/>
          <w:sz w:val="18"/>
          <w:szCs w:val="18"/>
        </w:rPr>
        <w:t>*</w:t>
      </w:r>
    </w:p>
    <w:tbl>
      <w:tblPr>
        <w:tblStyle w:val="Tabela-Siatka1"/>
        <w:tblW w:w="850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4297"/>
        <w:gridCol w:w="4208"/>
      </w:tblGrid>
      <w:tr w:rsidR="00D33799" w:rsidRPr="00AE4198" w14:paraId="71A9B6F2" w14:textId="77777777" w:rsidTr="00B416BB">
        <w:trPr>
          <w:trHeight w:val="261"/>
        </w:trPr>
        <w:tc>
          <w:tcPr>
            <w:tcW w:w="4297" w:type="dxa"/>
            <w:vAlign w:val="center"/>
          </w:tcPr>
          <w:p w14:paraId="357866FB" w14:textId="3C2A18F1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Części zamówienia</w:t>
            </w:r>
          </w:p>
        </w:tc>
        <w:tc>
          <w:tcPr>
            <w:tcW w:w="4208" w:type="dxa"/>
            <w:vAlign w:val="center"/>
          </w:tcPr>
          <w:p w14:paraId="67137CDA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Nazwa firmy podwykonawcy</w:t>
            </w:r>
          </w:p>
        </w:tc>
      </w:tr>
      <w:tr w:rsidR="00D33799" w:rsidRPr="00AE4198" w14:paraId="030D9F61" w14:textId="77777777" w:rsidTr="00B416BB">
        <w:trPr>
          <w:trHeight w:val="310"/>
        </w:trPr>
        <w:tc>
          <w:tcPr>
            <w:tcW w:w="4297" w:type="dxa"/>
            <w:vAlign w:val="center"/>
          </w:tcPr>
          <w:p w14:paraId="16DC5681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208" w:type="dxa"/>
            <w:vAlign w:val="center"/>
          </w:tcPr>
          <w:p w14:paraId="1DEF5E9E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3799" w:rsidRPr="00AE4198" w14:paraId="57EA6748" w14:textId="77777777" w:rsidTr="00B416BB">
        <w:trPr>
          <w:trHeight w:val="310"/>
        </w:trPr>
        <w:tc>
          <w:tcPr>
            <w:tcW w:w="4297" w:type="dxa"/>
            <w:vAlign w:val="center"/>
          </w:tcPr>
          <w:p w14:paraId="3CA806C2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208" w:type="dxa"/>
            <w:vAlign w:val="center"/>
          </w:tcPr>
          <w:p w14:paraId="15181500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3799" w:rsidRPr="00AE4198" w14:paraId="3420D4E1" w14:textId="77777777" w:rsidTr="00B416BB">
        <w:trPr>
          <w:trHeight w:val="294"/>
        </w:trPr>
        <w:tc>
          <w:tcPr>
            <w:tcW w:w="4297" w:type="dxa"/>
            <w:vAlign w:val="center"/>
          </w:tcPr>
          <w:p w14:paraId="56891D88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208" w:type="dxa"/>
            <w:vAlign w:val="center"/>
          </w:tcPr>
          <w:p w14:paraId="653EC538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9385EA" w14:textId="77777777" w:rsidR="00D33799" w:rsidRPr="00AE4198" w:rsidRDefault="00D33799" w:rsidP="00D33799">
      <w:pPr>
        <w:widowControl w:val="0"/>
        <w:tabs>
          <w:tab w:val="left" w:pos="962"/>
        </w:tabs>
        <w:spacing w:line="276" w:lineRule="auto"/>
        <w:ind w:left="162"/>
        <w:rPr>
          <w:rFonts w:ascii="Arial" w:hAnsi="Arial" w:cs="Arial"/>
          <w:sz w:val="22"/>
          <w:szCs w:val="22"/>
        </w:rPr>
      </w:pPr>
      <w:r w:rsidRPr="00AE4198">
        <w:rPr>
          <w:rFonts w:ascii="Arial" w:hAnsi="Arial" w:cs="Arial"/>
          <w:sz w:val="22"/>
          <w:szCs w:val="22"/>
        </w:rPr>
        <w:tab/>
      </w:r>
    </w:p>
    <w:p w14:paraId="38855B78" w14:textId="7229F4F9" w:rsidR="00D33799" w:rsidRPr="00AE4198" w:rsidRDefault="00D33799" w:rsidP="00010929">
      <w:pPr>
        <w:spacing w:line="276" w:lineRule="auto"/>
        <w:ind w:left="851" w:hanging="284"/>
        <w:jc w:val="both"/>
        <w:rPr>
          <w:rFonts w:ascii="Arial" w:hAnsi="Arial" w:cs="Arial"/>
          <w:sz w:val="18"/>
          <w:szCs w:val="18"/>
        </w:rPr>
      </w:pPr>
      <w:r w:rsidRPr="00010929">
        <w:rPr>
          <w:rFonts w:ascii="Arial" w:hAnsi="Arial" w:cs="Arial"/>
          <w:bCs/>
          <w:i/>
          <w:sz w:val="18"/>
          <w:szCs w:val="18"/>
        </w:rPr>
        <w:t>**</w:t>
      </w:r>
      <w:r w:rsidR="00BF3431">
        <w:rPr>
          <w:rFonts w:ascii="Arial" w:hAnsi="Arial" w:cs="Arial"/>
          <w:bCs/>
          <w:i/>
          <w:sz w:val="18"/>
          <w:szCs w:val="18"/>
        </w:rPr>
        <w:t>*</w:t>
      </w:r>
      <w:r w:rsidRPr="00010929">
        <w:rPr>
          <w:rFonts w:ascii="Arial" w:hAnsi="Arial" w:cs="Arial"/>
          <w:bCs/>
          <w:i/>
          <w:sz w:val="18"/>
          <w:szCs w:val="18"/>
        </w:rPr>
        <w:t xml:space="preserve">  </w:t>
      </w:r>
      <w:r w:rsidRPr="00010929">
        <w:rPr>
          <w:rFonts w:ascii="Arial" w:hAnsi="Arial" w:cs="Arial"/>
          <w:bCs/>
          <w:i/>
          <w:sz w:val="16"/>
          <w:szCs w:val="16"/>
        </w:rPr>
        <w:t>W przypadku powierzenia części zamówienia podwykonawcom, należy podać nazwy firm podwykonawców</w:t>
      </w:r>
      <w:r w:rsidR="00010929" w:rsidRPr="00010929">
        <w:rPr>
          <w:rFonts w:ascii="Arial" w:hAnsi="Arial" w:cs="Arial"/>
          <w:bCs/>
          <w:i/>
          <w:sz w:val="16"/>
          <w:szCs w:val="16"/>
        </w:rPr>
        <w:t>, o ile są już znani</w:t>
      </w:r>
      <w:r w:rsidRPr="00010929">
        <w:rPr>
          <w:rFonts w:ascii="Arial" w:hAnsi="Arial" w:cs="Arial"/>
          <w:bCs/>
          <w:i/>
          <w:sz w:val="16"/>
          <w:szCs w:val="16"/>
        </w:rPr>
        <w:t>.</w:t>
      </w:r>
      <w:r w:rsidRPr="00AE4198">
        <w:rPr>
          <w:rFonts w:ascii="Arial" w:hAnsi="Arial" w:cs="Arial"/>
          <w:bCs/>
          <w:i/>
          <w:sz w:val="18"/>
          <w:szCs w:val="18"/>
        </w:rPr>
        <w:t xml:space="preserve"> </w:t>
      </w:r>
    </w:p>
    <w:p w14:paraId="6F12CEED" w14:textId="532D0675" w:rsidR="00D33799" w:rsidRPr="00AE4198" w:rsidRDefault="00D33799" w:rsidP="00D33799">
      <w:pPr>
        <w:spacing w:line="276" w:lineRule="auto"/>
        <w:ind w:left="142"/>
        <w:jc w:val="both"/>
        <w:rPr>
          <w:rFonts w:ascii="Arial" w:hAnsi="Arial" w:cs="Arial"/>
          <w:bCs/>
          <w:i/>
          <w:sz w:val="18"/>
          <w:szCs w:val="18"/>
        </w:rPr>
      </w:pPr>
      <w:r w:rsidRPr="00AE4198">
        <w:rPr>
          <w:rFonts w:ascii="Arial" w:hAnsi="Arial" w:cs="Arial"/>
          <w:bCs/>
          <w:i/>
          <w:sz w:val="18"/>
          <w:szCs w:val="18"/>
        </w:rPr>
        <w:t xml:space="preserve">   </w:t>
      </w:r>
    </w:p>
    <w:p w14:paraId="6E4B7D87" w14:textId="77777777" w:rsidR="00D33799" w:rsidRPr="00AE4198" w:rsidRDefault="00D33799" w:rsidP="00D33799">
      <w:pPr>
        <w:numPr>
          <w:ilvl w:val="0"/>
          <w:numId w:val="57"/>
        </w:numPr>
        <w:spacing w:after="120"/>
        <w:ind w:left="425" w:hanging="414"/>
        <w:rPr>
          <w:rFonts w:ascii="Arial" w:hAnsi="Arial" w:cs="Arial"/>
          <w:b/>
          <w:sz w:val="20"/>
          <w:szCs w:val="20"/>
        </w:rPr>
      </w:pPr>
      <w:r w:rsidRPr="00AE4198">
        <w:rPr>
          <w:rFonts w:ascii="Arial" w:hAnsi="Arial" w:cs="Arial"/>
          <w:b/>
          <w:sz w:val="20"/>
          <w:szCs w:val="20"/>
        </w:rPr>
        <w:t>SPIS TREŚCI:</w:t>
      </w:r>
    </w:p>
    <w:p w14:paraId="611B88D2" w14:textId="77777777" w:rsidR="00D33799" w:rsidRPr="00AE4198" w:rsidRDefault="00D33799" w:rsidP="00D33799">
      <w:pPr>
        <w:spacing w:after="40"/>
        <w:ind w:left="426"/>
        <w:jc w:val="both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Integralną część oferty stanowią następujące dokumenty:</w:t>
      </w:r>
    </w:p>
    <w:p w14:paraId="785CC5F7" w14:textId="32B56E6B" w:rsidR="00D33799" w:rsidRPr="00AE4198" w:rsidRDefault="00D33799" w:rsidP="00D33799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1A23813B" w14:textId="00F9D341" w:rsidR="00D33799" w:rsidRPr="00AE4198" w:rsidRDefault="00D33799" w:rsidP="00D33799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4211F818" w14:textId="3473BFD1" w:rsidR="00D33799" w:rsidRPr="00010929" w:rsidRDefault="00D33799" w:rsidP="00D33799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4110A46D" w14:textId="77777777" w:rsidR="00B24B3D" w:rsidRDefault="00B24B3D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0696DD30" w14:textId="77777777" w:rsidR="00B24B3D" w:rsidRDefault="00B24B3D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501B9B3A" w14:textId="3680CF20" w:rsidR="00D33799" w:rsidRPr="0028492E" w:rsidRDefault="00D33799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UWAGA!!!</w:t>
      </w:r>
    </w:p>
    <w:p w14:paraId="0B7DD5AC" w14:textId="67809FC7" w:rsidR="00EE41DF" w:rsidRDefault="00D33799" w:rsidP="00D33799">
      <w:pPr>
        <w:spacing w:after="40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bookmarkStart w:id="4" w:name="_Hlk161235757"/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bookmarkEnd w:id="4"/>
      <w:r w:rsidR="00EE41DF">
        <w:rPr>
          <w:rFonts w:ascii="Open Sans" w:eastAsia="Times New Roman" w:hAnsi="Open Sans" w:cs="Open Sans"/>
          <w:b/>
          <w:color w:val="FF0000"/>
          <w:sz w:val="18"/>
          <w:szCs w:val="18"/>
        </w:rPr>
        <w:br w:type="page"/>
      </w:r>
    </w:p>
    <w:p w14:paraId="6CC46E21" w14:textId="77777777" w:rsidR="00EE41DF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1A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46C1D9E1" w14:textId="77777777" w:rsidR="00EE41DF" w:rsidRPr="00E85550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(obowiązkowy)</w:t>
      </w:r>
    </w:p>
    <w:p w14:paraId="15D06A2D" w14:textId="77777777" w:rsidR="00EE41DF" w:rsidRPr="00E85550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</w:p>
    <w:p w14:paraId="7786073A" w14:textId="77777777" w:rsidR="00EE41DF" w:rsidRPr="00803B88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6BD035D4" w14:textId="77777777" w:rsidR="00EE41DF" w:rsidRPr="00803B88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2DADE64D" w14:textId="77777777" w:rsidR="00EE41DF" w:rsidRPr="00754929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p w14:paraId="0368DB30" w14:textId="77777777" w:rsidR="00EE41DF" w:rsidRPr="00E85550" w:rsidRDefault="00EE41DF" w:rsidP="00EE41DF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68AD714A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60E00E34" w14:textId="77777777" w:rsidR="00EE41DF" w:rsidRPr="00E85550" w:rsidRDefault="00EE41DF" w:rsidP="00EE41DF">
      <w:pPr>
        <w:widowControl w:val="0"/>
        <w:ind w:right="5670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(pełna nazwa/firma, adres, w zależności od podmiotu: NIP/PESEL, KRS/CEiDG)</w:t>
      </w:r>
    </w:p>
    <w:p w14:paraId="0E8DD76E" w14:textId="77777777" w:rsidR="00EE41DF" w:rsidRPr="00E85550" w:rsidRDefault="00EE41DF" w:rsidP="00EE41DF">
      <w:pPr>
        <w:widowControl w:val="0"/>
        <w:ind w:right="5670"/>
        <w:jc w:val="both"/>
        <w:rPr>
          <w:rFonts w:ascii="Arial" w:hAnsi="Arial" w:cs="Arial"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728E5812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</w:t>
      </w:r>
    </w:p>
    <w:p w14:paraId="59D5A4D2" w14:textId="77777777" w:rsidR="00EE41DF" w:rsidRPr="00E85550" w:rsidRDefault="00EE41DF" w:rsidP="00EE41DF">
      <w:pPr>
        <w:widowControl w:val="0"/>
        <w:ind w:right="5668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(imię, nazwisko, stanowisko/podstawa do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E85550">
        <w:rPr>
          <w:rFonts w:ascii="Arial" w:hAnsi="Arial" w:cs="Arial"/>
          <w:i/>
          <w:sz w:val="16"/>
          <w:szCs w:val="16"/>
        </w:rPr>
        <w:t>reprezentacji)</w:t>
      </w:r>
    </w:p>
    <w:p w14:paraId="7420F6E9" w14:textId="77777777" w:rsidR="00EE41DF" w:rsidRPr="00E85550" w:rsidRDefault="00EE41DF" w:rsidP="00EE41DF">
      <w:pPr>
        <w:widowControl w:val="0"/>
        <w:rPr>
          <w:rFonts w:ascii="Arial" w:hAnsi="Arial" w:cs="Arial"/>
          <w:sz w:val="20"/>
          <w:szCs w:val="20"/>
        </w:rPr>
      </w:pPr>
    </w:p>
    <w:p w14:paraId="2FAD34B1" w14:textId="77777777" w:rsidR="00EE41DF" w:rsidRPr="00E85550" w:rsidRDefault="00EE41DF" w:rsidP="00EE41DF">
      <w:pPr>
        <w:widowControl w:val="0"/>
        <w:spacing w:before="60" w:after="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OŚWIADCZENIE WYKONAWCY/ WYKONAWCY WSPÓLNIE UBIEGAJĄCEGO SIĘ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 w:rsidRPr="00E85550">
        <w:rPr>
          <w:rFonts w:ascii="Arial" w:hAnsi="Arial" w:cs="Arial"/>
          <w:b/>
          <w:sz w:val="20"/>
          <w:szCs w:val="20"/>
          <w:u w:val="single"/>
        </w:rPr>
        <w:t xml:space="preserve"> O UDZIELENIE ZAMÓWIENIA</w:t>
      </w:r>
    </w:p>
    <w:p w14:paraId="22CB4172" w14:textId="77777777" w:rsidR="00EE41DF" w:rsidRPr="00E85550" w:rsidRDefault="00EE41DF" w:rsidP="00EE41DF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85550">
        <w:rPr>
          <w:rFonts w:ascii="Arial" w:hAnsi="Arial" w:cs="Arial"/>
          <w:b/>
          <w:sz w:val="20"/>
          <w:szCs w:val="20"/>
          <w:u w:val="single"/>
        </w:rPr>
        <w:t>bezpieczeństwa narodowego</w:t>
      </w:r>
    </w:p>
    <w:p w14:paraId="6A9A6F67" w14:textId="77777777" w:rsidR="00EE41DF" w:rsidRPr="00E85550" w:rsidRDefault="00EE41DF" w:rsidP="00EE41DF">
      <w:pPr>
        <w:widowControl w:val="0"/>
        <w:spacing w:before="60" w:after="120"/>
        <w:jc w:val="both"/>
        <w:rPr>
          <w:rFonts w:ascii="Arial" w:hAnsi="Arial" w:cs="Arial"/>
          <w:b/>
          <w:sz w:val="20"/>
          <w:szCs w:val="20"/>
          <w:u w:val="single"/>
        </w:rPr>
      </w:pPr>
      <w:bookmarkStart w:id="5" w:name="_Hlk159832059"/>
      <w:bookmarkStart w:id="6" w:name="_Hlk160785872"/>
      <w:r w:rsidRPr="00E85550">
        <w:rPr>
          <w:rFonts w:ascii="Arial" w:hAnsi="Arial" w:cs="Arial"/>
          <w:sz w:val="20"/>
          <w:szCs w:val="20"/>
        </w:rPr>
        <w:t xml:space="preserve">składane na podstawie </w:t>
      </w:r>
      <w:r w:rsidRPr="006A7BF6">
        <w:rPr>
          <w:rFonts w:ascii="Arial" w:hAnsi="Arial" w:cs="Arial"/>
          <w:sz w:val="20"/>
          <w:szCs w:val="20"/>
        </w:rPr>
        <w:t>§17 ust 2 Regulaminu udzielania zamówień publicznych sektorowych podprogowych, obowiązującego w Pomorskiej Kolei Metropolitalnej S.A.</w:t>
      </w:r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34526901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bookmarkEnd w:id="6"/>
          <w:p w14:paraId="41B0BD13" w14:textId="77777777" w:rsidR="00EE41DF" w:rsidRPr="00B47941" w:rsidRDefault="00EE41DF" w:rsidP="00EE41DF">
            <w:pPr>
              <w:pStyle w:val="Akapitzlist"/>
              <w:widowControl w:val="0"/>
              <w:numPr>
                <w:ilvl w:val="2"/>
                <w:numId w:val="68"/>
              </w:numPr>
              <w:spacing w:before="120" w:after="120" w:line="240" w:lineRule="auto"/>
              <w:ind w:left="284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B47941">
              <w:rPr>
                <w:rFonts w:ascii="Arial" w:hAnsi="Arial" w:cs="Arial"/>
                <w:b/>
                <w:sz w:val="20"/>
                <w:szCs w:val="20"/>
              </w:rPr>
              <w:t>DOTYCZĄCE SPEŁNIANIA WARUNKÓW UDZIAŁU W POSTĘPOWANIU</w:t>
            </w:r>
          </w:p>
        </w:tc>
      </w:tr>
    </w:tbl>
    <w:p w14:paraId="589322CE" w14:textId="77E6A69E" w:rsidR="00EE41DF" w:rsidRPr="00E85550" w:rsidRDefault="00EE41DF" w:rsidP="00616634">
      <w:pPr>
        <w:widowControl w:val="0"/>
        <w:spacing w:before="60" w:after="6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7" w:name="_Hlk159832085"/>
      <w:r w:rsidRPr="00E85550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r w:rsidRPr="00B47941">
        <w:rPr>
          <w:rFonts w:ascii="Arial" w:hAnsi="Arial" w:cs="Arial"/>
          <w:b/>
          <w:sz w:val="20"/>
          <w:szCs w:val="20"/>
        </w:rPr>
        <w:t>„</w:t>
      </w:r>
      <w:r w:rsidR="00616634" w:rsidRPr="00616634">
        <w:rPr>
          <w:rFonts w:ascii="Arial" w:hAnsi="Arial" w:cs="Arial"/>
          <w:b/>
          <w:sz w:val="20"/>
          <w:szCs w:val="20"/>
        </w:rPr>
        <w:t>Zakup licencji Microsoft Office 365 na okres 12 miesięcy wraz z usługą wdrożenia, migracji i przeprowadzeniem szkoleń dla użytkowników i administratorów</w:t>
      </w:r>
      <w:r w:rsidRPr="00B47941">
        <w:rPr>
          <w:rFonts w:ascii="Arial" w:hAnsi="Arial" w:cs="Arial"/>
          <w:b/>
          <w:sz w:val="20"/>
          <w:szCs w:val="20"/>
        </w:rPr>
        <w:t>”</w:t>
      </w:r>
      <w:r w:rsidRPr="00E85550">
        <w:rPr>
          <w:rFonts w:ascii="Arial" w:hAnsi="Arial" w:cs="Arial"/>
          <w:sz w:val="20"/>
          <w:szCs w:val="20"/>
        </w:rPr>
        <w:t xml:space="preserve">, sygn. </w:t>
      </w:r>
      <w:r w:rsidRPr="00B47941">
        <w:rPr>
          <w:rFonts w:ascii="Arial" w:hAnsi="Arial" w:cs="Arial"/>
          <w:sz w:val="20"/>
          <w:szCs w:val="20"/>
        </w:rPr>
        <w:t>PKM/DO/ZU/350/</w:t>
      </w:r>
      <w:r w:rsidR="00B416BB">
        <w:rPr>
          <w:rFonts w:ascii="Arial" w:hAnsi="Arial" w:cs="Arial"/>
          <w:sz w:val="20"/>
          <w:szCs w:val="20"/>
        </w:rPr>
        <w:t>4</w:t>
      </w:r>
      <w:r w:rsidRPr="00B47941">
        <w:rPr>
          <w:rFonts w:ascii="Arial" w:hAnsi="Arial" w:cs="Arial"/>
          <w:sz w:val="20"/>
          <w:szCs w:val="20"/>
        </w:rPr>
        <w:t>/24</w:t>
      </w:r>
      <w:r w:rsidRPr="00E85550">
        <w:rPr>
          <w:rFonts w:ascii="Arial" w:hAnsi="Arial" w:cs="Arial"/>
          <w:sz w:val="20"/>
          <w:szCs w:val="20"/>
        </w:rPr>
        <w:t>,</w:t>
      </w:r>
      <w:r w:rsidRPr="00E85550">
        <w:rPr>
          <w:rFonts w:ascii="Arial" w:hAnsi="Arial" w:cs="Arial"/>
          <w:b/>
          <w:sz w:val="20"/>
          <w:szCs w:val="20"/>
        </w:rPr>
        <w:t xml:space="preserve"> </w:t>
      </w:r>
      <w:r w:rsidRPr="00E85550">
        <w:rPr>
          <w:rFonts w:ascii="Arial" w:hAnsi="Arial" w:cs="Arial"/>
          <w:sz w:val="20"/>
          <w:szCs w:val="20"/>
        </w:rPr>
        <w:t>oświadczam, co następuje: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00D2EA34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bookmarkEnd w:id="7"/>
          <w:p w14:paraId="1FAB11B4" w14:textId="77777777" w:rsidR="00EE41DF" w:rsidRPr="00E85550" w:rsidRDefault="00EE41DF" w:rsidP="00F927E8">
            <w:pPr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A. Informacja dotycząca Wykonawcy:</w:t>
            </w:r>
          </w:p>
        </w:tc>
      </w:tr>
    </w:tbl>
    <w:p w14:paraId="366F8F21" w14:textId="77777777" w:rsidR="00EE41DF" w:rsidRPr="00E85550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Oświadczam, że spełniam</w:t>
      </w:r>
      <w:r>
        <w:rPr>
          <w:rFonts w:ascii="Arial" w:hAnsi="Arial" w:cs="Arial"/>
          <w:sz w:val="20"/>
          <w:szCs w:val="20"/>
        </w:rPr>
        <w:t>/y</w:t>
      </w:r>
      <w:r w:rsidRPr="00E85550">
        <w:rPr>
          <w:rFonts w:ascii="Arial" w:hAnsi="Arial" w:cs="Arial"/>
          <w:sz w:val="20"/>
          <w:szCs w:val="20"/>
        </w:rPr>
        <w:t xml:space="preserve"> warunki udziału w postępowaniu określone przez Zamawiającego w </w:t>
      </w:r>
      <w:r w:rsidRPr="00C1609C">
        <w:rPr>
          <w:rFonts w:ascii="Arial" w:hAnsi="Arial" w:cs="Arial"/>
          <w:sz w:val="20"/>
          <w:szCs w:val="20"/>
        </w:rPr>
        <w:t>Rozdziale IV ust. 1 SIWZ.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5D77449A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2AE57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 xml:space="preserve">B. Informacja w związku z poleganiem na </w:t>
            </w:r>
            <w:r w:rsidRPr="00E85550">
              <w:rPr>
                <w:rFonts w:ascii="Arial" w:hAnsi="Arial" w:cs="Arial"/>
                <w:b/>
                <w:color w:val="FF0000"/>
                <w:sz w:val="20"/>
                <w:szCs w:val="20"/>
              </w:rPr>
              <w:t>ZASOBACH INNYCH PODMIOTÓW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47941">
              <w:rPr>
                <w:rFonts w:ascii="Arial" w:hAnsi="Arial" w:cs="Arial"/>
                <w:b/>
                <w:color w:val="FF0000"/>
                <w:sz w:val="22"/>
                <w:szCs w:val="22"/>
              </w:rPr>
              <w:t>*</w:t>
            </w:r>
            <w:r w:rsidRPr="00E8555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</w:tbl>
    <w:p w14:paraId="438FB1AB" w14:textId="77777777" w:rsidR="00EE41DF" w:rsidRPr="00E85550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</w:t>
      </w:r>
      <w:r w:rsidRPr="00C1609C">
        <w:rPr>
          <w:rFonts w:ascii="Arial" w:hAnsi="Arial" w:cs="Arial"/>
          <w:sz w:val="20"/>
          <w:szCs w:val="20"/>
        </w:rPr>
        <w:t>Rozdziale IV ust. 1</w:t>
      </w:r>
      <w:r>
        <w:rPr>
          <w:rFonts w:ascii="Arial" w:hAnsi="Arial" w:cs="Arial"/>
          <w:sz w:val="20"/>
          <w:szCs w:val="20"/>
        </w:rPr>
        <w:t xml:space="preserve"> SIWZ</w:t>
      </w:r>
      <w:r w:rsidRPr="00E85550">
        <w:rPr>
          <w:rFonts w:ascii="Arial" w:hAnsi="Arial" w:cs="Arial"/>
          <w:sz w:val="20"/>
          <w:szCs w:val="20"/>
        </w:rPr>
        <w:t>, polegam na zdolnościach podmiotu/ów udostępniającego/ych:</w:t>
      </w:r>
      <w:r>
        <w:rPr>
          <w:rFonts w:ascii="Arial" w:hAnsi="Arial" w:cs="Arial"/>
          <w:sz w:val="20"/>
          <w:szCs w:val="20"/>
        </w:rPr>
        <w:t xml:space="preserve"> </w:t>
      </w:r>
      <w:r w:rsidRPr="00E85550">
        <w:rPr>
          <w:rFonts w:ascii="Arial" w:hAnsi="Arial" w:cs="Arial"/>
          <w:sz w:val="20"/>
          <w:szCs w:val="20"/>
        </w:rPr>
        <w:t xml:space="preserve">… … … … … … … … … … … … …  … … … … … … … … … … . . . … … … </w:t>
      </w:r>
    </w:p>
    <w:p w14:paraId="7A9FD245" w14:textId="77777777" w:rsidR="00EE41DF" w:rsidRPr="00E85550" w:rsidRDefault="00EE41DF" w:rsidP="00EE41DF">
      <w:pPr>
        <w:widowControl w:val="0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(nazwa podmiotu/ów)</w:t>
      </w:r>
    </w:p>
    <w:p w14:paraId="6052A982" w14:textId="2AA84D2F" w:rsidR="00EE41DF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w następującym zakresie: … … … … … … … … … … … … … … … … … … … … … … … … … … … … … … … … … … … … … … … … … … … … … … … … … opisanym w </w:t>
      </w:r>
      <w:r w:rsidRPr="00C1609C">
        <w:rPr>
          <w:rFonts w:ascii="Arial" w:hAnsi="Arial" w:cs="Arial"/>
          <w:sz w:val="20"/>
          <w:szCs w:val="20"/>
        </w:rPr>
        <w:t>Rozdziale IV, w ust. 1,</w:t>
      </w:r>
      <w:r w:rsidRPr="000244CE">
        <w:rPr>
          <w:rFonts w:ascii="Arial" w:hAnsi="Arial" w:cs="Arial"/>
          <w:sz w:val="20"/>
          <w:szCs w:val="20"/>
        </w:rPr>
        <w:t xml:space="preserve"> pkt. </w:t>
      </w:r>
      <w:r w:rsidR="00C1609C">
        <w:rPr>
          <w:rFonts w:ascii="Arial" w:hAnsi="Arial" w:cs="Arial"/>
          <w:sz w:val="20"/>
          <w:szCs w:val="20"/>
        </w:rPr>
        <w:t>1.4., ppkt ……</w:t>
      </w:r>
      <w:r w:rsidRPr="00E85550">
        <w:rPr>
          <w:rFonts w:ascii="Arial" w:hAnsi="Arial" w:cs="Arial"/>
          <w:sz w:val="20"/>
          <w:szCs w:val="20"/>
        </w:rPr>
        <w:t xml:space="preserve"> Specyfikacji Warunków Zamówienia </w:t>
      </w:r>
      <w:r w:rsidRPr="00E85550">
        <w:rPr>
          <w:rFonts w:ascii="Arial" w:hAnsi="Arial" w:cs="Arial"/>
          <w:i/>
          <w:sz w:val="20"/>
          <w:szCs w:val="20"/>
        </w:rPr>
        <w:t>(określić odpowiedni zakres dla wskazanego podmiotu)</w:t>
      </w:r>
      <w:r>
        <w:rPr>
          <w:rFonts w:ascii="Arial" w:hAnsi="Arial" w:cs="Arial"/>
          <w:i/>
          <w:sz w:val="20"/>
          <w:szCs w:val="20"/>
        </w:rPr>
        <w:t>.</w:t>
      </w:r>
    </w:p>
    <w:p w14:paraId="5E3DD796" w14:textId="77777777" w:rsidR="00EE41DF" w:rsidRPr="00E85550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iCs/>
          <w:sz w:val="16"/>
          <w:szCs w:val="16"/>
        </w:rPr>
      </w:pPr>
      <w:r w:rsidRPr="00FB5E35">
        <w:rPr>
          <w:rFonts w:ascii="Arial" w:hAnsi="Arial" w:cs="Arial"/>
          <w:i/>
          <w:iCs/>
          <w:sz w:val="16"/>
          <w:szCs w:val="16"/>
        </w:rPr>
        <w:t>W związku z poleganiem na zasobach innych podmiotów, do oferty dołączam</w:t>
      </w:r>
      <w:r w:rsidRPr="00FB5E35">
        <w:rPr>
          <w:rFonts w:ascii="Arial" w:hAnsi="Arial" w:cs="Arial"/>
          <w:sz w:val="16"/>
          <w:szCs w:val="16"/>
        </w:rPr>
        <w:t xml:space="preserve"> </w:t>
      </w:r>
      <w:r w:rsidRPr="00FB5E35">
        <w:rPr>
          <w:rFonts w:ascii="Arial" w:hAnsi="Arial" w:cs="Arial"/>
          <w:i/>
          <w:iCs/>
          <w:sz w:val="16"/>
          <w:szCs w:val="16"/>
        </w:rPr>
        <w:t>oświadczenie/-a podmiotu/-ów udostępniającego/-ych zasoby, potwierdzające spełnianie warunków udziału w postępowaniu, w zakresie, w jakim powołuję się na jego/ich zasoby oraz potwierdzające brak podstaw wykluczenia tego/tych podmiotu/-ów (</w:t>
      </w:r>
      <w:r w:rsidRPr="00C1609C">
        <w:rPr>
          <w:rFonts w:ascii="Arial" w:hAnsi="Arial" w:cs="Arial"/>
          <w:i/>
          <w:iCs/>
          <w:sz w:val="16"/>
          <w:szCs w:val="16"/>
        </w:rPr>
        <w:t>Załącznik nr 1B do SIWZ), oraz zobowiązanie tego podmiotu, o którym mowa w Rozdziale 4 ust. 4 pkt 4.4 (Załącznik nr 1C do SIWZ)</w:t>
      </w:r>
    </w:p>
    <w:p w14:paraId="05847CE6" w14:textId="77777777" w:rsidR="00EE41DF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i/>
          <w:iCs/>
          <w:color w:val="FF0000"/>
          <w:sz w:val="20"/>
          <w:szCs w:val="20"/>
          <w:u w:val="single"/>
        </w:rPr>
      </w:pPr>
      <w:r w:rsidRPr="00B47941">
        <w:rPr>
          <w:rFonts w:ascii="Arial" w:hAnsi="Arial" w:cs="Arial"/>
          <w:color w:val="FF0000"/>
          <w:sz w:val="22"/>
          <w:szCs w:val="22"/>
        </w:rPr>
        <w:t xml:space="preserve">* </w:t>
      </w:r>
      <w:r w:rsidRPr="00B47941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nie </w:t>
      </w:r>
      <w:r w:rsidRPr="00B47941">
        <w:rPr>
          <w:rFonts w:ascii="Arial" w:hAnsi="Arial" w:cs="Arial"/>
          <w:i/>
          <w:iCs/>
          <w:color w:val="FF0000"/>
          <w:sz w:val="20"/>
          <w:szCs w:val="20"/>
        </w:rPr>
        <w:t>wypełni</w:t>
      </w:r>
      <w:r>
        <w:rPr>
          <w:rFonts w:ascii="Arial" w:hAnsi="Arial" w:cs="Arial"/>
          <w:i/>
          <w:iCs/>
          <w:color w:val="FF0000"/>
          <w:sz w:val="20"/>
          <w:szCs w:val="20"/>
        </w:rPr>
        <w:t>a</w:t>
      </w:r>
      <w:r w:rsidRPr="00B47941">
        <w:rPr>
          <w:rFonts w:ascii="Arial" w:hAnsi="Arial" w:cs="Arial"/>
          <w:i/>
          <w:iCs/>
          <w:color w:val="FF0000"/>
          <w:sz w:val="20"/>
          <w:szCs w:val="20"/>
        </w:rPr>
        <w:t xml:space="preserve">ć </w:t>
      </w:r>
      <w:r w:rsidRPr="00B47941">
        <w:rPr>
          <w:rFonts w:ascii="Arial" w:hAnsi="Arial" w:cs="Arial"/>
          <w:i/>
          <w:iCs/>
          <w:color w:val="FF0000"/>
          <w:sz w:val="20"/>
          <w:szCs w:val="20"/>
          <w:u w:val="single"/>
        </w:rPr>
        <w:t>jeśli nie dotyczy</w:t>
      </w:r>
    </w:p>
    <w:p w14:paraId="46B82A25" w14:textId="77777777" w:rsidR="00EE41DF" w:rsidRPr="00B47941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7CC184F5" w14:textId="77777777" w:rsidTr="00F927E8">
        <w:trPr>
          <w:trHeight w:val="520"/>
          <w:jc w:val="center"/>
        </w:trPr>
        <w:tc>
          <w:tcPr>
            <w:tcW w:w="962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223595D3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II. DOTYCZĄCE PRZESŁANEK WYKLUCZENIA Z POSTĘPOWANIA:</w:t>
            </w:r>
          </w:p>
        </w:tc>
      </w:tr>
    </w:tbl>
    <w:p w14:paraId="2716ABE2" w14:textId="7628978F" w:rsidR="00EE41DF" w:rsidRPr="00B927BC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before="240" w:after="120" w:line="360" w:lineRule="auto"/>
        <w:ind w:left="346" w:hanging="335"/>
        <w:jc w:val="both"/>
        <w:rPr>
          <w:rFonts w:ascii="Arial" w:hAnsi="Arial" w:cs="Arial"/>
          <w:b/>
          <w:bCs/>
          <w:sz w:val="20"/>
          <w:szCs w:val="20"/>
        </w:rPr>
      </w:pPr>
      <w:bookmarkStart w:id="8" w:name="_Hlk159832329"/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E85550">
        <w:rPr>
          <w:rFonts w:ascii="Arial" w:hAnsi="Arial" w:cs="Arial"/>
          <w:b/>
          <w:bCs/>
          <w:sz w:val="20"/>
          <w:szCs w:val="20"/>
        </w:rPr>
        <w:br/>
      </w:r>
      <w:r w:rsidRPr="00B927BC">
        <w:rPr>
          <w:rFonts w:ascii="Arial" w:hAnsi="Arial" w:cs="Arial"/>
          <w:b/>
          <w:bCs/>
          <w:sz w:val="20"/>
          <w:szCs w:val="20"/>
        </w:rPr>
        <w:t>okoliczności, o których mowa w § 15 ust. 1 Regulaminu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. </w:t>
      </w:r>
      <w:bookmarkEnd w:id="8"/>
    </w:p>
    <w:p w14:paraId="2BCCC0C3" w14:textId="0E4B2E68" w:rsidR="00EE41DF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sz w:val="20"/>
          <w:szCs w:val="20"/>
        </w:rPr>
      </w:pPr>
      <w:r w:rsidRPr="00B927BC">
        <w:rPr>
          <w:rFonts w:ascii="Arial" w:hAnsi="Arial" w:cs="Arial"/>
          <w:sz w:val="20"/>
          <w:szCs w:val="20"/>
        </w:rPr>
        <w:t>Oświadczam, że zachodzą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w stosunku do mnie podstawy wykluczenia </w:t>
      </w:r>
      <w:r>
        <w:rPr>
          <w:rFonts w:ascii="Arial" w:hAnsi="Arial" w:cs="Arial"/>
          <w:sz w:val="20"/>
          <w:szCs w:val="20"/>
        </w:rPr>
        <w:br/>
      </w:r>
      <w:r w:rsidRPr="00B927BC">
        <w:rPr>
          <w:rFonts w:ascii="Arial" w:hAnsi="Arial" w:cs="Arial"/>
          <w:sz w:val="20"/>
          <w:szCs w:val="20"/>
        </w:rPr>
        <w:t>z postępowania na podstawie art. .……. Regulaminu (podać mającą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zastosowanie podstawę wykluczenia spośród wymienionych </w:t>
      </w:r>
      <w:bookmarkStart w:id="9" w:name="_Hlk159831733"/>
      <w:r w:rsidRPr="00B927BC">
        <w:rPr>
          <w:rFonts w:ascii="Arial" w:hAnsi="Arial" w:cs="Arial"/>
          <w:sz w:val="20"/>
          <w:szCs w:val="20"/>
        </w:rPr>
        <w:t>w §15 ust. 1 pkt 2</w:t>
      </w:r>
      <w:bookmarkEnd w:id="9"/>
      <w:r w:rsidRPr="00B927BC">
        <w:rPr>
          <w:rFonts w:ascii="Arial" w:hAnsi="Arial" w:cs="Arial"/>
          <w:sz w:val="20"/>
          <w:szCs w:val="20"/>
        </w:rPr>
        <w:t>, 3 i 6</w:t>
      </w:r>
      <w:r>
        <w:rPr>
          <w:rFonts w:ascii="Arial" w:hAnsi="Arial" w:cs="Arial"/>
          <w:sz w:val="20"/>
          <w:szCs w:val="20"/>
        </w:rPr>
        <w:t>)</w:t>
      </w:r>
      <w:r w:rsidRPr="00B927BC">
        <w:rPr>
          <w:rFonts w:ascii="Arial" w:hAnsi="Arial" w:cs="Arial"/>
          <w:sz w:val="20"/>
          <w:szCs w:val="20"/>
        </w:rPr>
        <w:t>.  Jednocześnie oświadczam, że w związku z ww. okolicznością, na podstawie §15 ust. 5 Regulaminu podjąłem następujące środki naprawcze:</w:t>
      </w:r>
    </w:p>
    <w:p w14:paraId="690BD380" w14:textId="77777777" w:rsidR="00EE41DF" w:rsidRPr="00E85550" w:rsidRDefault="00EE41DF" w:rsidP="00EE41DF">
      <w:pPr>
        <w:widowControl w:val="0"/>
        <w:spacing w:line="360" w:lineRule="auto"/>
        <w:ind w:left="35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5BDCD77" w14:textId="77777777" w:rsidR="00EE41DF" w:rsidRPr="00E85550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>Oświadczam, że nie zachodzą w stosunku do mnie przesłanki wykluczenia z postępowania na podstawie art. 7 ust. 1 ustawy z dnia 13 kwietnia 2022 r. o szczególnych rozwiązaniach w zakresie przeciwdziałania wspieraniu agresji na Ukrainę oraz służących ochronie bezpieczeństwa narodowego</w:t>
      </w:r>
      <w:r w:rsidRPr="00E85550">
        <w:rPr>
          <w:rFonts w:ascii="Arial" w:hAnsi="Arial" w:cs="Arial"/>
          <w:b/>
          <w:bCs/>
          <w:i/>
          <w:iCs/>
          <w:color w:val="222222"/>
          <w:sz w:val="21"/>
          <w:szCs w:val="21"/>
          <w:vertAlign w:val="superscript"/>
        </w:rPr>
        <w:footnoteReference w:id="2"/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11B1BB3B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5D7FFA49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III. DOTYCZĄCE PODANYCH INFORMACJI:</w:t>
            </w:r>
          </w:p>
        </w:tc>
      </w:tr>
    </w:tbl>
    <w:p w14:paraId="6A6891CF" w14:textId="77777777" w:rsidR="00EE41DF" w:rsidRPr="00E85550" w:rsidRDefault="00EE41DF" w:rsidP="00EE41DF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E85550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722ECE61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71D9FD54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558074D6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48AEA810" w14:textId="52D87800" w:rsidR="00EE41DF" w:rsidRPr="001D7778" w:rsidRDefault="00EE41DF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UWAGA!!!</w:t>
      </w:r>
    </w:p>
    <w:p w14:paraId="6F723CEF" w14:textId="77777777" w:rsidR="00EE41DF" w:rsidRPr="00E85550" w:rsidRDefault="00EE41DF" w:rsidP="00EE41DF">
      <w:pPr>
        <w:widowControl w:val="0"/>
        <w:spacing w:before="120"/>
        <w:jc w:val="center"/>
        <w:rPr>
          <w:rFonts w:ascii="Open Sans" w:hAnsi="Open Sans" w:cs="Open Sans"/>
          <w:i/>
          <w:sz w:val="16"/>
          <w:szCs w:val="16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r w:rsidRPr="00E85550">
        <w:rPr>
          <w:rFonts w:ascii="Open Sans" w:hAnsi="Open Sans" w:cs="Open Sans"/>
          <w:i/>
          <w:sz w:val="16"/>
          <w:szCs w:val="16"/>
        </w:rPr>
        <w:br w:type="page"/>
      </w:r>
    </w:p>
    <w:p w14:paraId="0C9895D6" w14:textId="77777777" w:rsidR="00EE41DF" w:rsidRPr="00E85550" w:rsidRDefault="00EE41DF" w:rsidP="00EE41DF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bookmarkStart w:id="10" w:name="_Hlk159829830"/>
      <w:r w:rsidRPr="00E85550">
        <w:rPr>
          <w:rFonts w:ascii="Arial" w:hAnsi="Arial" w:cs="Arial"/>
          <w:b/>
          <w:i/>
          <w:sz w:val="20"/>
          <w:szCs w:val="20"/>
        </w:rPr>
        <w:lastRenderedPageBreak/>
        <w:t xml:space="preserve"> </w:t>
      </w:r>
      <w:r w:rsidRPr="00E85550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1B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54B8F3B4" w14:textId="77777777" w:rsidR="00EE41DF" w:rsidRPr="00E85550" w:rsidRDefault="00EE41DF" w:rsidP="00EE41DF">
      <w:pPr>
        <w:widowControl w:val="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E85550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bookmarkEnd w:id="10"/>
    <w:p w14:paraId="566A2CBC" w14:textId="77777777" w:rsidR="00EE41DF" w:rsidRPr="00803B88" w:rsidRDefault="00EE41DF" w:rsidP="00EE41DF">
      <w:pPr>
        <w:spacing w:before="120"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42431B2A" w14:textId="77777777" w:rsidR="00EE41DF" w:rsidRPr="00803B88" w:rsidRDefault="00EE41DF" w:rsidP="00EE41DF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2375DF32" w14:textId="77777777" w:rsidR="00EE41DF" w:rsidRPr="00754929" w:rsidRDefault="00EE41DF" w:rsidP="00EE41DF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p w14:paraId="7C0038D5" w14:textId="77777777" w:rsidR="00EE41DF" w:rsidRPr="00E85550" w:rsidRDefault="00EE41DF" w:rsidP="00EE41DF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2F914202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729E1FAA" w14:textId="77777777" w:rsidR="00EE41DF" w:rsidRPr="00E85550" w:rsidRDefault="00EE41DF" w:rsidP="00EE41DF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 xml:space="preserve">(pełna nazwa/firma, adres, w zależności </w:t>
      </w:r>
      <w:r>
        <w:rPr>
          <w:rFonts w:ascii="Arial" w:hAnsi="Arial" w:cs="Arial"/>
          <w:i/>
          <w:sz w:val="16"/>
          <w:szCs w:val="16"/>
        </w:rPr>
        <w:br/>
      </w:r>
      <w:r w:rsidRPr="00E85550">
        <w:rPr>
          <w:rFonts w:ascii="Arial" w:hAnsi="Arial" w:cs="Arial"/>
          <w:i/>
          <w:sz w:val="16"/>
          <w:szCs w:val="16"/>
        </w:rPr>
        <w:t>od podmiotu: NIP/PESEL, KRS/CEiDG)</w:t>
      </w:r>
    </w:p>
    <w:p w14:paraId="3731ADE7" w14:textId="77777777" w:rsidR="00EE41DF" w:rsidRPr="00E85550" w:rsidRDefault="00EE41DF" w:rsidP="00EE41DF">
      <w:pPr>
        <w:widowControl w:val="0"/>
        <w:spacing w:before="120" w:after="120"/>
        <w:ind w:right="5670"/>
        <w:rPr>
          <w:rFonts w:ascii="Arial" w:hAnsi="Arial" w:cs="Arial"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07E93530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</w:t>
      </w:r>
    </w:p>
    <w:p w14:paraId="18AA23BE" w14:textId="77777777" w:rsidR="00EE41DF" w:rsidRPr="00E85550" w:rsidRDefault="00EE41DF" w:rsidP="00EE41DF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 xml:space="preserve">(imię, nazwisko, stanowisko/podstawa </w:t>
      </w:r>
      <w:r>
        <w:rPr>
          <w:rFonts w:ascii="Arial" w:hAnsi="Arial" w:cs="Arial"/>
          <w:i/>
          <w:sz w:val="16"/>
          <w:szCs w:val="16"/>
        </w:rPr>
        <w:br/>
      </w:r>
      <w:r w:rsidRPr="00E85550">
        <w:rPr>
          <w:rFonts w:ascii="Arial" w:hAnsi="Arial" w:cs="Arial"/>
          <w:i/>
          <w:sz w:val="16"/>
          <w:szCs w:val="16"/>
        </w:rPr>
        <w:t>do reprezentacji)</w:t>
      </w:r>
    </w:p>
    <w:p w14:paraId="5229F76E" w14:textId="77777777" w:rsidR="00EE41DF" w:rsidRPr="00E85550" w:rsidRDefault="00EE41DF" w:rsidP="00EE41DF">
      <w:pPr>
        <w:widowControl w:val="0"/>
        <w:rPr>
          <w:rFonts w:ascii="Arial" w:hAnsi="Arial" w:cs="Arial"/>
          <w:sz w:val="20"/>
          <w:szCs w:val="20"/>
        </w:rPr>
      </w:pPr>
    </w:p>
    <w:p w14:paraId="2F0614C6" w14:textId="77777777" w:rsidR="00EE41DF" w:rsidRPr="00E85550" w:rsidRDefault="00EE41DF" w:rsidP="00EE41DF">
      <w:pPr>
        <w:widowControl w:val="0"/>
        <w:spacing w:before="60" w:after="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OŚWIADCZENIE PODMIOTU ZOBOWIĄZUJĄCEGO SIĘ DO UDOSTĘPNIENIA ZASOBÓW</w:t>
      </w:r>
    </w:p>
    <w:p w14:paraId="1757B34B" w14:textId="77777777" w:rsidR="00EE41DF" w:rsidRPr="00E85550" w:rsidRDefault="00EE41DF" w:rsidP="00EE41DF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 bezpieczeństwa narodowego</w:t>
      </w:r>
    </w:p>
    <w:p w14:paraId="1A86030A" w14:textId="77777777" w:rsidR="00EE41DF" w:rsidRPr="00E85550" w:rsidRDefault="00EE41DF" w:rsidP="00EE41DF">
      <w:pPr>
        <w:widowControl w:val="0"/>
        <w:spacing w:before="6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</w:rPr>
        <w:t xml:space="preserve">składane na podstawie </w:t>
      </w:r>
      <w:r w:rsidRPr="006A7BF6">
        <w:rPr>
          <w:rFonts w:ascii="Arial" w:hAnsi="Arial" w:cs="Arial"/>
          <w:sz w:val="20"/>
          <w:szCs w:val="20"/>
        </w:rPr>
        <w:t>§17 ust 2 Regulaminu udzielania zamówień publicznych sektorowych podprogowych, obowiązującego w Pomorskiej Kolei Metropolitalnej S.A.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0C77179F" w14:textId="77777777" w:rsidTr="00F927E8">
        <w:trPr>
          <w:trHeight w:val="520"/>
          <w:jc w:val="center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222F525A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I. DOTYCZĄCE SPEŁNIANIA WARUNKÓW UDZIAŁU W POSTĘPOWANIU</w:t>
            </w:r>
          </w:p>
        </w:tc>
      </w:tr>
    </w:tbl>
    <w:p w14:paraId="4FD1E8D5" w14:textId="75F5B4F5" w:rsidR="00EE41DF" w:rsidRPr="00E85550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sz w:val="20"/>
          <w:szCs w:val="20"/>
        </w:rPr>
      </w:pPr>
      <w:r w:rsidRPr="00B927BC">
        <w:rPr>
          <w:rFonts w:ascii="Arial" w:hAnsi="Arial" w:cs="Arial"/>
          <w:sz w:val="20"/>
          <w:szCs w:val="20"/>
        </w:rPr>
        <w:t>Na potrzeby postępowania o udzielenie zamówienia publicznego pn</w:t>
      </w:r>
      <w:r w:rsidRPr="00616634">
        <w:rPr>
          <w:rFonts w:ascii="Arial" w:hAnsi="Arial" w:cs="Arial"/>
          <w:sz w:val="20"/>
          <w:szCs w:val="20"/>
        </w:rPr>
        <w:t xml:space="preserve">. </w:t>
      </w:r>
      <w:bookmarkStart w:id="11" w:name="_Hlk159832657"/>
      <w:r w:rsidRPr="00616634">
        <w:rPr>
          <w:rFonts w:ascii="Arial" w:hAnsi="Arial" w:cs="Arial"/>
          <w:b/>
          <w:bCs/>
          <w:sz w:val="20"/>
          <w:szCs w:val="20"/>
        </w:rPr>
        <w:t>„</w:t>
      </w:r>
      <w:r w:rsidR="00616634" w:rsidRPr="00616634">
        <w:rPr>
          <w:rFonts w:ascii="Arial" w:hAnsi="Arial" w:cs="Arial"/>
          <w:b/>
          <w:bCs/>
          <w:sz w:val="20"/>
          <w:szCs w:val="20"/>
        </w:rPr>
        <w:t>Zakup licencji Microsoft Office 365 na okres 12 miesięcy wraz z usługą wdrożenia, migracji i przeprowadzeniem szkoleń dla użytkowników i administratorów</w:t>
      </w:r>
      <w:r w:rsidRPr="00616634">
        <w:rPr>
          <w:rFonts w:ascii="Arial" w:hAnsi="Arial" w:cs="Arial"/>
          <w:b/>
          <w:bCs/>
          <w:sz w:val="20"/>
          <w:szCs w:val="20"/>
        </w:rPr>
        <w:t>”</w:t>
      </w:r>
      <w:r w:rsidRPr="00616634">
        <w:rPr>
          <w:rFonts w:ascii="Arial" w:hAnsi="Arial" w:cs="Arial"/>
          <w:sz w:val="20"/>
          <w:szCs w:val="20"/>
        </w:rPr>
        <w:t>, sygn</w:t>
      </w:r>
      <w:r w:rsidRPr="00B927BC">
        <w:rPr>
          <w:rFonts w:ascii="Arial" w:hAnsi="Arial" w:cs="Arial"/>
          <w:sz w:val="20"/>
          <w:szCs w:val="20"/>
        </w:rPr>
        <w:t>. PKM/DO/ZU/350/</w:t>
      </w:r>
      <w:r w:rsidR="00B416BB">
        <w:rPr>
          <w:rFonts w:ascii="Arial" w:hAnsi="Arial" w:cs="Arial"/>
          <w:sz w:val="20"/>
          <w:szCs w:val="20"/>
        </w:rPr>
        <w:t>4</w:t>
      </w:r>
      <w:r w:rsidRPr="00B927BC">
        <w:rPr>
          <w:rFonts w:ascii="Arial" w:hAnsi="Arial" w:cs="Arial"/>
          <w:sz w:val="20"/>
          <w:szCs w:val="20"/>
        </w:rPr>
        <w:t>/24</w:t>
      </w:r>
      <w:bookmarkEnd w:id="11"/>
      <w:r w:rsidRPr="00B927BC">
        <w:rPr>
          <w:rFonts w:ascii="Arial" w:hAnsi="Arial" w:cs="Arial"/>
          <w:sz w:val="20"/>
          <w:szCs w:val="20"/>
        </w:rPr>
        <w:t>, oświadczam, co następuje</w:t>
      </w:r>
      <w:r w:rsidRPr="00E85550">
        <w:rPr>
          <w:rFonts w:ascii="Arial" w:hAnsi="Arial" w:cs="Arial"/>
          <w:sz w:val="20"/>
          <w:szCs w:val="20"/>
        </w:rPr>
        <w:t>:</w:t>
      </w:r>
    </w:p>
    <w:p w14:paraId="42DE0474" w14:textId="52BEAF56" w:rsidR="00EE41DF" w:rsidRPr="00E85550" w:rsidRDefault="00EE41DF" w:rsidP="00EE41DF">
      <w:pPr>
        <w:widowControl w:val="0"/>
        <w:spacing w:before="12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A0001">
        <w:rPr>
          <w:rFonts w:ascii="Arial" w:hAnsi="Arial" w:cs="Arial"/>
          <w:b/>
          <w:bCs/>
          <w:sz w:val="20"/>
          <w:szCs w:val="20"/>
        </w:rPr>
        <w:t>S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pełniam warunki udziału w postępowaniu określone przez Zamawiającego w Rozdziale 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C1609C">
        <w:rPr>
          <w:rFonts w:ascii="Arial" w:hAnsi="Arial" w:cs="Arial"/>
          <w:b/>
          <w:bCs/>
          <w:sz w:val="20"/>
          <w:szCs w:val="20"/>
        </w:rPr>
        <w:t>IV ust. 1</w:t>
      </w:r>
      <w:r w:rsidRPr="008A0001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pkt </w:t>
      </w:r>
      <w:r w:rsidR="00C1609C">
        <w:rPr>
          <w:rFonts w:ascii="Arial" w:hAnsi="Arial" w:cs="Arial"/>
          <w:b/>
          <w:bCs/>
          <w:sz w:val="20"/>
          <w:szCs w:val="20"/>
        </w:rPr>
        <w:t>1.4., ppkt …………</w:t>
      </w:r>
      <w:r w:rsidRPr="008A0001">
        <w:rPr>
          <w:rFonts w:ascii="Arial" w:hAnsi="Arial" w:cs="Arial"/>
          <w:b/>
          <w:bCs/>
          <w:sz w:val="20"/>
          <w:szCs w:val="20"/>
        </w:rPr>
        <w:t xml:space="preserve"> 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 </w:t>
      </w:r>
      <w:r w:rsidRPr="008A0001">
        <w:rPr>
          <w:rFonts w:ascii="Arial" w:hAnsi="Arial" w:cs="Arial"/>
          <w:b/>
          <w:bCs/>
          <w:sz w:val="20"/>
          <w:szCs w:val="20"/>
        </w:rPr>
        <w:t>SIWZ</w:t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p w14:paraId="5A5D9E25" w14:textId="77777777" w:rsidR="00EE41DF" w:rsidRPr="00E85550" w:rsidRDefault="00EE41DF" w:rsidP="00EE41DF">
      <w:pPr>
        <w:widowControl w:val="0"/>
        <w:ind w:left="720"/>
        <w:contextualSpacing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221E95F9" w14:textId="77777777" w:rsidTr="00F927E8">
        <w:trPr>
          <w:trHeight w:val="520"/>
          <w:jc w:val="center"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5488E0A2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>II. DOTYCZĄCE PRZESŁANEK WYKLUCZENIA Z POSTĘPOWANIA:</w:t>
            </w:r>
          </w:p>
        </w:tc>
      </w:tr>
    </w:tbl>
    <w:p w14:paraId="0A6C333F" w14:textId="6B6A4F5A" w:rsidR="00EE41DF" w:rsidRPr="00E85550" w:rsidRDefault="00EE41DF" w:rsidP="00EE41DF">
      <w:pPr>
        <w:widowControl w:val="0"/>
        <w:numPr>
          <w:ilvl w:val="0"/>
          <w:numId w:val="71"/>
        </w:numPr>
        <w:spacing w:before="120" w:after="12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E85550">
        <w:rPr>
          <w:rFonts w:ascii="Arial" w:hAnsi="Arial" w:cs="Arial"/>
          <w:b/>
          <w:bCs/>
          <w:sz w:val="20"/>
          <w:szCs w:val="20"/>
        </w:rPr>
        <w:br/>
      </w:r>
      <w:r w:rsidRPr="008A0001">
        <w:rPr>
          <w:rFonts w:ascii="Arial" w:hAnsi="Arial" w:cs="Arial"/>
          <w:b/>
          <w:bCs/>
          <w:sz w:val="20"/>
          <w:szCs w:val="20"/>
        </w:rPr>
        <w:t>okoliczności, o których mowa w § 15 ust. 1 Regulaminu</w:t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p w14:paraId="73F6BDCB" w14:textId="77777777" w:rsidR="00EE41DF" w:rsidRPr="00E85550" w:rsidRDefault="00EE41DF" w:rsidP="00EE41DF">
      <w:pPr>
        <w:widowControl w:val="0"/>
        <w:numPr>
          <w:ilvl w:val="0"/>
          <w:numId w:val="71"/>
        </w:numPr>
        <w:spacing w:line="360" w:lineRule="auto"/>
        <w:ind w:left="284" w:hanging="284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>Oświadczam, że nie zachodzą w stosunku do mnie przesłanki wykluczenia z postępowania na podstawie art. 7 ust. 1 ustawy z dnia 13 kwietnia 2022 r. o szczególnych rozwiązaniach w zakresie przeciwdziałania wspieraniu agresji na Ukrainę oraz służących ochronie bezpieczeństwa narodowego</w:t>
      </w:r>
      <w:r w:rsidRPr="00E85550">
        <w:rPr>
          <w:rFonts w:ascii="Arial" w:hAnsi="Arial" w:cs="Arial"/>
          <w:b/>
          <w:bCs/>
          <w:i/>
          <w:iCs/>
          <w:color w:val="000000"/>
          <w:sz w:val="21"/>
          <w:szCs w:val="21"/>
          <w:vertAlign w:val="superscript"/>
        </w:rPr>
        <w:footnoteReference w:id="3"/>
      </w:r>
      <w:r w:rsidRPr="00E85550">
        <w:rPr>
          <w:rFonts w:ascii="Arial" w:hAnsi="Arial" w:cs="Arial"/>
          <w:b/>
          <w:bCs/>
          <w:sz w:val="20"/>
          <w:szCs w:val="20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22118300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5BDC00A4" w14:textId="7777777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lastRenderedPageBreak/>
              <w:t>III. DOTYCZĄCE PODANYCH INFORMACJI:</w:t>
            </w:r>
          </w:p>
        </w:tc>
      </w:tr>
    </w:tbl>
    <w:p w14:paraId="14DB4E4D" w14:textId="77777777" w:rsidR="00EE41DF" w:rsidRPr="00E85550" w:rsidRDefault="00EE41DF" w:rsidP="00EE41DF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E85550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3C579566" w14:textId="77777777" w:rsidR="00EE41DF" w:rsidRPr="00E85550" w:rsidRDefault="00EE41DF" w:rsidP="00EE41DF">
      <w:pPr>
        <w:widowControl w:val="0"/>
        <w:spacing w:before="120" w:line="360" w:lineRule="auto"/>
        <w:jc w:val="center"/>
        <w:rPr>
          <w:rFonts w:ascii="Arial" w:hAnsi="Arial" w:cs="Arial"/>
          <w:sz w:val="20"/>
          <w:szCs w:val="20"/>
        </w:rPr>
      </w:pPr>
    </w:p>
    <w:p w14:paraId="070B3117" w14:textId="77777777" w:rsidR="00EE41DF" w:rsidRPr="006A7BF6" w:rsidRDefault="00EE41DF" w:rsidP="00EE41DF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bookmarkStart w:id="12" w:name="_Hlk161236434"/>
      <w:r w:rsidRPr="006A7BF6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5366FA53" w14:textId="77777777" w:rsidR="00EE41DF" w:rsidRDefault="00EE41DF" w:rsidP="00EE41DF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309E1A1F" w14:textId="77777777" w:rsidR="00EE41DF" w:rsidRPr="00803B88" w:rsidRDefault="00EE41DF" w:rsidP="00EE41DF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bookmarkEnd w:id="12"/>
    <w:p w14:paraId="3C5CD42E" w14:textId="77777777" w:rsidR="00EE41DF" w:rsidRPr="00B83528" w:rsidRDefault="00EE41DF" w:rsidP="00EE41DF">
      <w:pPr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5044B609" w14:textId="77777777" w:rsidR="00EE41DF" w:rsidRPr="00E85550" w:rsidRDefault="00EE41DF" w:rsidP="00EE41DF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1C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7708627D" w14:textId="77777777" w:rsidR="00EE41DF" w:rsidRPr="00E85550" w:rsidRDefault="00EE41DF" w:rsidP="00EE41DF">
      <w:pPr>
        <w:widowControl w:val="0"/>
        <w:spacing w:after="24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E85550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p w14:paraId="17B752D8" w14:textId="77777777" w:rsidR="00EE41DF" w:rsidRPr="00803B88" w:rsidRDefault="00EE41DF" w:rsidP="00EE41DF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bookmarkStart w:id="13" w:name="_Hlk159833397"/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6EF1DEA4" w14:textId="77777777" w:rsidR="00EE41DF" w:rsidRPr="00803B88" w:rsidRDefault="00EE41DF" w:rsidP="00EE41DF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4FF71FEE" w14:textId="77777777" w:rsidR="00EE41DF" w:rsidRPr="00803B88" w:rsidRDefault="00EE41DF" w:rsidP="00EE41DF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bookmarkEnd w:id="13"/>
    <w:p w14:paraId="5690CC18" w14:textId="77777777" w:rsidR="00EE41DF" w:rsidRPr="00803B88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</w:p>
    <w:p w14:paraId="0BF29E5F" w14:textId="77777777" w:rsidR="00EE41DF" w:rsidRPr="00754929" w:rsidRDefault="00EE41DF" w:rsidP="00EE41DF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ZOBOWIĄZANIE PODMIOTU</w:t>
      </w:r>
    </w:p>
    <w:p w14:paraId="75B25A55" w14:textId="77777777" w:rsidR="00EE41DF" w:rsidRPr="00754929" w:rsidRDefault="00EE41DF" w:rsidP="00EE41DF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ODDANIA DO DYSPOZYCJI WYKONAWCY NIEZBĘDNYCH ZASOBÓW NA POTRZEBY WYKONANIA ZAMÓWIENIA</w:t>
      </w:r>
    </w:p>
    <w:p w14:paraId="56405514" w14:textId="2042A9A5" w:rsidR="00EE41DF" w:rsidRPr="00803B88" w:rsidRDefault="00EE41DF" w:rsidP="00EE41DF">
      <w:pPr>
        <w:spacing w:before="120" w:after="24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Dotyczy: postępowania o udzielenie zamówienia publicznego 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pn</w:t>
      </w:r>
      <w:r w:rsidRPr="00616634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: </w:t>
      </w:r>
      <w:r w:rsidRPr="00616634">
        <w:rPr>
          <w:rFonts w:ascii="Arial" w:hAnsi="Arial" w:cs="Arial"/>
          <w:b/>
          <w:bCs/>
          <w:sz w:val="20"/>
          <w:szCs w:val="20"/>
        </w:rPr>
        <w:t>„</w:t>
      </w:r>
      <w:r w:rsidR="00616634" w:rsidRPr="00616634">
        <w:rPr>
          <w:rFonts w:ascii="Arial" w:hAnsi="Arial" w:cs="Arial"/>
          <w:b/>
          <w:bCs/>
          <w:sz w:val="20"/>
          <w:szCs w:val="20"/>
        </w:rPr>
        <w:t>Zakup licencji Microsoft Office 365 na okres 12 miesięcy wraz z usługą wdrożenia, migracji i przeprowadzeniem szkoleń dla użytkowników i administratorów</w:t>
      </w:r>
      <w:r w:rsidRPr="00616634">
        <w:rPr>
          <w:rFonts w:ascii="Arial" w:hAnsi="Arial" w:cs="Arial"/>
          <w:b/>
          <w:bCs/>
          <w:sz w:val="20"/>
          <w:szCs w:val="20"/>
        </w:rPr>
        <w:t>”</w:t>
      </w:r>
      <w:r w:rsidRPr="00616634">
        <w:rPr>
          <w:rFonts w:ascii="Arial" w:hAnsi="Arial" w:cs="Arial"/>
          <w:sz w:val="20"/>
          <w:szCs w:val="20"/>
        </w:rPr>
        <w:t>,</w:t>
      </w:r>
      <w:r w:rsidR="00616634" w:rsidRPr="00616634">
        <w:rPr>
          <w:rFonts w:ascii="Arial" w:hAnsi="Arial" w:cs="Arial"/>
          <w:sz w:val="20"/>
          <w:szCs w:val="20"/>
        </w:rPr>
        <w:t xml:space="preserve"> </w:t>
      </w:r>
      <w:r w:rsidRPr="00616634">
        <w:rPr>
          <w:rFonts w:ascii="Arial" w:hAnsi="Arial" w:cs="Arial"/>
          <w:sz w:val="20"/>
          <w:szCs w:val="20"/>
        </w:rPr>
        <w:t>sygn. PKM/DO/ZU/350/</w:t>
      </w:r>
      <w:r w:rsidR="00B416BB" w:rsidRPr="00616634">
        <w:rPr>
          <w:rFonts w:ascii="Arial" w:hAnsi="Arial" w:cs="Arial"/>
          <w:sz w:val="20"/>
          <w:szCs w:val="20"/>
        </w:rPr>
        <w:t>4</w:t>
      </w:r>
      <w:r w:rsidRPr="00616634">
        <w:rPr>
          <w:rFonts w:ascii="Arial" w:hAnsi="Arial" w:cs="Arial"/>
          <w:sz w:val="20"/>
          <w:szCs w:val="20"/>
        </w:rPr>
        <w:t>/24</w:t>
      </w:r>
      <w:r w:rsidRPr="00616634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.</w:t>
      </w:r>
    </w:p>
    <w:tbl>
      <w:tblPr>
        <w:tblW w:w="0" w:type="auto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449"/>
        <w:gridCol w:w="1601"/>
        <w:gridCol w:w="1861"/>
      </w:tblGrid>
      <w:tr w:rsidR="00EE41DF" w:rsidRPr="00542211" w14:paraId="17CF3AA4" w14:textId="77777777" w:rsidTr="00362600">
        <w:trPr>
          <w:cantSplit/>
        </w:trPr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0CD72C" w14:textId="77777777" w:rsidR="00EE41DF" w:rsidRPr="00542211" w:rsidRDefault="00EE41DF" w:rsidP="00EE41DF">
            <w:pPr>
              <w:snapToGri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Nazwa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A7BD4D" w14:textId="77777777" w:rsidR="00EE41DF" w:rsidRPr="00542211" w:rsidRDefault="00EE41DF" w:rsidP="00EE41DF">
            <w:pPr>
              <w:snapToGri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Adres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E1618CC" w14:textId="77777777" w:rsidR="00EE41DF" w:rsidRPr="00542211" w:rsidRDefault="00EE41DF" w:rsidP="00EE41DF">
            <w:pPr>
              <w:tabs>
                <w:tab w:val="left" w:pos="1296"/>
              </w:tabs>
              <w:snapToGrid w:val="0"/>
              <w:spacing w:before="60" w:after="60"/>
              <w:ind w:left="1296" w:hanging="12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0C2449E" w14:textId="77777777" w:rsidR="00EE41DF" w:rsidRPr="00542211" w:rsidRDefault="00EE41DF" w:rsidP="00EE41DF">
            <w:pPr>
              <w:tabs>
                <w:tab w:val="left" w:pos="1296"/>
              </w:tabs>
              <w:snapToGrid w:val="0"/>
              <w:spacing w:before="60" w:after="60"/>
              <w:ind w:left="1296" w:hanging="12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</w:tr>
      <w:tr w:rsidR="00EE41DF" w:rsidRPr="00542211" w14:paraId="5635232F" w14:textId="77777777" w:rsidTr="00362600">
        <w:trPr>
          <w:cantSplit/>
          <w:trHeight w:val="882"/>
        </w:trPr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0965DF" w14:textId="77777777" w:rsidR="00EE41DF" w:rsidRPr="00542211" w:rsidRDefault="00EE41DF" w:rsidP="00F927E8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7795C9A4" w14:textId="77777777" w:rsidR="00EE41DF" w:rsidRPr="00542211" w:rsidRDefault="00EE41DF" w:rsidP="00F927E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48658A2B" w14:textId="77777777" w:rsidR="00EE41DF" w:rsidRPr="00542211" w:rsidRDefault="00EE41DF" w:rsidP="00F927E8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27B8B" w14:textId="77777777" w:rsidR="00EE41DF" w:rsidRPr="00542211" w:rsidRDefault="00EE41DF" w:rsidP="00F927E8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4FA813B" w14:textId="77777777" w:rsidR="00EE41DF" w:rsidRPr="00542211" w:rsidRDefault="00EE41DF" w:rsidP="00F927E8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C601D" w14:textId="77777777" w:rsidR="00EE41DF" w:rsidRPr="00542211" w:rsidRDefault="00EE41DF" w:rsidP="00F927E8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034C4" w14:textId="77777777" w:rsidR="00EE41DF" w:rsidRPr="00542211" w:rsidRDefault="00EE41DF" w:rsidP="00F927E8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4F93B610" w14:textId="77777777" w:rsidR="00EE41DF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</w:p>
    <w:p w14:paraId="70BC648B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Ja:</w:t>
      </w:r>
    </w:p>
    <w:p w14:paraId="066A1572" w14:textId="77777777" w:rsidR="00EE41DF" w:rsidRPr="00803B88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2EC56E16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(Imię i nazwisko osoby upoważnionej do reprezentowania podmiotu, stanowisko – właściciel, prezes zarządu, członek zarządu, prokurent, upełnomocniony reprezentant, itp.)</w:t>
      </w:r>
    </w:p>
    <w:p w14:paraId="671D1A41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Działając w imieniu i na rzecz:</w:t>
      </w:r>
    </w:p>
    <w:p w14:paraId="62852EC4" w14:textId="77777777" w:rsidR="00EE41DF" w:rsidRPr="00803B88" w:rsidRDefault="00EE41DF" w:rsidP="00EE41DF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2A5FF869" w14:textId="77777777" w:rsidR="00EE41DF" w:rsidRPr="00754929" w:rsidRDefault="00EE41DF" w:rsidP="00EE41DF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udostępniającego)</w:t>
      </w:r>
    </w:p>
    <w:p w14:paraId="3EC99A81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Zobowiązuję się do oddania nw. zasobów na potrzeby wykonania zamówienia:</w:t>
      </w:r>
    </w:p>
    <w:p w14:paraId="57390FD8" w14:textId="77777777" w:rsidR="00EE41DF" w:rsidRPr="00803B88" w:rsidRDefault="00EE41DF" w:rsidP="00EE41DF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4321A829" w14:textId="77777777" w:rsidR="00EE41DF" w:rsidRPr="00754929" w:rsidRDefault="00EE41DF" w:rsidP="00EE41DF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(określenie zasobu – sytuacja finansowa lub ekonomiczna, zdolność techniczna lub zawodowa)</w:t>
      </w:r>
    </w:p>
    <w:p w14:paraId="7D3D0CCD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dyspozycji Wykonawcy:</w:t>
      </w:r>
    </w:p>
    <w:p w14:paraId="2A21017F" w14:textId="77777777" w:rsidR="00EE41DF" w:rsidRPr="00803B88" w:rsidRDefault="00EE41DF" w:rsidP="00EE41DF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4F4323B4" w14:textId="77777777" w:rsidR="00EE41DF" w:rsidRPr="00754929" w:rsidRDefault="00EE41DF" w:rsidP="00EE41DF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Wykonawcy)</w:t>
      </w:r>
    </w:p>
    <w:p w14:paraId="5DBD7D91" w14:textId="77777777" w:rsidR="00EE41DF" w:rsidRPr="00754929" w:rsidRDefault="00EE41DF" w:rsidP="00EE41DF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w trakcie wykonywania zamówienia:</w:t>
      </w:r>
    </w:p>
    <w:p w14:paraId="498700F6" w14:textId="77777777" w:rsidR="00EE41DF" w:rsidRPr="00803B88" w:rsidRDefault="00EE41DF" w:rsidP="00EE41DF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5B3CBCAD" w14:textId="77777777" w:rsidR="00EE41DF" w:rsidRPr="00754929" w:rsidRDefault="00EE41DF" w:rsidP="00EE41DF">
      <w:pPr>
        <w:spacing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zamówienia)</w:t>
      </w:r>
    </w:p>
    <w:p w14:paraId="441F147C" w14:textId="77777777" w:rsidR="00EE41DF" w:rsidRPr="00754929" w:rsidRDefault="00EE41DF" w:rsidP="00EE41DF">
      <w:pPr>
        <w:spacing w:before="240" w:after="120" w:line="276" w:lineRule="auto"/>
        <w:ind w:left="-74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Oświadczam, iż: </w:t>
      </w:r>
    </w:p>
    <w:p w14:paraId="7761B881" w14:textId="77777777" w:rsidR="00EE41DF" w:rsidRPr="00754929" w:rsidRDefault="00EE41DF" w:rsidP="00EE41DF">
      <w:pPr>
        <w:pStyle w:val="Akapitzlist"/>
        <w:numPr>
          <w:ilvl w:val="0"/>
          <w:numId w:val="72"/>
        </w:numPr>
        <w:spacing w:before="120" w:after="120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udostępniam Wykonawcy ww. zasoby, w następującym zakresie: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</w:t>
      </w:r>
    </w:p>
    <w:p w14:paraId="7AF0166F" w14:textId="77777777" w:rsidR="00EE41DF" w:rsidRPr="00803B88" w:rsidRDefault="00EE41DF" w:rsidP="00EE41DF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b)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sposób wykorzystania udostępnionych przeze mnie zasobów będzie następujący: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67999DFA" w14:textId="77777777" w:rsidR="00EE41DF" w:rsidRPr="00803B88" w:rsidRDefault="00EE41DF" w:rsidP="00EE41DF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lastRenderedPageBreak/>
        <w:t>c)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charakter stosunku łączącego mnie z Wykonawcą będzie następujący:</w:t>
      </w:r>
    </w:p>
    <w:p w14:paraId="0B4E7131" w14:textId="77777777" w:rsidR="00EE41DF" w:rsidRPr="00803B88" w:rsidRDefault="00EE41DF" w:rsidP="00EE41DF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5B591175" w14:textId="77777777" w:rsidR="00EE41DF" w:rsidRPr="00803B88" w:rsidRDefault="00EE41DF" w:rsidP="00EE41DF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d)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zakres mojego udziału przy wykonywaniu zamówienia będzie następujący:</w:t>
      </w:r>
    </w:p>
    <w:p w14:paraId="02FF993D" w14:textId="77777777" w:rsidR="00EE41DF" w:rsidRPr="00803B88" w:rsidRDefault="00EE41DF" w:rsidP="00EE41DF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22A66392" w14:textId="77777777" w:rsidR="00EE41DF" w:rsidRPr="00803B88" w:rsidRDefault="00EE41DF" w:rsidP="00EE41DF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e)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okres mojego udziału przy wykonywaniu zamówienia będzie następujący:</w:t>
      </w:r>
    </w:p>
    <w:p w14:paraId="6446AA89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8492E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……………………………………………………………………………………………………………</w:t>
      </w:r>
      <w:r w:rsidRPr="0028492E">
        <w:rPr>
          <w:rFonts w:ascii="Arial" w:eastAsia="Times New Roman" w:hAnsi="Arial" w:cs="Arial"/>
          <w:bCs/>
          <w:sz w:val="20"/>
          <w:szCs w:val="20"/>
        </w:rPr>
        <w:t xml:space="preserve"> ……</w:t>
      </w:r>
    </w:p>
    <w:p w14:paraId="06093A17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2B06428C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2A33C58F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611A87C1" w14:textId="77777777" w:rsidR="00EE41DF" w:rsidRDefault="00EE41DF" w:rsidP="00EE41DF">
      <w:pPr>
        <w:widowControl w:val="0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51D6E45C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3C0370D1" w14:textId="77777777" w:rsidR="00EE41DF" w:rsidRDefault="00EE41DF" w:rsidP="00EE41DF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6B0BE222" w14:textId="77777777" w:rsidR="00EE41DF" w:rsidRPr="006A7BF6" w:rsidRDefault="00EE41DF" w:rsidP="00EE41DF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41EF14E2" w14:textId="77777777" w:rsidR="00EE41DF" w:rsidRDefault="00EE41DF" w:rsidP="00EE41DF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0C00F68D" w14:textId="77777777" w:rsidR="00EE41DF" w:rsidRPr="00803B88" w:rsidRDefault="00EE41DF" w:rsidP="00EE41DF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p w14:paraId="4C7E70B4" w14:textId="77777777" w:rsidR="00D33799" w:rsidRPr="00D33799" w:rsidRDefault="00D33799" w:rsidP="00EE41DF">
      <w:pPr>
        <w:spacing w:after="40"/>
        <w:jc w:val="both"/>
        <w:rPr>
          <w:rFonts w:ascii="Arial" w:hAnsi="Arial" w:cs="Arial"/>
          <w:sz w:val="20"/>
          <w:szCs w:val="20"/>
        </w:rPr>
      </w:pPr>
    </w:p>
    <w:sectPr w:rsidR="00D33799" w:rsidRPr="00D33799" w:rsidSect="00327C71">
      <w:footerReference w:type="default" r:id="rId8"/>
      <w:headerReference w:type="first" r:id="rId9"/>
      <w:footerReference w:type="first" r:id="rId10"/>
      <w:pgSz w:w="11900" w:h="16840"/>
      <w:pgMar w:top="1701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5CA241" w14:textId="77777777" w:rsidR="00B80456" w:rsidRDefault="00B80456" w:rsidP="00F816E4">
      <w:r>
        <w:separator/>
      </w:r>
    </w:p>
  </w:endnote>
  <w:endnote w:type="continuationSeparator" w:id="0">
    <w:p w14:paraId="3B175284" w14:textId="77777777" w:rsidR="00B80456" w:rsidRDefault="00B80456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653A19BF" w:rsidR="00C10ECE" w:rsidRDefault="00D04D38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84F1097" wp14:editId="286B4A85">
          <wp:simplePos x="0" y="0"/>
          <wp:positionH relativeFrom="column">
            <wp:posOffset>-445770</wp:posOffset>
          </wp:positionH>
          <wp:positionV relativeFrom="paragraph">
            <wp:posOffset>-457933</wp:posOffset>
          </wp:positionV>
          <wp:extent cx="6971678" cy="688491"/>
          <wp:effectExtent l="0" t="0" r="635" b="0"/>
          <wp:wrapNone/>
          <wp:docPr id="87009519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10050" name="Obraz 1447810050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1678" cy="688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4F0CA" w14:textId="77777777" w:rsidR="00B80456" w:rsidRDefault="00B80456" w:rsidP="00F816E4">
      <w:r>
        <w:separator/>
      </w:r>
    </w:p>
  </w:footnote>
  <w:footnote w:type="continuationSeparator" w:id="0">
    <w:p w14:paraId="606000C8" w14:textId="77777777" w:rsidR="00B80456" w:rsidRDefault="00B80456" w:rsidP="00F816E4">
      <w:r>
        <w:continuationSeparator/>
      </w:r>
    </w:p>
  </w:footnote>
  <w:footnote w:id="1">
    <w:p w14:paraId="4F999AEC" w14:textId="77777777" w:rsidR="00D33799" w:rsidRPr="00D21732" w:rsidRDefault="00D33799" w:rsidP="00D33799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1BFF2789" w14:textId="77777777" w:rsidR="00EE41DF" w:rsidRPr="00C27321" w:rsidRDefault="00EE41DF" w:rsidP="00EE41DF">
      <w:pPr>
        <w:spacing w:after="120"/>
        <w:jc w:val="both"/>
        <w:rPr>
          <w:rFonts w:ascii="Arial" w:hAnsi="Arial" w:cs="Arial"/>
          <w:color w:val="222222"/>
          <w:sz w:val="16"/>
          <w:szCs w:val="16"/>
        </w:rPr>
      </w:pPr>
      <w:r w:rsidRPr="00C2732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27321">
        <w:rPr>
          <w:rFonts w:ascii="Arial" w:hAnsi="Arial" w:cs="Arial"/>
          <w:sz w:val="16"/>
          <w:szCs w:val="16"/>
        </w:rPr>
        <w:t xml:space="preserve"> </w:t>
      </w:r>
      <w:r w:rsidRPr="00C27321">
        <w:rPr>
          <w:rFonts w:ascii="Arial" w:hAnsi="Arial" w:cs="Arial"/>
          <w:color w:val="222222"/>
          <w:sz w:val="16"/>
          <w:szCs w:val="16"/>
        </w:rPr>
        <w:t>Zgodnie z treścią art. 7 ust. 1 ustawy z dnia 13 kwietnia 2022 r. o szczególnych rozwiązaniach w zakresie przeciwdziałania wspieraniu agresji na Ukrainę oraz służących ochronie bezpieczeństwa narodowego, zwanej dalej „ustawą”, z postępowania o udzielenie zamówienia publicznego lub konkursu prowadzonego na podstawie ustawy Pzp wyklucza się:</w:t>
      </w:r>
    </w:p>
    <w:p w14:paraId="269C81F8" w14:textId="77777777" w:rsidR="00EE41DF" w:rsidRPr="004A705A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5D32E0B5" w14:textId="77777777" w:rsidR="00EE41DF" w:rsidRPr="00A82964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>beneficjentem rzeczywistym w rozumieniu ustawy z dnia 1 marca 2018 r. o przeciwdziałaniu praniu pieniędzy oraz finansowaniu terroryzmu (Dz. U. z 2022 r. poz. 593 z późn.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03E362E3" w14:textId="77777777" w:rsidR="00EE41DF" w:rsidRPr="00761CEB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jednostką dominującą w rozumieniu art. 3 ust. 1 pkt 37 ustawy z dnia 29 </w:t>
      </w:r>
      <w:r w:rsidRPr="00C92985">
        <w:rPr>
          <w:rFonts w:ascii="Arial" w:hAnsi="Arial" w:cs="Arial"/>
          <w:color w:val="222222"/>
          <w:sz w:val="16"/>
          <w:szCs w:val="16"/>
        </w:rPr>
        <w:t>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A82964">
        <w:rPr>
          <w:rFonts w:ascii="Arial" w:hAnsi="Arial" w:cs="Arial"/>
          <w:color w:val="222222"/>
          <w:sz w:val="16"/>
          <w:szCs w:val="16"/>
        </w:rPr>
        <w:t>.</w:t>
      </w:r>
    </w:p>
  </w:footnote>
  <w:footnote w:id="3">
    <w:p w14:paraId="45555DDB" w14:textId="77777777" w:rsidR="00EE41DF" w:rsidRPr="00A82964" w:rsidRDefault="00EE41DF" w:rsidP="00EE41DF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F76A8D">
        <w:rPr>
          <w:rFonts w:ascii="Arial" w:hAnsi="Arial" w:cs="Arial"/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,  </w:t>
      </w:r>
      <w:r>
        <w:rPr>
          <w:rFonts w:ascii="Arial" w:hAnsi="Arial" w:cs="Arial"/>
          <w:iCs/>
          <w:color w:val="222222"/>
          <w:sz w:val="16"/>
          <w:szCs w:val="16"/>
        </w:rPr>
        <w:t xml:space="preserve">zwanej dalej „ustawą”, </w:t>
      </w:r>
      <w:r w:rsidRPr="00A82964">
        <w:rPr>
          <w:rFonts w:ascii="Arial" w:hAnsi="Arial" w:cs="Arial"/>
          <w:color w:val="222222"/>
          <w:sz w:val="16"/>
          <w:szCs w:val="16"/>
        </w:rPr>
        <w:t>z postępowania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udzielenie zamówienia publicznego lub konkursu prowadzonego na podstawie ustawy Pzp wyklucza się:</w:t>
      </w:r>
    </w:p>
    <w:p w14:paraId="76FE67A8" w14:textId="77777777" w:rsidR="00EE41DF" w:rsidRPr="004A705A" w:rsidRDefault="00EE41DF" w:rsidP="00EE41DF">
      <w:pPr>
        <w:pStyle w:val="Akapitzlist"/>
        <w:widowControl w:val="0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18DB94B7" w14:textId="77777777" w:rsidR="00EE41DF" w:rsidRDefault="00EE41DF" w:rsidP="00EE41DF">
      <w:pPr>
        <w:pStyle w:val="Akapitzlist"/>
        <w:widowControl w:val="0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>beneficjentem rzeczywistym w rozumieniu ustawy z dnia 1 marca 2018 r. o przeciwdziałaniu praniu pieniędzy oraz finansowaniu terroryzmu (Dz. U. z 2022 r. poz. 593 z późn.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3AE4ED8C" w14:textId="77777777" w:rsidR="00EE41DF" w:rsidRPr="00C92985" w:rsidRDefault="00EE41DF" w:rsidP="00EE41DF">
      <w:pPr>
        <w:pStyle w:val="Akapitzlist"/>
        <w:widowControl w:val="0"/>
        <w:numPr>
          <w:ilvl w:val="0"/>
          <w:numId w:val="73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C92985">
        <w:rPr>
          <w:rFonts w:ascii="Arial" w:hAnsi="Arial" w:cs="Arial"/>
          <w:color w:val="222222"/>
          <w:sz w:val="16"/>
          <w:szCs w:val="16"/>
        </w:rPr>
        <w:t>wykonawcę oraz uczestnika konkursu, którego jednostką dominującą w rozumieniu art. 3 ust. 1 pkt 37 ustawy z dnia 29 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1603E49F">
          <wp:simplePos x="0" y="0"/>
          <wp:positionH relativeFrom="column">
            <wp:posOffset>-605790</wp:posOffset>
          </wp:positionH>
          <wp:positionV relativeFrom="paragraph">
            <wp:posOffset>-3810</wp:posOffset>
          </wp:positionV>
          <wp:extent cx="7294216" cy="1384774"/>
          <wp:effectExtent l="0" t="0" r="0" b="12700"/>
          <wp:wrapNone/>
          <wp:docPr id="785466915" name="Obraz 78546691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04D0"/>
    <w:multiLevelType w:val="hybridMultilevel"/>
    <w:tmpl w:val="D8B65784"/>
    <w:lvl w:ilvl="0" w:tplc="B8563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 w15:restartNumberingAfterBreak="0">
    <w:nsid w:val="08EE3ACB"/>
    <w:multiLevelType w:val="hybridMultilevel"/>
    <w:tmpl w:val="1934590A"/>
    <w:lvl w:ilvl="0" w:tplc="E55E0C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A14F1"/>
    <w:multiLevelType w:val="hybridMultilevel"/>
    <w:tmpl w:val="0BAC2404"/>
    <w:lvl w:ilvl="0" w:tplc="FC84D8BA">
      <w:start w:val="1"/>
      <w:numFmt w:val="decimal"/>
      <w:lvlText w:val="%1."/>
      <w:lvlJc w:val="left"/>
      <w:pPr>
        <w:ind w:left="1020" w:hanging="360"/>
      </w:pPr>
    </w:lvl>
    <w:lvl w:ilvl="1" w:tplc="D3B67110">
      <w:start w:val="1"/>
      <w:numFmt w:val="decimal"/>
      <w:lvlText w:val="%2."/>
      <w:lvlJc w:val="left"/>
      <w:pPr>
        <w:ind w:left="1020" w:hanging="360"/>
      </w:pPr>
    </w:lvl>
    <w:lvl w:ilvl="2" w:tplc="D42C4AB6">
      <w:start w:val="1"/>
      <w:numFmt w:val="decimal"/>
      <w:lvlText w:val="%3."/>
      <w:lvlJc w:val="left"/>
      <w:pPr>
        <w:ind w:left="1020" w:hanging="360"/>
      </w:pPr>
    </w:lvl>
    <w:lvl w:ilvl="3" w:tplc="7FD6B6B4">
      <w:start w:val="1"/>
      <w:numFmt w:val="decimal"/>
      <w:lvlText w:val="%4."/>
      <w:lvlJc w:val="left"/>
      <w:pPr>
        <w:ind w:left="1020" w:hanging="360"/>
      </w:pPr>
    </w:lvl>
    <w:lvl w:ilvl="4" w:tplc="9FD68546">
      <w:start w:val="1"/>
      <w:numFmt w:val="decimal"/>
      <w:lvlText w:val="%5."/>
      <w:lvlJc w:val="left"/>
      <w:pPr>
        <w:ind w:left="1020" w:hanging="360"/>
      </w:pPr>
    </w:lvl>
    <w:lvl w:ilvl="5" w:tplc="3D8A2104">
      <w:start w:val="1"/>
      <w:numFmt w:val="decimal"/>
      <w:lvlText w:val="%6."/>
      <w:lvlJc w:val="left"/>
      <w:pPr>
        <w:ind w:left="1020" w:hanging="360"/>
      </w:pPr>
    </w:lvl>
    <w:lvl w:ilvl="6" w:tplc="DC4628C8">
      <w:start w:val="1"/>
      <w:numFmt w:val="decimal"/>
      <w:lvlText w:val="%7."/>
      <w:lvlJc w:val="left"/>
      <w:pPr>
        <w:ind w:left="1020" w:hanging="360"/>
      </w:pPr>
    </w:lvl>
    <w:lvl w:ilvl="7" w:tplc="C5EC96DA">
      <w:start w:val="1"/>
      <w:numFmt w:val="decimal"/>
      <w:lvlText w:val="%8."/>
      <w:lvlJc w:val="left"/>
      <w:pPr>
        <w:ind w:left="1020" w:hanging="360"/>
      </w:pPr>
    </w:lvl>
    <w:lvl w:ilvl="8" w:tplc="A3A6C25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0CA41D93"/>
    <w:multiLevelType w:val="hybridMultilevel"/>
    <w:tmpl w:val="42CA8B76"/>
    <w:lvl w:ilvl="0" w:tplc="CEF088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F1D24"/>
    <w:multiLevelType w:val="hybridMultilevel"/>
    <w:tmpl w:val="4CC8EBEA"/>
    <w:lvl w:ilvl="0" w:tplc="24820A04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/>
        <w:i w:val="0"/>
        <w:iCs w:val="0"/>
      </w:rPr>
    </w:lvl>
    <w:lvl w:ilvl="1" w:tplc="F05A34C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9" w15:restartNumberingAfterBreak="0">
    <w:nsid w:val="16463D83"/>
    <w:multiLevelType w:val="hybridMultilevel"/>
    <w:tmpl w:val="EAFAFAAE"/>
    <w:lvl w:ilvl="0" w:tplc="A3BCD81E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8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4CD0B84"/>
    <w:multiLevelType w:val="hybridMultilevel"/>
    <w:tmpl w:val="4D1E0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E624E4"/>
    <w:multiLevelType w:val="hybridMultilevel"/>
    <w:tmpl w:val="FE2C7C3E"/>
    <w:lvl w:ilvl="0" w:tplc="7D466FD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272E5332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63D0EF1"/>
    <w:multiLevelType w:val="hybridMultilevel"/>
    <w:tmpl w:val="D486909A"/>
    <w:lvl w:ilvl="0" w:tplc="055615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E050AB"/>
    <w:multiLevelType w:val="hybridMultilevel"/>
    <w:tmpl w:val="1952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EF7BB4"/>
    <w:multiLevelType w:val="hybridMultilevel"/>
    <w:tmpl w:val="5BE862C8"/>
    <w:lvl w:ilvl="0" w:tplc="98F8F2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405706E0"/>
    <w:multiLevelType w:val="hybridMultilevel"/>
    <w:tmpl w:val="C62E85BE"/>
    <w:lvl w:ilvl="0" w:tplc="3B381DF6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F66846"/>
    <w:multiLevelType w:val="multilevel"/>
    <w:tmpl w:val="DCB6C5A0"/>
    <w:lvl w:ilvl="0">
      <w:start w:val="1"/>
      <w:numFmt w:val="decimal"/>
      <w:lvlText w:val="%1"/>
      <w:lvlJc w:val="left"/>
      <w:pPr>
        <w:tabs>
          <w:tab w:val="num" w:pos="1470"/>
        </w:tabs>
        <w:ind w:left="1470" w:hanging="1470"/>
      </w:pPr>
    </w:lvl>
    <w:lvl w:ilvl="1">
      <w:start w:val="1"/>
      <w:numFmt w:val="decimal"/>
      <w:lvlText w:val="%2)"/>
      <w:lvlJc w:val="left"/>
      <w:pPr>
        <w:tabs>
          <w:tab w:val="num" w:pos="2322"/>
        </w:tabs>
        <w:ind w:left="2322" w:hanging="1470"/>
      </w:pPr>
      <w:rPr>
        <w:rFonts w:ascii="Arial" w:eastAsia="Times New Roman" w:hAnsi="Arial" w:cs="Arial"/>
        <w:b/>
      </w:rPr>
    </w:lvl>
    <w:lvl w:ilvl="2">
      <w:start w:val="1"/>
      <w:numFmt w:val="decimal"/>
      <w:lvlText w:val="%1.%2.%3"/>
      <w:lvlJc w:val="left"/>
      <w:pPr>
        <w:tabs>
          <w:tab w:val="num" w:pos="3174"/>
        </w:tabs>
        <w:ind w:left="3174" w:hanging="1470"/>
      </w:pPr>
    </w:lvl>
    <w:lvl w:ilvl="3">
      <w:start w:val="1"/>
      <w:numFmt w:val="decimal"/>
      <w:lvlText w:val="%1.%2.%3.%4"/>
      <w:lvlJc w:val="left"/>
      <w:pPr>
        <w:tabs>
          <w:tab w:val="num" w:pos="4026"/>
        </w:tabs>
        <w:ind w:left="4026" w:hanging="1470"/>
      </w:pPr>
    </w:lvl>
    <w:lvl w:ilvl="4">
      <w:start w:val="1"/>
      <w:numFmt w:val="decimal"/>
      <w:lvlText w:val="%1.%2.%3.%4.%5"/>
      <w:lvlJc w:val="left"/>
      <w:pPr>
        <w:tabs>
          <w:tab w:val="num" w:pos="4878"/>
        </w:tabs>
        <w:ind w:left="4878" w:hanging="1470"/>
      </w:pPr>
    </w:lvl>
    <w:lvl w:ilvl="5">
      <w:start w:val="1"/>
      <w:numFmt w:val="decimal"/>
      <w:lvlText w:val="%1.%2.%3.%4.%5.%6"/>
      <w:lvlJc w:val="left"/>
      <w:pPr>
        <w:tabs>
          <w:tab w:val="num" w:pos="5730"/>
        </w:tabs>
        <w:ind w:left="5730" w:hanging="1470"/>
      </w:pPr>
    </w:lvl>
    <w:lvl w:ilvl="6">
      <w:start w:val="1"/>
      <w:numFmt w:val="decimal"/>
      <w:lvlText w:val="%1.%2.%3.%4.%5.%6.%7"/>
      <w:lvlJc w:val="left"/>
      <w:pPr>
        <w:tabs>
          <w:tab w:val="num" w:pos="6582"/>
        </w:tabs>
        <w:ind w:left="6582" w:hanging="1470"/>
      </w:pPr>
    </w:lvl>
    <w:lvl w:ilvl="7">
      <w:start w:val="1"/>
      <w:numFmt w:val="decimal"/>
      <w:lvlText w:val="%1.%2.%3.%4.%5.%6.%7.%8"/>
      <w:lvlJc w:val="left"/>
      <w:pPr>
        <w:tabs>
          <w:tab w:val="num" w:pos="7434"/>
        </w:tabs>
        <w:ind w:left="7434" w:hanging="1470"/>
      </w:pPr>
    </w:lvl>
    <w:lvl w:ilvl="8">
      <w:start w:val="1"/>
      <w:numFmt w:val="decimal"/>
      <w:lvlText w:val="%1.%2.%3.%4.%5.%6.%7.%8.%9"/>
      <w:lvlJc w:val="left"/>
      <w:pPr>
        <w:tabs>
          <w:tab w:val="num" w:pos="8616"/>
        </w:tabs>
        <w:ind w:left="8616" w:hanging="1800"/>
      </w:pPr>
    </w:lvl>
  </w:abstractNum>
  <w:abstractNum w:abstractNumId="37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8" w15:restartNumberingAfterBreak="0">
    <w:nsid w:val="4997714C"/>
    <w:multiLevelType w:val="hybridMultilevel"/>
    <w:tmpl w:val="5B60F7BE"/>
    <w:lvl w:ilvl="0" w:tplc="CCA21E06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0431C9"/>
    <w:multiLevelType w:val="hybridMultilevel"/>
    <w:tmpl w:val="CB2015BC"/>
    <w:lvl w:ilvl="0" w:tplc="8DC8B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FE8BDBC">
      <w:start w:val="1"/>
      <w:numFmt w:val="decimal"/>
      <w:lvlText w:val="%2."/>
      <w:lvlJc w:val="left"/>
      <w:pPr>
        <w:ind w:left="1440" w:hanging="360"/>
      </w:pPr>
      <w:rPr>
        <w:rFonts w:ascii="Palatino Linotype" w:eastAsia="Times New Roman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E92F4DE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  <w:b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43" w15:restartNumberingAfterBreak="0">
    <w:nsid w:val="4D8B247A"/>
    <w:multiLevelType w:val="hybridMultilevel"/>
    <w:tmpl w:val="2B9A23F2"/>
    <w:lvl w:ilvl="0" w:tplc="3D5446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E1A7568"/>
    <w:multiLevelType w:val="hybridMultilevel"/>
    <w:tmpl w:val="C72C7DDA"/>
    <w:lvl w:ilvl="0" w:tplc="95FA25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FA2343"/>
    <w:multiLevelType w:val="hybridMultilevel"/>
    <w:tmpl w:val="F000CC32"/>
    <w:lvl w:ilvl="0" w:tplc="1496F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55160B"/>
    <w:multiLevelType w:val="hybridMultilevel"/>
    <w:tmpl w:val="DF18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2297C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A724B762">
      <w:start w:val="7"/>
      <w:numFmt w:val="bullet"/>
      <w:lvlText w:val=""/>
      <w:lvlJc w:val="left"/>
      <w:pPr>
        <w:ind w:left="2340" w:hanging="360"/>
      </w:pPr>
      <w:rPr>
        <w:rFonts w:ascii="Symbol" w:eastAsiaTheme="minorEastAsia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83D60C5"/>
    <w:multiLevelType w:val="hybridMultilevel"/>
    <w:tmpl w:val="817E371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8F20E91"/>
    <w:multiLevelType w:val="hybridMultilevel"/>
    <w:tmpl w:val="419458D6"/>
    <w:lvl w:ilvl="0" w:tplc="833AAF3E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A94899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93070C"/>
    <w:multiLevelType w:val="multilevel"/>
    <w:tmpl w:val="6BB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1" w15:restartNumberingAfterBreak="0">
    <w:nsid w:val="61C47A42"/>
    <w:multiLevelType w:val="hybridMultilevel"/>
    <w:tmpl w:val="69E88AEE"/>
    <w:lvl w:ilvl="0" w:tplc="33F81CE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EE3A2E"/>
    <w:multiLevelType w:val="hybridMultilevel"/>
    <w:tmpl w:val="BBE26304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17E4DCA6">
      <w:start w:val="1"/>
      <w:numFmt w:val="decimal"/>
      <w:lvlText w:val="%2)"/>
      <w:lvlJc w:val="left"/>
      <w:pPr>
        <w:ind w:left="1724" w:hanging="360"/>
      </w:pPr>
      <w:rPr>
        <w:rFonts w:ascii="Arial" w:eastAsiaTheme="minorEastAsia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5AA6718"/>
    <w:multiLevelType w:val="hybridMultilevel"/>
    <w:tmpl w:val="B20AB8CC"/>
    <w:lvl w:ilvl="0" w:tplc="4BBE0D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0F12BB"/>
    <w:multiLevelType w:val="hybridMultilevel"/>
    <w:tmpl w:val="70781DA2"/>
    <w:lvl w:ilvl="0" w:tplc="445A9698">
      <w:start w:val="1"/>
      <w:numFmt w:val="decimal"/>
      <w:lvlText w:val="%1."/>
      <w:lvlJc w:val="left"/>
      <w:pPr>
        <w:ind w:left="1020" w:hanging="360"/>
      </w:pPr>
    </w:lvl>
    <w:lvl w:ilvl="1" w:tplc="BF70D056">
      <w:start w:val="1"/>
      <w:numFmt w:val="decimal"/>
      <w:lvlText w:val="%2."/>
      <w:lvlJc w:val="left"/>
      <w:pPr>
        <w:ind w:left="1020" w:hanging="360"/>
      </w:pPr>
    </w:lvl>
    <w:lvl w:ilvl="2" w:tplc="33440E86">
      <w:start w:val="1"/>
      <w:numFmt w:val="decimal"/>
      <w:lvlText w:val="%3."/>
      <w:lvlJc w:val="left"/>
      <w:pPr>
        <w:ind w:left="1020" w:hanging="360"/>
      </w:pPr>
    </w:lvl>
    <w:lvl w:ilvl="3" w:tplc="897A7B58">
      <w:start w:val="1"/>
      <w:numFmt w:val="decimal"/>
      <w:lvlText w:val="%4."/>
      <w:lvlJc w:val="left"/>
      <w:pPr>
        <w:ind w:left="1020" w:hanging="360"/>
      </w:pPr>
    </w:lvl>
    <w:lvl w:ilvl="4" w:tplc="5028868A">
      <w:start w:val="1"/>
      <w:numFmt w:val="decimal"/>
      <w:lvlText w:val="%5."/>
      <w:lvlJc w:val="left"/>
      <w:pPr>
        <w:ind w:left="1020" w:hanging="360"/>
      </w:pPr>
    </w:lvl>
    <w:lvl w:ilvl="5" w:tplc="F62821FA">
      <w:start w:val="1"/>
      <w:numFmt w:val="decimal"/>
      <w:lvlText w:val="%6."/>
      <w:lvlJc w:val="left"/>
      <w:pPr>
        <w:ind w:left="1020" w:hanging="360"/>
      </w:pPr>
    </w:lvl>
    <w:lvl w:ilvl="6" w:tplc="D2D23BFA">
      <w:start w:val="1"/>
      <w:numFmt w:val="decimal"/>
      <w:lvlText w:val="%7."/>
      <w:lvlJc w:val="left"/>
      <w:pPr>
        <w:ind w:left="1020" w:hanging="360"/>
      </w:pPr>
    </w:lvl>
    <w:lvl w:ilvl="7" w:tplc="55FE5518">
      <w:start w:val="1"/>
      <w:numFmt w:val="decimal"/>
      <w:lvlText w:val="%8."/>
      <w:lvlJc w:val="left"/>
      <w:pPr>
        <w:ind w:left="1020" w:hanging="360"/>
      </w:pPr>
    </w:lvl>
    <w:lvl w:ilvl="8" w:tplc="10921052">
      <w:start w:val="1"/>
      <w:numFmt w:val="decimal"/>
      <w:lvlText w:val="%9."/>
      <w:lvlJc w:val="left"/>
      <w:pPr>
        <w:ind w:left="1020" w:hanging="360"/>
      </w:pPr>
    </w:lvl>
  </w:abstractNum>
  <w:abstractNum w:abstractNumId="57" w15:restartNumberingAfterBreak="0">
    <w:nsid w:val="663B20EF"/>
    <w:multiLevelType w:val="hybridMultilevel"/>
    <w:tmpl w:val="15244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64C994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91D59EF"/>
    <w:multiLevelType w:val="hybridMultilevel"/>
    <w:tmpl w:val="D32843A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9C50ADC"/>
    <w:multiLevelType w:val="hybridMultilevel"/>
    <w:tmpl w:val="091835FC"/>
    <w:lvl w:ilvl="0" w:tplc="88349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6F326952">
      <w:start w:val="3"/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0" w15:restartNumberingAfterBreak="0">
    <w:nsid w:val="6A7F6783"/>
    <w:multiLevelType w:val="hybridMultilevel"/>
    <w:tmpl w:val="BBB0F3EA"/>
    <w:lvl w:ilvl="0" w:tplc="31A29432">
      <w:start w:val="1"/>
      <w:numFmt w:val="bullet"/>
      <w:lvlText w:val="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76428D"/>
    <w:multiLevelType w:val="hybridMultilevel"/>
    <w:tmpl w:val="28AA8A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3F439E"/>
    <w:multiLevelType w:val="hybridMultilevel"/>
    <w:tmpl w:val="93FCBE90"/>
    <w:lvl w:ilvl="0" w:tplc="497ECB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A81A62"/>
    <w:multiLevelType w:val="hybridMultilevel"/>
    <w:tmpl w:val="9F90D0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3D7522C"/>
    <w:multiLevelType w:val="hybridMultilevel"/>
    <w:tmpl w:val="288CF41E"/>
    <w:lvl w:ilvl="0" w:tplc="D5AA930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 w15:restartNumberingAfterBreak="0">
    <w:nsid w:val="76FC74EB"/>
    <w:multiLevelType w:val="hybridMultilevel"/>
    <w:tmpl w:val="D95095B8"/>
    <w:lvl w:ilvl="0" w:tplc="28361B0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884EF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9" w15:restartNumberingAfterBreak="0">
    <w:nsid w:val="78C26FA8"/>
    <w:multiLevelType w:val="hybridMultilevel"/>
    <w:tmpl w:val="B0286414"/>
    <w:lvl w:ilvl="0" w:tplc="0DFAA3A0">
      <w:start w:val="1"/>
      <w:numFmt w:val="upperRoman"/>
      <w:lvlText w:val="%1."/>
      <w:lvlJc w:val="left"/>
      <w:pPr>
        <w:ind w:left="1080" w:hanging="720"/>
      </w:pPr>
      <w:rPr>
        <w:b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A1E27F0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7BD27C05"/>
    <w:multiLevelType w:val="hybridMultilevel"/>
    <w:tmpl w:val="4BEE7CBA"/>
    <w:lvl w:ilvl="0" w:tplc="B7502B58">
      <w:start w:val="1"/>
      <w:numFmt w:val="decimal"/>
      <w:lvlText w:val="%1."/>
      <w:lvlJc w:val="left"/>
      <w:pPr>
        <w:ind w:left="540" w:hanging="361"/>
      </w:pPr>
      <w:rPr>
        <w:rFonts w:hint="default"/>
        <w:spacing w:val="0"/>
        <w:w w:val="99"/>
        <w:lang w:val="pl-PL" w:eastAsia="en-US" w:bidi="ar-SA"/>
      </w:rPr>
    </w:lvl>
    <w:lvl w:ilvl="1" w:tplc="3C505540">
      <w:numFmt w:val="bullet"/>
      <w:lvlText w:val="-"/>
      <w:lvlJc w:val="left"/>
      <w:pPr>
        <w:ind w:left="960" w:hanging="35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2" w:tplc="E13C7EE0">
      <w:numFmt w:val="bullet"/>
      <w:lvlText w:val="•"/>
      <w:lvlJc w:val="left"/>
      <w:pPr>
        <w:ind w:left="2034" w:hanging="353"/>
      </w:pPr>
      <w:rPr>
        <w:rFonts w:hint="default"/>
        <w:lang w:val="pl-PL" w:eastAsia="en-US" w:bidi="ar-SA"/>
      </w:rPr>
    </w:lvl>
    <w:lvl w:ilvl="3" w:tplc="EE3E8090">
      <w:numFmt w:val="bullet"/>
      <w:lvlText w:val="•"/>
      <w:lvlJc w:val="left"/>
      <w:pPr>
        <w:ind w:left="3108" w:hanging="353"/>
      </w:pPr>
      <w:rPr>
        <w:rFonts w:hint="default"/>
        <w:lang w:val="pl-PL" w:eastAsia="en-US" w:bidi="ar-SA"/>
      </w:rPr>
    </w:lvl>
    <w:lvl w:ilvl="4" w:tplc="B096DB68">
      <w:numFmt w:val="bullet"/>
      <w:lvlText w:val="•"/>
      <w:lvlJc w:val="left"/>
      <w:pPr>
        <w:ind w:left="4182" w:hanging="353"/>
      </w:pPr>
      <w:rPr>
        <w:rFonts w:hint="default"/>
        <w:lang w:val="pl-PL" w:eastAsia="en-US" w:bidi="ar-SA"/>
      </w:rPr>
    </w:lvl>
    <w:lvl w:ilvl="5" w:tplc="B8B46DDE">
      <w:numFmt w:val="bullet"/>
      <w:lvlText w:val="•"/>
      <w:lvlJc w:val="left"/>
      <w:pPr>
        <w:ind w:left="5256" w:hanging="353"/>
      </w:pPr>
      <w:rPr>
        <w:rFonts w:hint="default"/>
        <w:lang w:val="pl-PL" w:eastAsia="en-US" w:bidi="ar-SA"/>
      </w:rPr>
    </w:lvl>
    <w:lvl w:ilvl="6" w:tplc="66C88D7C">
      <w:numFmt w:val="bullet"/>
      <w:lvlText w:val="•"/>
      <w:lvlJc w:val="left"/>
      <w:pPr>
        <w:ind w:left="6330" w:hanging="353"/>
      </w:pPr>
      <w:rPr>
        <w:rFonts w:hint="default"/>
        <w:lang w:val="pl-PL" w:eastAsia="en-US" w:bidi="ar-SA"/>
      </w:rPr>
    </w:lvl>
    <w:lvl w:ilvl="7" w:tplc="6762AA86">
      <w:numFmt w:val="bullet"/>
      <w:lvlText w:val="•"/>
      <w:lvlJc w:val="left"/>
      <w:pPr>
        <w:ind w:left="7404" w:hanging="353"/>
      </w:pPr>
      <w:rPr>
        <w:rFonts w:hint="default"/>
        <w:lang w:val="pl-PL" w:eastAsia="en-US" w:bidi="ar-SA"/>
      </w:rPr>
    </w:lvl>
    <w:lvl w:ilvl="8" w:tplc="6310EB6A">
      <w:numFmt w:val="bullet"/>
      <w:lvlText w:val="•"/>
      <w:lvlJc w:val="left"/>
      <w:pPr>
        <w:ind w:left="8478" w:hanging="353"/>
      </w:pPr>
      <w:rPr>
        <w:rFonts w:hint="default"/>
        <w:lang w:val="pl-PL" w:eastAsia="en-US" w:bidi="ar-SA"/>
      </w:rPr>
    </w:lvl>
  </w:abstractNum>
  <w:abstractNum w:abstractNumId="72" w15:restartNumberingAfterBreak="0">
    <w:nsid w:val="7E7E793A"/>
    <w:multiLevelType w:val="hybridMultilevel"/>
    <w:tmpl w:val="FEF47F34"/>
    <w:lvl w:ilvl="0" w:tplc="741029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79910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9"/>
  </w:num>
  <w:num w:numId="3" w16cid:durableId="382868596">
    <w:abstractNumId w:val="67"/>
  </w:num>
  <w:num w:numId="4" w16cid:durableId="1403986372">
    <w:abstractNumId w:val="62"/>
  </w:num>
  <w:num w:numId="5" w16cid:durableId="7838430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42"/>
  </w:num>
  <w:num w:numId="7" w16cid:durableId="774639563">
    <w:abstractNumId w:val="33"/>
  </w:num>
  <w:num w:numId="8" w16cid:durableId="1972712573">
    <w:abstractNumId w:val="28"/>
  </w:num>
  <w:num w:numId="9" w16cid:durableId="516235969">
    <w:abstractNumId w:val="3"/>
    <w:lvlOverride w:ilvl="0">
      <w:startOverride w:val="1"/>
    </w:lvlOverride>
  </w:num>
  <w:num w:numId="10" w16cid:durableId="1293832259">
    <w:abstractNumId w:val="37"/>
    <w:lvlOverride w:ilvl="0">
      <w:startOverride w:val="1"/>
    </w:lvlOverride>
  </w:num>
  <w:num w:numId="11" w16cid:durableId="561255343">
    <w:abstractNumId w:val="16"/>
  </w:num>
  <w:num w:numId="12" w16cid:durableId="1084567194">
    <w:abstractNumId w:val="1"/>
  </w:num>
  <w:num w:numId="13" w16cid:durableId="19163970">
    <w:abstractNumId w:val="12"/>
  </w:num>
  <w:num w:numId="14" w16cid:durableId="808283941">
    <w:abstractNumId w:val="54"/>
  </w:num>
  <w:num w:numId="15" w16cid:durableId="504856141">
    <w:abstractNumId w:val="10"/>
  </w:num>
  <w:num w:numId="16" w16cid:durableId="136993055">
    <w:abstractNumId w:val="27"/>
  </w:num>
  <w:num w:numId="17" w16cid:durableId="1850093564">
    <w:abstractNumId w:val="7"/>
  </w:num>
  <w:num w:numId="18" w16cid:durableId="1134560128">
    <w:abstractNumId w:val="52"/>
  </w:num>
  <w:num w:numId="19" w16cid:durableId="193077865">
    <w:abstractNumId w:val="22"/>
  </w:num>
  <w:num w:numId="20" w16cid:durableId="904028863">
    <w:abstractNumId w:val="29"/>
  </w:num>
  <w:num w:numId="21" w16cid:durableId="158572750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0179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2520398">
    <w:abstractNumId w:val="4"/>
  </w:num>
  <w:num w:numId="26" w16cid:durableId="182230539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3833055">
    <w:abstractNumId w:val="51"/>
  </w:num>
  <w:num w:numId="28" w16cid:durableId="217013524">
    <w:abstractNumId w:val="72"/>
  </w:num>
  <w:num w:numId="29" w16cid:durableId="46731615">
    <w:abstractNumId w:val="36"/>
  </w:num>
  <w:num w:numId="30" w16cid:durableId="222066901">
    <w:abstractNumId w:val="30"/>
  </w:num>
  <w:num w:numId="31" w16cid:durableId="1019309710">
    <w:abstractNumId w:val="58"/>
  </w:num>
  <w:num w:numId="32" w16cid:durableId="1247223975">
    <w:abstractNumId w:val="43"/>
  </w:num>
  <w:num w:numId="33" w16cid:durableId="1013342233">
    <w:abstractNumId w:val="34"/>
  </w:num>
  <w:num w:numId="34" w16cid:durableId="1801798027">
    <w:abstractNumId w:val="32"/>
  </w:num>
  <w:num w:numId="35" w16cid:durableId="2089031500">
    <w:abstractNumId w:val="6"/>
  </w:num>
  <w:num w:numId="36" w16cid:durableId="1325707">
    <w:abstractNumId w:val="0"/>
  </w:num>
  <w:num w:numId="37" w16cid:durableId="1967882045">
    <w:abstractNumId w:val="39"/>
  </w:num>
  <w:num w:numId="38" w16cid:durableId="1955088701">
    <w:abstractNumId w:val="45"/>
  </w:num>
  <w:num w:numId="39" w16cid:durableId="1425105736">
    <w:abstractNumId w:val="44"/>
  </w:num>
  <w:num w:numId="40" w16cid:durableId="1279947315">
    <w:abstractNumId w:val="65"/>
  </w:num>
  <w:num w:numId="41" w16cid:durableId="345988486">
    <w:abstractNumId w:val="47"/>
  </w:num>
  <w:num w:numId="42" w16cid:durableId="1672222916">
    <w:abstractNumId w:val="55"/>
  </w:num>
  <w:num w:numId="43" w16cid:durableId="2123525733">
    <w:abstractNumId w:val="50"/>
  </w:num>
  <w:num w:numId="44" w16cid:durableId="512304028">
    <w:abstractNumId w:val="53"/>
  </w:num>
  <w:num w:numId="45" w16cid:durableId="788626457">
    <w:abstractNumId w:val="38"/>
  </w:num>
  <w:num w:numId="46" w16cid:durableId="600113801">
    <w:abstractNumId w:val="48"/>
  </w:num>
  <w:num w:numId="47" w16cid:durableId="1201552919">
    <w:abstractNumId w:val="70"/>
  </w:num>
  <w:num w:numId="48" w16cid:durableId="891505450">
    <w:abstractNumId w:val="25"/>
  </w:num>
  <w:num w:numId="49" w16cid:durableId="1939874329">
    <w:abstractNumId w:val="71"/>
  </w:num>
  <w:num w:numId="50" w16cid:durableId="220141035">
    <w:abstractNumId w:val="68"/>
  </w:num>
  <w:num w:numId="51" w16cid:durableId="294527182">
    <w:abstractNumId w:val="64"/>
  </w:num>
  <w:num w:numId="52" w16cid:durableId="1703244827">
    <w:abstractNumId w:val="61"/>
  </w:num>
  <w:num w:numId="53" w16cid:durableId="534118767">
    <w:abstractNumId w:val="57"/>
  </w:num>
  <w:num w:numId="54" w16cid:durableId="1657806582">
    <w:abstractNumId w:val="31"/>
  </w:num>
  <w:num w:numId="55" w16cid:durableId="1232692051">
    <w:abstractNumId w:val="23"/>
  </w:num>
  <w:num w:numId="56" w16cid:durableId="1113472863">
    <w:abstractNumId w:val="63"/>
  </w:num>
  <w:num w:numId="57" w16cid:durableId="456031362">
    <w:abstractNumId w:val="69"/>
  </w:num>
  <w:num w:numId="58" w16cid:durableId="175310372">
    <w:abstractNumId w:val="20"/>
  </w:num>
  <w:num w:numId="59" w16cid:durableId="292904943">
    <w:abstractNumId w:val="14"/>
  </w:num>
  <w:num w:numId="60" w16cid:durableId="1613852958">
    <w:abstractNumId w:val="40"/>
  </w:num>
  <w:num w:numId="61" w16cid:durableId="1241404010">
    <w:abstractNumId w:val="17"/>
    <w:lvlOverride w:ilvl="0">
      <w:startOverride w:val="1"/>
    </w:lvlOverride>
  </w:num>
  <w:num w:numId="62" w16cid:durableId="664749967">
    <w:abstractNumId w:val="21"/>
  </w:num>
  <w:num w:numId="63" w16cid:durableId="790639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4945512">
    <w:abstractNumId w:val="59"/>
  </w:num>
  <w:num w:numId="65" w16cid:durableId="1961259209">
    <w:abstractNumId w:val="18"/>
  </w:num>
  <w:num w:numId="66" w16cid:durableId="630289719">
    <w:abstractNumId w:val="69"/>
  </w:num>
  <w:num w:numId="67" w16cid:durableId="1584796615">
    <w:abstractNumId w:val="60"/>
  </w:num>
  <w:num w:numId="68" w16cid:durableId="17972574">
    <w:abstractNumId w:val="13"/>
  </w:num>
  <w:num w:numId="69" w16cid:durableId="5100237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942491511">
    <w:abstractNumId w:val="11"/>
  </w:num>
  <w:num w:numId="71" w16cid:durableId="1710494546">
    <w:abstractNumId w:val="15"/>
  </w:num>
  <w:num w:numId="72" w16cid:durableId="1148782562">
    <w:abstractNumId w:val="24"/>
  </w:num>
  <w:num w:numId="73" w16cid:durableId="274871367">
    <w:abstractNumId w:val="35"/>
  </w:num>
  <w:num w:numId="74" w16cid:durableId="1027753415">
    <w:abstractNumId w:val="66"/>
  </w:num>
  <w:num w:numId="75" w16cid:durableId="1127356448">
    <w:abstractNumId w:val="56"/>
  </w:num>
  <w:num w:numId="76" w16cid:durableId="16621951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0929"/>
    <w:rsid w:val="00011974"/>
    <w:rsid w:val="00017029"/>
    <w:rsid w:val="000329D8"/>
    <w:rsid w:val="000447DE"/>
    <w:rsid w:val="000648A9"/>
    <w:rsid w:val="000649C2"/>
    <w:rsid w:val="000701AE"/>
    <w:rsid w:val="00094CDB"/>
    <w:rsid w:val="000A69AE"/>
    <w:rsid w:val="000D1B7C"/>
    <w:rsid w:val="000D3E47"/>
    <w:rsid w:val="000E0DBE"/>
    <w:rsid w:val="000F11DA"/>
    <w:rsid w:val="00102FD6"/>
    <w:rsid w:val="0011503A"/>
    <w:rsid w:val="0011677B"/>
    <w:rsid w:val="0012051A"/>
    <w:rsid w:val="00146BA3"/>
    <w:rsid w:val="00153513"/>
    <w:rsid w:val="00172113"/>
    <w:rsid w:val="00183AF4"/>
    <w:rsid w:val="00186E75"/>
    <w:rsid w:val="001874CD"/>
    <w:rsid w:val="001A0E07"/>
    <w:rsid w:val="001A2B00"/>
    <w:rsid w:val="001C0417"/>
    <w:rsid w:val="001C63C2"/>
    <w:rsid w:val="001D7351"/>
    <w:rsid w:val="001F6BD2"/>
    <w:rsid w:val="002143EC"/>
    <w:rsid w:val="002259CD"/>
    <w:rsid w:val="00240220"/>
    <w:rsid w:val="00241E7E"/>
    <w:rsid w:val="00293275"/>
    <w:rsid w:val="00296C12"/>
    <w:rsid w:val="002A38DC"/>
    <w:rsid w:val="002A4B1F"/>
    <w:rsid w:val="002A6D6D"/>
    <w:rsid w:val="002B0777"/>
    <w:rsid w:val="002E6A1B"/>
    <w:rsid w:val="003110B2"/>
    <w:rsid w:val="00327551"/>
    <w:rsid w:val="00327C71"/>
    <w:rsid w:val="003306CD"/>
    <w:rsid w:val="003324D9"/>
    <w:rsid w:val="003470A1"/>
    <w:rsid w:val="00362600"/>
    <w:rsid w:val="00390685"/>
    <w:rsid w:val="003A33AA"/>
    <w:rsid w:val="003A3ADE"/>
    <w:rsid w:val="003A42BF"/>
    <w:rsid w:val="003C40E5"/>
    <w:rsid w:val="003C7680"/>
    <w:rsid w:val="003E22C6"/>
    <w:rsid w:val="003F04C3"/>
    <w:rsid w:val="004035B9"/>
    <w:rsid w:val="00403AA6"/>
    <w:rsid w:val="00427DD1"/>
    <w:rsid w:val="004323F8"/>
    <w:rsid w:val="004344CF"/>
    <w:rsid w:val="00450B42"/>
    <w:rsid w:val="00475119"/>
    <w:rsid w:val="004808BF"/>
    <w:rsid w:val="004871EF"/>
    <w:rsid w:val="004D5E84"/>
    <w:rsid w:val="004E62CD"/>
    <w:rsid w:val="004F7326"/>
    <w:rsid w:val="00503B63"/>
    <w:rsid w:val="0051145B"/>
    <w:rsid w:val="00521347"/>
    <w:rsid w:val="0054056B"/>
    <w:rsid w:val="00545478"/>
    <w:rsid w:val="005540C4"/>
    <w:rsid w:val="00562DB0"/>
    <w:rsid w:val="00567459"/>
    <w:rsid w:val="00581072"/>
    <w:rsid w:val="00581652"/>
    <w:rsid w:val="0059607F"/>
    <w:rsid w:val="00597ED1"/>
    <w:rsid w:val="005C5240"/>
    <w:rsid w:val="005C550C"/>
    <w:rsid w:val="005C59E7"/>
    <w:rsid w:val="005D49FE"/>
    <w:rsid w:val="00612B91"/>
    <w:rsid w:val="00616634"/>
    <w:rsid w:val="00624012"/>
    <w:rsid w:val="006646F3"/>
    <w:rsid w:val="006663F9"/>
    <w:rsid w:val="0068069C"/>
    <w:rsid w:val="00697D4B"/>
    <w:rsid w:val="006B1F9F"/>
    <w:rsid w:val="006B3B5F"/>
    <w:rsid w:val="006C59AA"/>
    <w:rsid w:val="006D098F"/>
    <w:rsid w:val="006D0A87"/>
    <w:rsid w:val="006F341A"/>
    <w:rsid w:val="006F3B05"/>
    <w:rsid w:val="00703C05"/>
    <w:rsid w:val="007139F9"/>
    <w:rsid w:val="00715C96"/>
    <w:rsid w:val="0072058D"/>
    <w:rsid w:val="0073157F"/>
    <w:rsid w:val="0074195F"/>
    <w:rsid w:val="00741BEA"/>
    <w:rsid w:val="00745C83"/>
    <w:rsid w:val="00751141"/>
    <w:rsid w:val="00757CAF"/>
    <w:rsid w:val="0077644E"/>
    <w:rsid w:val="007A1B17"/>
    <w:rsid w:val="007A2C6D"/>
    <w:rsid w:val="007B207C"/>
    <w:rsid w:val="007C251D"/>
    <w:rsid w:val="007F6D32"/>
    <w:rsid w:val="007F7DDA"/>
    <w:rsid w:val="00804AD5"/>
    <w:rsid w:val="00817864"/>
    <w:rsid w:val="008345F7"/>
    <w:rsid w:val="00836291"/>
    <w:rsid w:val="00843795"/>
    <w:rsid w:val="008523D3"/>
    <w:rsid w:val="008631FD"/>
    <w:rsid w:val="00864ABF"/>
    <w:rsid w:val="008774AC"/>
    <w:rsid w:val="0088140C"/>
    <w:rsid w:val="00897D2A"/>
    <w:rsid w:val="008A06DE"/>
    <w:rsid w:val="008A330B"/>
    <w:rsid w:val="008B4F63"/>
    <w:rsid w:val="008C2742"/>
    <w:rsid w:val="008D6137"/>
    <w:rsid w:val="009030A2"/>
    <w:rsid w:val="00926366"/>
    <w:rsid w:val="00936059"/>
    <w:rsid w:val="00944A8C"/>
    <w:rsid w:val="0097260A"/>
    <w:rsid w:val="00976E53"/>
    <w:rsid w:val="0098714A"/>
    <w:rsid w:val="00987924"/>
    <w:rsid w:val="00995E8E"/>
    <w:rsid w:val="009978AB"/>
    <w:rsid w:val="009B0842"/>
    <w:rsid w:val="009D7B51"/>
    <w:rsid w:val="00A0228B"/>
    <w:rsid w:val="00A143E9"/>
    <w:rsid w:val="00A17922"/>
    <w:rsid w:val="00A414AB"/>
    <w:rsid w:val="00A45563"/>
    <w:rsid w:val="00A616DD"/>
    <w:rsid w:val="00A62B65"/>
    <w:rsid w:val="00AA6190"/>
    <w:rsid w:val="00AB11B3"/>
    <w:rsid w:val="00AF2489"/>
    <w:rsid w:val="00B10254"/>
    <w:rsid w:val="00B127CF"/>
    <w:rsid w:val="00B24B3D"/>
    <w:rsid w:val="00B33B72"/>
    <w:rsid w:val="00B4101F"/>
    <w:rsid w:val="00B416BB"/>
    <w:rsid w:val="00B42E4C"/>
    <w:rsid w:val="00B466F7"/>
    <w:rsid w:val="00B6134B"/>
    <w:rsid w:val="00B80456"/>
    <w:rsid w:val="00B85756"/>
    <w:rsid w:val="00B94CB0"/>
    <w:rsid w:val="00B9610E"/>
    <w:rsid w:val="00BB70A8"/>
    <w:rsid w:val="00BD6D22"/>
    <w:rsid w:val="00BE00C5"/>
    <w:rsid w:val="00BE0E1B"/>
    <w:rsid w:val="00BE2A5D"/>
    <w:rsid w:val="00BE3B23"/>
    <w:rsid w:val="00BF3431"/>
    <w:rsid w:val="00C10ECE"/>
    <w:rsid w:val="00C1609C"/>
    <w:rsid w:val="00C234BA"/>
    <w:rsid w:val="00C30AA7"/>
    <w:rsid w:val="00C8268B"/>
    <w:rsid w:val="00C82A20"/>
    <w:rsid w:val="00C90DD6"/>
    <w:rsid w:val="00CA1CA8"/>
    <w:rsid w:val="00CC1C07"/>
    <w:rsid w:val="00CC5D83"/>
    <w:rsid w:val="00CC679F"/>
    <w:rsid w:val="00CC6E44"/>
    <w:rsid w:val="00CD4779"/>
    <w:rsid w:val="00CD4DF7"/>
    <w:rsid w:val="00CE19C8"/>
    <w:rsid w:val="00CE27EB"/>
    <w:rsid w:val="00CE652A"/>
    <w:rsid w:val="00CF6DB5"/>
    <w:rsid w:val="00D0239D"/>
    <w:rsid w:val="00D04D38"/>
    <w:rsid w:val="00D0725D"/>
    <w:rsid w:val="00D17215"/>
    <w:rsid w:val="00D23752"/>
    <w:rsid w:val="00D33799"/>
    <w:rsid w:val="00D367B3"/>
    <w:rsid w:val="00D5361D"/>
    <w:rsid w:val="00D54FF7"/>
    <w:rsid w:val="00D61B94"/>
    <w:rsid w:val="00D9239F"/>
    <w:rsid w:val="00DA3E16"/>
    <w:rsid w:val="00DA5E3C"/>
    <w:rsid w:val="00DF6BDF"/>
    <w:rsid w:val="00E1330E"/>
    <w:rsid w:val="00E20A97"/>
    <w:rsid w:val="00E22B83"/>
    <w:rsid w:val="00E252A1"/>
    <w:rsid w:val="00E3073B"/>
    <w:rsid w:val="00E35C2E"/>
    <w:rsid w:val="00E4040D"/>
    <w:rsid w:val="00E513AF"/>
    <w:rsid w:val="00E556B6"/>
    <w:rsid w:val="00E56BD9"/>
    <w:rsid w:val="00E74A09"/>
    <w:rsid w:val="00EA4458"/>
    <w:rsid w:val="00EA68B2"/>
    <w:rsid w:val="00EB14DB"/>
    <w:rsid w:val="00EC7B3C"/>
    <w:rsid w:val="00ED18CE"/>
    <w:rsid w:val="00EE2F1F"/>
    <w:rsid w:val="00EE41DF"/>
    <w:rsid w:val="00F20EEE"/>
    <w:rsid w:val="00F21362"/>
    <w:rsid w:val="00F2544C"/>
    <w:rsid w:val="00F35F65"/>
    <w:rsid w:val="00F368B0"/>
    <w:rsid w:val="00F52E1A"/>
    <w:rsid w:val="00F7150D"/>
    <w:rsid w:val="00F816E4"/>
    <w:rsid w:val="00FA13ED"/>
    <w:rsid w:val="00FA5120"/>
    <w:rsid w:val="00FB22B0"/>
    <w:rsid w:val="00FB505C"/>
    <w:rsid w:val="00FC2E61"/>
    <w:rsid w:val="00FC47E4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customStyle="1" w:styleId="Text1">
    <w:name w:val="Text 1"/>
    <w:basedOn w:val="Normalny"/>
    <w:rsid w:val="00D33799"/>
    <w:pPr>
      <w:spacing w:before="120" w:after="120"/>
      <w:ind w:left="85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1">
    <w:name w:val="NumPar 1"/>
    <w:basedOn w:val="Normalny"/>
    <w:next w:val="Text1"/>
    <w:rsid w:val="00D33799"/>
    <w:pPr>
      <w:numPr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D33799"/>
    <w:pPr>
      <w:numPr>
        <w:ilvl w:val="1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D33799"/>
    <w:pPr>
      <w:numPr>
        <w:ilvl w:val="2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D33799"/>
    <w:pPr>
      <w:numPr>
        <w:ilvl w:val="3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337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33799"/>
    <w:rPr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D33799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D33799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33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B1F"/>
    <w:rPr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F2544C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142</TotalTime>
  <Pages>10</Pages>
  <Words>2092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7</cp:revision>
  <cp:lastPrinted>2023-07-26T07:36:00Z</cp:lastPrinted>
  <dcterms:created xsi:type="dcterms:W3CDTF">2024-07-24T09:11:00Z</dcterms:created>
  <dcterms:modified xsi:type="dcterms:W3CDTF">2024-07-29T11:03:00Z</dcterms:modified>
</cp:coreProperties>
</file>