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EE05AD" w14:textId="597D007A" w:rsidR="00DC7795" w:rsidRDefault="00DC7795" w:rsidP="00DC7795">
      <w:pPr>
        <w:tabs>
          <w:tab w:val="left" w:pos="567"/>
        </w:tabs>
        <w:spacing w:after="0" w:line="240" w:lineRule="auto"/>
        <w:ind w:right="1"/>
        <w:jc w:val="right"/>
        <w:rPr>
          <w:rFonts w:asciiTheme="minorHAnsi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bCs/>
          <w:sz w:val="20"/>
          <w:szCs w:val="20"/>
        </w:rPr>
        <w:t>Załącznik nr 1 do SWZ</w:t>
      </w:r>
    </w:p>
    <w:p w14:paraId="17EE58C8" w14:textId="2D329795" w:rsidR="00010896" w:rsidRPr="00DC7795" w:rsidRDefault="00010896" w:rsidP="00DC7795">
      <w:pPr>
        <w:tabs>
          <w:tab w:val="left" w:pos="567"/>
        </w:tabs>
        <w:spacing w:after="0" w:line="240" w:lineRule="auto"/>
        <w:ind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b/>
          <w:bCs/>
          <w:sz w:val="20"/>
          <w:szCs w:val="20"/>
          <w:u w:val="single"/>
        </w:rPr>
        <w:t>FORMULARZ OFERTY</w:t>
      </w:r>
    </w:p>
    <w:p w14:paraId="2DD0A7F4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b/>
          <w:sz w:val="20"/>
          <w:szCs w:val="20"/>
          <w:lang w:eastAsia="pl-PL"/>
        </w:rPr>
        <w:t>OFERTA</w:t>
      </w:r>
    </w:p>
    <w:p w14:paraId="38C8176E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b/>
          <w:sz w:val="20"/>
          <w:szCs w:val="20"/>
          <w:lang w:eastAsia="pl-PL"/>
        </w:rPr>
        <w:t>dla Uniwersytetu Jagiellońskiego - Collegium Medicum</w:t>
      </w:r>
    </w:p>
    <w:p w14:paraId="6F379DFE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b/>
          <w:sz w:val="20"/>
          <w:szCs w:val="20"/>
          <w:lang w:eastAsia="pl-PL"/>
        </w:rPr>
        <w:t>ul. św. Anny 12, 31-008 Kraków</w:t>
      </w:r>
    </w:p>
    <w:p w14:paraId="43B4FA9B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sz w:val="20"/>
          <w:szCs w:val="20"/>
          <w:lang w:eastAsia="pl-PL"/>
        </w:rPr>
        <w:t xml:space="preserve">Nazwa (Firma) Wykonawcy – </w:t>
      </w:r>
    </w:p>
    <w:p w14:paraId="10FEE45A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1D8B1495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sz w:val="20"/>
          <w:szCs w:val="20"/>
          <w:lang w:eastAsia="pl-PL"/>
        </w:rPr>
        <w:t>…………………….............................................................................................................</w:t>
      </w:r>
    </w:p>
    <w:p w14:paraId="7BA16155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sz w:val="20"/>
          <w:szCs w:val="20"/>
          <w:lang w:eastAsia="pl-PL"/>
        </w:rPr>
        <w:t xml:space="preserve">Adres Wykonawcy – </w:t>
      </w:r>
    </w:p>
    <w:p w14:paraId="791FE579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57B34CDD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sz w:val="20"/>
          <w:szCs w:val="20"/>
          <w:lang w:eastAsia="pl-PL"/>
        </w:rPr>
        <w:t>……..............................................................................................................................</w:t>
      </w:r>
    </w:p>
    <w:p w14:paraId="1498A882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sz w:val="20"/>
          <w:szCs w:val="20"/>
          <w:lang w:eastAsia="pl-PL"/>
        </w:rPr>
        <w:t>Adres do korespondencji –</w:t>
      </w:r>
    </w:p>
    <w:p w14:paraId="3F853E1F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5ACFC42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F95440">
        <w:rPr>
          <w:rFonts w:asciiTheme="minorHAnsi" w:hAnsiTheme="minorHAnsi" w:cstheme="minorHAnsi"/>
          <w:sz w:val="20"/>
          <w:szCs w:val="20"/>
          <w:lang w:val="en-US" w:eastAsia="pl-PL"/>
        </w:rPr>
        <w:t>………………...................................................................................................................</w:t>
      </w:r>
    </w:p>
    <w:p w14:paraId="08565762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</w:p>
    <w:p w14:paraId="7362F130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F95440">
        <w:rPr>
          <w:rFonts w:asciiTheme="minorHAnsi" w:hAnsiTheme="minorHAnsi" w:cstheme="minorHAnsi"/>
          <w:sz w:val="20"/>
          <w:szCs w:val="20"/>
          <w:lang w:val="en-US" w:eastAsia="pl-PL"/>
        </w:rPr>
        <w:t xml:space="preserve">Tel. - .................................................; </w:t>
      </w:r>
    </w:p>
    <w:p w14:paraId="35CBAD2F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</w:p>
    <w:p w14:paraId="61BFA988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F95440">
        <w:rPr>
          <w:rFonts w:asciiTheme="minorHAnsi" w:hAnsiTheme="minorHAnsi" w:cstheme="minorHAnsi"/>
          <w:sz w:val="20"/>
          <w:szCs w:val="20"/>
          <w:lang w:val="en-US" w:eastAsia="pl-PL"/>
        </w:rPr>
        <w:t>E-mail: ........................................................................;</w:t>
      </w:r>
    </w:p>
    <w:p w14:paraId="10D7AEDC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</w:p>
    <w:p w14:paraId="3D5BE957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F95440">
        <w:rPr>
          <w:rFonts w:asciiTheme="minorHAnsi" w:hAnsiTheme="minorHAnsi" w:cstheme="minorHAnsi"/>
          <w:sz w:val="20"/>
          <w:szCs w:val="20"/>
          <w:lang w:val="en-US" w:eastAsia="pl-PL"/>
        </w:rPr>
        <w:t>NIP - ...........................................................; REGON - .............................................;</w:t>
      </w:r>
    </w:p>
    <w:p w14:paraId="0A138A06" w14:textId="77777777" w:rsidR="00010896" w:rsidRPr="00F95440" w:rsidRDefault="00010896" w:rsidP="00C225D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theme="minorHAnsi"/>
          <w:color w:val="000000"/>
          <w:sz w:val="20"/>
          <w:szCs w:val="20"/>
          <w:lang w:val="en-US" w:eastAsia="pl-PL"/>
        </w:rPr>
      </w:pPr>
    </w:p>
    <w:p w14:paraId="2AA2AC5F" w14:textId="4A597468" w:rsidR="000B4F17" w:rsidRPr="00F95440" w:rsidRDefault="000B4F17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>Nawiązując do ogłoszenia o</w:t>
      </w:r>
      <w:r w:rsidR="00841F93" w:rsidRPr="00F95440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 xml:space="preserve"> </w:t>
      </w:r>
      <w:r w:rsidRPr="00F95440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>zamówieniu w trybie podstawowym</w:t>
      </w:r>
      <w:r w:rsidR="007E2349" w:rsidRPr="00F95440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 xml:space="preserve"> z fakultatywnymi negocjacjami</w:t>
      </w:r>
      <w:r w:rsidRPr="00F95440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 xml:space="preserve"> na </w:t>
      </w:r>
      <w:r w:rsidRPr="00F95440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wyłonienie Wykonawcy w zakresie </w:t>
      </w:r>
      <w:r w:rsidR="00087C0A" w:rsidRPr="00F95440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dostawy </w:t>
      </w:r>
      <w:r w:rsidR="00A2385A" w:rsidRPr="00F95440">
        <w:rPr>
          <w:rFonts w:asciiTheme="minorHAnsi" w:hAnsiTheme="minorHAnsi" w:cstheme="minorHAnsi"/>
          <w:b/>
          <w:bCs/>
          <w:i/>
          <w:sz w:val="20"/>
          <w:szCs w:val="20"/>
        </w:rPr>
        <w:t>zestawu do oceny aktywności układu autonomicznego z modułem pomiarowym w ramach realizacji programu „Inicjatywa Doskonałości - Uczelnia Badawcza”</w:t>
      </w:r>
      <w:r w:rsidR="00BC4654" w:rsidRPr="00F95440">
        <w:rPr>
          <w:rFonts w:asciiTheme="minorHAnsi" w:hAnsiTheme="minorHAnsi" w:cstheme="minorHAnsi"/>
          <w:b/>
          <w:bCs/>
          <w:i/>
          <w:sz w:val="20"/>
          <w:szCs w:val="20"/>
        </w:rPr>
        <w:t>,</w:t>
      </w:r>
      <w:r w:rsidR="00087C0A" w:rsidRPr="00F95440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dla </w:t>
      </w:r>
      <w:r w:rsidRPr="00F95440">
        <w:rPr>
          <w:rFonts w:asciiTheme="minorHAnsi" w:hAnsiTheme="minorHAnsi" w:cstheme="minorHAnsi"/>
          <w:b/>
          <w:bCs/>
          <w:i/>
          <w:sz w:val="20"/>
          <w:szCs w:val="20"/>
        </w:rPr>
        <w:t>Uniwersytetu Jagiellońskiego - Collegium Medicum w Kra</w:t>
      </w:r>
      <w:r w:rsidR="00BE3907" w:rsidRPr="00F95440">
        <w:rPr>
          <w:rFonts w:asciiTheme="minorHAnsi" w:hAnsiTheme="minorHAnsi" w:cstheme="minorHAnsi"/>
          <w:b/>
          <w:bCs/>
          <w:i/>
          <w:sz w:val="20"/>
          <w:szCs w:val="20"/>
        </w:rPr>
        <w:t>kowie</w:t>
      </w:r>
      <w:r w:rsidRPr="00F95440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>,</w:t>
      </w:r>
    </w:p>
    <w:p w14:paraId="3DBB8816" w14:textId="77777777" w:rsidR="00010896" w:rsidRPr="00F95440" w:rsidRDefault="0001089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F95440">
        <w:rPr>
          <w:rFonts w:asciiTheme="minorHAnsi" w:hAnsiTheme="minorHAnsi" w:cstheme="minorHAnsi"/>
          <w:i/>
          <w:sz w:val="20"/>
          <w:szCs w:val="20"/>
          <w:lang w:eastAsia="pl-PL"/>
        </w:rPr>
        <w:t>ja/my niżej podpisany/i:</w:t>
      </w:r>
    </w:p>
    <w:p w14:paraId="5E608A15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389E3C85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29847B95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i/>
          <w:sz w:val="20"/>
          <w:szCs w:val="20"/>
          <w:lang w:eastAsia="pl-PL"/>
        </w:rPr>
        <w:t>imię i nazwisko osoby podpisującej ofertę</w:t>
      </w:r>
    </w:p>
    <w:p w14:paraId="5A85BE9F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sz w:val="20"/>
          <w:szCs w:val="20"/>
          <w:lang w:eastAsia="pl-PL"/>
        </w:rPr>
        <w:t>działając w imieniu i na rzecz:</w:t>
      </w:r>
    </w:p>
    <w:p w14:paraId="57EEBC24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CB49DDF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38196A53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4210C4CC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185AAD5D" w14:textId="77777777" w:rsidR="00010896" w:rsidRPr="00F95440" w:rsidRDefault="00010896" w:rsidP="00C225D5">
      <w:pPr>
        <w:tabs>
          <w:tab w:val="left" w:pos="567"/>
          <w:tab w:val="left" w:pos="709"/>
          <w:tab w:val="left" w:pos="1276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F95440">
        <w:rPr>
          <w:rFonts w:asciiTheme="minorHAnsi" w:hAnsiTheme="minorHAnsi" w:cstheme="minorHAnsi"/>
          <w:i/>
          <w:sz w:val="20"/>
          <w:szCs w:val="20"/>
        </w:rPr>
        <w:t>nazwa i adres Wykonawcy</w:t>
      </w:r>
    </w:p>
    <w:p w14:paraId="69B987CC" w14:textId="77777777" w:rsidR="00E91AA7" w:rsidRPr="00F95440" w:rsidRDefault="00E91AA7" w:rsidP="00C225D5">
      <w:pPr>
        <w:tabs>
          <w:tab w:val="left" w:pos="567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highlight w:val="yellow"/>
        </w:rPr>
      </w:pPr>
    </w:p>
    <w:p w14:paraId="0D9B9419" w14:textId="77777777" w:rsidR="000B4F17" w:rsidRPr="00F95440" w:rsidRDefault="000B4F17" w:rsidP="002814AD">
      <w:pPr>
        <w:numPr>
          <w:ilvl w:val="6"/>
          <w:numId w:val="38"/>
        </w:numPr>
        <w:tabs>
          <w:tab w:val="left" w:pos="284"/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F95440">
        <w:rPr>
          <w:rFonts w:asciiTheme="minorHAnsi" w:hAnsiTheme="minorHAnsi" w:cstheme="minorHAnsi"/>
          <w:sz w:val="20"/>
          <w:szCs w:val="20"/>
        </w:rPr>
        <w:t>Oferujemy realizację przedmiotu zamówienia na warunkach określonych w SWZ, zgodnie z treścią SWZ, ewentualnych wyjaśnień do SWZ oraz jej zmian, jeżeli dotyczy:</w:t>
      </w:r>
    </w:p>
    <w:p w14:paraId="248D47A5" w14:textId="77777777" w:rsidR="002219EC" w:rsidRPr="00F95440" w:rsidRDefault="002219EC" w:rsidP="00C225D5">
      <w:pPr>
        <w:widowControl w:val="0"/>
        <w:tabs>
          <w:tab w:val="left" w:pos="426"/>
          <w:tab w:val="left" w:pos="567"/>
        </w:tabs>
        <w:suppressAutoHyphens/>
        <w:spacing w:after="0" w:line="36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sz w:val="20"/>
          <w:szCs w:val="20"/>
          <w:lang w:eastAsia="pl-PL"/>
        </w:rPr>
        <w:t xml:space="preserve">za łączną kwotę </w:t>
      </w:r>
      <w:r w:rsidRPr="00F95440">
        <w:rPr>
          <w:rFonts w:asciiTheme="minorHAnsi" w:hAnsiTheme="minorHAnsi" w:cstheme="minorHAnsi"/>
          <w:b/>
          <w:sz w:val="20"/>
          <w:szCs w:val="20"/>
          <w:lang w:eastAsia="pl-PL"/>
        </w:rPr>
        <w:t>netto:</w:t>
      </w:r>
      <w:r w:rsidRPr="00F95440">
        <w:rPr>
          <w:rFonts w:asciiTheme="minorHAnsi" w:hAnsiTheme="minorHAnsi" w:cstheme="minorHAnsi"/>
          <w:sz w:val="20"/>
          <w:szCs w:val="20"/>
          <w:lang w:eastAsia="pl-PL"/>
        </w:rPr>
        <w:t xml:space="preserve"> ……….……… zł plus należny podatek VAT w wysokości ...... %, tj. …… zł, co daje kwotę </w:t>
      </w:r>
      <w:r w:rsidRPr="00F95440">
        <w:rPr>
          <w:rFonts w:asciiTheme="minorHAnsi" w:hAnsiTheme="minorHAnsi" w:cstheme="minorHAnsi"/>
          <w:b/>
          <w:sz w:val="20"/>
          <w:szCs w:val="20"/>
          <w:lang w:eastAsia="pl-PL"/>
        </w:rPr>
        <w:t>brutto</w:t>
      </w:r>
      <w:r w:rsidRPr="00F95440">
        <w:rPr>
          <w:rFonts w:asciiTheme="minorHAnsi" w:hAnsiTheme="minorHAnsi" w:cstheme="minorHAnsi"/>
          <w:sz w:val="20"/>
          <w:szCs w:val="20"/>
          <w:lang w:eastAsia="pl-PL"/>
        </w:rPr>
        <w:t xml:space="preserve">: </w:t>
      </w:r>
      <w:r w:rsidRPr="00F95440">
        <w:rPr>
          <w:rFonts w:asciiTheme="minorHAnsi" w:hAnsiTheme="minorHAnsi" w:cstheme="minorHAnsi"/>
          <w:b/>
          <w:sz w:val="20"/>
          <w:szCs w:val="20"/>
          <w:lang w:eastAsia="pl-PL"/>
        </w:rPr>
        <w:t>........................ zł</w:t>
      </w:r>
      <w:r w:rsidRPr="00F95440">
        <w:rPr>
          <w:rFonts w:asciiTheme="minorHAnsi" w:hAnsiTheme="minorHAnsi" w:cstheme="minorHAnsi"/>
          <w:sz w:val="20"/>
          <w:szCs w:val="20"/>
          <w:lang w:eastAsia="pl-PL"/>
        </w:rPr>
        <w:t xml:space="preserve"> (słownie złotych brutto: ......................................................................................... )</w:t>
      </w:r>
      <w:r w:rsidRPr="00F95440">
        <w:rPr>
          <w:rFonts w:asciiTheme="minorHAnsi" w:hAnsiTheme="minorHAnsi" w:cstheme="minorHAnsi"/>
          <w:sz w:val="20"/>
          <w:szCs w:val="20"/>
        </w:rPr>
        <w:t xml:space="preserve">,  </w:t>
      </w:r>
    </w:p>
    <w:p w14:paraId="0063453A" w14:textId="25601848" w:rsidR="002219EC" w:rsidRPr="00F95440" w:rsidRDefault="002219EC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right="91" w:firstLine="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F95440">
        <w:rPr>
          <w:rFonts w:asciiTheme="minorHAnsi" w:hAnsiTheme="minorHAnsi" w:cstheme="minorHAnsi"/>
          <w:sz w:val="20"/>
          <w:szCs w:val="20"/>
        </w:rPr>
        <w:t>Deklarujemy</w:t>
      </w:r>
      <w:r w:rsidRPr="00F95440">
        <w:rPr>
          <w:rFonts w:asciiTheme="minorHAnsi" w:hAnsiTheme="minorHAnsi" w:cstheme="minorHAnsi"/>
          <w:color w:val="FF00FF"/>
          <w:sz w:val="20"/>
          <w:szCs w:val="20"/>
        </w:rPr>
        <w:t xml:space="preserve"> </w:t>
      </w:r>
      <w:r w:rsidRPr="00F95440">
        <w:rPr>
          <w:rFonts w:asciiTheme="minorHAnsi" w:hAnsiTheme="minorHAnsi" w:cstheme="minorHAnsi"/>
          <w:sz w:val="20"/>
          <w:szCs w:val="20"/>
        </w:rPr>
        <w:t xml:space="preserve">wykonanie zamówienia w terminie </w:t>
      </w:r>
      <w:r w:rsidR="00087C0A" w:rsidRPr="00F95440">
        <w:rPr>
          <w:rFonts w:asciiTheme="minorHAnsi" w:hAnsiTheme="minorHAnsi" w:cstheme="minorHAnsi"/>
          <w:b/>
          <w:sz w:val="20"/>
          <w:szCs w:val="20"/>
        </w:rPr>
        <w:t xml:space="preserve">do </w:t>
      </w:r>
      <w:r w:rsidR="00A2385A" w:rsidRPr="00F95440">
        <w:rPr>
          <w:rFonts w:asciiTheme="minorHAnsi" w:hAnsiTheme="minorHAnsi" w:cstheme="minorHAnsi"/>
          <w:b/>
          <w:sz w:val="20"/>
          <w:szCs w:val="20"/>
        </w:rPr>
        <w:t>84</w:t>
      </w:r>
      <w:r w:rsidR="00087C0A" w:rsidRPr="00F95440">
        <w:rPr>
          <w:rFonts w:asciiTheme="minorHAnsi" w:hAnsiTheme="minorHAnsi" w:cstheme="minorHAnsi"/>
          <w:b/>
          <w:sz w:val="20"/>
          <w:szCs w:val="20"/>
        </w:rPr>
        <w:t xml:space="preserve"> dni kalendarzowych od daty udzielenia zamówienia, tj.</w:t>
      </w:r>
      <w:r w:rsidR="00593CA0" w:rsidRPr="00F95440">
        <w:rPr>
          <w:rFonts w:asciiTheme="minorHAnsi" w:hAnsiTheme="minorHAnsi" w:cstheme="minorHAnsi"/>
          <w:b/>
          <w:sz w:val="20"/>
          <w:szCs w:val="20"/>
        </w:rPr>
        <w:t xml:space="preserve"> od</w:t>
      </w:r>
      <w:r w:rsidR="00087C0A" w:rsidRPr="00F95440">
        <w:rPr>
          <w:rFonts w:asciiTheme="minorHAnsi" w:hAnsiTheme="minorHAnsi" w:cstheme="minorHAnsi"/>
          <w:b/>
          <w:sz w:val="20"/>
          <w:szCs w:val="20"/>
        </w:rPr>
        <w:t xml:space="preserve"> dnia zawarcia umowy.</w:t>
      </w:r>
      <w:r w:rsidR="00293B07" w:rsidRPr="00F95440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</w:p>
    <w:p w14:paraId="7B63729F" w14:textId="1A2158E9" w:rsidR="002219EC" w:rsidRPr="00F95440" w:rsidRDefault="00087C0A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right="91" w:firstLine="0"/>
        <w:jc w:val="both"/>
        <w:rPr>
          <w:rFonts w:asciiTheme="minorHAnsi" w:hAnsiTheme="minorHAnsi" w:cstheme="minorHAnsi"/>
          <w:sz w:val="20"/>
          <w:szCs w:val="20"/>
        </w:rPr>
      </w:pPr>
      <w:r w:rsidRPr="00F95440">
        <w:rPr>
          <w:rFonts w:asciiTheme="minorHAnsi" w:hAnsiTheme="minorHAnsi" w:cstheme="minorHAnsi"/>
          <w:sz w:val="20"/>
          <w:szCs w:val="20"/>
        </w:rPr>
        <w:t xml:space="preserve">Oświadczamy, że oferowany przedmiot zamówienia jest fabrycznie nowy, nieużywany, </w:t>
      </w:r>
      <w:proofErr w:type="spellStart"/>
      <w:r w:rsidRPr="00F95440">
        <w:rPr>
          <w:rFonts w:asciiTheme="minorHAnsi" w:hAnsiTheme="minorHAnsi" w:cstheme="minorHAnsi"/>
          <w:sz w:val="20"/>
          <w:szCs w:val="20"/>
        </w:rPr>
        <w:t>niepowystawowy</w:t>
      </w:r>
      <w:proofErr w:type="spellEnd"/>
      <w:r w:rsidRPr="00F95440">
        <w:rPr>
          <w:rFonts w:asciiTheme="minorHAnsi" w:hAnsiTheme="minorHAnsi" w:cstheme="minorHAnsi"/>
          <w:sz w:val="20"/>
          <w:szCs w:val="20"/>
        </w:rPr>
        <w:t xml:space="preserve"> i wyprodukowany nie wcześniej niż w 2024r</w:t>
      </w:r>
      <w:r w:rsidR="002219EC" w:rsidRPr="00F95440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4F3BE9C7" w14:textId="54F1AB73" w:rsidR="000A09F1" w:rsidRPr="00F95440" w:rsidRDefault="00087C0A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bookmarkStart w:id="0" w:name="_Hlk183772996"/>
      <w:r w:rsidRPr="00F95440">
        <w:rPr>
          <w:rFonts w:asciiTheme="minorHAnsi" w:hAnsiTheme="minorHAnsi" w:cstheme="minorHAnsi"/>
          <w:sz w:val="20"/>
          <w:szCs w:val="20"/>
          <w:lang w:eastAsia="pl-PL"/>
        </w:rPr>
        <w:t>Deklarujemy udzielenie gwarancji</w:t>
      </w:r>
      <w:r w:rsidR="00A2385A" w:rsidRPr="00F95440">
        <w:rPr>
          <w:rFonts w:asciiTheme="minorHAnsi" w:hAnsiTheme="minorHAnsi" w:cstheme="minorHAnsi"/>
          <w:sz w:val="20"/>
          <w:szCs w:val="20"/>
          <w:lang w:eastAsia="pl-PL"/>
        </w:rPr>
        <w:t xml:space="preserve"> na zestaw</w:t>
      </w:r>
      <w:r w:rsidRPr="00F95440">
        <w:rPr>
          <w:rFonts w:asciiTheme="minorHAnsi" w:hAnsiTheme="minorHAnsi" w:cstheme="minorHAnsi"/>
          <w:sz w:val="20"/>
          <w:szCs w:val="20"/>
          <w:lang w:eastAsia="pl-PL"/>
        </w:rPr>
        <w:t xml:space="preserve"> na okres minimum </w:t>
      </w:r>
      <w:r w:rsidR="009705DE" w:rsidRPr="00F95440">
        <w:rPr>
          <w:rFonts w:asciiTheme="minorHAnsi" w:hAnsiTheme="minorHAnsi" w:cstheme="minorHAnsi"/>
          <w:sz w:val="20"/>
          <w:szCs w:val="20"/>
          <w:lang w:eastAsia="pl-PL"/>
        </w:rPr>
        <w:t xml:space="preserve">..... </w:t>
      </w:r>
      <w:r w:rsidRPr="00F95440">
        <w:rPr>
          <w:rFonts w:asciiTheme="minorHAnsi" w:hAnsiTheme="minorHAnsi" w:cstheme="minorHAnsi"/>
          <w:sz w:val="20"/>
          <w:szCs w:val="20"/>
          <w:lang w:eastAsia="pl-PL"/>
        </w:rPr>
        <w:t>miesięcy</w:t>
      </w:r>
      <w:r w:rsidR="009705DE" w:rsidRPr="00F95440">
        <w:rPr>
          <w:rFonts w:asciiTheme="minorHAnsi" w:hAnsiTheme="minorHAnsi" w:cstheme="minorHAnsi"/>
          <w:sz w:val="20"/>
          <w:szCs w:val="20"/>
          <w:lang w:eastAsia="pl-PL"/>
        </w:rPr>
        <w:t xml:space="preserve"> (minimum 24 miesiące)</w:t>
      </w:r>
      <w:r w:rsidRPr="00F95440">
        <w:rPr>
          <w:rFonts w:asciiTheme="minorHAnsi" w:hAnsiTheme="minorHAnsi" w:cstheme="minorHAnsi"/>
          <w:sz w:val="20"/>
          <w:szCs w:val="20"/>
          <w:lang w:eastAsia="pl-PL"/>
        </w:rPr>
        <w:t xml:space="preserve"> liczony od daty podpisania bez zastrzeżeń protokołu odbioru przedmiotu zamówienia</w:t>
      </w:r>
      <w:r w:rsidR="00F2352A" w:rsidRPr="00F95440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="00F2352A" w:rsidRPr="00F95440">
        <w:rPr>
          <w:rFonts w:asciiTheme="minorHAnsi" w:hAnsiTheme="minorHAnsi" w:cstheme="minorHAnsi"/>
          <w:color w:val="FF0000"/>
          <w:sz w:val="20"/>
          <w:szCs w:val="20"/>
          <w:vertAlign w:val="superscript"/>
        </w:rPr>
        <w:t>*kryterium dodatkowo punktowane</w:t>
      </w:r>
    </w:p>
    <w:bookmarkEnd w:id="0"/>
    <w:p w14:paraId="476E2085" w14:textId="7E20E69C" w:rsidR="00187759" w:rsidRPr="00F95440" w:rsidRDefault="00187759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F95440">
        <w:rPr>
          <w:rFonts w:asciiTheme="minorHAnsi" w:hAnsiTheme="minorHAnsi" w:cstheme="minorHAnsi"/>
          <w:sz w:val="20"/>
          <w:szCs w:val="20"/>
        </w:rPr>
        <w:t>Oświadczamy, iż oferowany przedmiot zamówienia odpowiada wymaganiom określonym przez Zamawiającego w treści SWZ.</w:t>
      </w:r>
    </w:p>
    <w:p w14:paraId="66E27677" w14:textId="77777777" w:rsidR="00187759" w:rsidRPr="00F95440" w:rsidRDefault="00187759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lastRenderedPageBreak/>
        <w:t>Oświadczamy, że uważamy się za związanych niniejszą ofertą na czas wskazany w SWZ, tj. 30 dni od daty składania ofert.</w:t>
      </w:r>
    </w:p>
    <w:p w14:paraId="38EFF7E1" w14:textId="05655F48" w:rsidR="00087C0A" w:rsidRPr="00F95440" w:rsidRDefault="00087C0A">
      <w:pPr>
        <w:pStyle w:val="Akapitzlist"/>
        <w:numPr>
          <w:ilvl w:val="0"/>
          <w:numId w:val="85"/>
        </w:numPr>
        <w:tabs>
          <w:tab w:val="left" w:pos="567"/>
        </w:tabs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Deklarujemy przeprowadzenie</w:t>
      </w:r>
      <w:r w:rsidR="00396EE6" w:rsidRPr="00F95440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</w:t>
      </w:r>
      <w:r w:rsidR="00A2385A" w:rsidRPr="00F95440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1</w:t>
      </w:r>
      <w:r w:rsidRPr="00F95440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-dniowego szkolenia w zakresie obsługi przedmiotu zamówienia (min. 4 godzin</w:t>
      </w:r>
      <w:r w:rsidR="00396EE6" w:rsidRPr="00F95440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y</w:t>
      </w:r>
      <w:r w:rsidRPr="00F95440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zegarow</w:t>
      </w:r>
      <w:r w:rsidR="00396EE6" w:rsidRPr="00F95440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e</w:t>
      </w:r>
      <w:r w:rsidRPr="00F95440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) dla 4 pracowników Zamawiającego, w terminie uzgodnionym z Zamawiającym w okresie realizacji zamówienia w siedzibie Zamawiającego.</w:t>
      </w:r>
    </w:p>
    <w:p w14:paraId="7AED521F" w14:textId="1DF27F53" w:rsidR="00087C0A" w:rsidRPr="00F95440" w:rsidRDefault="00087C0A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Deklarujemy świadczenie serwisu gwarancyjnego producenta lub autoryzowanego serwisu gwarancyjnego producenta w okresie gwarancji na warunkach określonych w SWZ i projektowanych postanowieniach umowy.</w:t>
      </w:r>
    </w:p>
    <w:p w14:paraId="6D6305BF" w14:textId="77777777" w:rsidR="00087C0A" w:rsidRPr="00F95440" w:rsidRDefault="00087C0A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Deklarujemy, że serwis gwarancyjny, realizowany przez producenta lub autoryzowany serwis producenta, wykonywać będzie:</w:t>
      </w:r>
    </w:p>
    <w:p w14:paraId="7B0B6412" w14:textId="08D2F9A9" w:rsidR="00087C0A" w:rsidRPr="00F95440" w:rsidRDefault="00087C0A" w:rsidP="0077279B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.............................................................................................................................................................................., </w:t>
      </w:r>
      <w:r w:rsidRPr="00F95440">
        <w:rPr>
          <w:rFonts w:asciiTheme="minorHAnsi" w:hAnsiTheme="minorHAnsi" w:cstheme="minorHAnsi"/>
          <w:color w:val="000000"/>
          <w:sz w:val="20"/>
          <w:szCs w:val="20"/>
          <w:lang w:eastAsia="pl-PL"/>
        </w:rPr>
        <w:br/>
        <w:t>tel.: ..................................................................................... , e-mail: ................................</w:t>
      </w:r>
      <w:r w:rsidR="0077279B" w:rsidRPr="00F95440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...............................</w:t>
      </w:r>
    </w:p>
    <w:p w14:paraId="18E79F81" w14:textId="65975D90" w:rsidR="00187759" w:rsidRPr="00F95440" w:rsidRDefault="00187759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bCs/>
          <w:sz w:val="20"/>
          <w:szCs w:val="20"/>
          <w:lang w:eastAsia="pl-PL"/>
        </w:rPr>
        <w:t>Oświadczamy</w:t>
      </w:r>
      <w:r w:rsidRPr="00F95440">
        <w:rPr>
          <w:rFonts w:asciiTheme="minorHAnsi" w:hAnsiTheme="minorHAnsi" w:cstheme="minorHAnsi"/>
          <w:sz w:val="20"/>
          <w:szCs w:val="20"/>
          <w:lang w:eastAsia="pl-PL"/>
        </w:rPr>
        <w:t xml:space="preserve">, że zapoznaliśmy się z projektowanymi postanowieniami umowy, stanowiącymi </w:t>
      </w:r>
      <w:r w:rsidRPr="00F95440">
        <w:rPr>
          <w:rFonts w:asciiTheme="minorHAnsi" w:hAnsiTheme="minorHAnsi" w:cstheme="minorHAnsi"/>
          <w:b/>
          <w:sz w:val="20"/>
          <w:szCs w:val="20"/>
          <w:lang w:eastAsia="pl-PL"/>
        </w:rPr>
        <w:t>integralną część SWZ</w:t>
      </w:r>
      <w:r w:rsidRPr="00F95440">
        <w:rPr>
          <w:rFonts w:asciiTheme="minorHAnsi" w:hAnsiTheme="minorHAnsi" w:cstheme="minorHAnsi"/>
          <w:sz w:val="20"/>
          <w:szCs w:val="20"/>
          <w:lang w:eastAsia="pl-PL"/>
        </w:rPr>
        <w:t xml:space="preserve"> i akceptujemy je bez zastrzeżeń oraz zobowiązujemy się, w razie wyboru naszej oferty, do zawarcia umowy na warunkach w nich określonych w miejscu i terminie wskazanym przez Zamawiającego.</w:t>
      </w:r>
    </w:p>
    <w:p w14:paraId="08DEDD67" w14:textId="1F340873" w:rsidR="00187759" w:rsidRPr="00F95440" w:rsidRDefault="00187759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sz w:val="20"/>
          <w:szCs w:val="20"/>
          <w:lang w:eastAsia="pl-PL"/>
        </w:rPr>
        <w:t>Oświadczamy, że akceptujemy 30 dniowy termin płatności</w:t>
      </w:r>
      <w:r w:rsidR="00AA512E" w:rsidRPr="00F95440">
        <w:rPr>
          <w:rFonts w:asciiTheme="minorHAnsi" w:hAnsiTheme="minorHAnsi" w:cstheme="minorHAnsi"/>
          <w:sz w:val="20"/>
          <w:szCs w:val="20"/>
          <w:lang w:eastAsia="pl-PL"/>
        </w:rPr>
        <w:t xml:space="preserve"> faktury</w:t>
      </w:r>
    </w:p>
    <w:p w14:paraId="68E05B1C" w14:textId="77777777" w:rsidR="00187759" w:rsidRPr="00F95440" w:rsidRDefault="00187759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right="-51" w:firstLine="0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bCs/>
          <w:sz w:val="20"/>
          <w:szCs w:val="20"/>
          <w:lang w:eastAsia="pl-PL"/>
        </w:rPr>
        <w:t>Oświadczamy, że jesteśmy</w:t>
      </w:r>
      <w:r w:rsidRPr="00F95440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F9544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 / nie jesteśmy</w:t>
      </w:r>
      <w:r w:rsidRPr="00F95440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F95440">
        <w:rPr>
          <w:rFonts w:asciiTheme="minorHAnsi" w:hAnsiTheme="minorHAnsi" w:cstheme="minorHAnsi"/>
          <w:bCs/>
          <w:sz w:val="20"/>
          <w:szCs w:val="20"/>
          <w:lang w:eastAsia="pl-PL"/>
        </w:rPr>
        <w:t>: mikroprzedsiębiorstwem</w:t>
      </w:r>
      <w:r w:rsidRPr="00F95440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F95440">
        <w:rPr>
          <w:rFonts w:asciiTheme="minorHAnsi" w:hAnsiTheme="minorHAnsi" w:cstheme="minorHAnsi"/>
          <w:bCs/>
          <w:sz w:val="20"/>
          <w:szCs w:val="20"/>
          <w:lang w:eastAsia="pl-PL"/>
        </w:rPr>
        <w:t>, małym przedsiębiorstwem</w:t>
      </w:r>
      <w:r w:rsidRPr="00F95440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F95440">
        <w:rPr>
          <w:rFonts w:asciiTheme="minorHAnsi" w:hAnsiTheme="minorHAnsi" w:cstheme="minorHAnsi"/>
          <w:bCs/>
          <w:sz w:val="20"/>
          <w:szCs w:val="20"/>
          <w:lang w:eastAsia="pl-PL"/>
        </w:rPr>
        <w:t>, średnim przedsiębiorstwem</w:t>
      </w:r>
      <w:r w:rsidRPr="00F95440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F9544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02141ED6" w14:textId="77777777" w:rsidR="00187759" w:rsidRPr="00F95440" w:rsidRDefault="00187759" w:rsidP="00C225D5">
      <w:pPr>
        <w:tabs>
          <w:tab w:val="left" w:pos="567"/>
        </w:tabs>
        <w:spacing w:after="0" w:line="360" w:lineRule="auto"/>
        <w:ind w:left="284" w:right="-51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>* - niepotrzebne skreślić</w:t>
      </w:r>
    </w:p>
    <w:p w14:paraId="58EFAD2A" w14:textId="77777777" w:rsidR="002219EC" w:rsidRPr="00F95440" w:rsidRDefault="002219EC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bCs/>
          <w:sz w:val="20"/>
          <w:szCs w:val="20"/>
        </w:rPr>
        <w:t xml:space="preserve">Oświadczamy, że wykonanie niniejszego zamówienia zamierzamy wykonać bez udziału Podwykonawców </w:t>
      </w:r>
      <w:r w:rsidRPr="00F95440">
        <w:rPr>
          <w:rFonts w:asciiTheme="minorHAnsi" w:hAnsiTheme="minorHAnsi" w:cstheme="minorHAnsi"/>
          <w:bCs/>
          <w:color w:val="FF0000"/>
          <w:sz w:val="20"/>
          <w:szCs w:val="20"/>
        </w:rPr>
        <w:t>*</w:t>
      </w:r>
      <w:r w:rsidRPr="00F95440">
        <w:rPr>
          <w:rFonts w:asciiTheme="minorHAnsi" w:hAnsiTheme="minorHAnsi" w:cstheme="minorHAnsi"/>
          <w:bCs/>
          <w:sz w:val="20"/>
          <w:szCs w:val="20"/>
        </w:rPr>
        <w:t xml:space="preserve">/ z udziałem Podwykonawców </w:t>
      </w:r>
      <w:r w:rsidRPr="00F95440">
        <w:rPr>
          <w:rFonts w:asciiTheme="minorHAnsi" w:hAnsiTheme="minorHAnsi" w:cstheme="minorHAnsi"/>
          <w:bCs/>
          <w:color w:val="FF0000"/>
          <w:sz w:val="20"/>
          <w:szCs w:val="20"/>
        </w:rPr>
        <w:t>*</w:t>
      </w:r>
      <w:r w:rsidRPr="00F95440">
        <w:rPr>
          <w:rFonts w:asciiTheme="minorHAnsi" w:hAnsiTheme="minorHAnsi" w:cstheme="minorHAnsi"/>
          <w:bCs/>
          <w:sz w:val="20"/>
          <w:szCs w:val="20"/>
        </w:rPr>
        <w:t xml:space="preserve">. </w:t>
      </w:r>
    </w:p>
    <w:p w14:paraId="7DD311A7" w14:textId="77777777" w:rsidR="002219EC" w:rsidRPr="00F95440" w:rsidRDefault="002219EC" w:rsidP="00C225D5">
      <w:pPr>
        <w:tabs>
          <w:tab w:val="left" w:pos="426"/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bCs/>
          <w:sz w:val="20"/>
          <w:szCs w:val="20"/>
        </w:rPr>
        <w:t>Podwykonawcom zamierzamy powierzyć określoną część (zakres) prac, tj.:</w:t>
      </w:r>
    </w:p>
    <w:p w14:paraId="25592C01" w14:textId="77777777" w:rsidR="002219EC" w:rsidRPr="00F95440" w:rsidRDefault="002219EC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F95440">
        <w:rPr>
          <w:rFonts w:asciiTheme="minorHAnsi" w:hAnsiTheme="minorHAnsi" w:cstheme="minorHAnsi"/>
          <w:bCs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68F9F169" w14:textId="77777777" w:rsidR="002219EC" w:rsidRPr="00F95440" w:rsidRDefault="002219EC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……........................................................................................................................................................................       </w:t>
      </w:r>
    </w:p>
    <w:p w14:paraId="57AF3B2F" w14:textId="77777777" w:rsidR="002219EC" w:rsidRPr="00F95440" w:rsidRDefault="002219EC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i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bCs/>
          <w:i/>
          <w:sz w:val="20"/>
          <w:szCs w:val="20"/>
          <w:lang w:eastAsia="pl-PL"/>
        </w:rPr>
        <w:t>(Firma (nazwa) Podwykonawcy / Zakres prac wykonywanych przez Podwykonawcę o ile są znani na etapie składania ofert)</w:t>
      </w:r>
    </w:p>
    <w:p w14:paraId="787E6571" w14:textId="298A40C1" w:rsidR="002219EC" w:rsidRPr="00F95440" w:rsidRDefault="002219EC" w:rsidP="00C225D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 w:cstheme="minorHAnsi"/>
          <w:bCs/>
          <w:i/>
          <w:color w:val="FF0000"/>
          <w:sz w:val="20"/>
          <w:szCs w:val="20"/>
        </w:rPr>
      </w:pPr>
      <w:r w:rsidRPr="00F95440">
        <w:rPr>
          <w:rFonts w:asciiTheme="minorHAnsi" w:hAnsiTheme="minorHAnsi" w:cstheme="minorHAnsi"/>
          <w:bCs/>
          <w:i/>
          <w:color w:val="FF0000"/>
          <w:sz w:val="20"/>
          <w:szCs w:val="20"/>
        </w:rPr>
        <w:t>* - niepotrzebne skreślić</w:t>
      </w:r>
    </w:p>
    <w:p w14:paraId="37E2F83E" w14:textId="5E2DF783" w:rsidR="00106E24" w:rsidRPr="00F95440" w:rsidRDefault="00106E24" w:rsidP="00C225D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 w:cstheme="minorHAnsi"/>
          <w:bCs/>
          <w:sz w:val="20"/>
          <w:szCs w:val="20"/>
          <w:u w:val="single"/>
        </w:rPr>
      </w:pPr>
      <w:r w:rsidRPr="00F95440">
        <w:rPr>
          <w:rFonts w:asciiTheme="minorHAnsi" w:hAnsiTheme="minorHAnsi" w:cstheme="minorHAnsi"/>
          <w:bCs/>
          <w:sz w:val="20"/>
          <w:szCs w:val="20"/>
          <w:u w:val="single"/>
        </w:rPr>
        <w:t>Zamawiający nie uznaje za podwykonawstwo usług serwisowych świadczonych w ramach przedmiotowego zamówienia.</w:t>
      </w:r>
    </w:p>
    <w:p w14:paraId="2406AB6B" w14:textId="77777777" w:rsidR="00187759" w:rsidRPr="00F95440" w:rsidRDefault="00187759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F95440">
        <w:rPr>
          <w:rFonts w:asciiTheme="minorHAnsi" w:hAnsiTheme="minorHAnsi" w:cstheme="minorHAnsi"/>
          <w:bCs/>
          <w:iCs/>
          <w:sz w:val="20"/>
          <w:szCs w:val="20"/>
        </w:rPr>
        <w:t xml:space="preserve">Oświadczamy, iż w cenie oferty uwzględniliśmy koszty i zakres całości przedmiotu zamówienia oraz, że oferujemy wykonanie przedmiotu zamówienia zgodnie z wymaganiami i warunkami opisanymi oraz określonymi przez Zamawiającego w SWZ. </w:t>
      </w:r>
    </w:p>
    <w:p w14:paraId="2EEAFC04" w14:textId="77777777" w:rsidR="00187759" w:rsidRPr="00F95440" w:rsidRDefault="00187759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F95440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Oświadczamy, że deklarujemy doręczenie faktury:</w:t>
      </w:r>
    </w:p>
    <w:p w14:paraId="07D2FE9F" w14:textId="2D7B4774" w:rsidR="00187759" w:rsidRPr="00F95440" w:rsidRDefault="00187759" w:rsidP="00C225D5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F95440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a)</w:t>
      </w:r>
      <w:r w:rsidRPr="00F95440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ab/>
        <w:t xml:space="preserve">w formie papierowej wraz z wymaganymi załącznikami pod warunkiem doręczenia na adres: </w:t>
      </w:r>
      <w:r w:rsidR="00106E24" w:rsidRPr="00F95440">
        <w:rPr>
          <w:rFonts w:asciiTheme="minorHAnsi" w:hAnsiTheme="minorHAnsi" w:cstheme="minorHAnsi"/>
          <w:sz w:val="20"/>
          <w:szCs w:val="20"/>
        </w:rPr>
        <w:t>Dział Zaopatrzenia UJ CM, Sekcja Aparatury, ul. Skawińska 8, 31-066 Kraków</w:t>
      </w:r>
      <w:r w:rsidRPr="00F95440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, </w:t>
      </w:r>
      <w:r w:rsidRPr="00F95440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*</w:t>
      </w:r>
    </w:p>
    <w:p w14:paraId="447ED315" w14:textId="13AD9E6A" w:rsidR="00187759" w:rsidRPr="00F95440" w:rsidRDefault="00187759" w:rsidP="00C225D5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F95440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b)</w:t>
      </w:r>
      <w:r w:rsidRPr="00F95440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ab/>
        <w:t xml:space="preserve">w formie elektronicznej wraz z wymaganymi załącznikami pod warunkiem przesłania na adres: </w:t>
      </w:r>
      <w:hyperlink r:id="rId11" w:history="1">
        <w:r w:rsidR="0077279B" w:rsidRPr="00F95440">
          <w:rPr>
            <w:rStyle w:val="Hipercze"/>
            <w:rFonts w:asciiTheme="minorHAnsi" w:hAnsiTheme="minorHAnsi" w:cstheme="minorHAnsi"/>
            <w:i/>
            <w:iCs/>
            <w:sz w:val="20"/>
            <w:szCs w:val="20"/>
          </w:rPr>
          <w:t>faktura.dz@cm-uj.krakow.pl</w:t>
        </w:r>
      </w:hyperlink>
      <w:r w:rsidR="00C47194" w:rsidRPr="00F95440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 </w:t>
      </w:r>
      <w:r w:rsidRPr="00F95440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(wskazany przez Zamawiającego), </w:t>
      </w:r>
      <w:r w:rsidRPr="00F95440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*</w:t>
      </w:r>
    </w:p>
    <w:p w14:paraId="5074A4BE" w14:textId="77777777" w:rsidR="00187759" w:rsidRPr="00F95440" w:rsidRDefault="00187759" w:rsidP="00C225D5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F95440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c)</w:t>
      </w:r>
      <w:r w:rsidRPr="00F95440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ab/>
        <w:t xml:space="preserve"> w formie ustrukturyzowanej faktury elektronicznej wraz z wymaganymi załącznikami pod warunkiem przesłania na </w:t>
      </w:r>
      <w:r w:rsidRPr="00F95440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lastRenderedPageBreak/>
        <w:t>adres PEF: DUNS 422178194.</w:t>
      </w:r>
      <w:r w:rsidRPr="00F95440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 xml:space="preserve"> *</w:t>
      </w:r>
    </w:p>
    <w:p w14:paraId="25E0FE3E" w14:textId="77777777" w:rsidR="00187759" w:rsidRPr="00F95440" w:rsidRDefault="00187759" w:rsidP="00BC4654">
      <w:pPr>
        <w:tabs>
          <w:tab w:val="left" w:pos="567"/>
        </w:tabs>
        <w:spacing w:after="0" w:line="36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F95440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 xml:space="preserve">       * - niepotrzebne skreślić</w:t>
      </w:r>
    </w:p>
    <w:p w14:paraId="4386559C" w14:textId="62DB3577" w:rsidR="00187759" w:rsidRPr="00F95440" w:rsidRDefault="00010896" w:rsidP="00BC4654">
      <w:pPr>
        <w:pStyle w:val="Akapitzlist"/>
        <w:numPr>
          <w:ilvl w:val="0"/>
          <w:numId w:val="85"/>
        </w:numPr>
        <w:tabs>
          <w:tab w:val="left" w:pos="567"/>
        </w:tabs>
        <w:spacing w:after="0" w:line="36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F95440">
        <w:rPr>
          <w:rFonts w:asciiTheme="minorHAnsi" w:hAnsiTheme="minorHAnsi" w:cstheme="minorHAnsi"/>
          <w:iCs/>
          <w:sz w:val="20"/>
          <w:szCs w:val="20"/>
        </w:rPr>
        <w:t>Oświadczamy, iż wyrażamy zgodę na przetwarzanie naszych danych osobowych w zakresie wynikającym z powszechnie obowiązujących przepisów prawa w celu oceny i porównania ofert oraz wyboru oferty najkorzystniejszej, jak i ewentualnej realizacji umowy zawartej w wyniku przeprowadzonego postępowania, zgodnie z rozporządzeniem Parlamentu Europejskiego i Rady (UE) 2016/679 z dnia 27 kwietnia 2016r. oraz zgodnie ustawą z dnia 10 maja 2018r. o ochronie danych osobowych (tekst jednolity: Dziennik Ustaw  z 2019r. poz. 1781) oraz z klauzulą informacyjną dołączoną do dokumentacji postępowania,  a ponadto oświadczamy, iż wypełniliśmy obowiązki informacyjne oraz obowiązki związane z realizacją praw osób fizycznych przewidziane w art. 13 oraz art. 14 RODO, od których dane osobowe bezpośrednio lub pośrednio pozyskaliśmy w celu ubiegania się o udzielenie zamówienia publicznego w niniejszym postępowaniu.</w:t>
      </w:r>
    </w:p>
    <w:p w14:paraId="138F0749" w14:textId="6E04AF85" w:rsidR="00010896" w:rsidRPr="00F95440" w:rsidRDefault="00010896" w:rsidP="00BC4654">
      <w:pPr>
        <w:pStyle w:val="Akapitzlist"/>
        <w:numPr>
          <w:ilvl w:val="0"/>
          <w:numId w:val="85"/>
        </w:numPr>
        <w:tabs>
          <w:tab w:val="left" w:pos="567"/>
        </w:tabs>
        <w:spacing w:after="0" w:line="36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F95440">
        <w:rPr>
          <w:rFonts w:asciiTheme="minorHAnsi" w:hAnsiTheme="minorHAnsi" w:cstheme="minorHAnsi"/>
          <w:bCs/>
          <w:spacing w:val="-6"/>
          <w:sz w:val="20"/>
          <w:szCs w:val="20"/>
          <w:lang w:eastAsia="pl-PL"/>
        </w:rPr>
        <w:t>Oświadczamy</w:t>
      </w:r>
      <w:r w:rsidRPr="00F95440">
        <w:rPr>
          <w:rFonts w:asciiTheme="minorHAnsi" w:hAnsiTheme="minorHAnsi" w:cstheme="minorHAnsi"/>
          <w:spacing w:val="-6"/>
          <w:sz w:val="20"/>
          <w:szCs w:val="20"/>
          <w:lang w:eastAsia="pl-PL"/>
        </w:rPr>
        <w:t>, iż wpłata wynagrodzenia powinna być dokonana na rachunek bankowy Wykonawcy o numerze konta:</w:t>
      </w:r>
    </w:p>
    <w:p w14:paraId="7117252D" w14:textId="77777777" w:rsidR="00010896" w:rsidRPr="00F95440" w:rsidRDefault="00010896" w:rsidP="00BC4654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………………………………………………….………………………………… Bank: …………………………………………………….………………</w:t>
      </w:r>
      <w:r w:rsidRPr="00F95440">
        <w:rPr>
          <w:rFonts w:asciiTheme="minorHAnsi" w:hAnsiTheme="minorHAnsi" w:cstheme="minorHAnsi"/>
          <w:color w:val="FF0000"/>
          <w:sz w:val="20"/>
          <w:szCs w:val="20"/>
          <w:lang w:eastAsia="pl-PL"/>
        </w:rPr>
        <w:t>*</w:t>
      </w:r>
    </w:p>
    <w:p w14:paraId="1FFA2F41" w14:textId="77777777" w:rsidR="00010896" w:rsidRPr="00F95440" w:rsidRDefault="00010896" w:rsidP="00BC4654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>* - należy odpowiednio wypełnić</w:t>
      </w:r>
    </w:p>
    <w:p w14:paraId="5BF3867C" w14:textId="38B17ACD" w:rsidR="00010896" w:rsidRPr="00F95440" w:rsidRDefault="00010896" w:rsidP="00BC4654">
      <w:pPr>
        <w:pStyle w:val="Akapitzlist"/>
        <w:numPr>
          <w:ilvl w:val="0"/>
          <w:numId w:val="122"/>
        </w:numPr>
        <w:tabs>
          <w:tab w:val="left" w:pos="567"/>
        </w:tabs>
        <w:spacing w:after="0" w:line="240" w:lineRule="auto"/>
        <w:ind w:left="284" w:firstLine="0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F95440">
        <w:rPr>
          <w:rFonts w:asciiTheme="minorHAnsi" w:hAnsiTheme="minorHAnsi" w:cstheme="minorHAnsi"/>
          <w:bCs/>
          <w:sz w:val="20"/>
          <w:szCs w:val="20"/>
        </w:rPr>
        <w:t>Oświadczamy</w:t>
      </w:r>
      <w:r w:rsidRPr="00F95440">
        <w:rPr>
          <w:rFonts w:asciiTheme="minorHAnsi" w:hAnsiTheme="minorHAnsi" w:cstheme="minorHAnsi"/>
          <w:sz w:val="20"/>
          <w:szCs w:val="20"/>
        </w:rPr>
        <w:t>, iż jesteśmy/nie jesteśmy czynnym podatnikiem podatku od towarów i usług (VAT)*.</w:t>
      </w:r>
    </w:p>
    <w:p w14:paraId="19827A70" w14:textId="7117C072" w:rsidR="00187759" w:rsidRPr="00F95440" w:rsidRDefault="00187759" w:rsidP="00BC4654">
      <w:pPr>
        <w:pStyle w:val="Akapitzlist"/>
        <w:tabs>
          <w:tab w:val="left" w:pos="567"/>
        </w:tabs>
        <w:spacing w:after="0" w:line="240" w:lineRule="auto"/>
        <w:ind w:left="284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F95440">
        <w:rPr>
          <w:rFonts w:asciiTheme="minorHAnsi" w:hAnsiTheme="minorHAnsi" w:cstheme="minorHAnsi"/>
          <w:i/>
          <w:iCs/>
          <w:color w:val="FF0000"/>
          <w:sz w:val="20"/>
          <w:szCs w:val="20"/>
        </w:rPr>
        <w:t>* - niepotrzebne skreślić</w:t>
      </w:r>
    </w:p>
    <w:p w14:paraId="3D9FCE8A" w14:textId="7E8C4BE5" w:rsidR="00010896" w:rsidRPr="00F95440" w:rsidRDefault="00010896" w:rsidP="00BC4654">
      <w:pPr>
        <w:pStyle w:val="Akapitzlist"/>
        <w:numPr>
          <w:ilvl w:val="0"/>
          <w:numId w:val="12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F95440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iż osobą upoważnioną do kontaktów z Zamawiającym w zakresie złożonej oferty oraz w sprawach dotyczących ewentualnej realizacji umowy jest: </w:t>
      </w:r>
    </w:p>
    <w:p w14:paraId="36C35249" w14:textId="77777777" w:rsidR="00010896" w:rsidRPr="00F95440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E387F4D" w14:textId="77777777" w:rsidR="00010896" w:rsidRPr="00F95440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sz w:val="20"/>
          <w:szCs w:val="20"/>
          <w:lang w:eastAsia="pl-PL"/>
        </w:rPr>
        <w:t xml:space="preserve">…………………………………………………….., e-mail: …………………………….……………., tel.: …………………………………………………….. </w:t>
      </w:r>
    </w:p>
    <w:p w14:paraId="5878A36F" w14:textId="77777777" w:rsidR="00010896" w:rsidRPr="00F95440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(można wypełnić fakultatywnie)</w:t>
      </w:r>
    </w:p>
    <w:p w14:paraId="2722B9E9" w14:textId="77777777" w:rsidR="00010896" w:rsidRPr="00F95440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A42D849" w14:textId="5D5F40BF" w:rsidR="00010896" w:rsidRPr="00F95440" w:rsidRDefault="00010896">
      <w:pPr>
        <w:pStyle w:val="Akapitzlist"/>
        <w:numPr>
          <w:ilvl w:val="0"/>
          <w:numId w:val="122"/>
        </w:numPr>
        <w:tabs>
          <w:tab w:val="left" w:pos="567"/>
        </w:tabs>
        <w:spacing w:after="0" w:line="240" w:lineRule="auto"/>
        <w:ind w:right="1" w:hanging="100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sz w:val="20"/>
          <w:szCs w:val="20"/>
          <w:lang w:eastAsia="pl-PL"/>
        </w:rPr>
        <w:t>Oświadczamy, że wybór oferty:</w:t>
      </w:r>
    </w:p>
    <w:p w14:paraId="71707502" w14:textId="77777777" w:rsidR="00010896" w:rsidRPr="00F95440" w:rsidRDefault="00010896">
      <w:pPr>
        <w:pStyle w:val="Akapitzlist"/>
        <w:numPr>
          <w:ilvl w:val="3"/>
          <w:numId w:val="72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sz w:val="20"/>
          <w:szCs w:val="20"/>
          <w:lang w:eastAsia="pl-PL"/>
        </w:rPr>
        <w:t>nie będzie prowadził do powstania u Zamawiającego obowiązku podatkowego zgodnie przepisami ustawy o podatku od towarów i usług.*</w:t>
      </w:r>
    </w:p>
    <w:p w14:paraId="0245BDC0" w14:textId="77777777" w:rsidR="00010896" w:rsidRPr="00F95440" w:rsidRDefault="00010896">
      <w:pPr>
        <w:pStyle w:val="Akapitzlist"/>
        <w:numPr>
          <w:ilvl w:val="3"/>
          <w:numId w:val="72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sz w:val="20"/>
          <w:szCs w:val="20"/>
          <w:lang w:eastAsia="pl-PL"/>
        </w:rPr>
        <w:t xml:space="preserve">będzie prowadził do powstania u Zamawiającego obowiązku podatkowego zgodnie z przepisami ustawy  o podatku od towarów i usług. </w:t>
      </w:r>
    </w:p>
    <w:p w14:paraId="488D1124" w14:textId="77777777" w:rsidR="00010896" w:rsidRPr="00F95440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sz w:val="20"/>
          <w:szCs w:val="20"/>
          <w:lang w:eastAsia="pl-PL"/>
        </w:rPr>
        <w:t xml:space="preserve">Powyższy obowiązek podatkowy będzie dotyczył </w:t>
      </w:r>
    </w:p>
    <w:p w14:paraId="66D77A3B" w14:textId="77777777" w:rsidR="00010896" w:rsidRPr="00F95440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sz w:val="20"/>
          <w:szCs w:val="20"/>
          <w:lang w:eastAsia="pl-PL"/>
        </w:rPr>
        <w:t xml:space="preserve">……………………………………………………………………………………………………………………………….……………………………………… </w:t>
      </w:r>
    </w:p>
    <w:p w14:paraId="73790658" w14:textId="77777777" w:rsidR="00010896" w:rsidRPr="00F95440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(Należy wpisać nazwę /rodzaj towaru lub usługi, które będą prowadziły do powstania u Zamawiającego obowiązku podatkowego zgodnie z przepisami o podatku od towarów i usług)</w:t>
      </w:r>
      <w:r w:rsidRPr="00F95440">
        <w:rPr>
          <w:rFonts w:asciiTheme="minorHAnsi" w:hAnsiTheme="minorHAnsi" w:cstheme="minorHAnsi"/>
          <w:sz w:val="20"/>
          <w:szCs w:val="20"/>
          <w:lang w:eastAsia="pl-PL"/>
        </w:rPr>
        <w:t xml:space="preserve"> objętych przedmiotem zamówienia.*</w:t>
      </w:r>
    </w:p>
    <w:p w14:paraId="04F540CE" w14:textId="77777777" w:rsidR="00FF517C" w:rsidRPr="00F95440" w:rsidRDefault="00FF517C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4FC3C26D" w14:textId="6DB69FBE" w:rsidR="002A7115" w:rsidRPr="00F95440" w:rsidRDefault="002A7115">
      <w:pPr>
        <w:pStyle w:val="Akapitzlist"/>
        <w:numPr>
          <w:ilvl w:val="0"/>
          <w:numId w:val="122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F95440">
        <w:rPr>
          <w:rFonts w:asciiTheme="minorHAnsi" w:hAnsiTheme="minorHAnsi" w:cstheme="minorHAnsi"/>
          <w:sz w:val="20"/>
          <w:szCs w:val="20"/>
        </w:rPr>
        <w:t>Oświadczamy, iż oferujemy przedmiot zamówienia zgodny z wymaganiami i warunkami opisanymi oraz okre</w:t>
      </w:r>
      <w:r w:rsidR="00AF7F4B" w:rsidRPr="00F95440">
        <w:rPr>
          <w:rFonts w:asciiTheme="minorHAnsi" w:hAnsiTheme="minorHAnsi" w:cstheme="minorHAnsi"/>
          <w:sz w:val="20"/>
          <w:szCs w:val="20"/>
        </w:rPr>
        <w:t>ślonymi przez Zamawiającego w S</w:t>
      </w:r>
      <w:r w:rsidRPr="00F95440">
        <w:rPr>
          <w:rFonts w:asciiTheme="minorHAnsi" w:hAnsiTheme="minorHAnsi" w:cstheme="minorHAnsi"/>
          <w:sz w:val="20"/>
          <w:szCs w:val="20"/>
        </w:rPr>
        <w:t xml:space="preserve">WZ, na potwierdzenie czego załączamy </w:t>
      </w:r>
      <w:r w:rsidR="0050743F" w:rsidRPr="00F95440">
        <w:rPr>
          <w:rFonts w:asciiTheme="minorHAnsi" w:hAnsiTheme="minorHAnsi" w:cstheme="minorHAnsi"/>
          <w:sz w:val="20"/>
          <w:szCs w:val="20"/>
        </w:rPr>
        <w:t xml:space="preserve">parametry i warunki wymagane przedmiotu zamówienia, odpowiednio do wzoru stanowiącego </w:t>
      </w:r>
      <w:r w:rsidR="0077279B" w:rsidRPr="00F95440">
        <w:rPr>
          <w:rFonts w:asciiTheme="minorHAnsi" w:hAnsiTheme="minorHAnsi" w:cstheme="minorHAnsi"/>
          <w:b/>
          <w:sz w:val="20"/>
          <w:szCs w:val="20"/>
        </w:rPr>
        <w:t>Załącznik A</w:t>
      </w:r>
      <w:r w:rsidR="0050743F" w:rsidRPr="00F95440">
        <w:rPr>
          <w:rFonts w:asciiTheme="minorHAnsi" w:hAnsiTheme="minorHAnsi" w:cstheme="minorHAnsi"/>
          <w:sz w:val="20"/>
          <w:szCs w:val="20"/>
        </w:rPr>
        <w:t xml:space="preserve"> do Formularza oferty </w:t>
      </w:r>
      <w:r w:rsidRPr="00F95440">
        <w:rPr>
          <w:rFonts w:asciiTheme="minorHAnsi" w:hAnsiTheme="minorHAnsi" w:cstheme="minorHAnsi"/>
          <w:sz w:val="20"/>
          <w:szCs w:val="20"/>
        </w:rPr>
        <w:t>zawierając</w:t>
      </w:r>
      <w:r w:rsidR="00BE3907" w:rsidRPr="00F95440">
        <w:rPr>
          <w:rFonts w:asciiTheme="minorHAnsi" w:hAnsiTheme="minorHAnsi" w:cstheme="minorHAnsi"/>
          <w:sz w:val="20"/>
          <w:szCs w:val="20"/>
        </w:rPr>
        <w:t xml:space="preserve">y </w:t>
      </w:r>
      <w:r w:rsidRPr="00F95440">
        <w:rPr>
          <w:rFonts w:asciiTheme="minorHAnsi" w:hAnsiTheme="minorHAnsi" w:cstheme="minorHAnsi"/>
          <w:sz w:val="20"/>
          <w:szCs w:val="20"/>
        </w:rPr>
        <w:t xml:space="preserve">szczegółowy opis oferowanego przedmiotu zamówienia. </w:t>
      </w:r>
    </w:p>
    <w:p w14:paraId="2406B427" w14:textId="77777777" w:rsidR="00FF517C" w:rsidRPr="00F95440" w:rsidRDefault="00FF517C" w:rsidP="00FF517C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</w:p>
    <w:p w14:paraId="303A0CDE" w14:textId="77777777" w:rsidR="00010896" w:rsidRPr="00F95440" w:rsidRDefault="009336AD">
      <w:pPr>
        <w:pStyle w:val="Akapitzlist"/>
        <w:numPr>
          <w:ilvl w:val="0"/>
          <w:numId w:val="122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sz w:val="20"/>
          <w:szCs w:val="20"/>
        </w:rPr>
        <w:t>Z</w:t>
      </w:r>
      <w:r w:rsidR="00010896" w:rsidRPr="00F95440">
        <w:rPr>
          <w:rFonts w:asciiTheme="minorHAnsi" w:hAnsiTheme="minorHAnsi" w:cstheme="minorHAnsi"/>
          <w:sz w:val="20"/>
          <w:szCs w:val="20"/>
        </w:rPr>
        <w:t xml:space="preserve">ałączniki: </w:t>
      </w:r>
    </w:p>
    <w:p w14:paraId="0A850DD1" w14:textId="1D6B8D80" w:rsidR="0077279B" w:rsidRPr="00F95440" w:rsidRDefault="00B102EA" w:rsidP="00B102EA">
      <w:pPr>
        <w:pStyle w:val="Akapitzlist"/>
        <w:tabs>
          <w:tab w:val="left" w:leader="dot" w:pos="567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F95440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1) </w:t>
      </w:r>
      <w:r w:rsidR="0077279B" w:rsidRPr="00F95440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opis oferowanego przedmiotu zamówienia, tj. </w:t>
      </w:r>
      <w:r w:rsidR="0018449D" w:rsidRPr="00F95440">
        <w:rPr>
          <w:rFonts w:asciiTheme="minorHAnsi" w:hAnsiTheme="minorHAnsi" w:cstheme="minorHAnsi"/>
          <w:sz w:val="20"/>
          <w:szCs w:val="20"/>
          <w:shd w:val="clear" w:color="auto" w:fill="FFFFFF"/>
        </w:rPr>
        <w:t>„</w:t>
      </w:r>
      <w:r w:rsidR="0077279B" w:rsidRPr="00F95440">
        <w:rPr>
          <w:rFonts w:asciiTheme="minorHAnsi" w:hAnsiTheme="minorHAnsi" w:cstheme="minorHAnsi"/>
          <w:sz w:val="20"/>
          <w:szCs w:val="20"/>
          <w:shd w:val="clear" w:color="auto" w:fill="FFFFFF"/>
        </w:rPr>
        <w:t>Funkcje, parametry techniczne i warunki wymagane” – odpowiednio do wzoru stanowiącego Załącznik A do Formularza oferty, pozwalający na ocenę zgodności oferowanego produktu, jego elementów i wyposażenia oraz jego parametrów z wymaganiami SWZ,</w:t>
      </w:r>
    </w:p>
    <w:p w14:paraId="2D6FD3E8" w14:textId="131BAE89" w:rsidR="0077279B" w:rsidRPr="00F95440" w:rsidRDefault="00B102EA" w:rsidP="00B102EA">
      <w:pPr>
        <w:pStyle w:val="Akapitzlist"/>
        <w:tabs>
          <w:tab w:val="left" w:leader="dot" w:pos="426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F95440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2) </w:t>
      </w:r>
      <w:r w:rsidR="00396EE6" w:rsidRPr="00F95440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certyfikaty zgodności lub deklarację zgodności, albo inne równoważne dokumenty lub oświadczenia zgodnie z obowiązującymi przepisami, tj. ustawą </w:t>
      </w:r>
      <w:r w:rsidR="00F95440" w:rsidRPr="00F95440">
        <w:rPr>
          <w:rFonts w:asciiTheme="minorHAnsi" w:hAnsiTheme="minorHAnsi" w:cstheme="minorHAnsi"/>
          <w:sz w:val="20"/>
          <w:szCs w:val="20"/>
          <w:shd w:val="clear" w:color="auto" w:fill="FFFFFF"/>
        </w:rPr>
        <w:t>z dnia 7 kwietnia 2022r. o wyrobach medycznych (</w:t>
      </w:r>
      <w:proofErr w:type="spellStart"/>
      <w:r w:rsidR="00F95440" w:rsidRPr="00F95440">
        <w:rPr>
          <w:rFonts w:asciiTheme="minorHAnsi" w:hAnsiTheme="minorHAnsi" w:cstheme="minorHAnsi"/>
          <w:sz w:val="20"/>
          <w:szCs w:val="20"/>
          <w:shd w:val="clear" w:color="auto" w:fill="FFFFFF"/>
        </w:rPr>
        <w:t>t.j</w:t>
      </w:r>
      <w:proofErr w:type="spellEnd"/>
      <w:r w:rsidR="00F95440" w:rsidRPr="00F95440">
        <w:rPr>
          <w:rFonts w:asciiTheme="minorHAnsi" w:hAnsiTheme="minorHAnsi" w:cstheme="minorHAnsi"/>
          <w:sz w:val="20"/>
          <w:szCs w:val="20"/>
          <w:shd w:val="clear" w:color="auto" w:fill="FFFFFF"/>
        </w:rPr>
        <w:t>. Dz. U. z 2024r. poz. 1620),</w:t>
      </w:r>
      <w:r w:rsidR="00396EE6" w:rsidRPr="00F95440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</w:t>
      </w:r>
      <w:r w:rsidR="00A2385A" w:rsidRPr="00F95440">
        <w:rPr>
          <w:rFonts w:asciiTheme="minorHAnsi" w:hAnsiTheme="minorHAnsi" w:cstheme="minorHAnsi"/>
          <w:sz w:val="20"/>
          <w:szCs w:val="20"/>
          <w:shd w:val="clear" w:color="auto" w:fill="FFFFFF"/>
        </w:rPr>
        <w:t>potwierdzających oznakowanie CE albo inne równoważne dokumenty lub oświadczenia dla przedmiotu zamówienia potwierdzających oznakowanie CE. Zamawiający dopuszcza złożenie dokument w języku angielskim</w:t>
      </w:r>
      <w:r w:rsidR="0077279B" w:rsidRPr="00F95440">
        <w:rPr>
          <w:rFonts w:asciiTheme="minorHAnsi" w:hAnsiTheme="minorHAnsi" w:cstheme="minorHAnsi"/>
          <w:sz w:val="20"/>
          <w:szCs w:val="20"/>
          <w:shd w:val="clear" w:color="auto" w:fill="FFFFFF"/>
        </w:rPr>
        <w:t>,</w:t>
      </w:r>
    </w:p>
    <w:p w14:paraId="362141F9" w14:textId="26D59D0B" w:rsidR="0077279B" w:rsidRPr="00F95440" w:rsidRDefault="00B102EA" w:rsidP="00B102EA">
      <w:pPr>
        <w:pStyle w:val="Akapitzlist"/>
        <w:tabs>
          <w:tab w:val="left" w:leader="dot" w:pos="567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F95440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3) </w:t>
      </w:r>
      <w:r w:rsidR="00A2385A" w:rsidRPr="00F95440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dokumenty producenta lub jego autoryzowanego przedstawiciela w postaci kart katalogowych lub wydruków ze stron internetowych lub innych dokumentów lub oświadczeń, albo inne równoważne dokumenty lub oświadczenia, w </w:t>
      </w:r>
      <w:r w:rsidR="00A2385A" w:rsidRPr="00F95440">
        <w:rPr>
          <w:rFonts w:asciiTheme="minorHAnsi" w:hAnsiTheme="minorHAnsi" w:cstheme="minorHAnsi"/>
          <w:sz w:val="20"/>
          <w:szCs w:val="20"/>
          <w:shd w:val="clear" w:color="auto" w:fill="FFFFFF"/>
        </w:rPr>
        <w:lastRenderedPageBreak/>
        <w:t>języku polskim lub obcym wraz z tłumaczeniem na język polski, potwierdzające, że oferowane dostawy (przedmiot zamówienia) odpowiadają wymaganiom określonym przez Zamawiającego w treści SWZ</w:t>
      </w:r>
      <w:r w:rsidR="0077279B" w:rsidRPr="00F95440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, </w:t>
      </w:r>
    </w:p>
    <w:p w14:paraId="21F1AA04" w14:textId="6DB89890" w:rsidR="00187759" w:rsidRPr="00F95440" w:rsidRDefault="00B102EA" w:rsidP="00B102EA">
      <w:pPr>
        <w:pStyle w:val="Akapitzlist"/>
        <w:tabs>
          <w:tab w:val="left" w:leader="dot" w:pos="567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F95440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4) </w:t>
      </w:r>
      <w:r w:rsidR="0077279B" w:rsidRPr="00F95440">
        <w:rPr>
          <w:rFonts w:asciiTheme="minorHAnsi" w:hAnsiTheme="minorHAnsi" w:cstheme="minorHAnsi"/>
          <w:sz w:val="20"/>
          <w:szCs w:val="20"/>
          <w:shd w:val="clear" w:color="auto" w:fill="FFFFFF"/>
        </w:rPr>
        <w:t>oświadczenia lub dokumenty potwierdzające, że serwis gwarancyjny będzie świadczony przez producenta lub autoryzowany serwis producenta lub równoważne uprawnienia, a oświadczenia lub dokumenty muszą zostać wystawione przez producenta (przykładowo może to być list autoryzacyjny, stosowny certyfikat, zaświadczenie, zrzut ze strony producenta z informacją, jeśli producent takie informacje upublicznia, itp.). Zamawiający dopuszcza złożenie ww. dokumentów w języku angielskim</w:t>
      </w:r>
      <w:r w:rsidR="0018449D" w:rsidRPr="00F95440">
        <w:rPr>
          <w:rFonts w:asciiTheme="minorHAnsi" w:hAnsiTheme="minorHAnsi" w:cstheme="minorHAnsi"/>
          <w:sz w:val="20"/>
          <w:szCs w:val="20"/>
          <w:shd w:val="clear" w:color="auto" w:fill="FFFFFF"/>
        </w:rPr>
        <w:t>,</w:t>
      </w:r>
    </w:p>
    <w:p w14:paraId="34BFEBD4" w14:textId="64D3A05B" w:rsidR="00B102EA" w:rsidRPr="00F95440" w:rsidRDefault="00B102EA" w:rsidP="00B102EA">
      <w:pPr>
        <w:tabs>
          <w:tab w:val="left" w:leader="dot" w:pos="567"/>
          <w:tab w:val="left" w:leader="dot" w:pos="3544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F95440">
        <w:rPr>
          <w:rFonts w:asciiTheme="minorHAnsi" w:eastAsia="Times New Roman" w:hAnsiTheme="minorHAnsi" w:cstheme="minorHAnsi"/>
          <w:iCs/>
          <w:sz w:val="20"/>
          <w:szCs w:val="20"/>
          <w:lang w:eastAsia="ar-SA"/>
        </w:rPr>
        <w:t xml:space="preserve">5) </w:t>
      </w:r>
      <w:r w:rsidR="0018449D" w:rsidRPr="00F95440">
        <w:rPr>
          <w:rFonts w:asciiTheme="minorHAnsi" w:eastAsia="Times New Roman" w:hAnsiTheme="minorHAnsi" w:cstheme="minorHAnsi"/>
          <w:iCs/>
          <w:sz w:val="20"/>
          <w:szCs w:val="20"/>
          <w:lang w:eastAsia="ar-SA"/>
        </w:rPr>
        <w:t>o</w:t>
      </w:r>
      <w:r w:rsidR="0077279B" w:rsidRPr="00F95440">
        <w:rPr>
          <w:rFonts w:asciiTheme="minorHAnsi" w:eastAsia="Times New Roman" w:hAnsiTheme="minorHAnsi" w:cstheme="minorHAnsi"/>
          <w:iCs/>
          <w:sz w:val="20"/>
          <w:szCs w:val="20"/>
          <w:lang w:eastAsia="ar-SA"/>
        </w:rPr>
        <w:t xml:space="preserve">świadczenie o spełnianiu warunków udziału w postępowaniu i braku podstaw do wykluczenia – odpowiednio do wzoru stanowiącego załącznik nr 2 do SWZ, </w:t>
      </w:r>
    </w:p>
    <w:p w14:paraId="44234606" w14:textId="74075016" w:rsidR="0077279B" w:rsidRPr="00F95440" w:rsidRDefault="00B102EA" w:rsidP="00B102EA">
      <w:pPr>
        <w:tabs>
          <w:tab w:val="left" w:leader="dot" w:pos="567"/>
          <w:tab w:val="left" w:leader="dot" w:pos="3544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F95440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6) </w:t>
      </w:r>
      <w:r w:rsidR="0077279B" w:rsidRPr="00F95440">
        <w:rPr>
          <w:rFonts w:asciiTheme="minorHAnsi" w:hAnsiTheme="minorHAnsi" w:cstheme="minorHAnsi"/>
          <w:sz w:val="20"/>
          <w:szCs w:val="20"/>
          <w:shd w:val="clear" w:color="auto" w:fill="FFFFFF"/>
        </w:rPr>
        <w:t>.................................................</w:t>
      </w:r>
    </w:p>
    <w:p w14:paraId="14E21A5E" w14:textId="711CBCFC" w:rsidR="00B21452" w:rsidRPr="00F95440" w:rsidRDefault="00B21452" w:rsidP="0077279B">
      <w:pPr>
        <w:tabs>
          <w:tab w:val="left" w:pos="567"/>
          <w:tab w:val="left" w:leader="dot" w:pos="3544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p w14:paraId="768AFBAA" w14:textId="77777777" w:rsidR="00B21452" w:rsidRPr="00F95440" w:rsidRDefault="00B21452" w:rsidP="0077279B">
      <w:pPr>
        <w:tabs>
          <w:tab w:val="left" w:pos="567"/>
          <w:tab w:val="left" w:leader="dot" w:pos="3544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ar-SA"/>
        </w:rPr>
      </w:pPr>
    </w:p>
    <w:p w14:paraId="2F054C09" w14:textId="2ADAF600" w:rsidR="0077279B" w:rsidRPr="00F95440" w:rsidRDefault="0077279B" w:rsidP="0077279B">
      <w:pPr>
        <w:tabs>
          <w:tab w:val="left" w:pos="567"/>
          <w:tab w:val="left" w:leader="dot" w:pos="2410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14:paraId="4F140F61" w14:textId="77777777" w:rsidR="00010896" w:rsidRPr="00F95440" w:rsidRDefault="00010896" w:rsidP="00C225D5">
      <w:pPr>
        <w:tabs>
          <w:tab w:val="left" w:pos="567"/>
          <w:tab w:val="left" w:leader="dot" w:pos="3544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F95440">
        <w:rPr>
          <w:rFonts w:asciiTheme="minorHAnsi" w:hAnsiTheme="minorHAnsi" w:cstheme="minorHAnsi"/>
          <w:i/>
          <w:iCs/>
          <w:sz w:val="20"/>
          <w:szCs w:val="20"/>
        </w:rPr>
        <w:t>Uwaga! Miejsca wykropkowane i/lub oznaczone „*” we wzorze formularza oferty i wzorach załączników do SWZ Wykonawca zobowiązany jest odpowiednio do ich treści wypełnić lub skreślić.</w:t>
      </w:r>
    </w:p>
    <w:p w14:paraId="4F9ED15B" w14:textId="77777777" w:rsidR="00BF482D" w:rsidRPr="00F95440" w:rsidRDefault="00BF482D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AD27716" w14:textId="77777777" w:rsidR="00BF482D" w:rsidRPr="00F95440" w:rsidRDefault="00BF482D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7B4EA269" w14:textId="77777777" w:rsidR="003E5CB0" w:rsidRPr="00F95440" w:rsidRDefault="00010896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F95440">
        <w:rPr>
          <w:rFonts w:asciiTheme="minorHAnsi" w:hAnsiTheme="minorHAnsi" w:cstheme="minorHAnsi"/>
          <w:b/>
          <w:i/>
          <w:sz w:val="20"/>
          <w:szCs w:val="20"/>
          <w:u w:val="single"/>
        </w:rPr>
        <w:br w:type="page"/>
      </w:r>
    </w:p>
    <w:p w14:paraId="09F85389" w14:textId="77777777" w:rsidR="003E5CB0" w:rsidRPr="00F95440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545AADF0" w14:textId="1721F838" w:rsidR="003E5CB0" w:rsidRPr="00F95440" w:rsidRDefault="003E5CB0" w:rsidP="003E5CB0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Załącznik A do Formularza oferty</w:t>
      </w:r>
    </w:p>
    <w:p w14:paraId="0D3C3E95" w14:textId="0ACC1D08" w:rsidR="003E5CB0" w:rsidRPr="00F95440" w:rsidRDefault="0018449D" w:rsidP="003E5CB0">
      <w:pPr>
        <w:pStyle w:val="Textbody"/>
        <w:tabs>
          <w:tab w:val="left" w:pos="567"/>
        </w:tabs>
        <w:spacing w:after="0"/>
        <w:ind w:left="284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S</w:t>
      </w:r>
      <w:r w:rsidR="003E5CB0" w:rsidRPr="00F95440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kładany wraz z ofertą</w:t>
      </w:r>
    </w:p>
    <w:p w14:paraId="68F30B2F" w14:textId="77777777" w:rsidR="00A2385A" w:rsidRPr="00F95440" w:rsidRDefault="00A2385A" w:rsidP="003E5CB0">
      <w:pPr>
        <w:pStyle w:val="Textbody"/>
        <w:tabs>
          <w:tab w:val="left" w:pos="567"/>
        </w:tabs>
        <w:spacing w:after="0"/>
        <w:ind w:left="284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</w:p>
    <w:p w14:paraId="2694CD6D" w14:textId="4BA3C73F" w:rsidR="00A2385A" w:rsidRPr="00F95440" w:rsidRDefault="00A2385A" w:rsidP="0071066F">
      <w:pPr>
        <w:spacing w:before="24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F95440">
        <w:rPr>
          <w:rFonts w:asciiTheme="minorHAnsi" w:hAnsiTheme="minorHAnsi" w:cstheme="minorHAnsi"/>
          <w:b/>
          <w:sz w:val="20"/>
          <w:szCs w:val="20"/>
        </w:rPr>
        <w:t>FUNKCJE, PARAMETRY TECHNICZNE I WARUNKI WYMAGANE</w:t>
      </w:r>
    </w:p>
    <w:p w14:paraId="3599A19F" w14:textId="77777777" w:rsidR="00A2385A" w:rsidRPr="00F95440" w:rsidRDefault="00A2385A" w:rsidP="00A2385A">
      <w:pPr>
        <w:pStyle w:val="xmsonormal"/>
        <w:rPr>
          <w:rFonts w:asciiTheme="minorHAnsi" w:hAnsiTheme="minorHAnsi" w:cstheme="minorHAnsi"/>
          <w:sz w:val="20"/>
          <w:szCs w:val="20"/>
        </w:rPr>
      </w:pPr>
      <w:r w:rsidRPr="00F95440">
        <w:rPr>
          <w:rFonts w:asciiTheme="minorHAnsi" w:hAnsiTheme="minorHAnsi" w:cstheme="minorHAnsi"/>
          <w:sz w:val="20"/>
          <w:szCs w:val="20"/>
        </w:rPr>
        <w:t xml:space="preserve">Pełna nazwa urządzenia, ilość: </w:t>
      </w:r>
      <w:r w:rsidRPr="00F95440">
        <w:rPr>
          <w:rFonts w:asciiTheme="minorHAnsi" w:hAnsiTheme="minorHAnsi" w:cstheme="minorHAnsi"/>
          <w:b/>
          <w:bCs/>
          <w:sz w:val="20"/>
          <w:szCs w:val="20"/>
        </w:rPr>
        <w:t>Zakup zestawu do oceny aktywności układu autonomicznego z modułem pomiarowym - 1 zestaw</w:t>
      </w:r>
    </w:p>
    <w:p w14:paraId="61DA0E20" w14:textId="77777777" w:rsidR="00A2385A" w:rsidRPr="00F95440" w:rsidRDefault="00A2385A" w:rsidP="00A2385A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F95440">
        <w:rPr>
          <w:rFonts w:asciiTheme="minorHAnsi" w:hAnsiTheme="minorHAnsi" w:cstheme="minorHAnsi"/>
          <w:sz w:val="20"/>
          <w:szCs w:val="20"/>
        </w:rPr>
        <w:t>Typ, model: ...................................................................................................................................</w:t>
      </w:r>
    </w:p>
    <w:p w14:paraId="055CD8C4" w14:textId="77777777" w:rsidR="00A2385A" w:rsidRPr="00F95440" w:rsidRDefault="00A2385A" w:rsidP="00A2385A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F95440">
        <w:rPr>
          <w:rFonts w:asciiTheme="minorHAnsi" w:hAnsiTheme="minorHAnsi" w:cstheme="minorHAnsi"/>
          <w:sz w:val="20"/>
          <w:szCs w:val="20"/>
        </w:rPr>
        <w:t xml:space="preserve">Producent: ..................................................................................................................................... 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562"/>
        <w:gridCol w:w="6208"/>
        <w:gridCol w:w="2292"/>
      </w:tblGrid>
      <w:tr w:rsidR="00A2385A" w:rsidRPr="00F95440" w14:paraId="23F31698" w14:textId="77777777" w:rsidTr="00057665">
        <w:trPr>
          <w:trHeight w:val="68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F48356" w14:textId="77777777" w:rsidR="00A2385A" w:rsidRPr="00F95440" w:rsidRDefault="00A2385A" w:rsidP="00057665">
            <w:pPr>
              <w:spacing w:line="276" w:lineRule="auto"/>
              <w:ind w:left="432" w:hanging="432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5440">
              <w:rPr>
                <w:rFonts w:asciiTheme="minorHAnsi" w:hAnsiTheme="minorHAnsi" w:cstheme="minorHAnsi"/>
                <w:b/>
                <w:sz w:val="20"/>
                <w:szCs w:val="20"/>
              </w:rPr>
              <w:t>Lp.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05F538F" w14:textId="77777777" w:rsidR="00A2385A" w:rsidRPr="00F95440" w:rsidRDefault="00A2385A" w:rsidP="00057665">
            <w:pPr>
              <w:spacing w:before="12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5440">
              <w:rPr>
                <w:rFonts w:asciiTheme="minorHAnsi" w:hAnsiTheme="minorHAnsi" w:cstheme="minorHAnsi"/>
                <w:b/>
                <w:sz w:val="20"/>
                <w:szCs w:val="20"/>
              </w:rPr>
              <w:t>Funkcje, parametry techniczne i warunki wymagane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4155C36" w14:textId="77777777" w:rsidR="00A2385A" w:rsidRPr="00F95440" w:rsidRDefault="00A2385A" w:rsidP="00057665">
            <w:pPr>
              <w:spacing w:before="120"/>
              <w:ind w:left="2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544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Opis funkcji, parametrów i warunków oferowanych </w:t>
            </w:r>
          </w:p>
          <w:p w14:paraId="427F2D21" w14:textId="77777777" w:rsidR="00A2385A" w:rsidRPr="00F95440" w:rsidRDefault="00A2385A" w:rsidP="00057665">
            <w:pPr>
              <w:spacing w:before="120"/>
              <w:ind w:left="2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5440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(wypełnia Wykonawca)</w:t>
            </w:r>
          </w:p>
        </w:tc>
      </w:tr>
      <w:tr w:rsidR="00A2385A" w:rsidRPr="00F95440" w14:paraId="46C6D3AB" w14:textId="77777777" w:rsidTr="00057665">
        <w:trPr>
          <w:trHeight w:val="27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68342" w14:textId="77777777" w:rsidR="00A2385A" w:rsidRPr="00F95440" w:rsidRDefault="00A2385A" w:rsidP="00057665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9544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6641A" w14:textId="77777777" w:rsidR="00A2385A" w:rsidRPr="00F95440" w:rsidRDefault="00A2385A" w:rsidP="00057665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9544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56CB0D37" w14:textId="77777777" w:rsidR="00A2385A" w:rsidRPr="00F95440" w:rsidRDefault="00A2385A" w:rsidP="00057665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9544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</w:t>
            </w:r>
          </w:p>
        </w:tc>
      </w:tr>
      <w:tr w:rsidR="00A2385A" w:rsidRPr="00F95440" w14:paraId="669F63C0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B3150C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53B4399" w14:textId="77777777" w:rsidR="00A2385A" w:rsidRPr="00F95440" w:rsidRDefault="00A2385A" w:rsidP="00057665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95440">
              <w:rPr>
                <w:rFonts w:asciiTheme="minorHAnsi" w:hAnsiTheme="minorHAnsi" w:cstheme="minorHAnsi"/>
                <w:sz w:val="20"/>
                <w:szCs w:val="20"/>
              </w:rPr>
              <w:t>Zintegrowany system do w pełni nieinwazyjnych pomiarów parametrów hemodynamicznych, w którego skład wchodzą moduły pomiarowe umożliwiające rejestrację, przetwarzanie, analizowanie i zapisywanie sygnałów biologicznych przy użyciu następujących metod pomiarowych:</w:t>
            </w:r>
          </w:p>
          <w:p w14:paraId="7D9D4767" w14:textId="77777777" w:rsidR="00A2385A" w:rsidRPr="00F95440" w:rsidRDefault="00A2385A" w:rsidP="00A2385A">
            <w:pPr>
              <w:numPr>
                <w:ilvl w:val="1"/>
                <w:numId w:val="136"/>
              </w:numPr>
              <w:spacing w:after="0" w:line="276" w:lineRule="auto"/>
              <w:ind w:left="53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95440">
              <w:rPr>
                <w:rFonts w:asciiTheme="minorHAnsi" w:hAnsiTheme="minorHAnsi" w:cstheme="minorHAnsi"/>
                <w:sz w:val="20"/>
                <w:szCs w:val="20"/>
              </w:rPr>
              <w:t>elektrokardiografii (EKG),</w:t>
            </w:r>
          </w:p>
          <w:p w14:paraId="15C94051" w14:textId="77777777" w:rsidR="00A2385A" w:rsidRPr="00F95440" w:rsidRDefault="00A2385A" w:rsidP="00A2385A">
            <w:pPr>
              <w:numPr>
                <w:ilvl w:val="1"/>
                <w:numId w:val="136"/>
              </w:numPr>
              <w:spacing w:after="0" w:line="276" w:lineRule="auto"/>
              <w:ind w:left="53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95440">
              <w:rPr>
                <w:rFonts w:asciiTheme="minorHAnsi" w:hAnsiTheme="minorHAnsi" w:cstheme="minorHAnsi"/>
                <w:sz w:val="20"/>
                <w:szCs w:val="20"/>
              </w:rPr>
              <w:t>ciągły (beat-to-beat) pomiar ciśnienia tętniczego z kompletną korekcją sygnału,</w:t>
            </w:r>
          </w:p>
          <w:p w14:paraId="64B52DAE" w14:textId="77777777" w:rsidR="00A2385A" w:rsidRPr="00F95440" w:rsidRDefault="00A2385A" w:rsidP="00A2385A">
            <w:pPr>
              <w:numPr>
                <w:ilvl w:val="1"/>
                <w:numId w:val="136"/>
              </w:numPr>
              <w:spacing w:after="0" w:line="276" w:lineRule="auto"/>
              <w:ind w:left="53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95440">
              <w:rPr>
                <w:rFonts w:asciiTheme="minorHAnsi" w:hAnsiTheme="minorHAnsi" w:cstheme="minorHAnsi"/>
                <w:sz w:val="20"/>
                <w:szCs w:val="20"/>
              </w:rPr>
              <w:t>interwałowy oscylometryczny pomiar ciśnienia tętniczego.</w:t>
            </w:r>
          </w:p>
          <w:p w14:paraId="15A64647" w14:textId="77777777" w:rsidR="00A2385A" w:rsidRPr="00F95440" w:rsidRDefault="00A2385A" w:rsidP="00057665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26E2D202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color w:val="FF0000"/>
                <w:sz w:val="20"/>
                <w:szCs w:val="20"/>
                <w:highlight w:val="yellow"/>
              </w:rPr>
            </w:pPr>
            <w:r w:rsidRPr="00F95440">
              <w:rPr>
                <w:rFonts w:asciiTheme="minorHAnsi" w:eastAsiaTheme="minorEastAsia" w:hAnsiTheme="minorHAnsi" w:cstheme="minorHAnsi"/>
                <w:color w:val="FF0000"/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A2385A" w:rsidRPr="00F95440" w14:paraId="6CE0F63D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C2B277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745406B" w14:textId="77777777" w:rsidR="00A2385A" w:rsidRPr="00F95440" w:rsidRDefault="00A2385A" w:rsidP="00057665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95440">
              <w:rPr>
                <w:rFonts w:asciiTheme="minorHAnsi" w:hAnsiTheme="minorHAnsi" w:cstheme="minorHAnsi"/>
                <w:sz w:val="20"/>
                <w:szCs w:val="20"/>
              </w:rPr>
              <w:t>Całość zestawu zainstalowana na dedykowanym wózku z regulacją wysokości blatu roboczego za pomocą sprężyny gazowej, z blokadą wszystkich 4 kół, z rączką do przetaczania, z uchwytami na czujniki pomiarowe i moduł pomiaru ciśnienia, z pojemnikiem na akcesoria.</w:t>
            </w:r>
          </w:p>
          <w:p w14:paraId="46C523C2" w14:textId="77777777" w:rsidR="00A2385A" w:rsidRPr="00F95440" w:rsidRDefault="00A2385A" w:rsidP="00057665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13F9AFFB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204645AB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537BFF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6C8A699" w14:textId="77777777" w:rsidR="00A2385A" w:rsidRPr="00F95440" w:rsidRDefault="00A2385A" w:rsidP="00057665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95440">
              <w:rPr>
                <w:rFonts w:asciiTheme="minorHAnsi" w:hAnsiTheme="minorHAnsi" w:cstheme="minorHAnsi"/>
                <w:sz w:val="20"/>
                <w:szCs w:val="20"/>
              </w:rPr>
              <w:t>Moduł pomiaru ciśnienia komunikuje się z systemem za pomocą interfejsu USB.</w:t>
            </w:r>
          </w:p>
          <w:p w14:paraId="6AAC27ED" w14:textId="77777777" w:rsidR="00A2385A" w:rsidRPr="00F95440" w:rsidRDefault="00A2385A" w:rsidP="00057665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6984A1F6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22CA1B46" w14:textId="77777777" w:rsidTr="00057665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EB68CB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C200C03" w14:textId="77777777" w:rsidR="00A2385A" w:rsidRPr="00F95440" w:rsidRDefault="00A2385A" w:rsidP="00057665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95440">
              <w:rPr>
                <w:rFonts w:asciiTheme="minorHAnsi" w:hAnsiTheme="minorHAnsi" w:cstheme="minorHAnsi"/>
                <w:sz w:val="20"/>
                <w:szCs w:val="20"/>
              </w:rPr>
              <w:t>System zachowujący funkcjonalność i mobilność przy podłączeniu modułu pomiarowego do jednostki sterującej przenośnej i braku możliwości wykorzystania wózka transportowego.</w:t>
            </w:r>
          </w:p>
          <w:p w14:paraId="5479A7E1" w14:textId="77777777" w:rsidR="00A2385A" w:rsidRPr="00F95440" w:rsidRDefault="00A2385A" w:rsidP="00057665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5A2A45F1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75796553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851569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9333D7" w14:textId="77777777" w:rsidR="00A2385A" w:rsidRPr="00F95440" w:rsidRDefault="00A2385A" w:rsidP="00057665">
            <w:pPr>
              <w:spacing w:after="20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95440">
              <w:rPr>
                <w:rFonts w:asciiTheme="minorHAnsi" w:hAnsiTheme="minorHAnsi" w:cstheme="minorHAnsi"/>
                <w:sz w:val="20"/>
                <w:szCs w:val="20"/>
              </w:rPr>
              <w:t xml:space="preserve">System posiadający funkcję eksportu danych do formatu </w:t>
            </w:r>
            <w:proofErr w:type="spellStart"/>
            <w:r w:rsidRPr="00F95440">
              <w:rPr>
                <w:rFonts w:asciiTheme="minorHAnsi" w:hAnsiTheme="minorHAnsi" w:cstheme="minorHAnsi"/>
                <w:sz w:val="20"/>
                <w:szCs w:val="20"/>
              </w:rPr>
              <w:t>csv</w:t>
            </w:r>
            <w:proofErr w:type="spellEnd"/>
            <w:r w:rsidRPr="00F9544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343878A7" w14:textId="77777777" w:rsidR="00A2385A" w:rsidRPr="00F95440" w:rsidRDefault="00A2385A" w:rsidP="00057665">
            <w:pPr>
              <w:ind w:left="108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A2385A" w:rsidRPr="00F95440" w14:paraId="5E077574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310601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CC04115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 xml:space="preserve">System zapisuje surowe dane pomiarowe w formacie umożliwiającym późniejszą wielokrotną ich </w:t>
            </w:r>
            <w:proofErr w:type="spellStart"/>
            <w:r w:rsidRPr="00F95440">
              <w:rPr>
                <w:rFonts w:asciiTheme="minorHAnsi" w:hAnsiTheme="minorHAnsi" w:cstheme="minorHAnsi"/>
              </w:rPr>
              <w:t>reanalizę</w:t>
            </w:r>
            <w:proofErr w:type="spellEnd"/>
            <w:r w:rsidRPr="00F95440">
              <w:rPr>
                <w:rFonts w:asciiTheme="minorHAnsi" w:hAnsiTheme="minorHAnsi" w:cstheme="minorHAnsi"/>
              </w:rPr>
              <w:t xml:space="preserve"> z wykorzystaniem ewentualnych nowych wersji i funkcji oprogramowania.</w:t>
            </w:r>
          </w:p>
          <w:p w14:paraId="268DB1F9" w14:textId="77777777" w:rsidR="00A2385A" w:rsidRPr="00F95440" w:rsidRDefault="00A2385A" w:rsidP="00057665">
            <w:pPr>
              <w:spacing w:before="120" w:after="120"/>
              <w:ind w:left="38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24F1744D" w14:textId="77777777" w:rsidR="00A2385A" w:rsidRPr="00F95440" w:rsidRDefault="00A2385A" w:rsidP="00057665">
            <w:pPr>
              <w:ind w:left="108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A2385A" w:rsidRPr="00F95440" w14:paraId="13CF67FA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5F31C7EB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</w:pPr>
            <w:r w:rsidRPr="00F9544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Moduł elektrokardiografii (EKG):</w:t>
            </w:r>
          </w:p>
        </w:tc>
      </w:tr>
      <w:tr w:rsidR="00A2385A" w:rsidRPr="00F95440" w14:paraId="4579E32E" w14:textId="77777777" w:rsidTr="00057665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D4A0FD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630C21A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Mobilny nadajnik pacjenta zasilany wymienną baterią lub akumulatorem typu AA z bezprzewodową transmisją do systemu (technologia Bluetooth).</w:t>
            </w:r>
          </w:p>
          <w:p w14:paraId="4793687D" w14:textId="77777777" w:rsidR="00A2385A" w:rsidRPr="00F95440" w:rsidRDefault="00A2385A" w:rsidP="00057665">
            <w:pPr>
              <w:pStyle w:val="wylicz"/>
              <w:spacing w:line="276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7D1C65CA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A2385A" w:rsidRPr="00F95440" w14:paraId="0D6688E3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0D2BA8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450C4F7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Masa modułu z kablem pacjenta max. 200 g (+/-10g), wymiary modułu Szer./Wys./Gł. max.: 85/95/25 mm, czas pracy ciągłej na 1 ogniwie min. 4,5 godziny, IP min. 20.</w:t>
            </w:r>
          </w:p>
          <w:p w14:paraId="69A11829" w14:textId="77777777" w:rsidR="00A2385A" w:rsidRPr="00F95440" w:rsidRDefault="00A2385A" w:rsidP="00057665">
            <w:pPr>
              <w:spacing w:before="120"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6428D454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A2385A" w:rsidRPr="00F95440" w14:paraId="22D06D19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9E354C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D6F6D5E" w14:textId="77777777" w:rsidR="00A2385A" w:rsidRPr="00F95440" w:rsidRDefault="00A2385A" w:rsidP="00057665">
            <w:pPr>
              <w:spacing w:before="120" w:after="120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F95440">
              <w:rPr>
                <w:rFonts w:asciiTheme="minorHAnsi" w:hAnsiTheme="minorHAnsi" w:cstheme="minorHAnsi"/>
                <w:sz w:val="20"/>
                <w:szCs w:val="20"/>
              </w:rPr>
              <w:t xml:space="preserve">Wyświetlanie i rejestracja min. 12 kanałów EKG z min. 10 </w:t>
            </w:r>
            <w:proofErr w:type="spellStart"/>
            <w:r w:rsidRPr="00F95440">
              <w:rPr>
                <w:rFonts w:asciiTheme="minorHAnsi" w:hAnsiTheme="minorHAnsi" w:cstheme="minorHAnsi"/>
                <w:sz w:val="20"/>
                <w:szCs w:val="20"/>
              </w:rPr>
              <w:t>odprowadzeń</w:t>
            </w:r>
            <w:proofErr w:type="spellEnd"/>
            <w:r w:rsidRPr="00F95440">
              <w:rPr>
                <w:rFonts w:asciiTheme="minorHAnsi" w:hAnsiTheme="minorHAnsi" w:cstheme="minorHAnsi"/>
                <w:sz w:val="20"/>
                <w:szCs w:val="20"/>
              </w:rPr>
              <w:t xml:space="preserve"> standardowych.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56C370EF" w14:textId="77777777" w:rsidR="00A2385A" w:rsidRPr="00F95440" w:rsidRDefault="00A2385A" w:rsidP="0005766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</w:pPr>
          </w:p>
        </w:tc>
      </w:tr>
      <w:tr w:rsidR="00A2385A" w:rsidRPr="00F95440" w14:paraId="76AAC71C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F61D9E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CDAFF73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Kabel pacjenta wyposażony w diody LED sygnalizujące prawidłowy kontakt elektrod.</w:t>
            </w:r>
          </w:p>
          <w:p w14:paraId="2886E2CE" w14:textId="77777777" w:rsidR="00A2385A" w:rsidRPr="00F95440" w:rsidRDefault="00A2385A" w:rsidP="00057665">
            <w:pPr>
              <w:spacing w:before="120"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59B7AE69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color w:val="000000" w:themeColor="text1"/>
                <w:sz w:val="20"/>
                <w:szCs w:val="20"/>
                <w:highlight w:val="green"/>
              </w:rPr>
            </w:pPr>
          </w:p>
        </w:tc>
      </w:tr>
      <w:tr w:rsidR="00A2385A" w:rsidRPr="00F95440" w14:paraId="69E53095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A57CA1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7AADEEA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 xml:space="preserve">Częstotliwość próbkowania sygnału EKG min. 500 </w:t>
            </w:r>
            <w:proofErr w:type="spellStart"/>
            <w:r w:rsidRPr="00F95440">
              <w:rPr>
                <w:rFonts w:asciiTheme="minorHAnsi" w:hAnsiTheme="minorHAnsi" w:cstheme="minorHAnsi"/>
              </w:rPr>
              <w:t>Hz</w:t>
            </w:r>
            <w:proofErr w:type="spellEnd"/>
            <w:r w:rsidRPr="00F95440">
              <w:rPr>
                <w:rFonts w:asciiTheme="minorHAnsi" w:hAnsiTheme="minorHAnsi" w:cstheme="minorHAnsi"/>
              </w:rPr>
              <w:t xml:space="preserve"> na kanał.</w:t>
            </w:r>
          </w:p>
          <w:p w14:paraId="31369A37" w14:textId="77777777" w:rsidR="00A2385A" w:rsidRPr="00F95440" w:rsidRDefault="00A2385A" w:rsidP="00057665">
            <w:pPr>
              <w:spacing w:after="20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16C6F657" w14:textId="77777777" w:rsidR="00A2385A" w:rsidRPr="00F95440" w:rsidRDefault="00A2385A" w:rsidP="0005766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A2385A" w:rsidRPr="00F95440" w14:paraId="0E447599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85C130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E5107FB" w14:textId="77777777" w:rsidR="00A2385A" w:rsidRPr="00F95440" w:rsidRDefault="00A2385A" w:rsidP="00057665">
            <w:pPr>
              <w:pStyle w:val="wylicz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Obwód pacjenta zabezpieczony przed defibrylacją.</w:t>
            </w:r>
          </w:p>
          <w:p w14:paraId="65AC1534" w14:textId="77777777" w:rsidR="00A2385A" w:rsidRPr="00F95440" w:rsidRDefault="00A2385A" w:rsidP="00057665">
            <w:pPr>
              <w:spacing w:before="120"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15B650BF" w14:textId="77777777" w:rsidR="00A2385A" w:rsidRPr="00F95440" w:rsidRDefault="00A2385A" w:rsidP="0005766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A2385A" w:rsidRPr="00F95440" w14:paraId="1B6D24B0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7360299F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F95440">
              <w:rPr>
                <w:rFonts w:asciiTheme="minorHAnsi" w:hAnsiTheme="minorHAnsi" w:cstheme="minorHAnsi"/>
                <w:b/>
                <w:bCs/>
              </w:rPr>
              <w:t>Moduł nieinwazyjnego ciągłego pomiaru ciśnienia krwi:</w:t>
            </w:r>
          </w:p>
          <w:p w14:paraId="4B29BE0F" w14:textId="77777777" w:rsidR="00A2385A" w:rsidRPr="00F95440" w:rsidRDefault="00A2385A" w:rsidP="0005766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A2385A" w:rsidRPr="00F95440" w14:paraId="4F6B15C7" w14:textId="77777777" w:rsidTr="00057665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25223E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C9F881B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Pomiar w trybie beat-to-beat z pełną korekcją względem pomiaru oscylometrycznego.</w:t>
            </w:r>
          </w:p>
          <w:p w14:paraId="4F3536A5" w14:textId="77777777" w:rsidR="00A2385A" w:rsidRPr="00F95440" w:rsidRDefault="00A2385A" w:rsidP="00057665">
            <w:pPr>
              <w:spacing w:before="120" w:after="120"/>
              <w:ind w:left="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477E32AE" w14:textId="77777777" w:rsidR="00A2385A" w:rsidRPr="00F95440" w:rsidRDefault="00A2385A" w:rsidP="0005766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A2385A" w:rsidRPr="00F95440" w14:paraId="317966C8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2F4197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1F436F0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Pomiar w oparciu o metodę odciążonej ściany naczynia przy użyciu czujników palcowych.</w:t>
            </w:r>
          </w:p>
          <w:p w14:paraId="70EC8368" w14:textId="77777777" w:rsidR="00A2385A" w:rsidRPr="00F95440" w:rsidRDefault="00A2385A" w:rsidP="00057665">
            <w:pPr>
              <w:spacing w:before="120"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3C7A0E0A" w14:textId="77777777" w:rsidR="00A2385A" w:rsidRPr="00F95440" w:rsidRDefault="00A2385A" w:rsidP="0005766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A2385A" w:rsidRPr="00F95440" w14:paraId="078CB2E1" w14:textId="77777777" w:rsidTr="00057665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68D5A2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5D86C8F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Dobór czujników palcowych względem obwodu palca badanej osoby (rozmiary min.: S, M, L – w zestawie, proszę o podanie ilości sztuk z każdego rozmiaru).</w:t>
            </w:r>
          </w:p>
          <w:p w14:paraId="3AC99971" w14:textId="77777777" w:rsidR="00A2385A" w:rsidRPr="00F95440" w:rsidRDefault="00A2385A" w:rsidP="00057665">
            <w:pPr>
              <w:spacing w:after="20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631068AD" w14:textId="77777777" w:rsidR="00A2385A" w:rsidRPr="00F95440" w:rsidRDefault="00A2385A" w:rsidP="0005766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A2385A" w:rsidRPr="00F95440" w14:paraId="57D8699F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B72925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B24E40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Kontroler czujników palcowych ze wskaźnikiem doboru właściwego rozmiaru czujnika.</w:t>
            </w:r>
          </w:p>
          <w:p w14:paraId="5F70D6F9" w14:textId="77777777" w:rsidR="00A2385A" w:rsidRPr="00F95440" w:rsidRDefault="00A2385A" w:rsidP="00057665">
            <w:pPr>
              <w:spacing w:before="120"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06F3F3B0" w14:textId="77777777" w:rsidR="00A2385A" w:rsidRPr="00F95440" w:rsidRDefault="00A2385A" w:rsidP="0005766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A2385A" w:rsidRPr="00F95440" w14:paraId="5A30A626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58EBEE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25FC3E9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Czujniki palcowe wielorazowego użytku gwarantujące min. 75 h pracy.</w:t>
            </w:r>
          </w:p>
          <w:p w14:paraId="2EEB68D5" w14:textId="77777777" w:rsidR="00A2385A" w:rsidRPr="00F95440" w:rsidRDefault="00A2385A" w:rsidP="00057665">
            <w:pPr>
              <w:spacing w:before="120"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18218D26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1F7CCED7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62D440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57569ED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W pełni automatyczne i niezależne dostosowanie ucisku czujnika palcowego kontrolowane przez system pomiarowy, bez możliwości ingerencji operatora w regulację obwodu czujnika.</w:t>
            </w:r>
          </w:p>
          <w:p w14:paraId="446D784C" w14:textId="77777777" w:rsidR="00A2385A" w:rsidRPr="00F95440" w:rsidRDefault="00A2385A" w:rsidP="00057665">
            <w:pPr>
              <w:spacing w:before="120" w:after="1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36ACD539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56153BC0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17CD7F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334E3D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 xml:space="preserve">Pomiar w zakresie min.: SYS: 45-245 mmHg, DIA: 35-205, MAP: 40-225 mmHg, PR: 35-195 </w:t>
            </w:r>
            <w:proofErr w:type="spellStart"/>
            <w:r w:rsidRPr="00F95440">
              <w:rPr>
                <w:rFonts w:asciiTheme="minorHAnsi" w:hAnsiTheme="minorHAnsi" w:cstheme="minorHAnsi"/>
              </w:rPr>
              <w:t>bpm</w:t>
            </w:r>
            <w:proofErr w:type="spellEnd"/>
            <w:r w:rsidRPr="00F95440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694D507A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70DC7066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A21004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4D2611" w14:textId="77777777" w:rsidR="00A2385A" w:rsidRPr="00F95440" w:rsidRDefault="00A2385A" w:rsidP="00057665">
            <w:pPr>
              <w:pStyle w:val="wylicz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 xml:space="preserve">Dokładność pomiaru ciśnienia: +/- 3 mmHg. 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7DBA585A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7AF8886C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0F50F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5631F8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Automatyczna kalibracja w tle, niepowodująca występowania przerw w ciągłym pomiarze ciśnienia.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0FC7B1B1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79A6EA47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68F1F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FD63B7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Konstrukcja czujnika palcowego zapewniająca uzyskanie w pełni stabilnego zapisu, ze stałą pozycją elementów optycznych względem naczyń i możliwością ręcznej lub automatycznej (zaprogramowanej) zmiany palca, na którym dokonywany jest pomiar, bez zdejmowania czujnika.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18E739F3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023A2F22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769F2E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C56514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Pomiar ciśnienia krwi w trybie ciągłym w pełni zintegrowany z zapisem EKG.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57C3810A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3B45209B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2EDE4E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131D98" w14:textId="77777777" w:rsidR="00A2385A" w:rsidRPr="00F95440" w:rsidRDefault="00A2385A" w:rsidP="00057665">
            <w:pPr>
              <w:pStyle w:val="wylicz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Automatyczna detekcja nieszczelności układu pneumatycznego.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2A633716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01D75728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600BD70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F95440">
              <w:rPr>
                <w:rFonts w:asciiTheme="minorHAnsi" w:hAnsiTheme="minorHAnsi" w:cstheme="minorHAnsi"/>
                <w:b/>
                <w:bCs/>
              </w:rPr>
              <w:t>Moduł nieinwazyjnego oscylometrycznego pomiaru ciśnienia:</w:t>
            </w:r>
          </w:p>
          <w:p w14:paraId="45705771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35810B68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7497C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0AFD7C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W zestawie min. 4 mankiety pomiarowe wielorazowego użytku na ramię (S, M, L, XL).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79AB2395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4DFE9976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F6D6C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359D81" w14:textId="77777777" w:rsidR="00A2385A" w:rsidRPr="00F95440" w:rsidRDefault="00A2385A" w:rsidP="00057665">
            <w:pPr>
              <w:spacing w:after="20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95440">
              <w:rPr>
                <w:rFonts w:asciiTheme="minorHAnsi" w:hAnsiTheme="minorHAnsi" w:cstheme="minorHAnsi"/>
                <w:sz w:val="20"/>
                <w:szCs w:val="20"/>
              </w:rPr>
              <w:t>Pomiar w zakresie min.: SYS: 30-275 mmHg, DIA: 15-215 mmHg, MAP: 20-255 mmHg.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08E82C77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49AC82AE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52219A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DFF3B3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Dokładność pomiarowa +/- 3 mmHg.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2295034E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258C5813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E21A7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DF8B4" w14:textId="77777777" w:rsidR="00A2385A" w:rsidRPr="00F95440" w:rsidRDefault="00A2385A" w:rsidP="00057665">
            <w:pPr>
              <w:pStyle w:val="wylicz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Możliwość dostosowania interwałów pomiaru.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5A3B071A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42FB1F31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C66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E5E112" w14:textId="77777777" w:rsidR="00A2385A" w:rsidRPr="00F95440" w:rsidRDefault="00A2385A" w:rsidP="00057665">
            <w:pPr>
              <w:pStyle w:val="wylicz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Kalibracja automatyczna.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30F85C56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17193F23" w14:textId="77777777" w:rsidTr="00057665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E86D5F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B8B5CC" w14:textId="77777777" w:rsidR="00A2385A" w:rsidRPr="00F95440" w:rsidRDefault="00A2385A" w:rsidP="00057665">
            <w:pPr>
              <w:pStyle w:val="wylicz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Automatyczna detekcja nieszczelności układu pneumatycznego.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02231640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64F11DE9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E97E9CC" w14:textId="77777777" w:rsidR="00A2385A" w:rsidRPr="00F95440" w:rsidRDefault="00A2385A" w:rsidP="00057665">
            <w:pPr>
              <w:spacing w:after="200" w:line="27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9544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Parametry obliczane i analizowane na podstawie zebranych sygnałów źródłowych:</w:t>
            </w:r>
          </w:p>
        </w:tc>
      </w:tr>
      <w:tr w:rsidR="00A2385A" w:rsidRPr="00F95440" w14:paraId="618674FE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155594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0D1C0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 xml:space="preserve">Częstość akcji serca (PR) w zakresie min.: 0-190 </w:t>
            </w:r>
            <w:proofErr w:type="spellStart"/>
            <w:r w:rsidRPr="00F95440">
              <w:rPr>
                <w:rFonts w:asciiTheme="minorHAnsi" w:hAnsiTheme="minorHAnsi" w:cstheme="minorHAnsi"/>
              </w:rPr>
              <w:t>bpm</w:t>
            </w:r>
            <w:proofErr w:type="spellEnd"/>
            <w:r w:rsidRPr="00F95440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3AFB9B6D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1ED97797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330A7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E6496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Wartości ciśnienia krwi SYS (skurczowe), DIA (rozkurczowe), MAP (średnie) w zakresie min.: 0-290 mmHg.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2755BA51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148CC89D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CD9E3F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3C87D1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Objętość wyrzutowa (SV) w zakresie min.: 0-290 ml.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1B3327DB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5DBA75F2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F8F085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301514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Wskaźnik objętości wyrzutowej (SVI) w zakresie min.: 0-145 ml/m</w:t>
            </w:r>
            <w:r w:rsidRPr="00F95440">
              <w:rPr>
                <w:rFonts w:asciiTheme="minorHAnsi" w:hAnsiTheme="minorHAnsi" w:cstheme="minorHAnsi"/>
                <w:vertAlign w:val="superscript"/>
              </w:rPr>
              <w:t>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63A5765B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589AC2AD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4BAC8A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270BFD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Pojemność minutowa (CO) w zakresie min.: 0.0-18 l/min.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1C03CB4B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6BE60C16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B5D29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A1C077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Układowy opór naczyniowy (SVR) w zakresie min.: 0-4990 dyn*s/cm</w:t>
            </w:r>
            <w:r w:rsidRPr="00F95440">
              <w:rPr>
                <w:rFonts w:asciiTheme="minorHAnsi" w:hAnsiTheme="minorHAnsi" w:cstheme="minorHAnsi"/>
                <w:vertAlign w:val="superscript"/>
              </w:rPr>
              <w:t>5</w:t>
            </w:r>
            <w:r w:rsidRPr="00F95440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2E617584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2C00C463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A9E9A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536877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Wskaźnik układowego oporu naczyniowego (SVRI) w zakresie min.: 0-9900 dyn*s*m</w:t>
            </w:r>
            <w:r w:rsidRPr="00F95440">
              <w:rPr>
                <w:rFonts w:asciiTheme="minorHAnsi" w:hAnsiTheme="minorHAnsi" w:cstheme="minorHAnsi"/>
                <w:vertAlign w:val="superscript"/>
              </w:rPr>
              <w:t>2</w:t>
            </w:r>
            <w:r w:rsidRPr="00F95440">
              <w:rPr>
                <w:rFonts w:asciiTheme="minorHAnsi" w:hAnsiTheme="minorHAnsi" w:cstheme="minorHAnsi"/>
              </w:rPr>
              <w:t>/cm</w:t>
            </w:r>
            <w:r w:rsidRPr="00F95440">
              <w:rPr>
                <w:rFonts w:asciiTheme="minorHAnsi" w:hAnsiTheme="minorHAnsi" w:cstheme="minorHAnsi"/>
                <w:vertAlign w:val="superscript"/>
              </w:rPr>
              <w:t>5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06DB7414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123BF46A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AC862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616D7" w14:textId="6A3F40D5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Parametry analizy  HRV (</w:t>
            </w:r>
            <w:proofErr w:type="spellStart"/>
            <w:r w:rsidR="00DC54CE" w:rsidRPr="00F95440">
              <w:rPr>
                <w:rFonts w:asciiTheme="minorHAnsi" w:hAnsiTheme="minorHAnsi" w:cstheme="minorHAnsi"/>
              </w:rPr>
              <w:t>H</w:t>
            </w:r>
            <w:r w:rsidRPr="00F95440">
              <w:rPr>
                <w:rFonts w:asciiTheme="minorHAnsi" w:hAnsiTheme="minorHAnsi" w:cstheme="minorHAnsi"/>
              </w:rPr>
              <w:t>eart</w:t>
            </w:r>
            <w:proofErr w:type="spellEnd"/>
            <w:r w:rsidRPr="00F9544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DC54CE" w:rsidRPr="00F95440">
              <w:rPr>
                <w:rFonts w:asciiTheme="minorHAnsi" w:hAnsiTheme="minorHAnsi" w:cstheme="minorHAnsi"/>
              </w:rPr>
              <w:t>R</w:t>
            </w:r>
            <w:r w:rsidRPr="00F95440">
              <w:rPr>
                <w:rFonts w:asciiTheme="minorHAnsi" w:hAnsiTheme="minorHAnsi" w:cstheme="minorHAnsi"/>
              </w:rPr>
              <w:t>ate</w:t>
            </w:r>
            <w:proofErr w:type="spellEnd"/>
            <w:r w:rsidRPr="00F9544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DC54CE" w:rsidRPr="00F95440">
              <w:rPr>
                <w:rFonts w:asciiTheme="minorHAnsi" w:hAnsiTheme="minorHAnsi" w:cstheme="minorHAnsi"/>
              </w:rPr>
              <w:t>V</w:t>
            </w:r>
            <w:r w:rsidRPr="00F95440">
              <w:rPr>
                <w:rFonts w:asciiTheme="minorHAnsi" w:hAnsiTheme="minorHAnsi" w:cstheme="minorHAnsi"/>
              </w:rPr>
              <w:t>ariability</w:t>
            </w:r>
            <w:proofErr w:type="spellEnd"/>
            <w:r w:rsidRPr="00F95440">
              <w:rPr>
                <w:rFonts w:asciiTheme="minorHAnsi" w:hAnsiTheme="minorHAnsi" w:cstheme="minorHAnsi"/>
              </w:rPr>
              <w:t>) zmienność rytmu serca.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18871BA3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28E83573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C42D4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3C7AF5" w14:textId="5E2C45E3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Parametry analizy BPV (</w:t>
            </w:r>
            <w:r w:rsidR="00DC54CE" w:rsidRPr="00F95440">
              <w:rPr>
                <w:rFonts w:asciiTheme="minorHAnsi" w:hAnsiTheme="minorHAnsi" w:cstheme="minorHAnsi"/>
              </w:rPr>
              <w:t>B</w:t>
            </w:r>
            <w:r w:rsidRPr="00F95440">
              <w:rPr>
                <w:rFonts w:asciiTheme="minorHAnsi" w:hAnsiTheme="minorHAnsi" w:cstheme="minorHAnsi"/>
              </w:rPr>
              <w:t xml:space="preserve">lood </w:t>
            </w:r>
            <w:proofErr w:type="spellStart"/>
            <w:r w:rsidR="00DC54CE" w:rsidRPr="00F95440">
              <w:rPr>
                <w:rFonts w:asciiTheme="minorHAnsi" w:hAnsiTheme="minorHAnsi" w:cstheme="minorHAnsi"/>
              </w:rPr>
              <w:t>P</w:t>
            </w:r>
            <w:r w:rsidRPr="00F95440">
              <w:rPr>
                <w:rFonts w:asciiTheme="minorHAnsi" w:hAnsiTheme="minorHAnsi" w:cstheme="minorHAnsi"/>
              </w:rPr>
              <w:t>ressure</w:t>
            </w:r>
            <w:proofErr w:type="spellEnd"/>
            <w:r w:rsidRPr="00F9544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DC54CE" w:rsidRPr="00F95440">
              <w:rPr>
                <w:rFonts w:asciiTheme="minorHAnsi" w:hAnsiTheme="minorHAnsi" w:cstheme="minorHAnsi"/>
              </w:rPr>
              <w:t>V</w:t>
            </w:r>
            <w:r w:rsidRPr="00F95440">
              <w:rPr>
                <w:rFonts w:asciiTheme="minorHAnsi" w:hAnsiTheme="minorHAnsi" w:cstheme="minorHAnsi"/>
              </w:rPr>
              <w:t>ariability</w:t>
            </w:r>
            <w:proofErr w:type="spellEnd"/>
            <w:r w:rsidRPr="00F95440">
              <w:rPr>
                <w:rFonts w:asciiTheme="minorHAnsi" w:hAnsiTheme="minorHAnsi" w:cstheme="minorHAnsi"/>
              </w:rPr>
              <w:t>) - zmienność ciśnienia.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2F45EED5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3A5F6801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574EF9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7D8A44" w14:textId="0E5B62C2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F95440">
              <w:rPr>
                <w:rFonts w:asciiTheme="minorHAnsi" w:hAnsiTheme="minorHAnsi" w:cstheme="minorHAnsi"/>
                <w:lang w:val="en-US"/>
              </w:rPr>
              <w:t>Parametry</w:t>
            </w:r>
            <w:proofErr w:type="spellEnd"/>
            <w:r w:rsidRPr="00F9544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95440">
              <w:rPr>
                <w:rFonts w:asciiTheme="minorHAnsi" w:hAnsiTheme="minorHAnsi" w:cstheme="minorHAnsi"/>
                <w:lang w:val="en-US"/>
              </w:rPr>
              <w:t>analizy</w:t>
            </w:r>
            <w:proofErr w:type="spellEnd"/>
            <w:r w:rsidRPr="00F95440">
              <w:rPr>
                <w:rFonts w:asciiTheme="minorHAnsi" w:hAnsiTheme="minorHAnsi" w:cstheme="minorHAnsi"/>
                <w:lang w:val="en-US"/>
              </w:rPr>
              <w:t xml:space="preserve"> BRS (</w:t>
            </w:r>
            <w:r w:rsidR="00DC54CE" w:rsidRPr="00F95440">
              <w:rPr>
                <w:rFonts w:asciiTheme="minorHAnsi" w:hAnsiTheme="minorHAnsi" w:cstheme="minorHAnsi"/>
                <w:lang w:val="en-US"/>
              </w:rPr>
              <w:t>B</w:t>
            </w:r>
            <w:r w:rsidRPr="00F95440">
              <w:rPr>
                <w:rFonts w:asciiTheme="minorHAnsi" w:hAnsiTheme="minorHAnsi" w:cstheme="minorHAnsi"/>
                <w:lang w:val="en-US"/>
              </w:rPr>
              <w:t xml:space="preserve">aroreceptors </w:t>
            </w:r>
            <w:r w:rsidR="00DC54CE" w:rsidRPr="00F95440">
              <w:rPr>
                <w:rFonts w:asciiTheme="minorHAnsi" w:hAnsiTheme="minorHAnsi" w:cstheme="minorHAnsi"/>
                <w:lang w:val="en-US"/>
              </w:rPr>
              <w:t>S</w:t>
            </w:r>
            <w:r w:rsidRPr="00F95440">
              <w:rPr>
                <w:rFonts w:asciiTheme="minorHAnsi" w:hAnsiTheme="minorHAnsi" w:cstheme="minorHAnsi"/>
                <w:lang w:val="en-US"/>
              </w:rPr>
              <w:t xml:space="preserve">ensitivity) - </w:t>
            </w:r>
            <w:proofErr w:type="spellStart"/>
            <w:r w:rsidRPr="00F95440">
              <w:rPr>
                <w:rFonts w:asciiTheme="minorHAnsi" w:hAnsiTheme="minorHAnsi" w:cstheme="minorHAnsi"/>
                <w:lang w:val="en-US"/>
              </w:rPr>
              <w:t>wrażliwość</w:t>
            </w:r>
            <w:proofErr w:type="spellEnd"/>
            <w:r w:rsidRPr="00F9544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95440">
              <w:rPr>
                <w:rFonts w:asciiTheme="minorHAnsi" w:hAnsiTheme="minorHAnsi" w:cstheme="minorHAnsi"/>
                <w:lang w:val="en-US"/>
              </w:rPr>
              <w:t>baroreceptorów</w:t>
            </w:r>
            <w:proofErr w:type="spellEnd"/>
            <w:r w:rsidRPr="00F95440">
              <w:rPr>
                <w:rFonts w:asciiTheme="minorHAnsi" w:hAnsiTheme="minorHAnsi" w:cstheme="minorHAnsi"/>
                <w:lang w:val="en-US"/>
              </w:rPr>
              <w:t>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022E0416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  <w:lang w:val="en-US"/>
              </w:rPr>
            </w:pPr>
          </w:p>
        </w:tc>
      </w:tr>
      <w:tr w:rsidR="00A2385A" w:rsidRPr="00F95440" w14:paraId="39789BD3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925C80D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</w:pPr>
            <w:r w:rsidRPr="00F9544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Stół </w:t>
            </w:r>
            <w:proofErr w:type="spellStart"/>
            <w:r w:rsidRPr="00F9544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pionizacyjny</w:t>
            </w:r>
            <w:proofErr w:type="spellEnd"/>
            <w:r w:rsidRPr="00F9544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A2385A" w:rsidRPr="00F95440" w14:paraId="71168DD0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FEC64A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0A0083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 xml:space="preserve">Stół do prób </w:t>
            </w:r>
            <w:proofErr w:type="spellStart"/>
            <w:r w:rsidRPr="00F95440">
              <w:rPr>
                <w:rFonts w:asciiTheme="minorHAnsi" w:hAnsiTheme="minorHAnsi" w:cstheme="minorHAnsi"/>
              </w:rPr>
              <w:t>pionizacyjnych</w:t>
            </w:r>
            <w:proofErr w:type="spellEnd"/>
            <w:r w:rsidRPr="00F95440">
              <w:rPr>
                <w:rFonts w:asciiTheme="minorHAnsi" w:hAnsiTheme="minorHAnsi" w:cstheme="minorHAnsi"/>
              </w:rPr>
              <w:t xml:space="preserve"> z napędzaną silnikiem elektrycznym regulacją nachylenia powierzchni oraz wysokości leża.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11C2968E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42B207DD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4B68AA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FAFE3A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Wymiary stołu (szer. x dł.) : max. 85 x 200 [mm].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33F7C0F3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617BCDA3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E47E1B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C69CF6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Aluminiowa rama stołu.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28806A53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660B8D2E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8CDE19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3156E5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2-sekcyjna powierzchnia leża.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47DF8C06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764E1EB7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341718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66D773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Wymiary leża (szer. x dł.) : min. 70 x 190 [mm].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2D64278D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67DF5F99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FD5229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45B626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Maksymalna nośność (waga pacjenta): 180 [kg].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0F69C60B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1D511C2C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354FB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C030AC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Min. 4 skrętne koła, każde z hamulcem.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08180A55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13151D55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B28DCA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65501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2-sekcyjna powierzchnia do leża – leże oraz podgłówek.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5427B9F0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23B0AF3F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1303FF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8D175D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Regulowany podgłówek.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6FC640CB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3F90C986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FD555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E808BA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Regulacja podgłówka manualna.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2BA3A229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20BE1C47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8FF039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FF8CAE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Platforma/podnóżek do stania dla pacjenta zdejmowalna.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12C4BE1D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6AB379B2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4F9D0B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89340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Min. 2 boczne poręcze biegnące wzdłuż leża do przymocowania akcesoriów.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3845D970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0E88B19F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50A3F8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AF0FB2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Podłokietnik do odprowadzenia ramienia pacjenta.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58FA1F1E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121A26C0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12CD92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652558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Regulacja nachylenia powierzchni oraz wysokości leża stołu za pomocą silnika elektrycznego, nie manualnie.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54566980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27074B41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4D3FA9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8FFACD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Pojemność ciśnieniowa silnika elektrycznego: min. 10 000 [N].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74958474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565F0222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ED2DB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4BF805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Funkcja bezpieczeństwa silnika elektrycznego.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2576B734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0C75249E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E1ADB1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D122E4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Płynna, bezstopniowa regulacja nachylenia powierzchni w zakresie: min. od 0° do +85°.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2B343229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184FEEF7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A6D16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07947E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Regulacja nachylenia powierzchni w pełnym zakresie: max. 22 [s].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49D8AC1F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561F7B25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8F3B11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D9E401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Regulacja pochylenia leża przy pomocy sterownika ręcznego.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640CB242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3B763487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C42D3C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0814C3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Regulacja wysokości leża w zakresie: min. od 60 do 90 [cm].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3E115EFF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0BABFEB6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C9FB5B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BCA382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Regulacja wysokości leża przy pomocy pedału sterowania nożnego.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22D976B7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4E54A068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573061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E7F626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Regulacja nachylenia powierzchni oraz wysokości leża stołu niezależne od siebie.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5CDABB69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4C4A2D7C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9A99E3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0E66B8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Obustronny kątomierz.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08875EBD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15D390EB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FCA0F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B77D63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Pas zabezpieczający pacjenta z automatycznym zapięciem i komfortową nakładką.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065213F0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49A416AB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B39B8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924A71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Mocowanie dla pasa podtrzymującego pacjenta na poręczach, obustronne, z regulacją wysokości.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733EC1F7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4078B9AC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06745D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AAF040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Wieszak na papier.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71CF8045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2A924218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77D6D2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79203C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Min. jedna para rączek podtrzymujących dla pacjenta.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13D69802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21C029DC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FE637E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3BAB46" w14:textId="77777777" w:rsidR="00A2385A" w:rsidRPr="00F95440" w:rsidRDefault="00A2385A" w:rsidP="00057665">
            <w:pPr>
              <w:pStyle w:val="wylicz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</w:rPr>
            </w:pPr>
            <w:r w:rsidRPr="00F95440">
              <w:rPr>
                <w:rFonts w:asciiTheme="minorHAnsi" w:hAnsiTheme="minorHAnsi" w:cstheme="minorHAnsi"/>
              </w:rPr>
              <w:t>Mocowanie dla rączek podtrzymujących dla pacjenta na poręczach, obustronne, z regulacją wysokości.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5D264F61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A2385A" w:rsidRPr="00F95440" w14:paraId="79667A70" w14:textId="77777777" w:rsidTr="00057665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12ACCB" w14:textId="77777777" w:rsidR="00A2385A" w:rsidRPr="00F95440" w:rsidRDefault="00A2385A" w:rsidP="00A2385A">
            <w:pPr>
              <w:pStyle w:val="Akapitzlist"/>
              <w:widowControl w:val="0"/>
              <w:numPr>
                <w:ilvl w:val="0"/>
                <w:numId w:val="136"/>
              </w:num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B7BD9B6" w14:textId="77777777" w:rsidR="00A2385A" w:rsidRPr="00F95440" w:rsidRDefault="00A2385A" w:rsidP="00057665">
            <w:pPr>
              <w:spacing w:line="240" w:lineRule="auto"/>
              <w:rPr>
                <w:rFonts w:asciiTheme="minorHAnsi" w:eastAsiaTheme="minorEastAsia" w:hAnsiTheme="minorHAnsi" w:cstheme="minorHAnsi"/>
                <w:color w:val="000000" w:themeColor="text1"/>
                <w:sz w:val="20"/>
                <w:szCs w:val="20"/>
              </w:rPr>
            </w:pPr>
            <w:r w:rsidRPr="00F95440">
              <w:rPr>
                <w:rFonts w:asciiTheme="minorHAnsi" w:eastAsiaTheme="minorEastAsia" w:hAnsiTheme="minorHAnsi" w:cstheme="minorHAnsi"/>
                <w:color w:val="000000" w:themeColor="text1"/>
                <w:sz w:val="20"/>
                <w:szCs w:val="20"/>
              </w:rPr>
              <w:t>Dodatkowe elementy wraz z wszystkimi niezbędnymi podłączeniami zapewniające właściwą pracę urządzeń.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195BFF86" w14:textId="77777777" w:rsidR="00A2385A" w:rsidRPr="00F95440" w:rsidRDefault="00A2385A" w:rsidP="00057665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</w:tbl>
    <w:p w14:paraId="302E4357" w14:textId="77777777" w:rsidR="00A2385A" w:rsidRPr="00F95440" w:rsidRDefault="00A2385A" w:rsidP="00A2385A">
      <w:pPr>
        <w:pStyle w:val="Textbody"/>
        <w:tabs>
          <w:tab w:val="left" w:pos="567"/>
        </w:tabs>
        <w:spacing w:after="0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0FEC3A88" w14:textId="171ECD2D" w:rsidR="003E5CB0" w:rsidRPr="00F95440" w:rsidRDefault="003E5CB0" w:rsidP="003E5CB0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70CB7CC" w14:textId="77777777" w:rsidR="00396EE6" w:rsidRPr="00F95440" w:rsidRDefault="00396EE6" w:rsidP="00396EE6">
      <w:pPr>
        <w:suppressAutoHyphens/>
        <w:spacing w:after="0" w:line="276" w:lineRule="auto"/>
        <w:jc w:val="both"/>
        <w:rPr>
          <w:rFonts w:asciiTheme="minorHAnsi" w:eastAsia="Calibri" w:hAnsiTheme="minorHAnsi" w:cstheme="minorHAnsi"/>
          <w:b/>
          <w:sz w:val="20"/>
          <w:szCs w:val="20"/>
          <w:lang w:eastAsia="pl-PL"/>
        </w:rPr>
      </w:pPr>
      <w:r w:rsidRPr="00F95440">
        <w:rPr>
          <w:rFonts w:asciiTheme="minorHAnsi" w:eastAsia="Calibri" w:hAnsiTheme="minorHAnsi" w:cstheme="minorHAnsi"/>
          <w:b/>
          <w:sz w:val="20"/>
          <w:szCs w:val="20"/>
          <w:lang w:eastAsia="pl-PL"/>
        </w:rPr>
        <w:t>Powyższe funkcje oraz parametry są minimalnymi warunkami wymaganymi, których niespełnienie spowoduje odrzucenie oferty.</w:t>
      </w:r>
    </w:p>
    <w:p w14:paraId="2DF3D5F1" w14:textId="77777777" w:rsidR="00396EE6" w:rsidRPr="00F95440" w:rsidRDefault="00396EE6" w:rsidP="00396EE6">
      <w:pPr>
        <w:suppressAutoHyphens/>
        <w:spacing w:after="0" w:line="276" w:lineRule="auto"/>
        <w:jc w:val="both"/>
        <w:rPr>
          <w:rFonts w:asciiTheme="minorHAnsi" w:eastAsia="Calibri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Calibri" w:hAnsiTheme="minorHAnsi" w:cstheme="minorHAnsi"/>
          <w:sz w:val="20"/>
          <w:szCs w:val="20"/>
          <w:lang w:eastAsia="pl-PL"/>
        </w:rPr>
        <w:t xml:space="preserve">Wykonawca wypełnia kolumnę 3 tabeli podając odpowiednio parametry techniczno-użytkowe, czyli funkcje, parametry techniczne oraz warunki oferowanych modeli. Wykonawca zobowiązany jest do podania parametru techniczno-użytkowego w jednostkach wskazanych w kolumnie 2. Zamawiający dopuszcza wpisanie słowa TAK lub równoznaczne, jeżeli Zamawiający jest w stanie zweryfikować dany parametr w złożonych wraz z ofertą przedmiotowych środkach dowodowych. </w:t>
      </w:r>
    </w:p>
    <w:p w14:paraId="19FC7879" w14:textId="3F6DD459" w:rsidR="00396EE6" w:rsidRPr="00F95440" w:rsidRDefault="00396EE6" w:rsidP="00396EE6">
      <w:pPr>
        <w:tabs>
          <w:tab w:val="left" w:pos="7890"/>
        </w:tabs>
        <w:suppressAutoHyphens/>
        <w:spacing w:after="0" w:line="276" w:lineRule="auto"/>
        <w:jc w:val="both"/>
        <w:rPr>
          <w:rFonts w:asciiTheme="minorHAnsi" w:eastAsia="Calibri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Calibri" w:hAnsiTheme="minorHAnsi" w:cstheme="minorHAnsi"/>
          <w:sz w:val="20"/>
          <w:szCs w:val="20"/>
          <w:lang w:eastAsia="pl-PL"/>
        </w:rPr>
        <w:t>Zamawiający dopuszcza przedmiot zamówienia o parametrach lepszych niż wymagane.</w:t>
      </w:r>
      <w:r w:rsidRPr="00F95440">
        <w:rPr>
          <w:rFonts w:asciiTheme="minorHAnsi" w:eastAsia="Calibri" w:hAnsiTheme="minorHAnsi" w:cstheme="minorHAnsi"/>
          <w:sz w:val="20"/>
          <w:szCs w:val="20"/>
          <w:lang w:eastAsia="pl-PL"/>
        </w:rPr>
        <w:tab/>
      </w:r>
    </w:p>
    <w:p w14:paraId="0DE0D552" w14:textId="77777777" w:rsidR="003E5CB0" w:rsidRPr="00F95440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7083CEB5" w14:textId="77777777" w:rsidR="003E5CB0" w:rsidRPr="00F95440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B17A150" w14:textId="77777777" w:rsidR="003E5CB0" w:rsidRPr="00F95440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D44BB28" w14:textId="77777777" w:rsidR="003E5CB0" w:rsidRPr="00F95440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3B4BF5C7" w14:textId="77777777" w:rsidR="003E5CB0" w:rsidRPr="00F95440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78935487" w14:textId="77777777" w:rsidR="003E5CB0" w:rsidRPr="00F95440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EB95CA8" w14:textId="77777777" w:rsidR="003E5CB0" w:rsidRPr="00F95440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395AF9CE" w14:textId="77777777" w:rsidR="003E5CB0" w:rsidRPr="00F95440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47465FEF" w14:textId="77777777" w:rsidR="003E5CB0" w:rsidRPr="00F95440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1452FFB" w14:textId="77777777" w:rsidR="003E5CB0" w:rsidRPr="00F95440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0736ECD" w14:textId="77777777" w:rsidR="003E5CB0" w:rsidRPr="00F95440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4D05ACB7" w14:textId="77777777" w:rsidR="003E5CB0" w:rsidRPr="00F95440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4EC61576" w14:textId="77777777" w:rsidR="003E5CB0" w:rsidRPr="00F95440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E03D6EB" w14:textId="77777777" w:rsidR="003E5CB0" w:rsidRPr="00F95440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7C2B6ECA" w14:textId="77777777" w:rsidR="003E5CB0" w:rsidRPr="00F95440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D3D2DDC" w14:textId="77777777" w:rsidR="003E5CB0" w:rsidRPr="00F95440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646F0352" w14:textId="2DA80CAF" w:rsidR="003E5CB0" w:rsidRPr="00F95440" w:rsidRDefault="003E5CB0" w:rsidP="003E5CB0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23C40678" w14:textId="77777777" w:rsidR="00A2385A" w:rsidRPr="00F95440" w:rsidRDefault="00A2385A" w:rsidP="003E5CB0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4F3D16E5" w14:textId="77777777" w:rsidR="00A2385A" w:rsidRPr="00F95440" w:rsidRDefault="00A2385A" w:rsidP="003E5CB0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3509321D" w14:textId="77777777" w:rsidR="00A2385A" w:rsidRPr="00F95440" w:rsidRDefault="00A2385A" w:rsidP="003E5CB0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39B902F9" w14:textId="467724C1" w:rsidR="00A2385A" w:rsidRPr="00F95440" w:rsidRDefault="00A2385A" w:rsidP="003E5CB0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72F5778" w14:textId="3CC19FF4" w:rsidR="00010896" w:rsidRPr="00DC7795" w:rsidRDefault="00010896" w:rsidP="00DC7795">
      <w:pPr>
        <w:spacing w:after="0" w:line="240" w:lineRule="auto"/>
        <w:jc w:val="right"/>
        <w:rPr>
          <w:rFonts w:asciiTheme="minorHAnsi" w:eastAsia="SimSun" w:hAnsiTheme="minorHAnsi" w:cstheme="minorHAnsi"/>
          <w:b/>
          <w:i/>
          <w:kern w:val="3"/>
          <w:sz w:val="20"/>
          <w:szCs w:val="20"/>
          <w:u w:val="single"/>
          <w:lang w:eastAsia="zh-CN" w:bidi="hi-IN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Załącznik nr 2 do SWZ</w:t>
      </w:r>
    </w:p>
    <w:p w14:paraId="0E3B4D38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wraz z ofertą.</w:t>
      </w:r>
    </w:p>
    <w:p w14:paraId="140E20C8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OŚWIADCZENIA WYKONAWCY</w:t>
      </w:r>
    </w:p>
    <w:p w14:paraId="7D0C5E69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E8EE677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DOTYCZĄCE SPEŁNIANIA WARUNKÓW UDZIAŁU W POSTĘPOWANIU</w:t>
      </w:r>
    </w:p>
    <w:p w14:paraId="2B2C5B0B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FAD797B" w14:textId="7CA9C5CC" w:rsidR="008A6B16" w:rsidRPr="00F95440" w:rsidRDefault="008A6B1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Na potrzeby postępowania o udzielenie zamówienia publicznego </w:t>
      </w:r>
      <w:r w:rsidRPr="00F95440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na</w:t>
      </w:r>
      <w:r w:rsidR="00147B66" w:rsidRPr="00F95440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</w:t>
      </w:r>
      <w:r w:rsidR="00147B66" w:rsidRPr="00F95440">
        <w:rPr>
          <w:rFonts w:asciiTheme="minorHAnsi" w:hAnsiTheme="minorHAnsi" w:cstheme="minorHAnsi"/>
          <w:b/>
          <w:bCs/>
          <w:sz w:val="20"/>
          <w:szCs w:val="20"/>
        </w:rPr>
        <w:t xml:space="preserve">wyłonienie Wykonawcy w zakresie </w:t>
      </w:r>
      <w:r w:rsidR="00DE6BBE" w:rsidRPr="00F95440">
        <w:rPr>
          <w:rFonts w:asciiTheme="minorHAnsi" w:hAnsiTheme="minorHAnsi" w:cstheme="minorHAnsi"/>
          <w:b/>
          <w:bCs/>
          <w:sz w:val="20"/>
          <w:szCs w:val="20"/>
        </w:rPr>
        <w:t xml:space="preserve">dostawy </w:t>
      </w:r>
      <w:r w:rsidR="00A2385A" w:rsidRPr="00F95440">
        <w:rPr>
          <w:rFonts w:asciiTheme="minorHAnsi" w:hAnsiTheme="minorHAnsi" w:cstheme="minorHAnsi"/>
          <w:b/>
          <w:bCs/>
          <w:sz w:val="20"/>
          <w:szCs w:val="20"/>
        </w:rPr>
        <w:t xml:space="preserve">zestawu do oceny aktywności układu autonomicznego z modułem pomiarowym w ramach realizacji programu „Inicjatywa Doskonałości - Uczelnia Badawcza”, </w:t>
      </w:r>
      <w:r w:rsidR="00DE6BBE" w:rsidRPr="00F95440">
        <w:rPr>
          <w:rFonts w:asciiTheme="minorHAnsi" w:hAnsiTheme="minorHAnsi" w:cstheme="minorHAnsi"/>
          <w:b/>
          <w:bCs/>
          <w:sz w:val="20"/>
          <w:szCs w:val="20"/>
        </w:rPr>
        <w:t xml:space="preserve">dla </w:t>
      </w:r>
      <w:r w:rsidR="00147B66" w:rsidRPr="00F95440">
        <w:rPr>
          <w:rFonts w:asciiTheme="minorHAnsi" w:hAnsiTheme="minorHAnsi" w:cstheme="minorHAnsi"/>
          <w:b/>
          <w:bCs/>
          <w:sz w:val="20"/>
          <w:szCs w:val="20"/>
        </w:rPr>
        <w:t>Uniwersytetu Jagiellońskiego - Collegium Medicum w Krakowie</w:t>
      </w:r>
      <w:r w:rsidR="00147B66" w:rsidRPr="00F95440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,</w:t>
      </w:r>
      <w:r w:rsidRPr="00F95440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 </w:t>
      </w: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 co następuje:</w:t>
      </w:r>
    </w:p>
    <w:p w14:paraId="1D1A3E46" w14:textId="4D2A23A9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7C3BFDE" w14:textId="77777777" w:rsidR="00AF23BF" w:rsidRPr="00F95440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INFORMACJA DOTYCZĄCA WYKONAWCY:</w:t>
      </w:r>
    </w:p>
    <w:p w14:paraId="7BA44F6F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spełniamy warunki udziału w postępowaniu określone przez Zamawiającego w SWZ.</w:t>
      </w:r>
    </w:p>
    <w:p w14:paraId="69884078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B1E3235" w14:textId="77777777" w:rsidR="00AF23BF" w:rsidRPr="00F95440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INFORMACJA W ZWIĄZKU Z POLEGANIEM NA ZASOBACH INNYCH PODMIOTÓW:</w:t>
      </w:r>
    </w:p>
    <w:p w14:paraId="4078E356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 celu wykazania spełniania warunków udziału w postępowaniu, określonych przez Zamawiającego w SWZ, polegamy na zasobach następującego/</w:t>
      </w:r>
      <w:proofErr w:type="spellStart"/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podmiotu/ów: </w:t>
      </w:r>
    </w:p>
    <w:p w14:paraId="78B62A0A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F77ACA0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2D268504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9C9ACEA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08FB6B45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04EFCE0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w następującym zakresie: </w:t>
      </w:r>
    </w:p>
    <w:p w14:paraId="6147E9CD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1EE141CE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42A637A1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7DB0F360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podmiot/y i określić odpowiedni zakres dla wskazanego podmiotu/ów - o ile dotyczy)*</w:t>
      </w:r>
    </w:p>
    <w:p w14:paraId="0875AC8E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5696EAC" w14:textId="77777777" w:rsidR="00AF23BF" w:rsidRPr="00F95440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PODMIOTU, NA KTÓREGO ZASOBY POWOŁUJE SIĘ WYKONAWCA:</w:t>
      </w:r>
    </w:p>
    <w:p w14:paraId="58C780F8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 stosunku do następującego/</w:t>
      </w:r>
      <w:proofErr w:type="spellStart"/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podmiotu/</w:t>
      </w:r>
      <w:proofErr w:type="spellStart"/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tów</w:t>
      </w:r>
      <w:proofErr w:type="spellEnd"/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, na którego/</w:t>
      </w:r>
      <w:proofErr w:type="spellStart"/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zasoby powołujemy się w niniejszym postępowaniu, tj.: </w:t>
      </w:r>
    </w:p>
    <w:p w14:paraId="78AB84AE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670DF833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DF7B96F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4391A94C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F95440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F95440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 </w:t>
      </w:r>
    </w:p>
    <w:p w14:paraId="46189782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8793A55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nie zachodzą podstawy wykluczenia z postępowania o udzielenie zamówienia.</w:t>
      </w:r>
    </w:p>
    <w:p w14:paraId="4BF25FB6" w14:textId="458AD3A6" w:rsidR="00AF23BF" w:rsidRPr="00F95440" w:rsidRDefault="00AF23BF" w:rsidP="00AF23BF">
      <w:pPr>
        <w:tabs>
          <w:tab w:val="left" w:pos="567"/>
        </w:tabs>
        <w:spacing w:after="240" w:line="240" w:lineRule="auto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</w:p>
    <w:p w14:paraId="2C4EA521" w14:textId="77777777" w:rsidR="00AF23BF" w:rsidRPr="00F95440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OŚWIADCZENIA DOTYCZĄCE WYKONAWCY:</w:t>
      </w:r>
    </w:p>
    <w:p w14:paraId="6021BEEC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spełniamy warunki udziału w postępowaniu, o których mowa w art. 112 ustawy </w:t>
      </w:r>
      <w:proofErr w:type="spellStart"/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i opisane w SWZ, a w szczególności:</w:t>
      </w:r>
    </w:p>
    <w:p w14:paraId="09A65F12" w14:textId="77777777" w:rsidR="00AF23BF" w:rsidRPr="00F95440" w:rsidRDefault="00AF23BF">
      <w:pPr>
        <w:numPr>
          <w:ilvl w:val="6"/>
          <w:numId w:val="12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znajdujemy się w sytuacji ekonomicznej lub finansowej pozwalającej, na realizację zamówienia, </w:t>
      </w:r>
    </w:p>
    <w:p w14:paraId="4E99E844" w14:textId="77777777" w:rsidR="00AF23BF" w:rsidRPr="00F95440" w:rsidRDefault="00AF23BF">
      <w:pPr>
        <w:widowControl w:val="0"/>
        <w:numPr>
          <w:ilvl w:val="6"/>
          <w:numId w:val="122"/>
        </w:numPr>
        <w:tabs>
          <w:tab w:val="left" w:pos="567"/>
        </w:tabs>
        <w:adjustRightInd w:val="0"/>
        <w:spacing w:after="0" w:line="240" w:lineRule="auto"/>
        <w:ind w:left="284" w:right="1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posiadamy zdolność techniczną lub zawodową pozwalającą na realizację zamówienia.</w:t>
      </w:r>
    </w:p>
    <w:p w14:paraId="0170516C" w14:textId="77777777" w:rsidR="00AF23BF" w:rsidRPr="00F95440" w:rsidRDefault="00AF23BF">
      <w:pPr>
        <w:numPr>
          <w:ilvl w:val="6"/>
          <w:numId w:val="122"/>
        </w:numPr>
        <w:tabs>
          <w:tab w:val="left" w:pos="567"/>
        </w:tabs>
        <w:spacing w:after="0" w:line="240" w:lineRule="auto"/>
        <w:ind w:left="284" w:firstLine="0"/>
        <w:contextualSpacing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108 ust. 1 ustawy </w:t>
      </w:r>
      <w:proofErr w:type="spellStart"/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4CF0521B" w14:textId="77777777" w:rsidR="00AF23BF" w:rsidRPr="00F95440" w:rsidRDefault="00AF23BF">
      <w:pPr>
        <w:numPr>
          <w:ilvl w:val="6"/>
          <w:numId w:val="12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109 </w:t>
      </w:r>
      <w:r w:rsidRPr="00F95440">
        <w:rPr>
          <w:rFonts w:asciiTheme="minorHAnsi" w:eastAsia="Calibri" w:hAnsiTheme="minorHAnsi" w:cstheme="minorHAnsi"/>
          <w:sz w:val="20"/>
          <w:szCs w:val="20"/>
        </w:rPr>
        <w:t xml:space="preserve">ust. 1 pkt 4), 5), 7), 8), 9) i 10) </w:t>
      </w: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ustawy </w:t>
      </w:r>
      <w:proofErr w:type="spellStart"/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  <w:bookmarkStart w:id="1" w:name="_Hlk103061369"/>
    </w:p>
    <w:p w14:paraId="3A8AC6A7" w14:textId="78B18D25" w:rsidR="00AF23BF" w:rsidRPr="00F95440" w:rsidRDefault="00AF23BF">
      <w:pPr>
        <w:numPr>
          <w:ilvl w:val="6"/>
          <w:numId w:val="12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 xml:space="preserve">Oświadczamy, iż nie podlegamy wykluczeniu na podstawie art. 7 ust. 1 ustawy z dnia 13 kwietnia 2022 r. o szczególnych rozwiązaniach w zakresie przeciwdziałania wspieraniu agresji na Ukrainę oraz służących ochronie bezpieczeństwa narodowego </w:t>
      </w:r>
      <w:r w:rsidRPr="00F95440">
        <w:rPr>
          <w:rFonts w:asciiTheme="minorHAnsi" w:eastAsia="Calibri" w:hAnsiTheme="minorHAnsi" w:cstheme="minorHAnsi"/>
          <w:sz w:val="20"/>
          <w:szCs w:val="20"/>
        </w:rPr>
        <w:t>(tekst jednolity: Dziennik Ustaw z 202</w:t>
      </w:r>
      <w:r w:rsidR="0018449D" w:rsidRPr="00F95440">
        <w:rPr>
          <w:rFonts w:asciiTheme="minorHAnsi" w:eastAsia="Calibri" w:hAnsiTheme="minorHAnsi" w:cstheme="minorHAnsi"/>
          <w:sz w:val="20"/>
          <w:szCs w:val="20"/>
        </w:rPr>
        <w:t>4</w:t>
      </w:r>
      <w:r w:rsidRPr="00F95440">
        <w:rPr>
          <w:rFonts w:asciiTheme="minorHAnsi" w:eastAsia="Calibri" w:hAnsiTheme="minorHAnsi" w:cstheme="minorHAnsi"/>
          <w:sz w:val="20"/>
          <w:szCs w:val="20"/>
        </w:rPr>
        <w:t>r. poz.</w:t>
      </w:r>
      <w:r w:rsidR="0018449D" w:rsidRPr="00F95440">
        <w:rPr>
          <w:rFonts w:asciiTheme="minorHAnsi" w:eastAsia="Calibri" w:hAnsiTheme="minorHAnsi" w:cstheme="minorHAnsi"/>
          <w:sz w:val="20"/>
          <w:szCs w:val="20"/>
        </w:rPr>
        <w:t xml:space="preserve"> 507</w:t>
      </w:r>
      <w:r w:rsidRPr="00F95440">
        <w:rPr>
          <w:rFonts w:asciiTheme="minorHAnsi" w:eastAsia="Calibri" w:hAnsiTheme="minorHAnsi" w:cstheme="minorHAnsi"/>
          <w:sz w:val="20"/>
          <w:szCs w:val="20"/>
        </w:rPr>
        <w:t>)</w:t>
      </w: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, tj.:</w:t>
      </w:r>
    </w:p>
    <w:p w14:paraId="78F3C8BC" w14:textId="77777777" w:rsidR="00AF23BF" w:rsidRPr="00F95440" w:rsidRDefault="00AF23BF">
      <w:pPr>
        <w:numPr>
          <w:ilvl w:val="1"/>
          <w:numId w:val="86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3B68CCDB" w14:textId="77777777" w:rsidR="00AF23BF" w:rsidRPr="00F95440" w:rsidRDefault="00AF23BF">
      <w:pPr>
        <w:numPr>
          <w:ilvl w:val="1"/>
          <w:numId w:val="86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beneficjentem rzeczywistym w rozumieniu ustawy z dnia 1 marca 2018r. o przeciwdziałaniu praniu pieniędzy oraz finansowaniu terroryzmu (tekst jednolity: Dziennik Ustaw z 2023r., poz. 1124 z </w:t>
      </w:r>
      <w:proofErr w:type="spellStart"/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 jest osoba wymieniona w wykazach określonych w rozporządzeniu 765/2006 i rozporządzeniu 269/2014 ani wpisana na listę lub będąca takim beneficjentem rzeczywistym od dnia 24 lutego 2022r., o ile została wpisana na listę na podstawie decyzji w sprawie wpisu na listę rozstrzygającej o zastosowaniu środka, o którym mowa w art. 1 pkt 3 cytowanej ustawy;</w:t>
      </w:r>
    </w:p>
    <w:p w14:paraId="3E87D170" w14:textId="77777777" w:rsidR="00AF23BF" w:rsidRPr="00F95440" w:rsidRDefault="00AF23BF">
      <w:pPr>
        <w:numPr>
          <w:ilvl w:val="1"/>
          <w:numId w:val="86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jednostką dominującą w rozumieniu art. 3 ust. 1 pkt 37 ustawy z dnia 29 września 1994r. o rachunkowości (tekst jednolity: Dziennik Ustaw z 2023r., poz. 120 z </w:t>
      </w:r>
      <w:proofErr w:type="spellStart"/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cytowanej ustawy.</w:t>
      </w:r>
      <w:bookmarkEnd w:id="1"/>
    </w:p>
    <w:p w14:paraId="7B7A9465" w14:textId="77777777" w:rsidR="00AF23BF" w:rsidRPr="00F95440" w:rsidRDefault="00AF23BF" w:rsidP="00AF23BF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89BD74F" w14:textId="77777777" w:rsidR="00AF23BF" w:rsidRPr="00F95440" w:rsidRDefault="00AF23BF" w:rsidP="00AF23BF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zachodzą w stosunku do nas podstawy wykluczenia z postępowania na podstawie art. …………. ustawy </w:t>
      </w:r>
      <w:proofErr w:type="spellStart"/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7D9FCBD6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(podać mającą zastosowanie podstawę wykluczenia spośród wymienionych w art. 108 ust. 1 pkt 1), 2) i 5) lub art. 109 ust. 1 pkt 2)-5) i 7)-10) - o ile dotyczy)* </w:t>
      </w:r>
    </w:p>
    <w:p w14:paraId="765BBE49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sz w:val="20"/>
          <w:szCs w:val="20"/>
          <w:lang w:eastAsia="pl-PL"/>
        </w:rPr>
      </w:pPr>
    </w:p>
    <w:p w14:paraId="389FE5F0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Jednocześnie oświadczam, że w związku z powyższym, na podstawie art. 110 ust. 2 ustawy </w:t>
      </w:r>
      <w:proofErr w:type="spellStart"/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podjąłem następujące środki naprawcze: </w:t>
      </w:r>
    </w:p>
    <w:p w14:paraId="694505EC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1801117E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C08D1AE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79610847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(- o ile dotyczy)*</w:t>
      </w:r>
    </w:p>
    <w:p w14:paraId="1A87869A" w14:textId="77777777" w:rsidR="00AF23BF" w:rsidRPr="00F95440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WYKAZ PODWYKONAWCÓW</w:t>
      </w: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Pr="00F95440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- o ile dotyczy)*</w:t>
      </w:r>
    </w:p>
    <w:p w14:paraId="5C4390B2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Niniejszy załącznik zawiera zakres rzeczowy części zamówienia (czynności), przewidywanych do realizacji przez podwykonawcę (ów), wraz z podaniem ich nazw (firm), adresu i telefonu.</w:t>
      </w:r>
    </w:p>
    <w:p w14:paraId="2712D2D5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W przypadku powołania się przez Wykonawcę na zasoby innych podmiotów w zakresie ich zdolności technicznych lub zawodowych lub sytuacji finansowej lub ekonomicznej w celu wykazania spełniania warunków udziału w postępowaniu, którym to podmiotom zamierza powierzyć realizację części niniejszego zamówienia w charakterze swojego podwykonawcy zobowiązany jest podać nazwy (firmy) podwykonawców.</w:t>
      </w:r>
    </w:p>
    <w:p w14:paraId="182F0AE0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Załącznik ten jest wymagany obligatoryjnie jedynie w przypadku, gdy Wykonawca przewiduje zatrudnienie podwykonawcy/ów.</w:t>
      </w:r>
    </w:p>
    <w:p w14:paraId="5FC0F084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7D7DA30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powierzamy następującym podwykonawcy/om wykonanie następujących części (zakresu) zamówienia</w:t>
      </w:r>
    </w:p>
    <w:p w14:paraId="7EDA1BEE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Podwykonawca </w:t>
      </w:r>
    </w:p>
    <w:p w14:paraId="106E7805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78FF0359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6A305BA0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5C37F159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F95440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F95440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)*</w:t>
      </w:r>
    </w:p>
    <w:p w14:paraId="6932D692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E5E86D0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Powierzany zakres zamówienia: </w:t>
      </w:r>
    </w:p>
    <w:p w14:paraId="6B66C95A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61478232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F5AA5CA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396DFE5" w14:textId="77777777" w:rsidR="00AF23BF" w:rsidRPr="00F95440" w:rsidRDefault="00AF23BF" w:rsidP="00AF23BF">
      <w:pPr>
        <w:tabs>
          <w:tab w:val="left" w:pos="567"/>
        </w:tabs>
        <w:spacing w:after="12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</w:p>
    <w:p w14:paraId="6E181FCB" w14:textId="77777777" w:rsidR="00AF23BF" w:rsidRPr="00F95440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lastRenderedPageBreak/>
        <w:t>OŚWIADCZENIE DOTYCZĄCE PODWYKONAWCY NIEBĘDĄCEGO PODMIOTEM, NA KTÓREGO ZASOBY POWOŁUJE SIĘ WYKONAWCA:</w:t>
      </w:r>
    </w:p>
    <w:p w14:paraId="2E889327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następujący/e podmiot/y, będący/e podwykonawcą/</w:t>
      </w:r>
      <w:proofErr w:type="spellStart"/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ami</w:t>
      </w:r>
      <w:proofErr w:type="spellEnd"/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: </w:t>
      </w:r>
    </w:p>
    <w:p w14:paraId="488201EE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3E90DB3B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637431E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116CA30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F95440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F95440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</w:t>
      </w:r>
    </w:p>
    <w:p w14:paraId="025769AF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nie podlega/ją wykluczeniu z postępowania o udzielenie zamówienia.</w:t>
      </w:r>
    </w:p>
    <w:p w14:paraId="6E7E14AC" w14:textId="77777777" w:rsidR="00AF23BF" w:rsidRPr="00F95440" w:rsidRDefault="00AF23BF" w:rsidP="00AF23BF">
      <w:pPr>
        <w:tabs>
          <w:tab w:val="left" w:pos="567"/>
        </w:tabs>
        <w:spacing w:before="240"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PODANYCH INFORMACJI:</w:t>
      </w:r>
    </w:p>
    <w:p w14:paraId="75EBE9DE" w14:textId="77777777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4A6DBC4" w14:textId="7677E341" w:rsidR="00AF23BF" w:rsidRPr="00F95440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</w:p>
    <w:p w14:paraId="42B8317C" w14:textId="3D2A4F4B" w:rsidR="00010896" w:rsidRPr="00F95440" w:rsidRDefault="00010896" w:rsidP="00AF23BF">
      <w:pPr>
        <w:tabs>
          <w:tab w:val="left" w:pos="567"/>
        </w:tabs>
        <w:spacing w:after="0" w:line="240" w:lineRule="auto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3 do SWZ</w:t>
      </w:r>
    </w:p>
    <w:p w14:paraId="2F4F4C85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wraz z ofertą</w:t>
      </w:r>
      <w:r w:rsidR="00DF353A" w:rsidRPr="00F95440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</w:t>
      </w:r>
      <w:r w:rsidR="00DF353A" w:rsidRPr="00F95440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(o ile dotyczy) *</w:t>
      </w:r>
      <w:r w:rsidR="00DF353A" w:rsidRPr="00F95440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.</w:t>
      </w:r>
    </w:p>
    <w:p w14:paraId="1037686E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</w:p>
    <w:p w14:paraId="38ADFCD5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(UWAGA: poniższe zastosować tylko wtedy, gdy Wykonawca powołuję się na zasoby podmiotu/ów trzeciego/ich, odpowiednią ilość razy w zależności od liczby podmiotów udostępniających zasoby Wykonawcy, a ponadto wymagane jest do złożenia wraz z ofertą w formie oryginału lub kopii poświadczonej za zgodność z oryginałem przez </w:t>
      </w:r>
      <w:r w:rsidR="00872B27" w:rsidRPr="00F95440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wykonawcę lub przez notariusza – zgodnie z rozporządzeniem z dnia 30 grudnia 2020 roku w sprawie sposobu sporządzania i przekazywania …)</w:t>
      </w:r>
    </w:p>
    <w:p w14:paraId="05C94C0D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6774BF1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PISEMNE ZOBOWIĄZANIE PODMIOTU</w:t>
      </w:r>
    </w:p>
    <w:p w14:paraId="79A91F62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do oddania do dyspozycji Wykonawcy niezbędnych zasobów na okres korzystania z nich przy wykonywaniu zamówienia zgodnie z art. 118 ustawy </w:t>
      </w:r>
      <w:proofErr w:type="spellStart"/>
      <w:r w:rsidRPr="00F95440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Pzp</w:t>
      </w:r>
      <w:proofErr w:type="spellEnd"/>
    </w:p>
    <w:p w14:paraId="6825F3B3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3031909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Działając w imieniu i na rzecz:</w:t>
      </w:r>
    </w:p>
    <w:p w14:paraId="78E41D2C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624015F2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F96D395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F95440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F95440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 </w:t>
      </w:r>
    </w:p>
    <w:p w14:paraId="683FDFD5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57ACD03" w14:textId="59CF3179" w:rsidR="00010896" w:rsidRPr="00F95440" w:rsidRDefault="008A6B1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w postępowaniu </w:t>
      </w:r>
      <w:r w:rsidR="00DE6BBE" w:rsidRPr="00F95440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na wyłonienie Wykonawcy w zakresie dostawy </w:t>
      </w:r>
      <w:r w:rsidR="00A2385A" w:rsidRPr="00F95440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zestawu do oceny aktywności układu autonomicznego z modułem pomiarowym w ramach realizacji programu „Inicjatywa Doskonałości - Uczelnia Badawcza”, </w:t>
      </w:r>
      <w:r w:rsidR="00DE6BBE" w:rsidRPr="00F95440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dla Uniwersytetu Jagiellońskiego - Collegium Medicum w Krakowie</w:t>
      </w:r>
      <w:r w:rsidR="00147B66" w:rsidRPr="00F95440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,</w:t>
      </w:r>
      <w:r w:rsidR="0059701D" w:rsidRPr="00F95440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 </w:t>
      </w:r>
      <w:r w:rsidR="00010896"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zobowiązujemy się udostępnić nasze zasoby Wykonawcy:</w:t>
      </w:r>
    </w:p>
    <w:p w14:paraId="0317D5BE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446F91FF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0740B16B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(pełna nazwa Wykonawcy i adres/siedziba Wykonawcy, składającego ofertę)*</w:t>
      </w:r>
    </w:p>
    <w:p w14:paraId="57E30ED1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CBC4390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W celu oceny, czy wskazany wyżej Wykonawca będzie dysponował naszymi zasobami w stopniu niezbędnym dla należytego wykonania zamówienia oraz oceny, czy stosunek nas łączący gwarantuje rzeczywisty dostęp do naszych zasobów podaję:</w:t>
      </w:r>
    </w:p>
    <w:p w14:paraId="1D78CAC6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E07D124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1)</w:t>
      </w: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zakres naszych zasobów dostępnych Wykonawcy:</w:t>
      </w:r>
    </w:p>
    <w:p w14:paraId="4CEF294B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0E100C93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18BF0D37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(wskazać </w:t>
      </w:r>
      <w:r w:rsidR="00872B27" w:rsidRPr="00F95440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i opisać </w:t>
      </w:r>
      <w:r w:rsidRPr="00F95440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zakres udostępnionych zasobów, tj.: zdolności techniczne lub zawodowe, sytuację ekonomiczną lub finansową, doświadczenie, wiedzę, osoby, sprzęt, urządzenia itp., odpowiednio o ile dotyczy)</w:t>
      </w:r>
    </w:p>
    <w:p w14:paraId="746AB817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D2544A4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2)</w:t>
      </w: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sposób i okres udostępnienia Wykonawcy i wykorzystania przez niego zasobów podmiotu udostępniającego te zasoby przy wykonywaniu zamówienia:</w:t>
      </w:r>
    </w:p>
    <w:p w14:paraId="59C70BD6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441DFCCA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D77A860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realny i faktyczny sposób oraz okres (czas), wykorzystania zasobów przy wykonywaniu zamówienia publicznego)</w:t>
      </w:r>
    </w:p>
    <w:p w14:paraId="0283404C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04659C9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3)</w:t>
      </w: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charakter stosunku, jaki będzie mnie łączył z Wykonawcą:</w:t>
      </w:r>
    </w:p>
    <w:p w14:paraId="25EF3403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64AB2635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14E5A802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dokładnie np. umowa zlecenia, o dzieło, pożyczki, użyczenia itp.)</w:t>
      </w:r>
    </w:p>
    <w:p w14:paraId="496B05A8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9C4C8F6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4)</w:t>
      </w: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czy, a jeżeli tak, to w jakim zakresie podmiot udostępniający zasoby, na zdolnościach którego Wykonawca polega w odniesieniu do warunków udziału w postępowaniu dotyczących wykształcenia, kwalifikacji zawodowych lub doświadczenia, zrealizuje czynności, których wskazane zdolności dotyczą:</w:t>
      </w:r>
    </w:p>
    <w:p w14:paraId="7D5E516A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26665DB9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02652C1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lastRenderedPageBreak/>
        <w:t>(wskazać dokładnie te elementy zamówienia, tj. odpowiednio o ile dotyczy usług lub robót budowlanych, które będą realizowane przez podmiot udostępniający zasoby)</w:t>
      </w:r>
    </w:p>
    <w:p w14:paraId="19419A12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</w:p>
    <w:p w14:paraId="04C063DB" w14:textId="77777777" w:rsidR="007A27BB" w:rsidRPr="00F95440" w:rsidRDefault="00562E50">
      <w:pPr>
        <w:numPr>
          <w:ilvl w:val="0"/>
          <w:numId w:val="75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o</w:t>
      </w:r>
      <w:r w:rsidR="007A27BB"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świadczamy, że nie podlegamy wykluczeniu z postępowania na podstawie art. 108 ust. 1 ustawy </w:t>
      </w:r>
      <w:proofErr w:type="spellStart"/>
      <w:r w:rsidR="007A27BB"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="007A27BB"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63C38EB1" w14:textId="77777777" w:rsidR="007A27BB" w:rsidRPr="00F95440" w:rsidRDefault="007A27BB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748E586" w14:textId="77777777" w:rsidR="00AF23BF" w:rsidRPr="00F95440" w:rsidRDefault="00AF23BF">
      <w:pPr>
        <w:numPr>
          <w:ilvl w:val="0"/>
          <w:numId w:val="75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109 ust. 1 pkt 4), 5), 7), 8), 9) i 10) ustawy </w:t>
      </w:r>
      <w:proofErr w:type="spellStart"/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. </w:t>
      </w:r>
    </w:p>
    <w:p w14:paraId="029A1362" w14:textId="784D316C" w:rsidR="00AF23BF" w:rsidRPr="00F95440" w:rsidRDefault="00AF23BF">
      <w:pPr>
        <w:numPr>
          <w:ilvl w:val="0"/>
          <w:numId w:val="75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iż nie podlegamy wykluczeniu na podstawie art. 7 ust. 1 ustawy z dnia 13 kwietnia 2022 r. o szczególnych rozwiązaniach w zakresie przeciwdziałania wspieraniu agresji na Ukrainę oraz służących ochronie bezpieczeństwa narodowego </w:t>
      </w:r>
      <w:r w:rsidRPr="00F95440">
        <w:rPr>
          <w:rFonts w:asciiTheme="minorHAnsi" w:eastAsia="Calibri" w:hAnsiTheme="minorHAnsi" w:cstheme="minorHAnsi"/>
          <w:sz w:val="20"/>
          <w:szCs w:val="20"/>
        </w:rPr>
        <w:t>(tekst jednolity: Dziennik Ustaw z 202</w:t>
      </w:r>
      <w:r w:rsidR="0018449D" w:rsidRPr="00F95440">
        <w:rPr>
          <w:rFonts w:asciiTheme="minorHAnsi" w:eastAsia="Calibri" w:hAnsiTheme="minorHAnsi" w:cstheme="minorHAnsi"/>
          <w:sz w:val="20"/>
          <w:szCs w:val="20"/>
        </w:rPr>
        <w:t>4</w:t>
      </w:r>
      <w:r w:rsidRPr="00F95440">
        <w:rPr>
          <w:rFonts w:asciiTheme="minorHAnsi" w:eastAsia="Calibri" w:hAnsiTheme="minorHAnsi" w:cstheme="minorHAnsi"/>
          <w:sz w:val="20"/>
          <w:szCs w:val="20"/>
        </w:rPr>
        <w:t xml:space="preserve">r. poz. </w:t>
      </w:r>
      <w:r w:rsidR="0018449D" w:rsidRPr="00F95440">
        <w:rPr>
          <w:rFonts w:asciiTheme="minorHAnsi" w:eastAsia="Calibri" w:hAnsiTheme="minorHAnsi" w:cstheme="minorHAnsi"/>
          <w:sz w:val="20"/>
          <w:szCs w:val="20"/>
        </w:rPr>
        <w:t>507</w:t>
      </w:r>
      <w:r w:rsidRPr="00F95440">
        <w:rPr>
          <w:rFonts w:asciiTheme="minorHAnsi" w:eastAsia="Calibri" w:hAnsiTheme="minorHAnsi" w:cstheme="minorHAnsi"/>
          <w:sz w:val="20"/>
          <w:szCs w:val="20"/>
        </w:rPr>
        <w:t>)</w:t>
      </w: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, tj.:</w:t>
      </w:r>
    </w:p>
    <w:p w14:paraId="6BE657F0" w14:textId="77777777" w:rsidR="00AF23BF" w:rsidRPr="00F95440" w:rsidRDefault="00AF23BF">
      <w:pPr>
        <w:numPr>
          <w:ilvl w:val="1"/>
          <w:numId w:val="8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7EC87B03" w14:textId="77777777" w:rsidR="00AF23BF" w:rsidRPr="00F95440" w:rsidRDefault="00AF23BF">
      <w:pPr>
        <w:numPr>
          <w:ilvl w:val="1"/>
          <w:numId w:val="8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beneficjentem rzeczywistym w rozumieniu ustawy z dnia 1 marca 2018r. o przeciwdziałaniu praniu pieniędzy oraz finansowaniu terroryzmu (tekst jednolity: Dziennik Ustaw z 2023r., poz. 1124 z </w:t>
      </w:r>
      <w:proofErr w:type="spellStart"/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 jest osoba wymieniona w wykazach określonych w rozporządzeniu 765/2006 i rozporządzeniu 269/2014 ani wpisana na listę lub będąca takim beneficjentem rzeczywistym od dnia 24 lutego 2022r., o ile została wpisana na listę na podstawie decyzji w sprawie wpisu na listę rozstrzygającej o zastosowaniu środka, o którym mowa w art. 1 pkt 3 cytowanej ustawy;</w:t>
      </w:r>
    </w:p>
    <w:p w14:paraId="6C24175A" w14:textId="77777777" w:rsidR="00AF23BF" w:rsidRPr="00F95440" w:rsidRDefault="00AF23BF">
      <w:pPr>
        <w:numPr>
          <w:ilvl w:val="1"/>
          <w:numId w:val="8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jednostką dominującą w rozumieniu art. 3 ust. 1 pkt 37 ustawy z dnia 29 września 1994r. o rachunkowości (tekst jednolity: Dziennik Ustaw z 2023r., poz. 120 z </w:t>
      </w:r>
      <w:proofErr w:type="spellStart"/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cytowanej ustawy.</w:t>
      </w:r>
    </w:p>
    <w:p w14:paraId="00D3C57B" w14:textId="77777777" w:rsidR="007A27BB" w:rsidRPr="00F95440" w:rsidRDefault="007A27BB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74BA333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hAnsiTheme="minorHAnsi" w:cstheme="minorHAnsi"/>
          <w:sz w:val="20"/>
          <w:szCs w:val="20"/>
          <w:highlight w:val="magenta"/>
        </w:rPr>
      </w:pPr>
      <w:r w:rsidRPr="00F95440">
        <w:rPr>
          <w:rFonts w:asciiTheme="minorHAnsi" w:eastAsia="Times New Roman" w:hAnsiTheme="minorHAnsi" w:cstheme="minorHAnsi"/>
          <w:b/>
          <w:i/>
          <w:sz w:val="20"/>
          <w:szCs w:val="20"/>
          <w:u w:val="single"/>
          <w:lang w:eastAsia="pl-PL"/>
        </w:rPr>
        <w:br w:type="page"/>
      </w: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4 do SWZ</w:t>
      </w:r>
    </w:p>
    <w:p w14:paraId="0BC0B91E" w14:textId="77777777" w:rsidR="00010896" w:rsidRPr="00F95440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F95440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Składane wraz z ofertą </w:t>
      </w:r>
      <w:r w:rsidRPr="00F95440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(o ile dotyczy) *</w:t>
      </w:r>
      <w:r w:rsidRPr="00F95440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.</w:t>
      </w:r>
    </w:p>
    <w:p w14:paraId="7B8A6DD1" w14:textId="77777777" w:rsidR="00010896" w:rsidRPr="00F95440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F95440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Oświadczenie Wykonawców</w:t>
      </w:r>
    </w:p>
    <w:p w14:paraId="08A3D46E" w14:textId="77777777" w:rsidR="00010896" w:rsidRPr="00F95440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wspólnie ubiegających się o udzielenie zamówienia w zakresie,  </w:t>
      </w:r>
    </w:p>
    <w:p w14:paraId="101929D9" w14:textId="77777777" w:rsidR="00010896" w:rsidRPr="00F95440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F95440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o którym mowa w art. 117 ust. 4 ustawy </w:t>
      </w:r>
      <w:proofErr w:type="spellStart"/>
      <w:r w:rsidRPr="00F95440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Pzp</w:t>
      </w:r>
      <w:proofErr w:type="spellEnd"/>
    </w:p>
    <w:p w14:paraId="306731EA" w14:textId="77777777" w:rsidR="00010896" w:rsidRPr="00F95440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(z którego wynika, które roboty budowlane, dostawy lub usługi wykonają poszczególni Wykonawcy)</w:t>
      </w:r>
    </w:p>
    <w:p w14:paraId="01F2ADD0" w14:textId="77777777" w:rsidR="00010896" w:rsidRPr="00F95440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</w:p>
    <w:p w14:paraId="5602A2D5" w14:textId="2AB13174" w:rsidR="008A6B16" w:rsidRPr="00F95440" w:rsidRDefault="008A6B1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Biorąc udział w postępowaniu </w:t>
      </w:r>
      <w:r w:rsidR="00DE6BBE" w:rsidRPr="00F95440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na wyłonienie Wykonawcy w zakresie dostawy </w:t>
      </w:r>
      <w:r w:rsidR="00A2385A" w:rsidRPr="00F95440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zestawu do oceny aktywności układu autonomicznego z modułem pomiarowym w ramach realizacji programu „Inicjatywa Doskonałości - Uczelnia Badawcza”</w:t>
      </w:r>
      <w:r w:rsidR="00447A0B" w:rsidRPr="00F95440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,</w:t>
      </w:r>
      <w:r w:rsidR="00DE6BBE" w:rsidRPr="00F95440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dla Uniwersytetu Jagiellońskiego - Collegium Medicum w Krakowie</w:t>
      </w:r>
      <w:r w:rsidR="0018449D" w:rsidRPr="00F95440">
        <w:rPr>
          <w:rFonts w:asciiTheme="minorHAnsi" w:hAnsiTheme="minorHAnsi" w:cstheme="minorHAnsi"/>
          <w:b/>
          <w:bCs/>
          <w:iCs/>
          <w:sz w:val="20"/>
          <w:szCs w:val="20"/>
        </w:rPr>
        <w:t>,</w:t>
      </w:r>
    </w:p>
    <w:p w14:paraId="3E2DADE8" w14:textId="77777777" w:rsidR="006E09B1" w:rsidRPr="00F95440" w:rsidRDefault="006E09B1" w:rsidP="00C225D5">
      <w:pPr>
        <w:tabs>
          <w:tab w:val="left" w:pos="567"/>
          <w:tab w:val="left" w:pos="993"/>
        </w:tabs>
        <w:autoSpaceDE w:val="0"/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797576AB" w14:textId="77777777" w:rsidR="00010896" w:rsidRPr="00F95440" w:rsidRDefault="00010896" w:rsidP="00C225D5">
      <w:pPr>
        <w:tabs>
          <w:tab w:val="left" w:pos="567"/>
          <w:tab w:val="left" w:pos="993"/>
        </w:tabs>
        <w:autoSpaceDE w:val="0"/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Wykonawca:</w:t>
      </w:r>
    </w:p>
    <w:p w14:paraId="2A5672B6" w14:textId="77777777" w:rsidR="00010896" w:rsidRPr="00F95440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 </w:t>
      </w:r>
    </w:p>
    <w:p w14:paraId="517B7BDE" w14:textId="77777777" w:rsidR="00010896" w:rsidRPr="00F95440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094BE5FE" w14:textId="77777777" w:rsidR="00010896" w:rsidRPr="00F95440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FC2FBCB" w14:textId="77777777" w:rsidR="00010896" w:rsidRPr="00F95440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F95440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(pełna nazwa Wykonawcy i adres/siedziba Wykonawcy, składającego ofertę)</w:t>
      </w:r>
    </w:p>
    <w:p w14:paraId="36426F44" w14:textId="77777777" w:rsidR="00010896" w:rsidRPr="00F95440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DB35959" w14:textId="77777777" w:rsidR="00010896" w:rsidRPr="00F95440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działając w imieniu i na rzecz:</w:t>
      </w:r>
    </w:p>
    <w:p w14:paraId="54777669" w14:textId="77777777" w:rsidR="00010896" w:rsidRPr="00F95440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6067423" w14:textId="77777777" w:rsidR="00010896" w:rsidRPr="00F95440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40A21BF6" w14:textId="77777777" w:rsidR="00010896" w:rsidRPr="00F95440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6177D84" w14:textId="77777777" w:rsidR="00010896" w:rsidRPr="00F95440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F95440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(pełna nazwa Wykonawcy i adres/siedziba Wykonawcy wspólnie ubiegających się o udzielenie zamówienia)</w:t>
      </w:r>
    </w:p>
    <w:p w14:paraId="6E36FFED" w14:textId="77777777" w:rsidR="00010896" w:rsidRPr="00F95440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</w:p>
    <w:p w14:paraId="4F05122B" w14:textId="77777777" w:rsidR="00010896" w:rsidRPr="00F95440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Oświadczamy,</w:t>
      </w:r>
      <w:r w:rsidRPr="00F95440"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  <w:t xml:space="preserve"> iż następujące dostawy wykonają poszczególni Wykonawcy wspólnie ubiegający się o udzielenie zamówienia:</w:t>
      </w:r>
    </w:p>
    <w:p w14:paraId="1096EB31" w14:textId="77777777" w:rsidR="00010896" w:rsidRPr="00F95440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08C97C0A" w14:textId="77777777" w:rsidR="00010896" w:rsidRPr="00F95440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Wykonawca (nazwa):</w:t>
      </w:r>
    </w:p>
    <w:p w14:paraId="34A838D1" w14:textId="77777777" w:rsidR="00010896" w:rsidRPr="00F95440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 </w:t>
      </w:r>
    </w:p>
    <w:p w14:paraId="349871B5" w14:textId="77777777" w:rsidR="00010896" w:rsidRPr="00F95440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574F070B" w14:textId="77777777" w:rsidR="00010896" w:rsidRPr="00F95440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0DCE061E" w14:textId="77777777" w:rsidR="00010896" w:rsidRPr="00F95440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wykona: ……………………………………………………………………………………………………… **</w:t>
      </w:r>
    </w:p>
    <w:p w14:paraId="33CD6D90" w14:textId="77777777" w:rsidR="00010896" w:rsidRPr="00F95440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6AF0FDC8" w14:textId="77777777" w:rsidR="00010896" w:rsidRPr="00F95440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3A44E502" w14:textId="77777777" w:rsidR="00010896" w:rsidRPr="00F95440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Wykonawca (nazwa): </w:t>
      </w:r>
    </w:p>
    <w:p w14:paraId="0012413E" w14:textId="77777777" w:rsidR="00010896" w:rsidRPr="00F95440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575D8DE3" w14:textId="77777777" w:rsidR="00010896" w:rsidRPr="00F95440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3B19174E" w14:textId="77777777" w:rsidR="00010896" w:rsidRPr="00F95440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4C9FEAA5" w14:textId="77777777" w:rsidR="00010896" w:rsidRPr="00F95440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wykona: ……………………………………………………………………………………………………… **</w:t>
      </w:r>
    </w:p>
    <w:p w14:paraId="2DF99795" w14:textId="77777777" w:rsidR="00010896" w:rsidRPr="00F95440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</w:p>
    <w:p w14:paraId="5B38E839" w14:textId="77777777" w:rsidR="00010896" w:rsidRPr="00F95440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F95440">
        <w:rPr>
          <w:rFonts w:asciiTheme="minorHAnsi" w:hAnsiTheme="minorHAnsi" w:cstheme="minorHAnsi"/>
          <w:i/>
          <w:color w:val="FF0000"/>
          <w:sz w:val="20"/>
          <w:szCs w:val="20"/>
          <w:u w:val="single"/>
        </w:rPr>
        <w:t>* niepotrzebne skreślić</w:t>
      </w:r>
    </w:p>
    <w:p w14:paraId="3131BC48" w14:textId="77777777" w:rsidR="00010896" w:rsidRPr="00F95440" w:rsidRDefault="00010896" w:rsidP="00C225D5">
      <w:pPr>
        <w:tabs>
          <w:tab w:val="left" w:pos="567"/>
        </w:tabs>
        <w:ind w:left="284"/>
        <w:rPr>
          <w:rFonts w:asciiTheme="minorHAnsi" w:eastAsia="Times New Roman" w:hAnsiTheme="minorHAnsi" w:cstheme="minorHAnsi"/>
          <w:b/>
          <w:i/>
          <w:sz w:val="20"/>
          <w:szCs w:val="20"/>
          <w:u w:val="single"/>
          <w:lang w:eastAsia="pl-PL"/>
        </w:rPr>
      </w:pPr>
      <w:r w:rsidRPr="00F95440">
        <w:rPr>
          <w:rFonts w:asciiTheme="minorHAnsi" w:hAnsiTheme="minorHAnsi" w:cstheme="minorHAnsi"/>
          <w:i/>
          <w:color w:val="FF0000"/>
          <w:sz w:val="20"/>
          <w:szCs w:val="20"/>
          <w:u w:val="single"/>
        </w:rPr>
        <w:t>** należy dostosować do ilości Wykonawców w konsorcjum</w:t>
      </w:r>
    </w:p>
    <w:p w14:paraId="5C10ED5F" w14:textId="77777777" w:rsidR="00010896" w:rsidRPr="00F95440" w:rsidRDefault="00C25B7B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  <w:r w:rsidR="00010896" w:rsidRPr="00F95440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5 do SWZ</w:t>
      </w:r>
    </w:p>
    <w:p w14:paraId="106F3FD7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F95440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 odpowiedzi na wezwanie Zamawiającego.</w:t>
      </w:r>
    </w:p>
    <w:p w14:paraId="16F0C4EB" w14:textId="77777777" w:rsidR="00010896" w:rsidRPr="00F95440" w:rsidRDefault="00010896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hAnsiTheme="minorHAnsi" w:cstheme="minorHAnsi"/>
          <w:b/>
          <w:sz w:val="20"/>
          <w:szCs w:val="20"/>
        </w:rPr>
      </w:pPr>
    </w:p>
    <w:p w14:paraId="2DBF2C7C" w14:textId="77777777" w:rsidR="00010896" w:rsidRPr="00F95440" w:rsidRDefault="00010896" w:rsidP="00C225D5">
      <w:pPr>
        <w:tabs>
          <w:tab w:val="left" w:pos="567"/>
          <w:tab w:val="left" w:pos="994"/>
        </w:tabs>
        <w:spacing w:after="0" w:line="240" w:lineRule="auto"/>
        <w:ind w:left="284"/>
        <w:jc w:val="center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  <w:r w:rsidRPr="00F95440">
        <w:rPr>
          <w:rFonts w:asciiTheme="minorHAnsi" w:hAnsiTheme="minorHAnsi" w:cstheme="minorHAnsi"/>
          <w:b/>
          <w:bCs/>
          <w:sz w:val="20"/>
          <w:szCs w:val="20"/>
        </w:rPr>
        <w:t>OŚWIADCZENIE O POWIĄZANIU KAPITAŁOWYM</w:t>
      </w:r>
    </w:p>
    <w:p w14:paraId="1A1A64F8" w14:textId="77777777" w:rsidR="00010896" w:rsidRPr="00F95440" w:rsidRDefault="00010896" w:rsidP="00C225D5">
      <w:pPr>
        <w:tabs>
          <w:tab w:val="left" w:pos="567"/>
          <w:tab w:val="left" w:pos="994"/>
        </w:tabs>
        <w:spacing w:after="0" w:line="240" w:lineRule="auto"/>
        <w:ind w:left="284"/>
        <w:outlineLvl w:val="0"/>
        <w:rPr>
          <w:rFonts w:asciiTheme="minorHAnsi" w:hAnsiTheme="minorHAnsi" w:cstheme="minorHAnsi"/>
          <w:bCs/>
          <w:sz w:val="20"/>
          <w:szCs w:val="20"/>
        </w:rPr>
      </w:pPr>
    </w:p>
    <w:p w14:paraId="01A0425C" w14:textId="3D6DC660" w:rsidR="00010896" w:rsidRPr="00F95440" w:rsidRDefault="00192C2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F95440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Biorąc udział w postępowaniu </w:t>
      </w:r>
      <w:r w:rsidR="00DE6BBE" w:rsidRPr="00F95440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na wyłonienie Wykonawcy w zakresie dostawy </w:t>
      </w:r>
      <w:r w:rsidR="00A2385A" w:rsidRPr="00F95440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zestawu do oceny aktywności układu autonomicznego z modułem pomiarowym w ramach realizacji programu „Inicjatywa Doskonałości - Uczelnia Badawcza”</w:t>
      </w:r>
      <w:r w:rsidR="00447A0B" w:rsidRPr="00F95440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,</w:t>
      </w:r>
      <w:r w:rsidR="00DE6BBE" w:rsidRPr="00F95440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dla Uniwersytetu Jagiellońskiego - Collegium Medicum w Krakowie</w:t>
      </w:r>
      <w:r w:rsidR="00147B66" w:rsidRPr="00F95440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, </w:t>
      </w:r>
      <w:r w:rsidR="00010896" w:rsidRPr="00F95440">
        <w:rPr>
          <w:rFonts w:asciiTheme="minorHAnsi" w:hAnsiTheme="minorHAnsi" w:cstheme="minorHAnsi"/>
          <w:bCs/>
          <w:spacing w:val="-4"/>
          <w:sz w:val="20"/>
          <w:szCs w:val="20"/>
        </w:rPr>
        <w:t>oświadczamy, że:</w:t>
      </w:r>
    </w:p>
    <w:p w14:paraId="7C1E62BD" w14:textId="77777777" w:rsidR="00010896" w:rsidRPr="00F95440" w:rsidRDefault="00010896" w:rsidP="00C225D5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</w:p>
    <w:p w14:paraId="1D841A86" w14:textId="77777777" w:rsidR="00F95440" w:rsidRPr="00F95440" w:rsidRDefault="00F95440" w:rsidP="00F95440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  <w:r w:rsidRPr="00F95440">
        <w:rPr>
          <w:rFonts w:asciiTheme="minorHAnsi" w:hAnsiTheme="minorHAnsi" w:cstheme="minorHAnsi"/>
          <w:bCs/>
          <w:spacing w:val="-4"/>
          <w:sz w:val="20"/>
          <w:szCs w:val="20"/>
        </w:rPr>
        <w:t>nie należymy do tej samej grupy kapitałowej z żadnym z Wykonawców, którzy złożyli ofertę w niniejszym postępowaniu *</w:t>
      </w:r>
      <w:r w:rsidRPr="00F95440">
        <w:rPr>
          <w:rFonts w:asciiTheme="minorHAnsi" w:hAnsiTheme="minorHAnsi" w:cstheme="minorHAnsi"/>
          <w:bCs/>
          <w:spacing w:val="-4"/>
          <w:sz w:val="20"/>
          <w:szCs w:val="20"/>
          <w:vertAlign w:val="superscript"/>
        </w:rPr>
        <w:t>)</w:t>
      </w:r>
    </w:p>
    <w:p w14:paraId="6FFA5128" w14:textId="77777777" w:rsidR="00F95440" w:rsidRPr="00F95440" w:rsidRDefault="00F95440" w:rsidP="00F95440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</w:p>
    <w:p w14:paraId="71085A7F" w14:textId="77777777" w:rsidR="00F95440" w:rsidRPr="00F95440" w:rsidRDefault="00F95440" w:rsidP="00F95440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  <w:r w:rsidRPr="00F95440">
        <w:rPr>
          <w:rFonts w:asciiTheme="minorHAnsi" w:hAnsiTheme="minorHAnsi" w:cstheme="minorHAnsi"/>
          <w:bCs/>
          <w:spacing w:val="-4"/>
          <w:sz w:val="20"/>
          <w:szCs w:val="20"/>
        </w:rPr>
        <w:t>lub</w:t>
      </w:r>
    </w:p>
    <w:p w14:paraId="6884BAC9" w14:textId="77777777" w:rsidR="00F95440" w:rsidRPr="00F95440" w:rsidRDefault="00F95440" w:rsidP="00F95440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</w:p>
    <w:p w14:paraId="46FEAC94" w14:textId="77777777" w:rsidR="00F95440" w:rsidRPr="00F95440" w:rsidRDefault="00F95440" w:rsidP="00F95440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  <w:r w:rsidRPr="00F95440">
        <w:rPr>
          <w:rFonts w:asciiTheme="minorHAnsi" w:hAnsiTheme="minorHAnsi" w:cstheme="minorHAnsi"/>
          <w:bCs/>
          <w:spacing w:val="-4"/>
          <w:sz w:val="20"/>
          <w:szCs w:val="20"/>
        </w:rPr>
        <w:t>należymy do tej samej grupy kapitałowej z następującymi Wykonawcami, którzy złożyli ofertę w niniejszym postępowaniu *</w:t>
      </w:r>
      <w:r w:rsidRPr="00F95440">
        <w:rPr>
          <w:rFonts w:asciiTheme="minorHAnsi" w:hAnsiTheme="minorHAnsi" w:cstheme="minorHAnsi"/>
          <w:bCs/>
          <w:spacing w:val="-4"/>
          <w:sz w:val="20"/>
          <w:szCs w:val="20"/>
          <w:vertAlign w:val="superscript"/>
        </w:rPr>
        <w:t>)</w:t>
      </w:r>
    </w:p>
    <w:p w14:paraId="332F7166" w14:textId="77777777" w:rsidR="00F95440" w:rsidRPr="00F95440" w:rsidRDefault="00F95440" w:rsidP="00F95440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</w:p>
    <w:p w14:paraId="3E1E2268" w14:textId="77777777" w:rsidR="00F95440" w:rsidRPr="00F95440" w:rsidRDefault="00F95440" w:rsidP="00F95440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F95440">
        <w:rPr>
          <w:rFonts w:asciiTheme="minorHAnsi" w:hAnsiTheme="minorHAnsi" w:cstheme="minorHAnsi"/>
          <w:bCs/>
          <w:spacing w:val="-4"/>
          <w:sz w:val="20"/>
          <w:szCs w:val="20"/>
        </w:rPr>
        <w:t xml:space="preserve">w rozumieniu art. 4 pkt 14) ustawy z dnia 16 lutego 2007r. o ochronie konkurencji i konsumentów (tekst jednolity: Dziennik Ustaw z </w:t>
      </w:r>
      <w:r w:rsidRPr="00F95440">
        <w:rPr>
          <w:rFonts w:asciiTheme="minorHAnsi" w:hAnsiTheme="minorHAnsi" w:cstheme="minorHAnsi"/>
          <w:sz w:val="20"/>
          <w:szCs w:val="20"/>
        </w:rPr>
        <w:t xml:space="preserve">2024r. poz. 594 z </w:t>
      </w:r>
      <w:proofErr w:type="spellStart"/>
      <w:r w:rsidRPr="00F95440">
        <w:rPr>
          <w:rFonts w:asciiTheme="minorHAnsi" w:hAnsiTheme="minorHAnsi" w:cstheme="minorHAnsi"/>
          <w:sz w:val="20"/>
          <w:szCs w:val="20"/>
        </w:rPr>
        <w:t>późn</w:t>
      </w:r>
      <w:proofErr w:type="spellEnd"/>
      <w:r w:rsidRPr="00F95440">
        <w:rPr>
          <w:rFonts w:asciiTheme="minorHAnsi" w:hAnsiTheme="minorHAnsi" w:cstheme="minorHAnsi"/>
          <w:sz w:val="20"/>
          <w:szCs w:val="20"/>
        </w:rPr>
        <w:t>. zm.</w:t>
      </w:r>
      <w:r w:rsidRPr="00F95440">
        <w:rPr>
          <w:rFonts w:asciiTheme="minorHAnsi" w:hAnsiTheme="minorHAnsi" w:cstheme="minorHAnsi"/>
          <w:bCs/>
          <w:spacing w:val="-4"/>
          <w:sz w:val="20"/>
          <w:szCs w:val="20"/>
        </w:rPr>
        <w:t>).</w:t>
      </w:r>
    </w:p>
    <w:p w14:paraId="251ACD25" w14:textId="77777777" w:rsidR="00F95440" w:rsidRPr="00F95440" w:rsidRDefault="00F95440" w:rsidP="00F95440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spacing w:val="-4"/>
          <w:sz w:val="20"/>
          <w:szCs w:val="20"/>
          <w:u w:val="single"/>
        </w:rPr>
      </w:pPr>
    </w:p>
    <w:p w14:paraId="103CC45C" w14:textId="77777777" w:rsidR="00F95440" w:rsidRPr="00F95440" w:rsidRDefault="00F95440" w:rsidP="00F95440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spacing w:val="-4"/>
          <w:sz w:val="20"/>
          <w:szCs w:val="20"/>
          <w:vertAlign w:val="superscript"/>
        </w:rPr>
      </w:pPr>
      <w:r w:rsidRPr="00F95440">
        <w:rPr>
          <w:rFonts w:asciiTheme="minorHAnsi" w:hAnsiTheme="minorHAnsi" w:cstheme="minorHAnsi"/>
          <w:spacing w:val="-4"/>
          <w:sz w:val="20"/>
          <w:szCs w:val="20"/>
        </w:rPr>
        <w:t>Lista Wykonawców składających ofertę w niniejszy postępowaniu, należących do tej samej grupy kapitałowej , o ile dotyczy*</w:t>
      </w:r>
      <w:r w:rsidRPr="00F95440">
        <w:rPr>
          <w:rFonts w:asciiTheme="minorHAnsi" w:hAnsiTheme="minorHAnsi" w:cstheme="minorHAnsi"/>
          <w:spacing w:val="-4"/>
          <w:sz w:val="20"/>
          <w:szCs w:val="20"/>
          <w:vertAlign w:val="superscript"/>
        </w:rPr>
        <w:t>)</w:t>
      </w:r>
    </w:p>
    <w:p w14:paraId="0645AE94" w14:textId="77777777" w:rsidR="00F95440" w:rsidRPr="00F95440" w:rsidRDefault="00F95440" w:rsidP="00F95440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spacing w:val="-4"/>
          <w:sz w:val="20"/>
          <w:szCs w:val="20"/>
          <w:u w:val="single"/>
        </w:rPr>
      </w:pPr>
    </w:p>
    <w:p w14:paraId="3A471D3C" w14:textId="77777777" w:rsidR="00F95440" w:rsidRPr="00F95440" w:rsidRDefault="00F95440" w:rsidP="00F95440">
      <w:pPr>
        <w:widowControl w:val="0"/>
        <w:numPr>
          <w:ilvl w:val="0"/>
          <w:numId w:val="15"/>
        </w:numPr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hAnsiTheme="minorHAnsi" w:cstheme="minorHAnsi"/>
          <w:spacing w:val="-4"/>
          <w:sz w:val="20"/>
          <w:szCs w:val="20"/>
        </w:rPr>
      </w:pPr>
      <w:r w:rsidRPr="00F95440">
        <w:rPr>
          <w:rFonts w:asciiTheme="minorHAnsi" w:hAnsiTheme="minorHAnsi" w:cstheme="minorHAnsi"/>
          <w:spacing w:val="-4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55396CD9" w14:textId="77777777" w:rsidR="00F95440" w:rsidRPr="00F95440" w:rsidRDefault="00F95440" w:rsidP="00F95440">
      <w:pPr>
        <w:widowControl w:val="0"/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spacing w:val="-4"/>
          <w:sz w:val="20"/>
          <w:szCs w:val="20"/>
        </w:rPr>
      </w:pPr>
    </w:p>
    <w:p w14:paraId="1711A9CF" w14:textId="77777777" w:rsidR="00F95440" w:rsidRPr="00F95440" w:rsidRDefault="00F95440" w:rsidP="00F95440">
      <w:pPr>
        <w:widowControl w:val="0"/>
        <w:numPr>
          <w:ilvl w:val="0"/>
          <w:numId w:val="15"/>
        </w:numPr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hAnsiTheme="minorHAnsi" w:cstheme="minorHAnsi"/>
          <w:spacing w:val="-4"/>
          <w:sz w:val="20"/>
          <w:szCs w:val="20"/>
        </w:rPr>
      </w:pPr>
      <w:r w:rsidRPr="00F95440">
        <w:rPr>
          <w:rFonts w:asciiTheme="minorHAnsi" w:hAnsiTheme="minorHAnsi" w:cstheme="minorHAnsi"/>
          <w:spacing w:val="-4"/>
          <w:sz w:val="20"/>
          <w:szCs w:val="20"/>
        </w:rPr>
        <w:t>………………………………………...........................................................................................................................................</w:t>
      </w:r>
    </w:p>
    <w:p w14:paraId="1BAC3009" w14:textId="77777777" w:rsidR="00F95440" w:rsidRPr="00F95440" w:rsidRDefault="00F95440" w:rsidP="00F95440">
      <w:pPr>
        <w:pStyle w:val="Akapitzlist"/>
        <w:tabs>
          <w:tab w:val="left" w:pos="567"/>
        </w:tabs>
        <w:spacing w:after="0" w:line="240" w:lineRule="auto"/>
        <w:ind w:left="284"/>
        <w:rPr>
          <w:rFonts w:asciiTheme="minorHAnsi" w:hAnsiTheme="minorHAnsi" w:cstheme="minorHAnsi"/>
          <w:spacing w:val="-4"/>
          <w:sz w:val="20"/>
          <w:szCs w:val="20"/>
        </w:rPr>
      </w:pPr>
    </w:p>
    <w:p w14:paraId="7E10FDD2" w14:textId="37BB87D6" w:rsidR="0039403E" w:rsidRPr="00F95440" w:rsidRDefault="00F95440" w:rsidP="00F95440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color w:val="0D0D0D"/>
          <w:sz w:val="20"/>
          <w:szCs w:val="20"/>
        </w:rPr>
      </w:pPr>
      <w:r w:rsidRPr="00F95440">
        <w:rPr>
          <w:rFonts w:asciiTheme="minorHAnsi" w:hAnsiTheme="minorHAnsi" w:cstheme="minorHAnsi"/>
          <w:color w:val="0D0D0D"/>
          <w:sz w:val="20"/>
          <w:szCs w:val="20"/>
        </w:rPr>
        <w:t>Wraz ze złożeniem oświadczenia, Wykonawca o ile dotyczy może przedstawić dowody, że oferty zostały przygotowane niezależnie od siebie oraz że powiązania z innym wykonawcą/</w:t>
      </w:r>
      <w:proofErr w:type="spellStart"/>
      <w:r w:rsidRPr="00F95440">
        <w:rPr>
          <w:rFonts w:asciiTheme="minorHAnsi" w:hAnsiTheme="minorHAnsi" w:cstheme="minorHAnsi"/>
          <w:color w:val="0D0D0D"/>
          <w:sz w:val="20"/>
          <w:szCs w:val="20"/>
        </w:rPr>
        <w:t>ami</w:t>
      </w:r>
      <w:proofErr w:type="spellEnd"/>
      <w:r w:rsidRPr="00F95440">
        <w:rPr>
          <w:rFonts w:asciiTheme="minorHAnsi" w:hAnsiTheme="minorHAnsi" w:cstheme="minorHAnsi"/>
          <w:color w:val="0D0D0D"/>
          <w:sz w:val="20"/>
          <w:szCs w:val="20"/>
        </w:rPr>
        <w:t xml:space="preserve"> nie prowadzą do zakłócenia konkurencji w postępowaniu o udzielenie zamówienia.</w:t>
      </w:r>
    </w:p>
    <w:p w14:paraId="6CE657D3" w14:textId="77777777" w:rsidR="0039403E" w:rsidRPr="00F95440" w:rsidRDefault="0039403E" w:rsidP="0039403E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/>
          <w:i/>
          <w:sz w:val="20"/>
          <w:szCs w:val="20"/>
          <w:u w:val="single"/>
        </w:rPr>
      </w:pPr>
    </w:p>
    <w:p w14:paraId="5BC42147" w14:textId="77777777" w:rsidR="0039403E" w:rsidRPr="00F95440" w:rsidRDefault="0039403E" w:rsidP="0039403E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i/>
          <w:sz w:val="20"/>
          <w:szCs w:val="20"/>
          <w:u w:val="single"/>
        </w:rPr>
      </w:pPr>
      <w:r w:rsidRPr="00F95440">
        <w:rPr>
          <w:rFonts w:asciiTheme="minorHAnsi" w:eastAsia="Calibri" w:hAnsiTheme="minorHAnsi" w:cstheme="minorHAnsi"/>
          <w:i/>
          <w:sz w:val="20"/>
          <w:szCs w:val="20"/>
          <w:u w:val="single"/>
        </w:rPr>
        <w:t>* niepotrzebne skreślić</w:t>
      </w:r>
    </w:p>
    <w:p w14:paraId="596F1056" w14:textId="2D1CA302" w:rsidR="00AA11AF" w:rsidRPr="00DC7795" w:rsidRDefault="00AA11AF" w:rsidP="00DC7795">
      <w:pPr>
        <w:tabs>
          <w:tab w:val="left" w:pos="567"/>
        </w:tabs>
        <w:spacing w:after="0" w:line="242" w:lineRule="auto"/>
        <w:ind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bookmarkStart w:id="2" w:name="_GoBack"/>
      <w:bookmarkEnd w:id="2"/>
    </w:p>
    <w:sectPr w:rsidR="00AA11AF" w:rsidRPr="00DC7795" w:rsidSect="00416B3D">
      <w:headerReference w:type="default" r:id="rId12"/>
      <w:footerReference w:type="default" r:id="rId13"/>
      <w:headerReference w:type="first" r:id="rId14"/>
      <w:pgSz w:w="11906" w:h="16838"/>
      <w:pgMar w:top="993" w:right="849" w:bottom="851" w:left="1191" w:header="426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D302DE" w14:textId="77777777" w:rsidR="00632809" w:rsidRDefault="00632809" w:rsidP="00B503BE">
      <w:pPr>
        <w:spacing w:after="0" w:line="240" w:lineRule="auto"/>
      </w:pPr>
      <w:r>
        <w:separator/>
      </w:r>
    </w:p>
  </w:endnote>
  <w:endnote w:type="continuationSeparator" w:id="0">
    <w:p w14:paraId="3549D043" w14:textId="77777777" w:rsidR="00632809" w:rsidRDefault="00632809" w:rsidP="00B50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7D3186C-FED0-4BAE-9256-B6F5FD021521}"/>
    <w:embedBold r:id="rId2" w:fontKey="{026BAA0E-5F3F-4C1D-A4D8-B288B5F9324D}"/>
    <w:embedItalic r:id="rId3" w:fontKey="{A68096C3-BD07-4A76-9166-C96F91E9704C}"/>
    <w:embedBoldItalic r:id="rId4" w:fontKey="{55334056-973D-48F3-A4CE-EE020422E84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 Light">
    <w:altName w:val="Arial"/>
    <w:charset w:val="00"/>
    <w:family w:val="swiss"/>
    <w:pitch w:val="variable"/>
    <w:sig w:usb0="00000001" w:usb1="5000205B" w:usb2="00000000" w:usb3="00000000" w:csb0="0000009F" w:csb1="00000000"/>
    <w:embedRegular r:id="rId5" w:fontKey="{14CD1CA6-16A4-4961-8FDF-42C8CA43ECBE}"/>
    <w:embedBold r:id="rId6" w:fontKey="{5AA100CF-EF3F-4328-829C-0A82E94BF53B}"/>
    <w:embedItalic r:id="rId7" w:fontKey="{0E278CDA-9673-4B8E-A294-5C8068B77373}"/>
    <w:embedBoldItalic r:id="rId8" w:fontKey="{20873076-3FBC-49C7-85D1-37248AF7330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ADD7E4A4-2965-47E3-A422-A1816BDA8582}"/>
    <w:embedItalic r:id="rId10" w:fontKey="{E7BA3AF2-5131-4A30-8B28-27B5B801BD0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0189D987-CEA1-4374-8F9A-C6528C9E7813}"/>
  </w:font>
  <w:font w:name="OpenSymbol">
    <w:altName w:val="Arial Unicode MS"/>
    <w:charset w:val="00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2" w:fontKey="{D39E7A61-46FE-4061-97B3-7EFDCE0FE55B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3" w:fontKey="{FDCCFA7C-0105-4F65-A696-DF8330791DCB}"/>
    <w:embedItalic r:id="rId14" w:fontKey="{4E865A2F-15AE-47AB-A610-345577B5248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BEB21C61-11F7-4802-A14F-2871EECD80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E11B20" w14:textId="77777777" w:rsidR="00270574" w:rsidRPr="007608B2" w:rsidRDefault="00270574" w:rsidP="00D41236">
    <w:pPr>
      <w:tabs>
        <w:tab w:val="left" w:pos="567"/>
      </w:tabs>
      <w:spacing w:after="0" w:line="240" w:lineRule="auto"/>
      <w:ind w:right="1"/>
      <w:jc w:val="right"/>
      <w:rPr>
        <w:rFonts w:cs="Tahoma"/>
        <w:b/>
        <w:i/>
        <w:color w:val="FF0000"/>
        <w:sz w:val="16"/>
        <w:szCs w:val="16"/>
      </w:rPr>
    </w:pPr>
  </w:p>
  <w:p w14:paraId="07DA8C72" w14:textId="77777777" w:rsidR="00270574" w:rsidRPr="007608B2" w:rsidRDefault="00270574" w:rsidP="006307D0">
    <w:pPr>
      <w:pStyle w:val="Stopka"/>
      <w:pBdr>
        <w:top w:val="single" w:sz="4" w:space="1" w:color="auto"/>
      </w:pBdr>
      <w:tabs>
        <w:tab w:val="clear" w:pos="9072"/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</w:rPr>
    </w:pPr>
    <w:r w:rsidRPr="007608B2">
      <w:rPr>
        <w:rFonts w:ascii="Calibri" w:hAnsi="Calibri" w:cs="Calibri"/>
        <w:b/>
        <w:bCs/>
        <w:i/>
        <w:iCs/>
        <w:sz w:val="16"/>
        <w:szCs w:val="16"/>
      </w:rPr>
      <w:t>Dział Zamówień Publicznych UJ CM, ul. Skawińska 8, 31-066 Kraków;</w:t>
    </w:r>
  </w:p>
  <w:p w14:paraId="664AA184" w14:textId="77777777" w:rsidR="00270574" w:rsidRPr="0098673D" w:rsidRDefault="00270574" w:rsidP="00D41236">
    <w:pPr>
      <w:pStyle w:val="Stopka"/>
      <w:tabs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</w:rPr>
    </w:pPr>
    <w:r w:rsidRPr="0098673D">
      <w:rPr>
        <w:rFonts w:ascii="Calibri" w:hAnsi="Calibri" w:cs="Calibri"/>
        <w:b/>
        <w:bCs/>
        <w:i/>
        <w:iCs/>
        <w:sz w:val="16"/>
        <w:szCs w:val="16"/>
      </w:rPr>
      <w:t xml:space="preserve">e-mail: </w:t>
    </w:r>
    <w:hyperlink r:id="rId1" w:history="1">
      <w:r w:rsidRPr="0098673D">
        <w:rPr>
          <w:rStyle w:val="Hipercze"/>
          <w:rFonts w:ascii="Calibri" w:hAnsi="Calibri" w:cs="Calibri"/>
          <w:b/>
          <w:bCs/>
          <w:i/>
          <w:iCs/>
          <w:sz w:val="16"/>
          <w:szCs w:val="16"/>
        </w:rPr>
        <w:t>dzp@cm-uj.krakow.pl</w:t>
      </w:r>
    </w:hyperlink>
  </w:p>
  <w:p w14:paraId="58233652" w14:textId="77777777" w:rsidR="00270574" w:rsidRPr="007608B2" w:rsidRDefault="00270574" w:rsidP="007608B2">
    <w:pPr>
      <w:pStyle w:val="Stopka"/>
      <w:ind w:left="284"/>
      <w:rPr>
        <w:rFonts w:ascii="Calibri" w:hAnsi="Calibri"/>
        <w:sz w:val="16"/>
        <w:szCs w:val="16"/>
      </w:rPr>
    </w:pPr>
    <w:r w:rsidRPr="007608B2">
      <w:rPr>
        <w:rFonts w:ascii="Calibri" w:hAnsi="Calibri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CED96D1" wp14:editId="31BF8A72">
              <wp:simplePos x="0" y="0"/>
              <wp:positionH relativeFrom="page">
                <wp:posOffset>5812155</wp:posOffset>
              </wp:positionH>
              <wp:positionV relativeFrom="paragraph">
                <wp:posOffset>48895</wp:posOffset>
              </wp:positionV>
              <wp:extent cx="885825" cy="191770"/>
              <wp:effectExtent l="0" t="0" r="0" b="0"/>
              <wp:wrapNone/>
              <wp:docPr id="963114216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5825" cy="191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7453A1" w14:textId="756D8ACB" w:rsidR="00270574" w:rsidRPr="00A94343" w:rsidRDefault="00270574" w:rsidP="00A9434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Strona 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PAGE </w:instrTex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DC7795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10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 z 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NUMPAGES \*Arabic </w:instrTex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DC7795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16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ED96D1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457.65pt;margin-top:3.85pt;width:69.75pt;height:15.1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" filled="f" stroked="f" strokeweight=".5pt">
              <v:path arrowok="t"/>
              <v:textbox inset="0,0,0,0">
                <w:txbxContent>
                  <w:p w14:paraId="4A7453A1" w14:textId="756D8ACB" w:rsidR="00270574" w:rsidRPr="00A94343" w:rsidRDefault="00270574" w:rsidP="00A94343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Strona 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PAGE </w:instrTex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DC7795">
                      <w:rPr>
                        <w:rFonts w:cs="Calibr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10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 z 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NUMPAGES \*Arabic </w:instrTex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DC7795">
                      <w:rPr>
                        <w:rFonts w:cs="Calibr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16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7608B2">
      <w:rPr>
        <w:rFonts w:ascii="Calibri" w:hAnsi="Calibri" w:cs="Calibri"/>
        <w:b/>
        <w:bCs/>
        <w:i/>
        <w:iCs/>
        <w:sz w:val="16"/>
        <w:szCs w:val="16"/>
      </w:rPr>
      <w:t xml:space="preserve">strona internetowa: </w:t>
    </w:r>
    <w:hyperlink r:id="rId2" w:history="1">
      <w:r w:rsidRPr="007608B2">
        <w:rPr>
          <w:rStyle w:val="Hipercze"/>
          <w:rFonts w:ascii="Calibri" w:hAnsi="Calibri" w:cs="Calibri"/>
          <w:b/>
          <w:bCs/>
          <w:i/>
          <w:iCs/>
          <w:sz w:val="16"/>
          <w:szCs w:val="16"/>
        </w:rPr>
        <w:t>www.dzp.cm-uj.krakow.pl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72551A" w14:textId="77777777" w:rsidR="00632809" w:rsidRDefault="00632809" w:rsidP="00B503BE">
      <w:pPr>
        <w:spacing w:after="0" w:line="240" w:lineRule="auto"/>
      </w:pPr>
      <w:r>
        <w:separator/>
      </w:r>
    </w:p>
  </w:footnote>
  <w:footnote w:type="continuationSeparator" w:id="0">
    <w:p w14:paraId="23BA8B01" w14:textId="77777777" w:rsidR="00632809" w:rsidRDefault="00632809" w:rsidP="00B50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BBD792" w14:textId="77777777" w:rsidR="00270574" w:rsidRDefault="00270574" w:rsidP="00341B1F">
    <w:pPr>
      <w:pStyle w:val="Nagwek"/>
      <w:rPr>
        <w:i/>
        <w:noProof/>
        <w:lang w:eastAsia="pl-PL"/>
      </w:rPr>
    </w:pPr>
    <w:r w:rsidRPr="00083B84">
      <w:rPr>
        <w:noProof/>
      </w:rPr>
      <w:t xml:space="preserve"> </w:t>
    </w:r>
  </w:p>
  <w:p w14:paraId="40BC4D78" w14:textId="77777777" w:rsidR="00270574" w:rsidRDefault="00270574" w:rsidP="00341B1F">
    <w:pPr>
      <w:pStyle w:val="Nagwek"/>
      <w:rPr>
        <w:rFonts w:ascii="Calibri" w:hAnsi="Calibri" w:cs="Calibri"/>
        <w:b/>
        <w:sz w:val="18"/>
        <w:szCs w:val="18"/>
      </w:rPr>
    </w:pPr>
  </w:p>
  <w:p w14:paraId="5448AC53" w14:textId="0D3719AD" w:rsidR="00270574" w:rsidRDefault="00270574" w:rsidP="00341B1F">
    <w:pPr>
      <w:pStyle w:val="Nagwek"/>
      <w:rPr>
        <w:rFonts w:ascii="Calibri" w:hAnsi="Calibri" w:cs="Calibri"/>
        <w:b/>
        <w:sz w:val="18"/>
        <w:szCs w:val="18"/>
      </w:rPr>
    </w:pPr>
    <w:r>
      <w:rPr>
        <w:rFonts w:ascii="Calibri" w:hAnsi="Calibri" w:cs="Calibri"/>
        <w:b/>
        <w:noProof/>
        <w:sz w:val="18"/>
        <w:szCs w:val="18"/>
        <w:lang w:eastAsia="pl-PL"/>
      </w:rPr>
      <w:drawing>
        <wp:inline distT="0" distB="0" distL="0" distR="0" wp14:anchorId="4EBBF8D1" wp14:editId="6B439FF2">
          <wp:extent cx="2536190" cy="65214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6190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alibri" w:hAnsi="Calibri" w:cs="Calibri"/>
        <w:b/>
        <w:sz w:val="18"/>
        <w:szCs w:val="18"/>
      </w:rPr>
      <w:t xml:space="preserve">                                                    </w:t>
    </w:r>
    <w:r>
      <w:rPr>
        <w:rFonts w:ascii="Calibri" w:hAnsi="Calibri" w:cs="Calibri"/>
        <w:b/>
        <w:noProof/>
        <w:sz w:val="18"/>
        <w:szCs w:val="18"/>
        <w:lang w:eastAsia="pl-PL"/>
      </w:rPr>
      <w:drawing>
        <wp:inline distT="0" distB="0" distL="0" distR="0" wp14:anchorId="0F9FBC80" wp14:editId="14D2C93D">
          <wp:extent cx="2200910" cy="646430"/>
          <wp:effectExtent l="0" t="0" r="8890" b="127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910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76CC354" w14:textId="6B21A4B4" w:rsidR="00270574" w:rsidRDefault="00270574" w:rsidP="00341B1F">
    <w:pPr>
      <w:pStyle w:val="Nagwek"/>
      <w:rPr>
        <w:rFonts w:ascii="Calibri" w:hAnsi="Calibri" w:cs="Calibri"/>
        <w:b/>
        <w:sz w:val="18"/>
        <w:szCs w:val="18"/>
      </w:rPr>
    </w:pPr>
  </w:p>
  <w:p w14:paraId="1C49B6A3" w14:textId="5754CA55" w:rsidR="00270574" w:rsidRPr="001D7694" w:rsidRDefault="00270574" w:rsidP="00341B1F">
    <w:pPr>
      <w:pStyle w:val="Nagwek"/>
      <w:rPr>
        <w:rFonts w:ascii="Calibri" w:hAnsi="Calibri" w:cs="Calibri"/>
        <w:color w:val="FF0000"/>
        <w:sz w:val="18"/>
        <w:szCs w:val="18"/>
      </w:rPr>
    </w:pPr>
    <w:r w:rsidRPr="003B1357">
      <w:rPr>
        <w:rFonts w:ascii="Calibri" w:hAnsi="Calibri" w:cs="Calibri"/>
        <w:b/>
        <w:sz w:val="18"/>
        <w:szCs w:val="18"/>
      </w:rPr>
      <w:t>Postępowanie nr: 141.27</w:t>
    </w:r>
    <w:r>
      <w:rPr>
        <w:rFonts w:ascii="Calibri" w:hAnsi="Calibri" w:cs="Calibri"/>
        <w:b/>
        <w:sz w:val="18"/>
        <w:szCs w:val="18"/>
      </w:rPr>
      <w:t>2</w:t>
    </w:r>
    <w:r w:rsidRPr="003B1357">
      <w:rPr>
        <w:rFonts w:ascii="Calibri" w:hAnsi="Calibri" w:cs="Calibri"/>
        <w:b/>
        <w:sz w:val="18"/>
        <w:szCs w:val="18"/>
      </w:rPr>
      <w:t>.</w:t>
    </w:r>
    <w:r w:rsidR="002D5C0C">
      <w:rPr>
        <w:rFonts w:ascii="Calibri" w:hAnsi="Calibri" w:cs="Calibri"/>
        <w:b/>
        <w:sz w:val="18"/>
        <w:szCs w:val="18"/>
      </w:rPr>
      <w:t>88</w:t>
    </w:r>
    <w:r>
      <w:rPr>
        <w:rFonts w:ascii="Calibri" w:hAnsi="Calibri" w:cs="Calibri"/>
        <w:b/>
        <w:sz w:val="18"/>
        <w:szCs w:val="18"/>
      </w:rPr>
      <w:t>.</w:t>
    </w:r>
    <w:r w:rsidRPr="003B1357">
      <w:rPr>
        <w:rFonts w:ascii="Calibri" w:hAnsi="Calibri" w:cs="Calibri"/>
        <w:b/>
        <w:sz w:val="18"/>
        <w:szCs w:val="18"/>
      </w:rPr>
      <w:t>202</w:t>
    </w:r>
    <w:r>
      <w:rPr>
        <w:rFonts w:ascii="Calibri" w:hAnsi="Calibri" w:cs="Calibri"/>
        <w:b/>
        <w:sz w:val="18"/>
        <w:szCs w:val="18"/>
      </w:rPr>
      <w:t xml:space="preserve">4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67AEE" w14:textId="77777777" w:rsidR="00270574" w:rsidRDefault="00270574" w:rsidP="000E67B4">
    <w:pPr>
      <w:pStyle w:val="Nagwek"/>
      <w:tabs>
        <w:tab w:val="clear" w:pos="4536"/>
        <w:tab w:val="left" w:pos="567"/>
        <w:tab w:val="center" w:pos="3402"/>
      </w:tabs>
      <w:rPr>
        <w:rFonts w:ascii="Calibri" w:hAnsi="Calibri" w:cs="Calibri"/>
        <w:b/>
        <w:sz w:val="20"/>
        <w:szCs w:val="20"/>
      </w:rPr>
    </w:pPr>
    <w:r>
      <w:rPr>
        <w:noProof/>
        <w:lang w:eastAsia="pl-PL"/>
      </w:rPr>
      <w:drawing>
        <wp:anchor distT="0" distB="0" distL="0" distR="0" simplePos="0" relativeHeight="251658752" behindDoc="1" locked="0" layoutInCell="1" allowOverlap="1" wp14:anchorId="1C2F0BF0" wp14:editId="53E9A577">
          <wp:simplePos x="0" y="0"/>
          <wp:positionH relativeFrom="margin">
            <wp:posOffset>4458970</wp:posOffset>
          </wp:positionH>
          <wp:positionV relativeFrom="page">
            <wp:posOffset>561975</wp:posOffset>
          </wp:positionV>
          <wp:extent cx="1590675" cy="685800"/>
          <wp:effectExtent l="0" t="0" r="0" b="0"/>
          <wp:wrapNone/>
          <wp:docPr id="1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0" distR="0" simplePos="0" relativeHeight="251657728" behindDoc="1" locked="0" layoutInCell="1" allowOverlap="1" wp14:anchorId="457DB7AC" wp14:editId="02FC1B7A">
          <wp:simplePos x="0" y="0"/>
          <wp:positionH relativeFrom="margin">
            <wp:posOffset>2384425</wp:posOffset>
          </wp:positionH>
          <wp:positionV relativeFrom="page">
            <wp:posOffset>598170</wp:posOffset>
          </wp:positionV>
          <wp:extent cx="1273175" cy="552450"/>
          <wp:effectExtent l="0" t="0" r="0" b="0"/>
          <wp:wrapNone/>
          <wp:docPr id="9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1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67B4">
      <w:rPr>
        <w:i/>
        <w:noProof/>
        <w:lang w:eastAsia="pl-PL"/>
      </w:rPr>
      <w:drawing>
        <wp:inline distT="0" distB="0" distL="0" distR="0" wp14:anchorId="1CB6D091" wp14:editId="2C6C1BD4">
          <wp:extent cx="1733550" cy="826770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noProof/>
        <w:lang w:eastAsia="pl-PL"/>
      </w:rPr>
      <w:t xml:space="preserve"> </w:t>
    </w:r>
  </w:p>
  <w:p w14:paraId="6FD6CD3B" w14:textId="77777777" w:rsidR="00270574" w:rsidRDefault="00270574" w:rsidP="000E67B4">
    <w:pPr>
      <w:pStyle w:val="Nagwek"/>
      <w:tabs>
        <w:tab w:val="left" w:pos="567"/>
      </w:tabs>
      <w:ind w:left="284"/>
      <w:rPr>
        <w:rFonts w:ascii="Calibri" w:hAnsi="Calibri" w:cs="Calibri"/>
        <w:b/>
        <w:sz w:val="20"/>
        <w:szCs w:val="20"/>
      </w:rPr>
    </w:pPr>
  </w:p>
  <w:p w14:paraId="1E8C494C" w14:textId="77777777" w:rsidR="00270574" w:rsidRPr="005C4307" w:rsidRDefault="00270574" w:rsidP="000E67B4">
    <w:pPr>
      <w:pStyle w:val="Nagwek"/>
      <w:tabs>
        <w:tab w:val="left" w:pos="567"/>
      </w:tabs>
      <w:ind w:left="284"/>
      <w:rPr>
        <w:rFonts w:ascii="Calibri" w:hAnsi="Calibri" w:cs="Calibri"/>
        <w:sz w:val="20"/>
        <w:szCs w:val="20"/>
      </w:rPr>
    </w:pPr>
    <w:r w:rsidRPr="005C4307">
      <w:rPr>
        <w:rFonts w:ascii="Calibri" w:hAnsi="Calibri" w:cs="Calibri"/>
        <w:b/>
        <w:sz w:val="20"/>
        <w:szCs w:val="20"/>
      </w:rPr>
      <w:t>Postępowanie nr: 141.2711.</w:t>
    </w:r>
    <w:r>
      <w:rPr>
        <w:rFonts w:ascii="Calibri" w:hAnsi="Calibri" w:cs="Calibri"/>
        <w:b/>
        <w:sz w:val="20"/>
        <w:szCs w:val="20"/>
      </w:rPr>
      <w:t>1</w:t>
    </w:r>
    <w:r w:rsidRPr="005C4307">
      <w:rPr>
        <w:rFonts w:ascii="Calibri" w:hAnsi="Calibri" w:cs="Calibri"/>
        <w:b/>
        <w:sz w:val="20"/>
        <w:szCs w:val="20"/>
      </w:rPr>
      <w:t>1.2022</w:t>
    </w:r>
  </w:p>
  <w:p w14:paraId="06E49BA4" w14:textId="77777777" w:rsidR="00270574" w:rsidRDefault="0027057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3E1AFB48"/>
    <w:name w:val="WW8Num4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ascii="Calibri" w:hAnsi="Calibri" w:cs="Calibri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680" w:hanging="108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</w:lvl>
  </w:abstractNum>
  <w:abstractNum w:abstractNumId="1" w15:restartNumberingAfterBreak="0">
    <w:nsid w:val="00000014"/>
    <w:multiLevelType w:val="multilevel"/>
    <w:tmpl w:val="00000014"/>
    <w:name w:val="WW8Num20"/>
    <w:lvl w:ilvl="0">
      <w:start w:val="4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88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572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56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00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784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428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712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</w:abstractNum>
  <w:abstractNum w:abstractNumId="2" w15:restartNumberingAfterBreak="0">
    <w:nsid w:val="00000016"/>
    <w:multiLevelType w:val="singleLevel"/>
    <w:tmpl w:val="00000016"/>
    <w:name w:val="WW8Num23"/>
    <w:lvl w:ilvl="0">
      <w:start w:val="1"/>
      <w:numFmt w:val="bullet"/>
      <w:pStyle w:val="Spistreci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3" w15:restartNumberingAfterBreak="0">
    <w:nsid w:val="00000018"/>
    <w:multiLevelType w:val="multilevel"/>
    <w:tmpl w:val="3D067570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strike w:val="0"/>
        <w:dstrike w:val="0"/>
        <w:kern w:val="2"/>
        <w:sz w:val="20"/>
        <w:szCs w:val="20"/>
        <w:lang w:eastAsia="pl-P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720"/>
      </w:pPr>
      <w:rPr>
        <w:rFonts w:ascii="Calibri" w:eastAsia="Ubuntu Light" w:hAnsi="Calibri" w:cs="Calibri"/>
        <w:b w:val="0"/>
        <w:strike w:val="0"/>
        <w:kern w:val="2"/>
        <w:sz w:val="20"/>
        <w:szCs w:val="20"/>
        <w:lang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4" w15:restartNumberingAfterBreak="0">
    <w:nsid w:val="00000019"/>
    <w:multiLevelType w:val="multilevel"/>
    <w:tmpl w:val="EE7EEB38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Calibri" w:hAnsi="Calibri" w:cs="Tahoma"/>
        <w:b/>
        <w:i w:val="0"/>
        <w:iCs/>
        <w:color w:val="auto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eastAsia="Calibri" w:hAnsi="Calibri" w:cs="Calibri" w:hint="default"/>
        <w:b/>
        <w:i w:val="0"/>
        <w:color w:val="auto"/>
        <w:sz w:val="20"/>
        <w:szCs w:val="20"/>
        <w:lang w:val="sq-AL" w:eastAsia="en-US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12" w:hanging="720"/>
      </w:pPr>
      <w:rPr>
        <w:rFonts w:cs="Calibri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278" w:hanging="720"/>
      </w:pPr>
      <w:rPr>
        <w:rFonts w:cs="Calibri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344" w:hanging="720"/>
      </w:pPr>
      <w:rPr>
        <w:rFonts w:cs="Calibri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770" w:hanging="1080"/>
      </w:pPr>
      <w:rPr>
        <w:rFonts w:cs="Calibri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36" w:hanging="1080"/>
      </w:pPr>
      <w:rPr>
        <w:rFonts w:cs="Calibri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262" w:hanging="1440"/>
      </w:pPr>
      <w:rPr>
        <w:rFonts w:cs="Calibri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328" w:hanging="1440"/>
      </w:pPr>
      <w:rPr>
        <w:rFonts w:cs="Calibri" w:hint="default"/>
      </w:rPr>
    </w:lvl>
  </w:abstractNum>
  <w:abstractNum w:abstractNumId="5" w15:restartNumberingAfterBreak="0">
    <w:nsid w:val="0000001F"/>
    <w:multiLevelType w:val="multilevel"/>
    <w:tmpl w:val="44CEE592"/>
    <w:name w:val="WW8Num31"/>
    <w:lvl w:ilvl="0">
      <w:start w:val="1"/>
      <w:numFmt w:val="decimal"/>
      <w:lvlText w:val="%1)"/>
      <w:lvlJc w:val="left"/>
      <w:pPr>
        <w:tabs>
          <w:tab w:val="num" w:pos="0"/>
        </w:tabs>
        <w:ind w:left="1080" w:firstLine="720"/>
      </w:pPr>
      <w:rPr>
        <w:position w:val="0"/>
        <w:sz w:val="24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800" w:firstLine="1440"/>
      </w:pPr>
      <w:rPr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firstLine="2340"/>
      </w:pPr>
      <w:rPr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firstLine="2880"/>
      </w:pPr>
      <w:rPr>
        <w:rFonts w:ascii="Calibri" w:hAnsi="Calibri" w:cs="Calibri" w:hint="default"/>
        <w:position w:val="0"/>
        <w:sz w:val="20"/>
        <w:szCs w:val="20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firstLine="3600"/>
      </w:pPr>
      <w:rPr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firstLine="4500"/>
      </w:pPr>
      <w:rPr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firstLine="5040"/>
      </w:pPr>
      <w:rPr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firstLine="5760"/>
      </w:pPr>
      <w:rPr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firstLine="6660"/>
      </w:pPr>
      <w:rPr>
        <w:position w:val="0"/>
        <w:sz w:val="24"/>
        <w:vertAlign w:val="baseline"/>
      </w:rPr>
    </w:lvl>
  </w:abstractNum>
  <w:abstractNum w:abstractNumId="6" w15:restartNumberingAfterBreak="0">
    <w:nsid w:val="00000020"/>
    <w:multiLevelType w:val="multilevel"/>
    <w:tmpl w:val="E88E24B4"/>
    <w:name w:val="WW8Num32"/>
    <w:lvl w:ilvl="0">
      <w:start w:val="1"/>
      <w:numFmt w:val="lowerLetter"/>
      <w:lvlText w:val="%1)"/>
      <w:lvlJc w:val="left"/>
      <w:pPr>
        <w:tabs>
          <w:tab w:val="num" w:pos="0"/>
        </w:tabs>
        <w:ind w:left="283" w:hanging="283"/>
      </w:pPr>
      <w:rPr>
        <w:b w:val="0"/>
        <w:bCs w:val="0"/>
        <w:i w:val="0"/>
        <w:iCs w:val="0"/>
        <w:sz w:val="24"/>
        <w:szCs w:val="24"/>
        <w:u w:val="none"/>
      </w:rPr>
    </w:lvl>
    <w:lvl w:ilvl="1">
      <w:start w:val="1"/>
      <w:numFmt w:val="lowerLetter"/>
      <w:lvlText w:val="%2)"/>
      <w:lvlJc w:val="left"/>
      <w:pPr>
        <w:tabs>
          <w:tab w:val="num" w:pos="-579"/>
        </w:tabs>
        <w:ind w:left="927" w:hanging="360"/>
      </w:pPr>
      <w:rPr>
        <w:color w:val="auto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6" w:hanging="360"/>
      </w:pPr>
      <w:rPr>
        <w:rFonts w:ascii="Wingdings" w:hAnsi="Wingdings" w:cs="Wingdings"/>
      </w:rPr>
    </w:lvl>
  </w:abstractNum>
  <w:abstractNum w:abstractNumId="7" w15:restartNumberingAfterBreak="0">
    <w:nsid w:val="00000022"/>
    <w:multiLevelType w:val="multi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8" w15:restartNumberingAfterBreak="0">
    <w:nsid w:val="00000024"/>
    <w:multiLevelType w:val="multilevel"/>
    <w:tmpl w:val="00000024"/>
    <w:lvl w:ilvl="0">
      <w:start w:val="1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  <w:b/>
        <w:bCs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Calibri" w:eastAsia="Times New Roman" w:hAnsi="Calibri" w:cs="Tahoma" w:hint="default"/>
        <w:b w:val="0"/>
        <w:color w:val="000000"/>
        <w:kern w:val="2"/>
        <w:sz w:val="20"/>
        <w:szCs w:val="20"/>
        <w:lang w:eastAsia="pl-PL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9" w15:restartNumberingAfterBreak="0">
    <w:nsid w:val="00000027"/>
    <w:multiLevelType w:val="multilevel"/>
    <w:tmpl w:val="00000027"/>
    <w:name w:val="WW8Num40"/>
    <w:styleLink w:val="11111111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10" w15:restartNumberingAfterBreak="0">
    <w:nsid w:val="00000028"/>
    <w:multiLevelType w:val="multilevel"/>
    <w:tmpl w:val="5FF474C4"/>
    <w:styleLink w:val="Styl13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1" w15:restartNumberingAfterBreak="0">
    <w:nsid w:val="0000002B"/>
    <w:multiLevelType w:val="multilevel"/>
    <w:tmpl w:val="6F3CF034"/>
    <w:name w:val="WW8Num44"/>
    <w:styleLink w:val="Styl2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 w15:restartNumberingAfterBreak="0">
    <w:nsid w:val="00000032"/>
    <w:multiLevelType w:val="multilevel"/>
    <w:tmpl w:val="B338D9E4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440"/>
      </w:pPr>
      <w:rPr>
        <w:rFonts w:hint="default"/>
      </w:rPr>
    </w:lvl>
  </w:abstractNum>
  <w:abstractNum w:abstractNumId="13" w15:restartNumberingAfterBreak="0">
    <w:nsid w:val="0000003A"/>
    <w:multiLevelType w:val="multilevel"/>
    <w:tmpl w:val="51162AC2"/>
    <w:name w:val="WW8Num60"/>
    <w:lvl w:ilvl="0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trike w:val="0"/>
        <w:dstrike w:val="0"/>
        <w:color w:val="auto"/>
      </w:rPr>
    </w:lvl>
    <w:lvl w:ilvl="1">
      <w:start w:val="99"/>
      <w:numFmt w:val="decimal"/>
      <w:lvlText w:val="%2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09"/>
        </w:tabs>
        <w:ind w:left="2340" w:hanging="360"/>
      </w:pPr>
      <w:rPr>
        <w:rFonts w:ascii="Calibri" w:hAnsi="Calibri" w:cs="Calibri" w:hint="default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Calibri" w:hAnsi="Calibri" w:cs="Calibri"/>
        <w:i w:val="0"/>
        <w:color w:val="auto"/>
        <w:spacing w:val="-2"/>
        <w:sz w:val="20"/>
        <w:szCs w:val="20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00000044"/>
    <w:multiLevelType w:val="multilevel"/>
    <w:tmpl w:val="50C064F0"/>
    <w:name w:val="WW8Num7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Calibri" w:eastAsia="Calibri" w:hAnsi="Calibri" w:cs="Calibri"/>
        <w:b w:val="0"/>
        <w:strike w:val="0"/>
        <w:color w:val="000000"/>
        <w:sz w:val="20"/>
        <w:szCs w:val="20"/>
        <w:vertAlign w:val="baseline"/>
        <w:lang w:val="sq-AL" w:eastAsia="en-US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340" w:hanging="360"/>
      </w:pPr>
      <w:rPr>
        <w:rFonts w:ascii="Symbol" w:eastAsia="Times New Roman" w:hAnsi="Symbol" w:cs="Tahoma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01D00B1"/>
    <w:multiLevelType w:val="multilevel"/>
    <w:tmpl w:val="C7AA7632"/>
    <w:styleLink w:val="11111113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6" w15:restartNumberingAfterBreak="0">
    <w:nsid w:val="013215C4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01F24662"/>
    <w:multiLevelType w:val="multilevel"/>
    <w:tmpl w:val="F2D8DEF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8" w15:restartNumberingAfterBreak="0">
    <w:nsid w:val="022C6F9C"/>
    <w:multiLevelType w:val="hybridMultilevel"/>
    <w:tmpl w:val="12C8CF30"/>
    <w:lvl w:ilvl="0" w:tplc="87264F70">
      <w:start w:val="9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25533B7"/>
    <w:multiLevelType w:val="multilevel"/>
    <w:tmpl w:val="1248B2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  <w:b w:val="0"/>
        <w:bCs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20" w15:restartNumberingAfterBreak="0">
    <w:nsid w:val="03916E6C"/>
    <w:multiLevelType w:val="multilevel"/>
    <w:tmpl w:val="BAD2A2F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2"/>
      <w:numFmt w:val="decimal"/>
      <w:isLgl/>
      <w:lvlText w:val="%1.%2."/>
      <w:lvlJc w:val="left"/>
      <w:pPr>
        <w:ind w:left="1482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440"/>
      </w:pPr>
      <w:rPr>
        <w:rFonts w:hint="default"/>
      </w:rPr>
    </w:lvl>
  </w:abstractNum>
  <w:abstractNum w:abstractNumId="21" w15:restartNumberingAfterBreak="0">
    <w:nsid w:val="05524DF3"/>
    <w:multiLevelType w:val="multilevel"/>
    <w:tmpl w:val="73CA961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22" w15:restartNumberingAfterBreak="0">
    <w:nsid w:val="06B9226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07114E7F"/>
    <w:multiLevelType w:val="multilevel"/>
    <w:tmpl w:val="2FD69214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520" w:hanging="360"/>
      </w:pPr>
      <w:rPr>
        <w:rFonts w:ascii="Calibri" w:eastAsia="Calibri" w:hAnsi="Calibri" w:cs="Calibri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081C400C"/>
    <w:multiLevelType w:val="multilevel"/>
    <w:tmpl w:val="E6C6C306"/>
    <w:lvl w:ilvl="0">
      <w:start w:val="23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rPr>
        <w:rFonts w:hint="default"/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08747D02"/>
    <w:multiLevelType w:val="multilevel"/>
    <w:tmpl w:val="A8CC38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color w:val="auto"/>
      </w:rPr>
    </w:lvl>
    <w:lvl w:ilvl="1">
      <w:start w:val="7"/>
      <w:numFmt w:val="decimal"/>
      <w:lvlText w:val="%2."/>
      <w:lvlJc w:val="left"/>
      <w:pPr>
        <w:ind w:left="927" w:hanging="360"/>
      </w:pPr>
      <w:rPr>
        <w:rFonts w:ascii="Calibri" w:eastAsia="Calibri" w:hAnsi="Calibri" w:cs="Calibri" w:hint="default"/>
        <w:b w:val="0"/>
        <w:bCs/>
        <w:i w:val="0"/>
        <w:iCs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6" w15:restartNumberingAfterBreak="0">
    <w:nsid w:val="08DC1752"/>
    <w:multiLevelType w:val="multilevel"/>
    <w:tmpl w:val="D2A6B2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7" w15:restartNumberingAfterBreak="0">
    <w:nsid w:val="09C61CD0"/>
    <w:multiLevelType w:val="multilevel"/>
    <w:tmpl w:val="58F2B3C4"/>
    <w:styleLink w:val="Styl8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28" w15:restartNumberingAfterBreak="0">
    <w:nsid w:val="0A410E61"/>
    <w:multiLevelType w:val="hybridMultilevel"/>
    <w:tmpl w:val="233E720E"/>
    <w:lvl w:ilvl="0" w:tplc="1B5AD4EC">
      <w:start w:val="1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E65AC20E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066C594">
      <w:start w:val="1"/>
      <w:numFmt w:val="decimal"/>
      <w:lvlText w:val="%4."/>
      <w:lvlJc w:val="left"/>
      <w:pPr>
        <w:ind w:left="644" w:hanging="360"/>
      </w:pPr>
      <w:rPr>
        <w:b w:val="0"/>
        <w:i w:val="0"/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A5518A6"/>
    <w:multiLevelType w:val="hybridMultilevel"/>
    <w:tmpl w:val="B8CCDCBE"/>
    <w:name w:val="WW8Num603"/>
    <w:lvl w:ilvl="0" w:tplc="781E871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BC000B6"/>
    <w:multiLevelType w:val="hybridMultilevel"/>
    <w:tmpl w:val="28D4919C"/>
    <w:lvl w:ilvl="0" w:tplc="83BC591C">
      <w:start w:val="18"/>
      <w:numFmt w:val="decimal"/>
      <w:lvlText w:val="%1."/>
      <w:lvlJc w:val="left"/>
      <w:pPr>
        <w:ind w:left="1288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1" w15:restartNumberingAfterBreak="0">
    <w:nsid w:val="0C025C37"/>
    <w:multiLevelType w:val="multilevel"/>
    <w:tmpl w:val="D29C3950"/>
    <w:lvl w:ilvl="0">
      <w:start w:val="15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97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32" w15:restartNumberingAfterBreak="0">
    <w:nsid w:val="0E8F2DBB"/>
    <w:multiLevelType w:val="multilevel"/>
    <w:tmpl w:val="06460CC0"/>
    <w:lvl w:ilvl="0">
      <w:start w:val="1"/>
      <w:numFmt w:val="decimal"/>
      <w:lvlText w:val="%1."/>
      <w:legacy w:legacy="1" w:legacySpace="0" w:legacyIndent="283"/>
      <w:lvlJc w:val="left"/>
      <w:pPr>
        <w:ind w:left="2803" w:hanging="283"/>
      </w:pPr>
    </w:lvl>
    <w:lvl w:ilvl="1">
      <w:start w:val="1"/>
      <w:numFmt w:val="decimal"/>
      <w:isLgl/>
      <w:lvlText w:val="%2)"/>
      <w:lvlJc w:val="left"/>
      <w:pPr>
        <w:tabs>
          <w:tab w:val="num" w:pos="643"/>
        </w:tabs>
        <w:ind w:left="643" w:hanging="360"/>
      </w:pPr>
      <w:rPr>
        <w:rFonts w:ascii="Calibri" w:eastAsia="Calibri" w:hAnsi="Calibri" w:cs="Calibri"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33" w15:restartNumberingAfterBreak="0">
    <w:nsid w:val="0EF623E2"/>
    <w:multiLevelType w:val="hybridMultilevel"/>
    <w:tmpl w:val="F8A8E710"/>
    <w:styleLink w:val="111111111"/>
    <w:lvl w:ilvl="0" w:tplc="ADC024A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0EF92232"/>
    <w:multiLevelType w:val="multilevel"/>
    <w:tmpl w:val="22EC273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1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88" w:hanging="1440"/>
      </w:pPr>
      <w:rPr>
        <w:rFonts w:hint="default"/>
      </w:rPr>
    </w:lvl>
  </w:abstractNum>
  <w:abstractNum w:abstractNumId="35" w15:restartNumberingAfterBreak="0">
    <w:nsid w:val="11853EF4"/>
    <w:multiLevelType w:val="multilevel"/>
    <w:tmpl w:val="B9E286E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6" w15:restartNumberingAfterBreak="0">
    <w:nsid w:val="12D17E6F"/>
    <w:multiLevelType w:val="multilevel"/>
    <w:tmpl w:val="E67CB0B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7" w15:restartNumberingAfterBreak="0">
    <w:nsid w:val="136B34EE"/>
    <w:multiLevelType w:val="multilevel"/>
    <w:tmpl w:val="7BCA6180"/>
    <w:lvl w:ilvl="0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38" w15:restartNumberingAfterBreak="0">
    <w:nsid w:val="136D663B"/>
    <w:multiLevelType w:val="multilevel"/>
    <w:tmpl w:val="61D4948E"/>
    <w:lvl w:ilvl="0">
      <w:start w:val="5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9" w15:restartNumberingAfterBreak="0">
    <w:nsid w:val="13A72DA7"/>
    <w:multiLevelType w:val="multilevel"/>
    <w:tmpl w:val="4F782B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0" w15:restartNumberingAfterBreak="0">
    <w:nsid w:val="14C21103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14DA1598"/>
    <w:multiLevelType w:val="multilevel"/>
    <w:tmpl w:val="1C8EBDD4"/>
    <w:styleLink w:val="Styl10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42" w15:restartNumberingAfterBreak="0">
    <w:nsid w:val="15520EB5"/>
    <w:multiLevelType w:val="multilevel"/>
    <w:tmpl w:val="F2926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3" w15:restartNumberingAfterBreak="0">
    <w:nsid w:val="16990F02"/>
    <w:multiLevelType w:val="hybridMultilevel"/>
    <w:tmpl w:val="E6B0751C"/>
    <w:styleLink w:val="Styl51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78C037E"/>
    <w:multiLevelType w:val="multilevel"/>
    <w:tmpl w:val="4274BE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5" w15:restartNumberingAfterBreak="0">
    <w:nsid w:val="19D11A94"/>
    <w:multiLevelType w:val="hybridMultilevel"/>
    <w:tmpl w:val="D234C4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C7A21AE"/>
    <w:multiLevelType w:val="multilevel"/>
    <w:tmpl w:val="AE9C2452"/>
    <w:styleLink w:val="Styl1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7" w15:restartNumberingAfterBreak="0">
    <w:nsid w:val="1EDE5E79"/>
    <w:multiLevelType w:val="hybridMultilevel"/>
    <w:tmpl w:val="2F18072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8" w15:restartNumberingAfterBreak="0">
    <w:nsid w:val="1F6A4D65"/>
    <w:multiLevelType w:val="hybridMultilevel"/>
    <w:tmpl w:val="5F4C4C76"/>
    <w:lvl w:ilvl="0" w:tplc="58D2FDD4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b/>
        <w:bCs/>
        <w:color w:val="auto"/>
      </w:rPr>
    </w:lvl>
    <w:lvl w:ilvl="1" w:tplc="9D0C3EAE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Calibri" w:eastAsia="Times New Roman" w:hAnsi="Calibri" w:cs="Calibri"/>
        <w:b w:val="0"/>
        <w:bCs w:val="0"/>
        <w:strike w:val="0"/>
        <w:color w:val="auto"/>
        <w:sz w:val="20"/>
        <w:szCs w:val="20"/>
      </w:rPr>
    </w:lvl>
    <w:lvl w:ilvl="2" w:tplc="0F9AD7E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Calibri" w:eastAsia="Times New Roman" w:hAnsi="Calibri" w:cs="Calibri"/>
      </w:rPr>
    </w:lvl>
    <w:lvl w:ilvl="3" w:tplc="45FA16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  <w:i w:val="0"/>
        <w:iCs w:val="0"/>
      </w:rPr>
    </w:lvl>
    <w:lvl w:ilvl="4" w:tplc="9C1C8E3E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9" w15:restartNumberingAfterBreak="0">
    <w:nsid w:val="1F7B77F4"/>
    <w:multiLevelType w:val="multilevel"/>
    <w:tmpl w:val="2146E5AA"/>
    <w:name w:val="WW8Num4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95"/>
        </w:tabs>
        <w:ind w:left="1495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50" w15:restartNumberingAfterBreak="0">
    <w:nsid w:val="202D081E"/>
    <w:multiLevelType w:val="multilevel"/>
    <w:tmpl w:val="12F475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1" w15:restartNumberingAfterBreak="0">
    <w:nsid w:val="21FC0BCF"/>
    <w:multiLevelType w:val="hybridMultilevel"/>
    <w:tmpl w:val="92B802C2"/>
    <w:lvl w:ilvl="0" w:tplc="2A9ACEDE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3A8A3B40">
      <w:numFmt w:val="bullet"/>
      <w:lvlText w:val=""/>
      <w:lvlJc w:val="left"/>
      <w:pPr>
        <w:ind w:left="1440" w:hanging="360"/>
      </w:pPr>
      <w:rPr>
        <w:rFonts w:ascii="Symbol" w:eastAsia="Times New Roman" w:hAnsi="Symbol" w:cstheme="minorHAns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3" w15:restartNumberingAfterBreak="0">
    <w:nsid w:val="23CC07EF"/>
    <w:multiLevelType w:val="hybridMultilevel"/>
    <w:tmpl w:val="10141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4614789"/>
    <w:multiLevelType w:val="hybridMultilevel"/>
    <w:tmpl w:val="A83CABCE"/>
    <w:lvl w:ilvl="0" w:tplc="50484B0A">
      <w:start w:val="1"/>
      <w:numFmt w:val="decimal"/>
      <w:pStyle w:val="NUMERUJ"/>
      <w:lvlText w:val="%1."/>
      <w:lvlJc w:val="right"/>
      <w:pPr>
        <w:tabs>
          <w:tab w:val="num" w:pos="928"/>
        </w:tabs>
        <w:ind w:left="928" w:hanging="360"/>
      </w:pPr>
      <w:rPr>
        <w:rFonts w:hint="default"/>
      </w:rPr>
    </w:lvl>
    <w:lvl w:ilvl="1" w:tplc="341A53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24A45F58"/>
    <w:multiLevelType w:val="multilevel"/>
    <w:tmpl w:val="DD54893C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4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12" w:hanging="1440"/>
      </w:pPr>
      <w:rPr>
        <w:rFonts w:hint="default"/>
      </w:rPr>
    </w:lvl>
  </w:abstractNum>
  <w:abstractNum w:abstractNumId="56" w15:restartNumberingAfterBreak="0">
    <w:nsid w:val="24B4467B"/>
    <w:multiLevelType w:val="multilevel"/>
    <w:tmpl w:val="7F9E4970"/>
    <w:styleLink w:val="Styl2"/>
    <w:lvl w:ilvl="0">
      <w:start w:val="1"/>
      <w:numFmt w:val="none"/>
      <w:lvlText w:val="14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7" w15:restartNumberingAfterBreak="0">
    <w:nsid w:val="2555618E"/>
    <w:multiLevelType w:val="multilevel"/>
    <w:tmpl w:val="BF0A66AC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8" w15:restartNumberingAfterBreak="0">
    <w:nsid w:val="26D44524"/>
    <w:multiLevelType w:val="multilevel"/>
    <w:tmpl w:val="8E98CA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9" w15:restartNumberingAfterBreak="0">
    <w:nsid w:val="27FC35DB"/>
    <w:multiLevelType w:val="hybridMultilevel"/>
    <w:tmpl w:val="9DDC6DA0"/>
    <w:lvl w:ilvl="0" w:tplc="0415000F">
      <w:start w:val="1"/>
      <w:numFmt w:val="decimal"/>
      <w:lvlText w:val="%1.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0" w15:restartNumberingAfterBreak="0">
    <w:nsid w:val="2809175F"/>
    <w:multiLevelType w:val="multilevel"/>
    <w:tmpl w:val="7FCE678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1" w15:restartNumberingAfterBreak="0">
    <w:nsid w:val="288F32FA"/>
    <w:multiLevelType w:val="multilevel"/>
    <w:tmpl w:val="7CC4F7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color w:val="auto"/>
        <w:sz w:val="20"/>
        <w:szCs w:val="20"/>
      </w:rPr>
    </w:lvl>
    <w:lvl w:ilvl="1">
      <w:start w:val="5"/>
      <w:numFmt w:val="decimal"/>
      <w:lvlText w:val="%2."/>
      <w:lvlJc w:val="left"/>
      <w:pPr>
        <w:ind w:left="927" w:hanging="360"/>
      </w:pPr>
      <w:rPr>
        <w:rFonts w:ascii="Calibri" w:eastAsia="Calibri" w:hAnsi="Calibri" w:cs="Calibri" w:hint="default"/>
        <w:b w:val="0"/>
        <w:bCs/>
        <w:i w:val="0"/>
        <w:iCs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62" w15:restartNumberingAfterBreak="0">
    <w:nsid w:val="29251970"/>
    <w:multiLevelType w:val="multilevel"/>
    <w:tmpl w:val="1AE2AB08"/>
    <w:lvl w:ilvl="0">
      <w:start w:val="6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ahoma" w:hint="default"/>
        <w:b w:val="0"/>
        <w:strike w:val="0"/>
        <w:sz w:val="20"/>
        <w:szCs w:val="18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63" w15:restartNumberingAfterBreak="0">
    <w:nsid w:val="2C2C515B"/>
    <w:multiLevelType w:val="multilevel"/>
    <w:tmpl w:val="3A6EFCA2"/>
    <w:lvl w:ilvl="0">
      <w:start w:val="1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4" w15:restartNumberingAfterBreak="0">
    <w:nsid w:val="2CFA2BEE"/>
    <w:multiLevelType w:val="multilevel"/>
    <w:tmpl w:val="A12C8DB0"/>
    <w:styleLink w:val="Styl1"/>
    <w:lvl w:ilvl="0">
      <w:start w:val="1"/>
      <w:numFmt w:val="none"/>
      <w:lvlText w:val="14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5" w15:restartNumberingAfterBreak="0">
    <w:nsid w:val="2E762358"/>
    <w:multiLevelType w:val="hybridMultilevel"/>
    <w:tmpl w:val="E2CAE59E"/>
    <w:lvl w:ilvl="0" w:tplc="0415000F">
      <w:start w:val="1"/>
      <w:numFmt w:val="decimal"/>
      <w:lvlText w:val="%1."/>
      <w:lvlJc w:val="left"/>
      <w:pPr>
        <w:ind w:left="558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6" w15:restartNumberingAfterBreak="0">
    <w:nsid w:val="2E843A80"/>
    <w:multiLevelType w:val="multilevel"/>
    <w:tmpl w:val="F46A222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67" w15:restartNumberingAfterBreak="0">
    <w:nsid w:val="2E8B4CE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8" w15:restartNumberingAfterBreak="0">
    <w:nsid w:val="2F2846F7"/>
    <w:multiLevelType w:val="multilevel"/>
    <w:tmpl w:val="55703C28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9" w15:restartNumberingAfterBreak="0">
    <w:nsid w:val="2FAC1028"/>
    <w:multiLevelType w:val="multilevel"/>
    <w:tmpl w:val="E50A72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70" w15:restartNumberingAfterBreak="0">
    <w:nsid w:val="2FBE4BBF"/>
    <w:multiLevelType w:val="multilevel"/>
    <w:tmpl w:val="DE18F7D4"/>
    <w:lvl w:ilvl="0">
      <w:start w:val="3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495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1" w15:restartNumberingAfterBreak="0">
    <w:nsid w:val="3278735E"/>
    <w:multiLevelType w:val="hybridMultilevel"/>
    <w:tmpl w:val="DFEE4FA6"/>
    <w:lvl w:ilvl="0" w:tplc="C1D6DE6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2" w15:restartNumberingAfterBreak="0">
    <w:nsid w:val="32DD103F"/>
    <w:multiLevelType w:val="multilevel"/>
    <w:tmpl w:val="9162CA8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73" w15:restartNumberingAfterBreak="0">
    <w:nsid w:val="343C25BA"/>
    <w:multiLevelType w:val="multilevel"/>
    <w:tmpl w:val="80B881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00" w:hanging="1440"/>
      </w:pPr>
      <w:rPr>
        <w:rFonts w:hint="default"/>
      </w:rPr>
    </w:lvl>
  </w:abstractNum>
  <w:abstractNum w:abstractNumId="74" w15:restartNumberingAfterBreak="0">
    <w:nsid w:val="353747F5"/>
    <w:multiLevelType w:val="hybridMultilevel"/>
    <w:tmpl w:val="2C3C4668"/>
    <w:lvl w:ilvl="0" w:tplc="559216A2">
      <w:start w:val="2"/>
      <w:numFmt w:val="decimal"/>
      <w:lvlText w:val="%1."/>
      <w:lvlJc w:val="left"/>
      <w:pPr>
        <w:ind w:left="1004" w:hanging="360"/>
      </w:pPr>
      <w:rPr>
        <w:rFonts w:hint="default"/>
        <w:b/>
        <w:u w:val="none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5" w15:restartNumberingAfterBreak="0">
    <w:nsid w:val="36B20CDF"/>
    <w:multiLevelType w:val="hybridMultilevel"/>
    <w:tmpl w:val="2A6E2F46"/>
    <w:lvl w:ilvl="0" w:tplc="22F43DA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vertAlign w:val="baseline"/>
      </w:rPr>
    </w:lvl>
    <w:lvl w:ilvl="1" w:tplc="640C8276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7381BE3"/>
    <w:multiLevelType w:val="multilevel"/>
    <w:tmpl w:val="21B22D52"/>
    <w:styleLink w:val="Styl6"/>
    <w:lvl w:ilvl="0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49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440"/>
      </w:pPr>
      <w:rPr>
        <w:rFonts w:hint="default"/>
      </w:rPr>
    </w:lvl>
  </w:abstractNum>
  <w:abstractNum w:abstractNumId="77" w15:restartNumberingAfterBreak="0">
    <w:nsid w:val="39997106"/>
    <w:multiLevelType w:val="hybridMultilevel"/>
    <w:tmpl w:val="1868D160"/>
    <w:styleLink w:val="WW8Num3312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8" w15:restartNumberingAfterBreak="0">
    <w:nsid w:val="39FB1344"/>
    <w:multiLevelType w:val="multilevel"/>
    <w:tmpl w:val="A95CA196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eastAsia="Times New Roman" w:hint="default"/>
      </w:rPr>
    </w:lvl>
  </w:abstractNum>
  <w:abstractNum w:abstractNumId="79" w15:restartNumberingAfterBreak="0">
    <w:nsid w:val="3A1E4EC1"/>
    <w:multiLevelType w:val="hybridMultilevel"/>
    <w:tmpl w:val="8812AA40"/>
    <w:styleLink w:val="11111151"/>
    <w:lvl w:ilvl="0" w:tplc="057CD8AE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ED060AD"/>
    <w:multiLevelType w:val="hybridMultilevel"/>
    <w:tmpl w:val="9F38B13A"/>
    <w:styleLink w:val="Styl111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0D44082"/>
    <w:multiLevelType w:val="multilevel"/>
    <w:tmpl w:val="62C80DD2"/>
    <w:styleLink w:val="Styl4"/>
    <w:lvl w:ilvl="0">
      <w:start w:val="1"/>
      <w:numFmt w:val="none"/>
      <w:lvlText w:val="2.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2.6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2" w15:restartNumberingAfterBreak="0">
    <w:nsid w:val="412C66C3"/>
    <w:multiLevelType w:val="hybridMultilevel"/>
    <w:tmpl w:val="38FA2C1A"/>
    <w:lvl w:ilvl="0" w:tplc="7A081762">
      <w:start w:val="11"/>
      <w:numFmt w:val="decimal"/>
      <w:lvlText w:val="%1."/>
      <w:lvlJc w:val="left"/>
      <w:pPr>
        <w:ind w:left="785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84" w15:restartNumberingAfterBreak="0">
    <w:nsid w:val="43C178BB"/>
    <w:multiLevelType w:val="multilevel"/>
    <w:tmpl w:val="C3787E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3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80" w:hanging="1440"/>
      </w:pPr>
      <w:rPr>
        <w:rFonts w:hint="default"/>
      </w:rPr>
    </w:lvl>
  </w:abstractNum>
  <w:abstractNum w:abstractNumId="85" w15:restartNumberingAfterBreak="0">
    <w:nsid w:val="451B55CA"/>
    <w:multiLevelType w:val="multilevel"/>
    <w:tmpl w:val="94A61D9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960"/>
        </w:tabs>
        <w:ind w:left="960" w:hanging="4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ascii="Wingdings" w:hAnsi="Wingdings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ascii="Symbol" w:hAnsi="Symbol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ascii="Symbol" w:hAnsi="Symbol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ascii="Symbol" w:hAnsi="Symbol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ascii="Symbol" w:hAnsi="Symbol" w:hint="default"/>
      </w:rPr>
    </w:lvl>
  </w:abstractNum>
  <w:abstractNum w:abstractNumId="86" w15:restartNumberingAfterBreak="0">
    <w:nsid w:val="451E6303"/>
    <w:multiLevelType w:val="hybridMultilevel"/>
    <w:tmpl w:val="4EDE2400"/>
    <w:lvl w:ilvl="0" w:tplc="362491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5870DA8"/>
    <w:multiLevelType w:val="multilevel"/>
    <w:tmpl w:val="9C8C4F7C"/>
    <w:lvl w:ilvl="0">
      <w:start w:val="8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8" w15:restartNumberingAfterBreak="0">
    <w:nsid w:val="4886069C"/>
    <w:multiLevelType w:val="hybridMultilevel"/>
    <w:tmpl w:val="85B84E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A8354A3"/>
    <w:multiLevelType w:val="multilevel"/>
    <w:tmpl w:val="1C7C4710"/>
    <w:styleLink w:val="Styl7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90" w15:restartNumberingAfterBreak="0">
    <w:nsid w:val="4BD15EDD"/>
    <w:multiLevelType w:val="multilevel"/>
    <w:tmpl w:val="2482F7A6"/>
    <w:lvl w:ilvl="0">
      <w:start w:val="3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1" w15:restartNumberingAfterBreak="0">
    <w:nsid w:val="4BFE1CBD"/>
    <w:multiLevelType w:val="multilevel"/>
    <w:tmpl w:val="8D521A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92" w15:restartNumberingAfterBreak="0">
    <w:nsid w:val="4E0C71EE"/>
    <w:multiLevelType w:val="multilevel"/>
    <w:tmpl w:val="ED3EE0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3" w15:restartNumberingAfterBreak="0">
    <w:nsid w:val="4E571B33"/>
    <w:multiLevelType w:val="multilevel"/>
    <w:tmpl w:val="1AE2AB08"/>
    <w:lvl w:ilvl="0">
      <w:start w:val="6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ahoma" w:hint="default"/>
        <w:b w:val="0"/>
        <w:strike w:val="0"/>
        <w:sz w:val="20"/>
        <w:szCs w:val="18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94" w15:restartNumberingAfterBreak="0">
    <w:nsid w:val="4E903014"/>
    <w:multiLevelType w:val="multilevel"/>
    <w:tmpl w:val="9C4A66D8"/>
    <w:styleLink w:val="Styl12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95" w15:restartNumberingAfterBreak="0">
    <w:nsid w:val="51834EDA"/>
    <w:multiLevelType w:val="multilevel"/>
    <w:tmpl w:val="67E6516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6" w15:restartNumberingAfterBreak="0">
    <w:nsid w:val="524A355D"/>
    <w:multiLevelType w:val="multilevel"/>
    <w:tmpl w:val="E04091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7" w15:restartNumberingAfterBreak="0">
    <w:nsid w:val="532C01CF"/>
    <w:multiLevelType w:val="multilevel"/>
    <w:tmpl w:val="261A39EA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8" w15:restartNumberingAfterBreak="0">
    <w:nsid w:val="54A45CB9"/>
    <w:multiLevelType w:val="multilevel"/>
    <w:tmpl w:val="2DBC01AC"/>
    <w:styleLink w:val="1111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99" w15:restartNumberingAfterBreak="0">
    <w:nsid w:val="55B36932"/>
    <w:multiLevelType w:val="multilevel"/>
    <w:tmpl w:val="8C6C9D0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3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0" w15:restartNumberingAfterBreak="0">
    <w:nsid w:val="55D506BB"/>
    <w:multiLevelType w:val="hybridMultilevel"/>
    <w:tmpl w:val="B05A1006"/>
    <w:lvl w:ilvl="0" w:tplc="EDDE180A">
      <w:start w:val="5"/>
      <w:numFmt w:val="decimal"/>
      <w:lvlText w:val="%1)"/>
      <w:lvlJc w:val="left"/>
      <w:pPr>
        <w:ind w:left="720" w:hanging="360"/>
      </w:pPr>
      <w:rPr>
        <w:rFonts w:ascii="Calibri" w:eastAsia="Calibri" w:hAnsi="Calibri" w:cs="Calibri"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615336B"/>
    <w:multiLevelType w:val="multilevel"/>
    <w:tmpl w:val="87DC65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2" w15:restartNumberingAfterBreak="0">
    <w:nsid w:val="57C56469"/>
    <w:multiLevelType w:val="hybridMultilevel"/>
    <w:tmpl w:val="25C8D078"/>
    <w:lvl w:ilvl="0" w:tplc="FFFFFFFF">
      <w:start w:val="14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4150017">
      <w:start w:val="1"/>
      <w:numFmt w:val="lowerLetter"/>
      <w:lvlText w:val="%2)"/>
      <w:lvlJc w:val="left"/>
      <w:pPr>
        <w:ind w:left="2880" w:hanging="360"/>
      </w:pPr>
    </w:lvl>
    <w:lvl w:ilvl="2" w:tplc="FFFFFFFF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8A04C91"/>
    <w:multiLevelType w:val="multilevel"/>
    <w:tmpl w:val="3F98170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4" w15:restartNumberingAfterBreak="0">
    <w:nsid w:val="58C13297"/>
    <w:multiLevelType w:val="multilevel"/>
    <w:tmpl w:val="67FC863E"/>
    <w:styleLink w:val="Styl9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105" w15:restartNumberingAfterBreak="0">
    <w:nsid w:val="58C5509C"/>
    <w:multiLevelType w:val="hybridMultilevel"/>
    <w:tmpl w:val="524EF3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A000684"/>
    <w:multiLevelType w:val="multilevel"/>
    <w:tmpl w:val="B6EAC59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  <w:i w:val="0"/>
        <w:iCs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7" w15:restartNumberingAfterBreak="0">
    <w:nsid w:val="5AD60304"/>
    <w:multiLevelType w:val="multilevel"/>
    <w:tmpl w:val="6E04216A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  <w:i w:val="0"/>
        <w:iCs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8" w15:restartNumberingAfterBreak="0">
    <w:nsid w:val="5C1679D5"/>
    <w:multiLevelType w:val="multilevel"/>
    <w:tmpl w:val="ADD07E30"/>
    <w:styleLink w:val="1111113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09" w15:restartNumberingAfterBreak="0">
    <w:nsid w:val="5C6E3A7E"/>
    <w:multiLevelType w:val="multilevel"/>
    <w:tmpl w:val="9CDE9D4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color w:val="auto"/>
      </w:rPr>
    </w:lvl>
    <w:lvl w:ilvl="1">
      <w:start w:val="7"/>
      <w:numFmt w:val="decimal"/>
      <w:lvlText w:val="%2."/>
      <w:lvlJc w:val="left"/>
      <w:pPr>
        <w:ind w:left="927" w:hanging="360"/>
      </w:pPr>
      <w:rPr>
        <w:rFonts w:ascii="Calibri" w:eastAsia="Calibri" w:hAnsi="Calibri" w:cs="Calibri" w:hint="default"/>
        <w:b w:val="0"/>
        <w:bCs/>
        <w:i w:val="0"/>
        <w:iCs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10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11" w15:restartNumberingAfterBreak="0">
    <w:nsid w:val="5CD77C9C"/>
    <w:multiLevelType w:val="multilevel"/>
    <w:tmpl w:val="6F5473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2" w15:restartNumberingAfterBreak="0">
    <w:nsid w:val="5D927B83"/>
    <w:multiLevelType w:val="multilevel"/>
    <w:tmpl w:val="30580480"/>
    <w:lvl w:ilvl="0">
      <w:start w:val="1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3" w15:restartNumberingAfterBreak="0">
    <w:nsid w:val="5DAD0B13"/>
    <w:multiLevelType w:val="multilevel"/>
    <w:tmpl w:val="D3ECB16E"/>
    <w:lvl w:ilvl="0">
      <w:start w:val="1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3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Calibri" w:eastAsia="Times New Roman" w:hAnsi="Calibri" w:cs="Tahoma" w:hint="default"/>
        <w:b w:val="0"/>
        <w:strike w:val="0"/>
        <w:sz w:val="20"/>
        <w:szCs w:val="18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114" w15:restartNumberingAfterBreak="0">
    <w:nsid w:val="5EB522AA"/>
    <w:multiLevelType w:val="hybridMultilevel"/>
    <w:tmpl w:val="90CC681A"/>
    <w:lvl w:ilvl="0" w:tplc="A7EC7B9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5" w15:restartNumberingAfterBreak="0">
    <w:nsid w:val="60567D01"/>
    <w:multiLevelType w:val="hybridMultilevel"/>
    <w:tmpl w:val="B05EB180"/>
    <w:lvl w:ilvl="0" w:tplc="22F43DA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05743FB"/>
    <w:multiLevelType w:val="hybridMultilevel"/>
    <w:tmpl w:val="6E46142E"/>
    <w:styleLink w:val="WW8Num331211"/>
    <w:lvl w:ilvl="0" w:tplc="0A780AE8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6838C92C">
      <w:numFmt w:val="bullet"/>
      <w:lvlText w:val="•"/>
      <w:lvlJc w:val="left"/>
      <w:pPr>
        <w:ind w:left="1128" w:hanging="360"/>
      </w:pPr>
      <w:rPr>
        <w:rFonts w:ascii="Ubuntu Light" w:eastAsia="Ubuntu Light" w:hAnsi="Ubuntu Light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17" w15:restartNumberingAfterBreak="0">
    <w:nsid w:val="61FE26BC"/>
    <w:multiLevelType w:val="multilevel"/>
    <w:tmpl w:val="759A1D9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18" w15:restartNumberingAfterBreak="0">
    <w:nsid w:val="639D455B"/>
    <w:multiLevelType w:val="multilevel"/>
    <w:tmpl w:val="674087C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/>
      </w:rPr>
    </w:lvl>
    <w:lvl w:ilvl="1">
      <w:start w:val="1"/>
      <w:numFmt w:val="none"/>
      <w:lvlText w:val="2.1."/>
      <w:lvlJc w:val="left"/>
      <w:pPr>
        <w:ind w:left="0" w:firstLine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1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1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8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99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56" w:firstLine="0"/>
      </w:pPr>
      <w:rPr>
        <w:rFonts w:hint="default"/>
      </w:rPr>
    </w:lvl>
  </w:abstractNum>
  <w:abstractNum w:abstractNumId="119" w15:restartNumberingAfterBreak="0">
    <w:nsid w:val="63D36559"/>
    <w:multiLevelType w:val="hybridMultilevel"/>
    <w:tmpl w:val="C1E4FA20"/>
    <w:styleLink w:val="WW8Num33122"/>
    <w:lvl w:ilvl="0" w:tplc="4ECEB38C">
      <w:start w:val="1"/>
      <w:numFmt w:val="decimal"/>
      <w:lvlText w:val="%1."/>
      <w:lvlJc w:val="left"/>
      <w:pPr>
        <w:ind w:left="928" w:hanging="360"/>
      </w:pPr>
      <w:rPr>
        <w:b w:val="0"/>
        <w:sz w:val="20"/>
        <w:szCs w:val="20"/>
        <w:lang w:val="pl-PL"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0" w15:restartNumberingAfterBreak="0">
    <w:nsid w:val="6540094D"/>
    <w:multiLevelType w:val="multilevel"/>
    <w:tmpl w:val="06648E1A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1" w15:restartNumberingAfterBreak="0">
    <w:nsid w:val="65CB6CB2"/>
    <w:multiLevelType w:val="multilevel"/>
    <w:tmpl w:val="BB6A51DE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2" w15:restartNumberingAfterBreak="0">
    <w:nsid w:val="662E44A0"/>
    <w:multiLevelType w:val="multilevel"/>
    <w:tmpl w:val="1BC82E5A"/>
    <w:lvl w:ilvl="0">
      <w:start w:val="2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1440"/>
      </w:pPr>
      <w:rPr>
        <w:rFonts w:hint="default"/>
      </w:rPr>
    </w:lvl>
  </w:abstractNum>
  <w:abstractNum w:abstractNumId="123" w15:restartNumberingAfterBreak="0">
    <w:nsid w:val="66436A14"/>
    <w:multiLevelType w:val="multilevel"/>
    <w:tmpl w:val="AA74B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4" w15:restartNumberingAfterBreak="0">
    <w:nsid w:val="667D128D"/>
    <w:multiLevelType w:val="multilevel"/>
    <w:tmpl w:val="A17821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5" w15:restartNumberingAfterBreak="0">
    <w:nsid w:val="66FF08EC"/>
    <w:multiLevelType w:val="multilevel"/>
    <w:tmpl w:val="A7D05D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6" w15:restartNumberingAfterBreak="0">
    <w:nsid w:val="688F7B53"/>
    <w:multiLevelType w:val="multilevel"/>
    <w:tmpl w:val="CEE6CA12"/>
    <w:styleLink w:val="1111111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7" w15:restartNumberingAfterBreak="0">
    <w:nsid w:val="68D6291E"/>
    <w:multiLevelType w:val="multilevel"/>
    <w:tmpl w:val="612688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8" w15:restartNumberingAfterBreak="0">
    <w:nsid w:val="6A550C4C"/>
    <w:multiLevelType w:val="multilevel"/>
    <w:tmpl w:val="D9A40358"/>
    <w:lvl w:ilvl="0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9" w15:restartNumberingAfterBreak="0">
    <w:nsid w:val="6C0A0D40"/>
    <w:multiLevelType w:val="multilevel"/>
    <w:tmpl w:val="023AE87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0" w15:restartNumberingAfterBreak="0">
    <w:nsid w:val="6F2F3327"/>
    <w:multiLevelType w:val="multilevel"/>
    <w:tmpl w:val="F89AE4C8"/>
    <w:lvl w:ilvl="0">
      <w:start w:val="1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31" w15:restartNumberingAfterBreak="0">
    <w:nsid w:val="6FEC00DB"/>
    <w:multiLevelType w:val="multilevel"/>
    <w:tmpl w:val="5A2253FA"/>
    <w:styleLink w:val="Styl3"/>
    <w:lvl w:ilvl="0">
      <w:start w:val="1"/>
      <w:numFmt w:val="none"/>
      <w:lvlText w:val="3.7.1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132" w15:restartNumberingAfterBreak="0">
    <w:nsid w:val="7046059C"/>
    <w:multiLevelType w:val="multilevel"/>
    <w:tmpl w:val="E118F9FC"/>
    <w:lvl w:ilvl="0">
      <w:start w:val="2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3" w15:restartNumberingAfterBreak="0">
    <w:nsid w:val="717B5BEE"/>
    <w:multiLevelType w:val="multilevel"/>
    <w:tmpl w:val="940E75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4" w15:restartNumberingAfterBreak="0">
    <w:nsid w:val="71842164"/>
    <w:multiLevelType w:val="multilevel"/>
    <w:tmpl w:val="35A2F882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eastAsia="Times New Roman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eastAsia="Times New Roman" w:hint="default"/>
      </w:rPr>
    </w:lvl>
  </w:abstractNum>
  <w:abstractNum w:abstractNumId="135" w15:restartNumberingAfterBreak="0">
    <w:nsid w:val="719536D5"/>
    <w:multiLevelType w:val="multilevel"/>
    <w:tmpl w:val="D61815B4"/>
    <w:styleLink w:val="Styl5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0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808" w:hanging="1440"/>
      </w:pPr>
      <w:rPr>
        <w:rFonts w:hint="default"/>
      </w:rPr>
    </w:lvl>
  </w:abstractNum>
  <w:abstractNum w:abstractNumId="136" w15:restartNumberingAfterBreak="0">
    <w:nsid w:val="72916460"/>
    <w:multiLevelType w:val="multilevel"/>
    <w:tmpl w:val="7298A7D8"/>
    <w:lvl w:ilvl="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360"/>
      </w:pPr>
      <w:rPr>
        <w:rFonts w:hint="default"/>
        <w:b/>
        <w:u w:val="none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960" w:hanging="1440"/>
      </w:pPr>
      <w:rPr>
        <w:rFonts w:hint="default"/>
        <w:u w:val="none"/>
      </w:rPr>
    </w:lvl>
  </w:abstractNum>
  <w:abstractNum w:abstractNumId="137" w15:restartNumberingAfterBreak="0">
    <w:nsid w:val="73C522DA"/>
    <w:multiLevelType w:val="multilevel"/>
    <w:tmpl w:val="25F239C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8" w15:restartNumberingAfterBreak="0">
    <w:nsid w:val="76393E6F"/>
    <w:multiLevelType w:val="hybridMultilevel"/>
    <w:tmpl w:val="2A6E2F46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vertAlign w:val="baseline"/>
      </w:r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76C34A0"/>
    <w:multiLevelType w:val="multilevel"/>
    <w:tmpl w:val="173E24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40" w15:restartNumberingAfterBreak="0">
    <w:nsid w:val="7960223F"/>
    <w:multiLevelType w:val="multilevel"/>
    <w:tmpl w:val="110A10C4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41" w15:restartNumberingAfterBreak="0">
    <w:nsid w:val="7A073156"/>
    <w:multiLevelType w:val="multilevel"/>
    <w:tmpl w:val="1FF437D0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2" w15:restartNumberingAfterBreak="0">
    <w:nsid w:val="7B507FB5"/>
    <w:multiLevelType w:val="multilevel"/>
    <w:tmpl w:val="CA84C888"/>
    <w:lvl w:ilvl="0">
      <w:start w:val="1"/>
      <w:numFmt w:val="decimal"/>
      <w:lvlText w:val="%1."/>
      <w:lvlJc w:val="left"/>
      <w:pPr>
        <w:ind w:left="2803" w:hanging="283"/>
      </w:pPr>
      <w:rPr>
        <w:rFonts w:hint="default"/>
      </w:rPr>
    </w:lvl>
    <w:lvl w:ilvl="1">
      <w:start w:val="8"/>
      <w:numFmt w:val="decimal"/>
      <w:isLgl/>
      <w:lvlText w:val="%2)"/>
      <w:lvlJc w:val="left"/>
      <w:pPr>
        <w:tabs>
          <w:tab w:val="num" w:pos="643"/>
        </w:tabs>
        <w:ind w:left="643" w:hanging="360"/>
      </w:pPr>
      <w:rPr>
        <w:rFonts w:ascii="Calibri" w:eastAsia="Calibri" w:hAnsi="Calibri" w:cs="Calibri"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suff w:val="space"/>
      <w:lvlText w:val="%7."/>
      <w:lvlJc w:val="left"/>
      <w:pPr>
        <w:ind w:left="0" w:firstLine="0"/>
      </w:pPr>
      <w:rPr>
        <w:rFonts w:ascii="Calibri" w:eastAsia="Calibri" w:hAnsi="Calibri" w:cs="Calibri" w:hint="default"/>
        <w:b w:val="0"/>
        <w:bCs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143" w15:restartNumberingAfterBreak="0">
    <w:nsid w:val="7D2A75EF"/>
    <w:multiLevelType w:val="multilevel"/>
    <w:tmpl w:val="FD38F5B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4" w15:restartNumberingAfterBreak="0">
    <w:nsid w:val="7D6A2585"/>
    <w:multiLevelType w:val="hybridMultilevel"/>
    <w:tmpl w:val="68DA0FEC"/>
    <w:lvl w:ilvl="0" w:tplc="5824D5EA">
      <w:start w:val="1"/>
      <w:numFmt w:val="decimal"/>
      <w:lvlText w:val="%1)"/>
      <w:lvlJc w:val="left"/>
      <w:pPr>
        <w:ind w:left="5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120" w:hanging="360"/>
      </w:pPr>
    </w:lvl>
    <w:lvl w:ilvl="2" w:tplc="0415001B" w:tentative="1">
      <w:start w:val="1"/>
      <w:numFmt w:val="lowerRoman"/>
      <w:lvlText w:val="%3."/>
      <w:lvlJc w:val="right"/>
      <w:pPr>
        <w:ind w:left="6840" w:hanging="180"/>
      </w:pPr>
    </w:lvl>
    <w:lvl w:ilvl="3" w:tplc="0415000F" w:tentative="1">
      <w:start w:val="1"/>
      <w:numFmt w:val="decimal"/>
      <w:lvlText w:val="%4."/>
      <w:lvlJc w:val="left"/>
      <w:pPr>
        <w:ind w:left="7560" w:hanging="360"/>
      </w:pPr>
    </w:lvl>
    <w:lvl w:ilvl="4" w:tplc="04150019" w:tentative="1">
      <w:start w:val="1"/>
      <w:numFmt w:val="lowerLetter"/>
      <w:lvlText w:val="%5."/>
      <w:lvlJc w:val="left"/>
      <w:pPr>
        <w:ind w:left="8280" w:hanging="360"/>
      </w:pPr>
    </w:lvl>
    <w:lvl w:ilvl="5" w:tplc="0415001B" w:tentative="1">
      <w:start w:val="1"/>
      <w:numFmt w:val="lowerRoman"/>
      <w:lvlText w:val="%6."/>
      <w:lvlJc w:val="right"/>
      <w:pPr>
        <w:ind w:left="9000" w:hanging="180"/>
      </w:pPr>
    </w:lvl>
    <w:lvl w:ilvl="6" w:tplc="0415000F" w:tentative="1">
      <w:start w:val="1"/>
      <w:numFmt w:val="decimal"/>
      <w:lvlText w:val="%7."/>
      <w:lvlJc w:val="left"/>
      <w:pPr>
        <w:ind w:left="9720" w:hanging="360"/>
      </w:pPr>
    </w:lvl>
    <w:lvl w:ilvl="7" w:tplc="04150019" w:tentative="1">
      <w:start w:val="1"/>
      <w:numFmt w:val="lowerLetter"/>
      <w:lvlText w:val="%8."/>
      <w:lvlJc w:val="left"/>
      <w:pPr>
        <w:ind w:left="10440" w:hanging="360"/>
      </w:pPr>
    </w:lvl>
    <w:lvl w:ilvl="8" w:tplc="0415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45" w15:restartNumberingAfterBreak="0">
    <w:nsid w:val="7F2F0F43"/>
    <w:multiLevelType w:val="hybridMultilevel"/>
    <w:tmpl w:val="6A48A5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48CAC0B6">
      <w:start w:val="1"/>
      <w:numFmt w:val="lowerLetter"/>
      <w:lvlText w:val="%3."/>
      <w:lvlJc w:val="right"/>
      <w:pPr>
        <w:ind w:left="2160" w:hanging="180"/>
      </w:pPr>
      <w:rPr>
        <w:rFonts w:asciiTheme="minorHAnsi" w:eastAsiaTheme="minorHAnsi" w:hAnsiTheme="minorHAnsi"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6"/>
  </w:num>
  <w:num w:numId="2">
    <w:abstractNumId w:val="43"/>
  </w:num>
  <w:num w:numId="3">
    <w:abstractNumId w:val="119"/>
  </w:num>
  <w:num w:numId="4">
    <w:abstractNumId w:val="80"/>
  </w:num>
  <w:num w:numId="5">
    <w:abstractNumId w:val="108"/>
  </w:num>
  <w:num w:numId="6">
    <w:abstractNumId w:val="15"/>
  </w:num>
  <w:num w:numId="7">
    <w:abstractNumId w:val="9"/>
  </w:num>
  <w:num w:numId="8">
    <w:abstractNumId w:val="10"/>
  </w:num>
  <w:num w:numId="9">
    <w:abstractNumId w:val="11"/>
  </w:num>
  <w:num w:numId="10">
    <w:abstractNumId w:val="98"/>
  </w:num>
  <w:num w:numId="11">
    <w:abstractNumId w:val="135"/>
  </w:num>
  <w:num w:numId="12">
    <w:abstractNumId w:val="79"/>
  </w:num>
  <w:num w:numId="13">
    <w:abstractNumId w:val="77"/>
  </w:num>
  <w:num w:numId="14">
    <w:abstractNumId w:val="126"/>
  </w:num>
  <w:num w:numId="15">
    <w:abstractNumId w:val="59"/>
  </w:num>
  <w:num w:numId="16">
    <w:abstractNumId w:val="106"/>
  </w:num>
  <w:num w:numId="17">
    <w:abstractNumId w:val="22"/>
  </w:num>
  <w:num w:numId="18">
    <w:abstractNumId w:val="118"/>
  </w:num>
  <w:num w:numId="19">
    <w:abstractNumId w:val="64"/>
  </w:num>
  <w:num w:numId="20">
    <w:abstractNumId w:val="56"/>
  </w:num>
  <w:num w:numId="21">
    <w:abstractNumId w:val="25"/>
  </w:num>
  <w:num w:numId="22">
    <w:abstractNumId w:val="2"/>
  </w:num>
  <w:num w:numId="23">
    <w:abstractNumId w:val="67"/>
  </w:num>
  <w:num w:numId="24">
    <w:abstractNumId w:val="46"/>
  </w:num>
  <w:num w:numId="25">
    <w:abstractNumId w:val="110"/>
  </w:num>
  <w:num w:numId="26">
    <w:abstractNumId w:val="83"/>
  </w:num>
  <w:num w:numId="27">
    <w:abstractNumId w:val="52"/>
  </w:num>
  <w:num w:numId="28">
    <w:abstractNumId w:val="131"/>
  </w:num>
  <w:num w:numId="29">
    <w:abstractNumId w:val="81"/>
  </w:num>
  <w:num w:numId="30">
    <w:abstractNumId w:val="76"/>
  </w:num>
  <w:num w:numId="31">
    <w:abstractNumId w:val="89"/>
  </w:num>
  <w:num w:numId="32">
    <w:abstractNumId w:val="27"/>
  </w:num>
  <w:num w:numId="33">
    <w:abstractNumId w:val="104"/>
  </w:num>
  <w:num w:numId="34">
    <w:abstractNumId w:val="41"/>
  </w:num>
  <w:num w:numId="35">
    <w:abstractNumId w:val="94"/>
  </w:num>
  <w:num w:numId="36">
    <w:abstractNumId w:val="92"/>
  </w:num>
  <w:num w:numId="37">
    <w:abstractNumId w:val="50"/>
  </w:num>
  <w:num w:numId="38">
    <w:abstractNumId w:val="28"/>
  </w:num>
  <w:num w:numId="39">
    <w:abstractNumId w:val="40"/>
  </w:num>
  <w:num w:numId="40">
    <w:abstractNumId w:val="16"/>
  </w:num>
  <w:num w:numId="41">
    <w:abstractNumId w:val="42"/>
  </w:num>
  <w:num w:numId="42">
    <w:abstractNumId w:val="130"/>
  </w:num>
  <w:num w:numId="43">
    <w:abstractNumId w:val="73"/>
  </w:num>
  <w:num w:numId="44">
    <w:abstractNumId w:val="19"/>
  </w:num>
  <w:num w:numId="45">
    <w:abstractNumId w:val="117"/>
  </w:num>
  <w:num w:numId="46">
    <w:abstractNumId w:val="139"/>
  </w:num>
  <w:num w:numId="47">
    <w:abstractNumId w:val="21"/>
  </w:num>
  <w:num w:numId="48">
    <w:abstractNumId w:val="23"/>
  </w:num>
  <w:num w:numId="49">
    <w:abstractNumId w:val="57"/>
  </w:num>
  <w:num w:numId="50">
    <w:abstractNumId w:val="143"/>
  </w:num>
  <w:num w:numId="51">
    <w:abstractNumId w:val="129"/>
  </w:num>
  <w:num w:numId="52">
    <w:abstractNumId w:val="99"/>
  </w:num>
  <w:num w:numId="53">
    <w:abstractNumId w:val="68"/>
  </w:num>
  <w:num w:numId="54">
    <w:abstractNumId w:val="140"/>
  </w:num>
  <w:num w:numId="55">
    <w:abstractNumId w:val="24"/>
  </w:num>
  <w:num w:numId="56">
    <w:abstractNumId w:val="101"/>
  </w:num>
  <w:num w:numId="57">
    <w:abstractNumId w:val="141"/>
  </w:num>
  <w:num w:numId="58">
    <w:abstractNumId w:val="132"/>
  </w:num>
  <w:num w:numId="59">
    <w:abstractNumId w:val="137"/>
  </w:num>
  <w:num w:numId="60">
    <w:abstractNumId w:val="120"/>
  </w:num>
  <w:num w:numId="61">
    <w:abstractNumId w:val="70"/>
  </w:num>
  <w:num w:numId="62">
    <w:abstractNumId w:val="91"/>
  </w:num>
  <w:num w:numId="63">
    <w:abstractNumId w:val="66"/>
  </w:num>
  <w:num w:numId="64">
    <w:abstractNumId w:val="111"/>
  </w:num>
  <w:num w:numId="65">
    <w:abstractNumId w:val="84"/>
  </w:num>
  <w:num w:numId="66">
    <w:abstractNumId w:val="114"/>
  </w:num>
  <w:num w:numId="67">
    <w:abstractNumId w:val="125"/>
  </w:num>
  <w:num w:numId="68">
    <w:abstractNumId w:val="144"/>
  </w:num>
  <w:num w:numId="69">
    <w:abstractNumId w:val="33"/>
  </w:num>
  <w:num w:numId="70">
    <w:abstractNumId w:val="78"/>
  </w:num>
  <w:num w:numId="71">
    <w:abstractNumId w:val="34"/>
  </w:num>
  <w:num w:numId="72">
    <w:abstractNumId w:val="115"/>
  </w:num>
  <w:num w:numId="73">
    <w:abstractNumId w:val="54"/>
  </w:num>
  <w:num w:numId="74">
    <w:abstractNumId w:val="107"/>
  </w:num>
  <w:num w:numId="75">
    <w:abstractNumId w:val="100"/>
  </w:num>
  <w:num w:numId="76">
    <w:abstractNumId w:val="103"/>
  </w:num>
  <w:num w:numId="77">
    <w:abstractNumId w:val="60"/>
  </w:num>
  <w:num w:numId="78">
    <w:abstractNumId w:val="97"/>
  </w:num>
  <w:num w:numId="79">
    <w:abstractNumId w:val="121"/>
  </w:num>
  <w:num w:numId="80">
    <w:abstractNumId w:val="122"/>
  </w:num>
  <w:num w:numId="81">
    <w:abstractNumId w:val="69"/>
  </w:num>
  <w:num w:numId="82">
    <w:abstractNumId w:val="93"/>
  </w:num>
  <w:num w:numId="83">
    <w:abstractNumId w:val="39"/>
  </w:num>
  <w:num w:numId="84">
    <w:abstractNumId w:val="102"/>
  </w:num>
  <w:num w:numId="85">
    <w:abstractNumId w:val="75"/>
  </w:num>
  <w:num w:numId="86">
    <w:abstractNumId w:val="38"/>
  </w:num>
  <w:num w:numId="87">
    <w:abstractNumId w:val="65"/>
  </w:num>
  <w:num w:numId="88">
    <w:abstractNumId w:val="20"/>
  </w:num>
  <w:num w:numId="89">
    <w:abstractNumId w:val="95"/>
  </w:num>
  <w:num w:numId="90">
    <w:abstractNumId w:val="136"/>
  </w:num>
  <w:num w:numId="91">
    <w:abstractNumId w:val="96"/>
  </w:num>
  <w:num w:numId="92">
    <w:abstractNumId w:val="44"/>
  </w:num>
  <w:num w:numId="93">
    <w:abstractNumId w:val="127"/>
  </w:num>
  <w:num w:numId="94">
    <w:abstractNumId w:val="35"/>
  </w:num>
  <w:num w:numId="95">
    <w:abstractNumId w:val="128"/>
  </w:num>
  <w:num w:numId="96">
    <w:abstractNumId w:val="90"/>
  </w:num>
  <w:num w:numId="97">
    <w:abstractNumId w:val="112"/>
  </w:num>
  <w:num w:numId="98">
    <w:abstractNumId w:val="31"/>
  </w:num>
  <w:num w:numId="99">
    <w:abstractNumId w:val="142"/>
  </w:num>
  <w:num w:numId="100">
    <w:abstractNumId w:val="87"/>
  </w:num>
  <w:num w:numId="101">
    <w:abstractNumId w:val="63"/>
  </w:num>
  <w:num w:numId="102">
    <w:abstractNumId w:val="26"/>
  </w:num>
  <w:num w:numId="103">
    <w:abstractNumId w:val="124"/>
  </w:num>
  <w:num w:numId="104">
    <w:abstractNumId w:val="82"/>
  </w:num>
  <w:num w:numId="105">
    <w:abstractNumId w:val="123"/>
  </w:num>
  <w:num w:numId="106">
    <w:abstractNumId w:val="17"/>
  </w:num>
  <w:num w:numId="107">
    <w:abstractNumId w:val="61"/>
  </w:num>
  <w:num w:numId="108">
    <w:abstractNumId w:val="133"/>
  </w:num>
  <w:num w:numId="109">
    <w:abstractNumId w:val="32"/>
  </w:num>
  <w:num w:numId="110">
    <w:abstractNumId w:val="55"/>
  </w:num>
  <w:num w:numId="111">
    <w:abstractNumId w:val="36"/>
  </w:num>
  <w:num w:numId="112">
    <w:abstractNumId w:val="3"/>
  </w:num>
  <w:num w:numId="113">
    <w:abstractNumId w:val="7"/>
  </w:num>
  <w:num w:numId="114">
    <w:abstractNumId w:val="8"/>
  </w:num>
  <w:num w:numId="115">
    <w:abstractNumId w:val="13"/>
  </w:num>
  <w:num w:numId="116">
    <w:abstractNumId w:val="14"/>
  </w:num>
  <w:num w:numId="117">
    <w:abstractNumId w:val="72"/>
  </w:num>
  <w:num w:numId="118">
    <w:abstractNumId w:val="18"/>
  </w:num>
  <w:num w:numId="119">
    <w:abstractNumId w:val="85"/>
  </w:num>
  <w:num w:numId="120">
    <w:abstractNumId w:val="48"/>
  </w:num>
  <w:num w:numId="121">
    <w:abstractNumId w:val="58"/>
  </w:num>
  <w:num w:numId="122">
    <w:abstractNumId w:val="30"/>
  </w:num>
  <w:num w:numId="123">
    <w:abstractNumId w:val="86"/>
  </w:num>
  <w:num w:numId="124">
    <w:abstractNumId w:val="145"/>
  </w:num>
  <w:num w:numId="125">
    <w:abstractNumId w:val="74"/>
  </w:num>
  <w:num w:numId="126">
    <w:abstractNumId w:val="109"/>
  </w:num>
  <w:num w:numId="127">
    <w:abstractNumId w:val="37"/>
  </w:num>
  <w:num w:numId="128">
    <w:abstractNumId w:val="71"/>
  </w:num>
  <w:num w:numId="129">
    <w:abstractNumId w:val="88"/>
  </w:num>
  <w:num w:numId="130">
    <w:abstractNumId w:val="105"/>
  </w:num>
  <w:num w:numId="131">
    <w:abstractNumId w:val="45"/>
  </w:num>
  <w:num w:numId="132">
    <w:abstractNumId w:val="53"/>
  </w:num>
  <w:num w:numId="133">
    <w:abstractNumId w:val="47"/>
  </w:num>
  <w:num w:numId="134">
    <w:abstractNumId w:val="62"/>
  </w:num>
  <w:num w:numId="135">
    <w:abstractNumId w:val="113"/>
  </w:num>
  <w:num w:numId="136">
    <w:abstractNumId w:val="51"/>
  </w:num>
  <w:num w:numId="137">
    <w:abstractNumId w:val="138"/>
  </w:num>
  <w:num w:numId="138">
    <w:abstractNumId w:val="134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343"/>
    <w:rsid w:val="00000EF6"/>
    <w:rsid w:val="00003463"/>
    <w:rsid w:val="00004F19"/>
    <w:rsid w:val="0000763C"/>
    <w:rsid w:val="00010896"/>
    <w:rsid w:val="000110F5"/>
    <w:rsid w:val="000122EE"/>
    <w:rsid w:val="000141EB"/>
    <w:rsid w:val="00014F96"/>
    <w:rsid w:val="000163B3"/>
    <w:rsid w:val="00017573"/>
    <w:rsid w:val="00017FCA"/>
    <w:rsid w:val="00020AE0"/>
    <w:rsid w:val="00020C99"/>
    <w:rsid w:val="000216DC"/>
    <w:rsid w:val="000222E5"/>
    <w:rsid w:val="0002232E"/>
    <w:rsid w:val="000239A5"/>
    <w:rsid w:val="00024D3B"/>
    <w:rsid w:val="000258E6"/>
    <w:rsid w:val="00026AD9"/>
    <w:rsid w:val="00026D01"/>
    <w:rsid w:val="0003011D"/>
    <w:rsid w:val="00030F31"/>
    <w:rsid w:val="00031D97"/>
    <w:rsid w:val="00036809"/>
    <w:rsid w:val="00037D4E"/>
    <w:rsid w:val="00041492"/>
    <w:rsid w:val="00041FF0"/>
    <w:rsid w:val="0004396D"/>
    <w:rsid w:val="00043B8B"/>
    <w:rsid w:val="00044743"/>
    <w:rsid w:val="00044FB5"/>
    <w:rsid w:val="00045637"/>
    <w:rsid w:val="000463E2"/>
    <w:rsid w:val="000473B6"/>
    <w:rsid w:val="000505C6"/>
    <w:rsid w:val="00050E05"/>
    <w:rsid w:val="0005778E"/>
    <w:rsid w:val="0006221B"/>
    <w:rsid w:val="00064BC1"/>
    <w:rsid w:val="00066443"/>
    <w:rsid w:val="0006675B"/>
    <w:rsid w:val="00072F9C"/>
    <w:rsid w:val="000732F3"/>
    <w:rsid w:val="00073F80"/>
    <w:rsid w:val="00075A8E"/>
    <w:rsid w:val="00076022"/>
    <w:rsid w:val="00076A42"/>
    <w:rsid w:val="00081532"/>
    <w:rsid w:val="00083AE7"/>
    <w:rsid w:val="00083B38"/>
    <w:rsid w:val="00083B84"/>
    <w:rsid w:val="00083CB8"/>
    <w:rsid w:val="000855E8"/>
    <w:rsid w:val="00087C0A"/>
    <w:rsid w:val="00087C51"/>
    <w:rsid w:val="00090037"/>
    <w:rsid w:val="00090C30"/>
    <w:rsid w:val="0009188A"/>
    <w:rsid w:val="00091E7E"/>
    <w:rsid w:val="00093E4D"/>
    <w:rsid w:val="00095A09"/>
    <w:rsid w:val="00095B24"/>
    <w:rsid w:val="00096114"/>
    <w:rsid w:val="000A09F1"/>
    <w:rsid w:val="000A36CE"/>
    <w:rsid w:val="000A566B"/>
    <w:rsid w:val="000A6676"/>
    <w:rsid w:val="000A744B"/>
    <w:rsid w:val="000B08FD"/>
    <w:rsid w:val="000B2DED"/>
    <w:rsid w:val="000B34A3"/>
    <w:rsid w:val="000B4F17"/>
    <w:rsid w:val="000B60D0"/>
    <w:rsid w:val="000B66C0"/>
    <w:rsid w:val="000C0237"/>
    <w:rsid w:val="000C2E5D"/>
    <w:rsid w:val="000C3897"/>
    <w:rsid w:val="000C4BB6"/>
    <w:rsid w:val="000C5676"/>
    <w:rsid w:val="000C5DDF"/>
    <w:rsid w:val="000C6F07"/>
    <w:rsid w:val="000D00D6"/>
    <w:rsid w:val="000D1C01"/>
    <w:rsid w:val="000D1FC2"/>
    <w:rsid w:val="000D29EF"/>
    <w:rsid w:val="000D5493"/>
    <w:rsid w:val="000D56B3"/>
    <w:rsid w:val="000D6C43"/>
    <w:rsid w:val="000D6F41"/>
    <w:rsid w:val="000D7572"/>
    <w:rsid w:val="000E16F4"/>
    <w:rsid w:val="000E19AF"/>
    <w:rsid w:val="000E4C6C"/>
    <w:rsid w:val="000E56D6"/>
    <w:rsid w:val="000E67B4"/>
    <w:rsid w:val="000E691E"/>
    <w:rsid w:val="000E6FE8"/>
    <w:rsid w:val="000E7713"/>
    <w:rsid w:val="000F041E"/>
    <w:rsid w:val="000F0D13"/>
    <w:rsid w:val="000F28F2"/>
    <w:rsid w:val="000F3CFA"/>
    <w:rsid w:val="000F3FAF"/>
    <w:rsid w:val="000F40B6"/>
    <w:rsid w:val="000F40C0"/>
    <w:rsid w:val="000F4E0E"/>
    <w:rsid w:val="000F5447"/>
    <w:rsid w:val="000F547F"/>
    <w:rsid w:val="000F5553"/>
    <w:rsid w:val="000F5D27"/>
    <w:rsid w:val="000F70BF"/>
    <w:rsid w:val="000F73B8"/>
    <w:rsid w:val="000F75A5"/>
    <w:rsid w:val="000F7D77"/>
    <w:rsid w:val="001011F6"/>
    <w:rsid w:val="00101944"/>
    <w:rsid w:val="001019D2"/>
    <w:rsid w:val="001037E3"/>
    <w:rsid w:val="00104730"/>
    <w:rsid w:val="0010529D"/>
    <w:rsid w:val="00106E24"/>
    <w:rsid w:val="00110BBB"/>
    <w:rsid w:val="00111FDA"/>
    <w:rsid w:val="0011276D"/>
    <w:rsid w:val="00114C46"/>
    <w:rsid w:val="0011513D"/>
    <w:rsid w:val="001158C3"/>
    <w:rsid w:val="00115C7A"/>
    <w:rsid w:val="00116ACA"/>
    <w:rsid w:val="001176FE"/>
    <w:rsid w:val="0011785C"/>
    <w:rsid w:val="00117FA5"/>
    <w:rsid w:val="00120A11"/>
    <w:rsid w:val="00125A4A"/>
    <w:rsid w:val="00126655"/>
    <w:rsid w:val="00126A33"/>
    <w:rsid w:val="00127222"/>
    <w:rsid w:val="00127643"/>
    <w:rsid w:val="00127E8B"/>
    <w:rsid w:val="00131103"/>
    <w:rsid w:val="001346D9"/>
    <w:rsid w:val="00134F05"/>
    <w:rsid w:val="00134F6F"/>
    <w:rsid w:val="0013548A"/>
    <w:rsid w:val="001416EC"/>
    <w:rsid w:val="001421A6"/>
    <w:rsid w:val="001426D3"/>
    <w:rsid w:val="00144066"/>
    <w:rsid w:val="00145626"/>
    <w:rsid w:val="00145E28"/>
    <w:rsid w:val="001460E1"/>
    <w:rsid w:val="00146346"/>
    <w:rsid w:val="00146553"/>
    <w:rsid w:val="0014711C"/>
    <w:rsid w:val="001472F1"/>
    <w:rsid w:val="00147B66"/>
    <w:rsid w:val="0015463B"/>
    <w:rsid w:val="00154D66"/>
    <w:rsid w:val="00156140"/>
    <w:rsid w:val="001573F1"/>
    <w:rsid w:val="00157E77"/>
    <w:rsid w:val="00160058"/>
    <w:rsid w:val="00160B4A"/>
    <w:rsid w:val="00161BB6"/>
    <w:rsid w:val="00161C7E"/>
    <w:rsid w:val="00162B22"/>
    <w:rsid w:val="00162B43"/>
    <w:rsid w:val="001639AE"/>
    <w:rsid w:val="0016482E"/>
    <w:rsid w:val="001648BD"/>
    <w:rsid w:val="001654AA"/>
    <w:rsid w:val="00171DEF"/>
    <w:rsid w:val="00172B39"/>
    <w:rsid w:val="00173FB0"/>
    <w:rsid w:val="00177214"/>
    <w:rsid w:val="001774D5"/>
    <w:rsid w:val="0017752F"/>
    <w:rsid w:val="001778D0"/>
    <w:rsid w:val="00181713"/>
    <w:rsid w:val="00181CE8"/>
    <w:rsid w:val="0018449D"/>
    <w:rsid w:val="001861FE"/>
    <w:rsid w:val="00187759"/>
    <w:rsid w:val="00192192"/>
    <w:rsid w:val="00192C26"/>
    <w:rsid w:val="001977BB"/>
    <w:rsid w:val="001A4947"/>
    <w:rsid w:val="001A5589"/>
    <w:rsid w:val="001A58F9"/>
    <w:rsid w:val="001A77C6"/>
    <w:rsid w:val="001B01D9"/>
    <w:rsid w:val="001B23AE"/>
    <w:rsid w:val="001B38D6"/>
    <w:rsid w:val="001B3E68"/>
    <w:rsid w:val="001B4269"/>
    <w:rsid w:val="001B4872"/>
    <w:rsid w:val="001B64BC"/>
    <w:rsid w:val="001B64F5"/>
    <w:rsid w:val="001B7E61"/>
    <w:rsid w:val="001C16A5"/>
    <w:rsid w:val="001C2717"/>
    <w:rsid w:val="001C51A7"/>
    <w:rsid w:val="001C7BC8"/>
    <w:rsid w:val="001D0B58"/>
    <w:rsid w:val="001D1856"/>
    <w:rsid w:val="001D2019"/>
    <w:rsid w:val="001D2A30"/>
    <w:rsid w:val="001D3194"/>
    <w:rsid w:val="001D386F"/>
    <w:rsid w:val="001D64CA"/>
    <w:rsid w:val="001D6C97"/>
    <w:rsid w:val="001D7694"/>
    <w:rsid w:val="001D7D80"/>
    <w:rsid w:val="001E0A55"/>
    <w:rsid w:val="001E0EE2"/>
    <w:rsid w:val="001E1267"/>
    <w:rsid w:val="001E16C1"/>
    <w:rsid w:val="001E39E5"/>
    <w:rsid w:val="001E3E44"/>
    <w:rsid w:val="001E402C"/>
    <w:rsid w:val="001E53EE"/>
    <w:rsid w:val="001E5EC7"/>
    <w:rsid w:val="001E6E24"/>
    <w:rsid w:val="001E7B46"/>
    <w:rsid w:val="001F1323"/>
    <w:rsid w:val="001F171A"/>
    <w:rsid w:val="001F3A56"/>
    <w:rsid w:val="001F5A0C"/>
    <w:rsid w:val="001F6430"/>
    <w:rsid w:val="001F72E0"/>
    <w:rsid w:val="00203E78"/>
    <w:rsid w:val="00203F35"/>
    <w:rsid w:val="002046D7"/>
    <w:rsid w:val="00205CB2"/>
    <w:rsid w:val="00211214"/>
    <w:rsid w:val="0021188A"/>
    <w:rsid w:val="00211DC4"/>
    <w:rsid w:val="00214AEB"/>
    <w:rsid w:val="00216CB7"/>
    <w:rsid w:val="00217194"/>
    <w:rsid w:val="00217C49"/>
    <w:rsid w:val="00217D97"/>
    <w:rsid w:val="002215E1"/>
    <w:rsid w:val="002219EC"/>
    <w:rsid w:val="00221DEC"/>
    <w:rsid w:val="0022324B"/>
    <w:rsid w:val="00224215"/>
    <w:rsid w:val="00226CB1"/>
    <w:rsid w:val="00227394"/>
    <w:rsid w:val="00230AA2"/>
    <w:rsid w:val="0023149B"/>
    <w:rsid w:val="00233685"/>
    <w:rsid w:val="002344E2"/>
    <w:rsid w:val="00234D2C"/>
    <w:rsid w:val="00236AAB"/>
    <w:rsid w:val="002407DC"/>
    <w:rsid w:val="0024155A"/>
    <w:rsid w:val="002418C2"/>
    <w:rsid w:val="002422BA"/>
    <w:rsid w:val="00244C59"/>
    <w:rsid w:val="0024530C"/>
    <w:rsid w:val="002467A5"/>
    <w:rsid w:val="00250675"/>
    <w:rsid w:val="00251487"/>
    <w:rsid w:val="00251EF9"/>
    <w:rsid w:val="00255FF3"/>
    <w:rsid w:val="00256830"/>
    <w:rsid w:val="00257586"/>
    <w:rsid w:val="00257723"/>
    <w:rsid w:val="002602EB"/>
    <w:rsid w:val="00263070"/>
    <w:rsid w:val="0026319E"/>
    <w:rsid w:val="002634B9"/>
    <w:rsid w:val="00264D68"/>
    <w:rsid w:val="0026518D"/>
    <w:rsid w:val="00266725"/>
    <w:rsid w:val="002669F1"/>
    <w:rsid w:val="00266CA9"/>
    <w:rsid w:val="002672E4"/>
    <w:rsid w:val="00270574"/>
    <w:rsid w:val="00271440"/>
    <w:rsid w:val="00271BE9"/>
    <w:rsid w:val="00272E7E"/>
    <w:rsid w:val="00273BE3"/>
    <w:rsid w:val="00273DDA"/>
    <w:rsid w:val="002754BE"/>
    <w:rsid w:val="0027555C"/>
    <w:rsid w:val="002757AF"/>
    <w:rsid w:val="00275D7C"/>
    <w:rsid w:val="0028019C"/>
    <w:rsid w:val="002814AD"/>
    <w:rsid w:val="00282D4B"/>
    <w:rsid w:val="002831B6"/>
    <w:rsid w:val="0028680D"/>
    <w:rsid w:val="00287370"/>
    <w:rsid w:val="00290E2F"/>
    <w:rsid w:val="00291F9B"/>
    <w:rsid w:val="0029247A"/>
    <w:rsid w:val="00292B7A"/>
    <w:rsid w:val="00292B93"/>
    <w:rsid w:val="00293B07"/>
    <w:rsid w:val="00293E29"/>
    <w:rsid w:val="00295E53"/>
    <w:rsid w:val="00297847"/>
    <w:rsid w:val="002A078E"/>
    <w:rsid w:val="002A1187"/>
    <w:rsid w:val="002A22DC"/>
    <w:rsid w:val="002A32BC"/>
    <w:rsid w:val="002A34C7"/>
    <w:rsid w:val="002A38E5"/>
    <w:rsid w:val="002A407A"/>
    <w:rsid w:val="002A4AC2"/>
    <w:rsid w:val="002A4EAC"/>
    <w:rsid w:val="002A5909"/>
    <w:rsid w:val="002A7115"/>
    <w:rsid w:val="002B1637"/>
    <w:rsid w:val="002B17CA"/>
    <w:rsid w:val="002B1F1D"/>
    <w:rsid w:val="002B2A54"/>
    <w:rsid w:val="002B337F"/>
    <w:rsid w:val="002B4372"/>
    <w:rsid w:val="002B4D80"/>
    <w:rsid w:val="002C035B"/>
    <w:rsid w:val="002C0D13"/>
    <w:rsid w:val="002C19E4"/>
    <w:rsid w:val="002C23A5"/>
    <w:rsid w:val="002C47EC"/>
    <w:rsid w:val="002C60A0"/>
    <w:rsid w:val="002C66A0"/>
    <w:rsid w:val="002C698F"/>
    <w:rsid w:val="002C76C0"/>
    <w:rsid w:val="002C7C61"/>
    <w:rsid w:val="002D0DA1"/>
    <w:rsid w:val="002D5C0C"/>
    <w:rsid w:val="002E049A"/>
    <w:rsid w:val="002E1AFA"/>
    <w:rsid w:val="002E2084"/>
    <w:rsid w:val="002E384F"/>
    <w:rsid w:val="002E67E3"/>
    <w:rsid w:val="002E688D"/>
    <w:rsid w:val="002F005F"/>
    <w:rsid w:val="002F0BE7"/>
    <w:rsid w:val="002F2ED8"/>
    <w:rsid w:val="002F3D8E"/>
    <w:rsid w:val="002F42F8"/>
    <w:rsid w:val="002F5A1C"/>
    <w:rsid w:val="002F5FCC"/>
    <w:rsid w:val="002F6538"/>
    <w:rsid w:val="003003E5"/>
    <w:rsid w:val="003018A7"/>
    <w:rsid w:val="00304477"/>
    <w:rsid w:val="00306F8C"/>
    <w:rsid w:val="00307003"/>
    <w:rsid w:val="00307138"/>
    <w:rsid w:val="00307144"/>
    <w:rsid w:val="003078C7"/>
    <w:rsid w:val="00307A19"/>
    <w:rsid w:val="00307DE5"/>
    <w:rsid w:val="00311B44"/>
    <w:rsid w:val="00312ED6"/>
    <w:rsid w:val="00313098"/>
    <w:rsid w:val="0031319D"/>
    <w:rsid w:val="003140DE"/>
    <w:rsid w:val="003144F0"/>
    <w:rsid w:val="0031781E"/>
    <w:rsid w:val="00317878"/>
    <w:rsid w:val="00321066"/>
    <w:rsid w:val="00321914"/>
    <w:rsid w:val="003219AE"/>
    <w:rsid w:val="00322E7D"/>
    <w:rsid w:val="003233F8"/>
    <w:rsid w:val="00325635"/>
    <w:rsid w:val="003259B6"/>
    <w:rsid w:val="0033241C"/>
    <w:rsid w:val="00333838"/>
    <w:rsid w:val="003340B6"/>
    <w:rsid w:val="00334E56"/>
    <w:rsid w:val="00336D48"/>
    <w:rsid w:val="00337802"/>
    <w:rsid w:val="00337D57"/>
    <w:rsid w:val="00340BBB"/>
    <w:rsid w:val="00341B1F"/>
    <w:rsid w:val="0034431B"/>
    <w:rsid w:val="00345295"/>
    <w:rsid w:val="00345ACD"/>
    <w:rsid w:val="0034657B"/>
    <w:rsid w:val="00346B0B"/>
    <w:rsid w:val="00351E08"/>
    <w:rsid w:val="00353200"/>
    <w:rsid w:val="003542C5"/>
    <w:rsid w:val="00354551"/>
    <w:rsid w:val="00354A16"/>
    <w:rsid w:val="00355B62"/>
    <w:rsid w:val="0035650A"/>
    <w:rsid w:val="00357869"/>
    <w:rsid w:val="003607E2"/>
    <w:rsid w:val="00361A8C"/>
    <w:rsid w:val="00365B1A"/>
    <w:rsid w:val="003669F0"/>
    <w:rsid w:val="00367226"/>
    <w:rsid w:val="003673C7"/>
    <w:rsid w:val="00370747"/>
    <w:rsid w:val="00373837"/>
    <w:rsid w:val="00373BA3"/>
    <w:rsid w:val="00377346"/>
    <w:rsid w:val="00380EF3"/>
    <w:rsid w:val="00380EFE"/>
    <w:rsid w:val="0038172A"/>
    <w:rsid w:val="003831F5"/>
    <w:rsid w:val="00383AAE"/>
    <w:rsid w:val="003849D2"/>
    <w:rsid w:val="00385A5C"/>
    <w:rsid w:val="00386452"/>
    <w:rsid w:val="00391C4D"/>
    <w:rsid w:val="00392288"/>
    <w:rsid w:val="0039231B"/>
    <w:rsid w:val="00392E13"/>
    <w:rsid w:val="00393D8F"/>
    <w:rsid w:val="0039403E"/>
    <w:rsid w:val="00395A78"/>
    <w:rsid w:val="00396EE6"/>
    <w:rsid w:val="003976C7"/>
    <w:rsid w:val="003A046F"/>
    <w:rsid w:val="003A0C4A"/>
    <w:rsid w:val="003A1AB5"/>
    <w:rsid w:val="003A22ED"/>
    <w:rsid w:val="003A2885"/>
    <w:rsid w:val="003A2CD3"/>
    <w:rsid w:val="003A30C3"/>
    <w:rsid w:val="003A4944"/>
    <w:rsid w:val="003A4E09"/>
    <w:rsid w:val="003A60D3"/>
    <w:rsid w:val="003A6132"/>
    <w:rsid w:val="003B1357"/>
    <w:rsid w:val="003B3401"/>
    <w:rsid w:val="003B4F38"/>
    <w:rsid w:val="003C036C"/>
    <w:rsid w:val="003C1E2B"/>
    <w:rsid w:val="003C1E92"/>
    <w:rsid w:val="003C2189"/>
    <w:rsid w:val="003C2952"/>
    <w:rsid w:val="003C34FA"/>
    <w:rsid w:val="003C359F"/>
    <w:rsid w:val="003C5750"/>
    <w:rsid w:val="003C5B36"/>
    <w:rsid w:val="003C7E73"/>
    <w:rsid w:val="003D1D92"/>
    <w:rsid w:val="003D1F04"/>
    <w:rsid w:val="003D3CF9"/>
    <w:rsid w:val="003D57E6"/>
    <w:rsid w:val="003D6A88"/>
    <w:rsid w:val="003D7343"/>
    <w:rsid w:val="003D746A"/>
    <w:rsid w:val="003D759A"/>
    <w:rsid w:val="003E0586"/>
    <w:rsid w:val="003E0B72"/>
    <w:rsid w:val="003E2FD3"/>
    <w:rsid w:val="003E30AB"/>
    <w:rsid w:val="003E4030"/>
    <w:rsid w:val="003E58B0"/>
    <w:rsid w:val="003E5CB0"/>
    <w:rsid w:val="003E78E0"/>
    <w:rsid w:val="003F052D"/>
    <w:rsid w:val="003F13BD"/>
    <w:rsid w:val="003F1484"/>
    <w:rsid w:val="003F79AA"/>
    <w:rsid w:val="004008C1"/>
    <w:rsid w:val="00400D93"/>
    <w:rsid w:val="00402D89"/>
    <w:rsid w:val="0040353E"/>
    <w:rsid w:val="004035B8"/>
    <w:rsid w:val="004037B1"/>
    <w:rsid w:val="004039C7"/>
    <w:rsid w:val="00404DA8"/>
    <w:rsid w:val="00405771"/>
    <w:rsid w:val="004158EF"/>
    <w:rsid w:val="00416B3D"/>
    <w:rsid w:val="00416D96"/>
    <w:rsid w:val="004208DE"/>
    <w:rsid w:val="00424808"/>
    <w:rsid w:val="004257AF"/>
    <w:rsid w:val="00431D3C"/>
    <w:rsid w:val="004321A8"/>
    <w:rsid w:val="00434237"/>
    <w:rsid w:val="00440BE6"/>
    <w:rsid w:val="00441DB0"/>
    <w:rsid w:val="004435EF"/>
    <w:rsid w:val="00443939"/>
    <w:rsid w:val="00443EE6"/>
    <w:rsid w:val="00447A0B"/>
    <w:rsid w:val="00450262"/>
    <w:rsid w:val="004559B7"/>
    <w:rsid w:val="004614FA"/>
    <w:rsid w:val="00463A6F"/>
    <w:rsid w:val="00465262"/>
    <w:rsid w:val="00465711"/>
    <w:rsid w:val="00465B5D"/>
    <w:rsid w:val="00466978"/>
    <w:rsid w:val="004670DA"/>
    <w:rsid w:val="00467781"/>
    <w:rsid w:val="00472FF2"/>
    <w:rsid w:val="00473A44"/>
    <w:rsid w:val="00474262"/>
    <w:rsid w:val="00475E9A"/>
    <w:rsid w:val="00477CF3"/>
    <w:rsid w:val="0048284C"/>
    <w:rsid w:val="004833E2"/>
    <w:rsid w:val="00483650"/>
    <w:rsid w:val="00484A2C"/>
    <w:rsid w:val="00485CF4"/>
    <w:rsid w:val="0048605E"/>
    <w:rsid w:val="00487133"/>
    <w:rsid w:val="004871EC"/>
    <w:rsid w:val="004878DD"/>
    <w:rsid w:val="00487DDA"/>
    <w:rsid w:val="00492E0D"/>
    <w:rsid w:val="0049782F"/>
    <w:rsid w:val="004A1C14"/>
    <w:rsid w:val="004A4052"/>
    <w:rsid w:val="004A440B"/>
    <w:rsid w:val="004A5D65"/>
    <w:rsid w:val="004A5D7D"/>
    <w:rsid w:val="004A73CB"/>
    <w:rsid w:val="004B49A5"/>
    <w:rsid w:val="004B71D5"/>
    <w:rsid w:val="004C0E1E"/>
    <w:rsid w:val="004C474A"/>
    <w:rsid w:val="004C59DC"/>
    <w:rsid w:val="004D2165"/>
    <w:rsid w:val="004D2E6B"/>
    <w:rsid w:val="004D305C"/>
    <w:rsid w:val="004E03FE"/>
    <w:rsid w:val="004E0533"/>
    <w:rsid w:val="004E081F"/>
    <w:rsid w:val="004E09AE"/>
    <w:rsid w:val="004E0ABC"/>
    <w:rsid w:val="004E0E83"/>
    <w:rsid w:val="004E2532"/>
    <w:rsid w:val="004E4AD0"/>
    <w:rsid w:val="004E59ED"/>
    <w:rsid w:val="004E619F"/>
    <w:rsid w:val="004E68B4"/>
    <w:rsid w:val="004E69C3"/>
    <w:rsid w:val="004E717B"/>
    <w:rsid w:val="004F22F3"/>
    <w:rsid w:val="004F30DA"/>
    <w:rsid w:val="004F3253"/>
    <w:rsid w:val="004F77FE"/>
    <w:rsid w:val="004F7E98"/>
    <w:rsid w:val="005018F9"/>
    <w:rsid w:val="00502DF3"/>
    <w:rsid w:val="00503598"/>
    <w:rsid w:val="00505530"/>
    <w:rsid w:val="00506052"/>
    <w:rsid w:val="00506514"/>
    <w:rsid w:val="0050743F"/>
    <w:rsid w:val="005079DB"/>
    <w:rsid w:val="005149F8"/>
    <w:rsid w:val="00516135"/>
    <w:rsid w:val="00517251"/>
    <w:rsid w:val="005212ED"/>
    <w:rsid w:val="00522663"/>
    <w:rsid w:val="005248A6"/>
    <w:rsid w:val="0052541A"/>
    <w:rsid w:val="005258AE"/>
    <w:rsid w:val="00525AE9"/>
    <w:rsid w:val="00526F3D"/>
    <w:rsid w:val="005319FE"/>
    <w:rsid w:val="00531CEA"/>
    <w:rsid w:val="0053488A"/>
    <w:rsid w:val="00535EB4"/>
    <w:rsid w:val="0053625A"/>
    <w:rsid w:val="00536EE4"/>
    <w:rsid w:val="0054077B"/>
    <w:rsid w:val="0054086D"/>
    <w:rsid w:val="0054371A"/>
    <w:rsid w:val="005455AA"/>
    <w:rsid w:val="00545A53"/>
    <w:rsid w:val="005501AD"/>
    <w:rsid w:val="00550F37"/>
    <w:rsid w:val="00551C55"/>
    <w:rsid w:val="00552B0A"/>
    <w:rsid w:val="00552D30"/>
    <w:rsid w:val="005533F7"/>
    <w:rsid w:val="00553E78"/>
    <w:rsid w:val="0055529D"/>
    <w:rsid w:val="005567EA"/>
    <w:rsid w:val="0055691B"/>
    <w:rsid w:val="00556D40"/>
    <w:rsid w:val="00556FC0"/>
    <w:rsid w:val="0055700E"/>
    <w:rsid w:val="005604CB"/>
    <w:rsid w:val="00562612"/>
    <w:rsid w:val="00562E50"/>
    <w:rsid w:val="0056327B"/>
    <w:rsid w:val="00563A24"/>
    <w:rsid w:val="00565271"/>
    <w:rsid w:val="0056655C"/>
    <w:rsid w:val="00567219"/>
    <w:rsid w:val="005758A7"/>
    <w:rsid w:val="00576120"/>
    <w:rsid w:val="005765AD"/>
    <w:rsid w:val="00576C85"/>
    <w:rsid w:val="0057770D"/>
    <w:rsid w:val="00583387"/>
    <w:rsid w:val="00584704"/>
    <w:rsid w:val="005856D7"/>
    <w:rsid w:val="00587CE3"/>
    <w:rsid w:val="00587E99"/>
    <w:rsid w:val="00593CA0"/>
    <w:rsid w:val="005946BB"/>
    <w:rsid w:val="00596423"/>
    <w:rsid w:val="0059701D"/>
    <w:rsid w:val="005972AA"/>
    <w:rsid w:val="005A0262"/>
    <w:rsid w:val="005A0B70"/>
    <w:rsid w:val="005A281F"/>
    <w:rsid w:val="005A6380"/>
    <w:rsid w:val="005A73E2"/>
    <w:rsid w:val="005A7662"/>
    <w:rsid w:val="005B03A4"/>
    <w:rsid w:val="005B3A7D"/>
    <w:rsid w:val="005B3FAD"/>
    <w:rsid w:val="005B5CFD"/>
    <w:rsid w:val="005C0E2B"/>
    <w:rsid w:val="005C2A10"/>
    <w:rsid w:val="005C336B"/>
    <w:rsid w:val="005C3A4F"/>
    <w:rsid w:val="005C4307"/>
    <w:rsid w:val="005C579C"/>
    <w:rsid w:val="005C64F6"/>
    <w:rsid w:val="005D0D79"/>
    <w:rsid w:val="005D16AE"/>
    <w:rsid w:val="005D1702"/>
    <w:rsid w:val="005D1F78"/>
    <w:rsid w:val="005D30BE"/>
    <w:rsid w:val="005D3EFC"/>
    <w:rsid w:val="005D4635"/>
    <w:rsid w:val="005D55D3"/>
    <w:rsid w:val="005D570F"/>
    <w:rsid w:val="005D5773"/>
    <w:rsid w:val="005D5B0E"/>
    <w:rsid w:val="005D6012"/>
    <w:rsid w:val="005D68FA"/>
    <w:rsid w:val="005D6A51"/>
    <w:rsid w:val="005D6E8D"/>
    <w:rsid w:val="005E2486"/>
    <w:rsid w:val="005E49BD"/>
    <w:rsid w:val="005E5515"/>
    <w:rsid w:val="005E5B05"/>
    <w:rsid w:val="005E7DF0"/>
    <w:rsid w:val="005F375F"/>
    <w:rsid w:val="005F59F0"/>
    <w:rsid w:val="005F663F"/>
    <w:rsid w:val="005F6B71"/>
    <w:rsid w:val="00601604"/>
    <w:rsid w:val="0060283E"/>
    <w:rsid w:val="006042F5"/>
    <w:rsid w:val="006059FD"/>
    <w:rsid w:val="00605FC9"/>
    <w:rsid w:val="00606D8E"/>
    <w:rsid w:val="00607B40"/>
    <w:rsid w:val="00611DC5"/>
    <w:rsid w:val="0061211B"/>
    <w:rsid w:val="00612B00"/>
    <w:rsid w:val="006146E0"/>
    <w:rsid w:val="00615E05"/>
    <w:rsid w:val="006169D0"/>
    <w:rsid w:val="006215E8"/>
    <w:rsid w:val="006246CE"/>
    <w:rsid w:val="00625849"/>
    <w:rsid w:val="00625E65"/>
    <w:rsid w:val="00626D5E"/>
    <w:rsid w:val="00626F62"/>
    <w:rsid w:val="00626FD6"/>
    <w:rsid w:val="006307D0"/>
    <w:rsid w:val="006313EE"/>
    <w:rsid w:val="00632809"/>
    <w:rsid w:val="00633754"/>
    <w:rsid w:val="006377FD"/>
    <w:rsid w:val="00640F2B"/>
    <w:rsid w:val="00641AD8"/>
    <w:rsid w:val="00642CF6"/>
    <w:rsid w:val="00643325"/>
    <w:rsid w:val="006436CD"/>
    <w:rsid w:val="00643CE7"/>
    <w:rsid w:val="00644341"/>
    <w:rsid w:val="00645364"/>
    <w:rsid w:val="00646B46"/>
    <w:rsid w:val="00651557"/>
    <w:rsid w:val="00653411"/>
    <w:rsid w:val="0065362D"/>
    <w:rsid w:val="0065501C"/>
    <w:rsid w:val="0065539F"/>
    <w:rsid w:val="00657488"/>
    <w:rsid w:val="0066030A"/>
    <w:rsid w:val="0066254D"/>
    <w:rsid w:val="00662E6E"/>
    <w:rsid w:val="006648FE"/>
    <w:rsid w:val="00665967"/>
    <w:rsid w:val="006668E5"/>
    <w:rsid w:val="00666A67"/>
    <w:rsid w:val="00667231"/>
    <w:rsid w:val="006675F1"/>
    <w:rsid w:val="00667F41"/>
    <w:rsid w:val="0067033F"/>
    <w:rsid w:val="0067190D"/>
    <w:rsid w:val="006729EE"/>
    <w:rsid w:val="006733B8"/>
    <w:rsid w:val="006778D9"/>
    <w:rsid w:val="00677AB3"/>
    <w:rsid w:val="0068191E"/>
    <w:rsid w:val="006824BE"/>
    <w:rsid w:val="006835B8"/>
    <w:rsid w:val="00683D8A"/>
    <w:rsid w:val="00684A09"/>
    <w:rsid w:val="00684C7A"/>
    <w:rsid w:val="00686599"/>
    <w:rsid w:val="0068688B"/>
    <w:rsid w:val="00687F1C"/>
    <w:rsid w:val="00697B9C"/>
    <w:rsid w:val="006A106C"/>
    <w:rsid w:val="006A1250"/>
    <w:rsid w:val="006A17DB"/>
    <w:rsid w:val="006A2980"/>
    <w:rsid w:val="006A300E"/>
    <w:rsid w:val="006A4583"/>
    <w:rsid w:val="006A68BE"/>
    <w:rsid w:val="006A7F6E"/>
    <w:rsid w:val="006B01D8"/>
    <w:rsid w:val="006B0279"/>
    <w:rsid w:val="006B2B43"/>
    <w:rsid w:val="006B3716"/>
    <w:rsid w:val="006B755B"/>
    <w:rsid w:val="006C2B56"/>
    <w:rsid w:val="006C32C9"/>
    <w:rsid w:val="006C3590"/>
    <w:rsid w:val="006C403C"/>
    <w:rsid w:val="006C4ECD"/>
    <w:rsid w:val="006D00FA"/>
    <w:rsid w:val="006D2454"/>
    <w:rsid w:val="006D41DA"/>
    <w:rsid w:val="006D7411"/>
    <w:rsid w:val="006E0804"/>
    <w:rsid w:val="006E09B1"/>
    <w:rsid w:val="006E10BE"/>
    <w:rsid w:val="006E18A0"/>
    <w:rsid w:val="006E2700"/>
    <w:rsid w:val="006F0814"/>
    <w:rsid w:val="006F181D"/>
    <w:rsid w:val="006F3053"/>
    <w:rsid w:val="006F3143"/>
    <w:rsid w:val="006F33CC"/>
    <w:rsid w:val="006F54F2"/>
    <w:rsid w:val="006F5D29"/>
    <w:rsid w:val="00701A93"/>
    <w:rsid w:val="00703358"/>
    <w:rsid w:val="00704416"/>
    <w:rsid w:val="00705C16"/>
    <w:rsid w:val="0070682F"/>
    <w:rsid w:val="007074FD"/>
    <w:rsid w:val="00707B32"/>
    <w:rsid w:val="00707F6B"/>
    <w:rsid w:val="00710493"/>
    <w:rsid w:val="0071066F"/>
    <w:rsid w:val="00711276"/>
    <w:rsid w:val="007114D1"/>
    <w:rsid w:val="0071182F"/>
    <w:rsid w:val="00716273"/>
    <w:rsid w:val="00716BC1"/>
    <w:rsid w:val="00721CD4"/>
    <w:rsid w:val="0072298D"/>
    <w:rsid w:val="00723B66"/>
    <w:rsid w:val="00724B94"/>
    <w:rsid w:val="0072580C"/>
    <w:rsid w:val="00725BC0"/>
    <w:rsid w:val="00727384"/>
    <w:rsid w:val="007301B4"/>
    <w:rsid w:val="007310BB"/>
    <w:rsid w:val="007325CA"/>
    <w:rsid w:val="0073302C"/>
    <w:rsid w:val="0073440F"/>
    <w:rsid w:val="00734CBA"/>
    <w:rsid w:val="00734ED5"/>
    <w:rsid w:val="00735968"/>
    <w:rsid w:val="007366C9"/>
    <w:rsid w:val="00737113"/>
    <w:rsid w:val="00737144"/>
    <w:rsid w:val="007373FE"/>
    <w:rsid w:val="007378F2"/>
    <w:rsid w:val="00740414"/>
    <w:rsid w:val="00740845"/>
    <w:rsid w:val="0074110B"/>
    <w:rsid w:val="00743785"/>
    <w:rsid w:val="00743F56"/>
    <w:rsid w:val="007443B9"/>
    <w:rsid w:val="00744A0B"/>
    <w:rsid w:val="00744C35"/>
    <w:rsid w:val="00745D57"/>
    <w:rsid w:val="00746C87"/>
    <w:rsid w:val="00747F29"/>
    <w:rsid w:val="00750284"/>
    <w:rsid w:val="00750C7B"/>
    <w:rsid w:val="007529F3"/>
    <w:rsid w:val="007543FD"/>
    <w:rsid w:val="0075537D"/>
    <w:rsid w:val="00755613"/>
    <w:rsid w:val="007566F9"/>
    <w:rsid w:val="00757999"/>
    <w:rsid w:val="007608B2"/>
    <w:rsid w:val="007612E6"/>
    <w:rsid w:val="007645EA"/>
    <w:rsid w:val="00764BB5"/>
    <w:rsid w:val="00766221"/>
    <w:rsid w:val="00766CF6"/>
    <w:rsid w:val="00767503"/>
    <w:rsid w:val="007676A6"/>
    <w:rsid w:val="0077279B"/>
    <w:rsid w:val="00773D61"/>
    <w:rsid w:val="007758E8"/>
    <w:rsid w:val="00776FCE"/>
    <w:rsid w:val="00782303"/>
    <w:rsid w:val="00784D68"/>
    <w:rsid w:val="0078757D"/>
    <w:rsid w:val="0079186C"/>
    <w:rsid w:val="007937F0"/>
    <w:rsid w:val="00793F99"/>
    <w:rsid w:val="00794661"/>
    <w:rsid w:val="00794993"/>
    <w:rsid w:val="00794AE0"/>
    <w:rsid w:val="00794D1C"/>
    <w:rsid w:val="00795C22"/>
    <w:rsid w:val="00797157"/>
    <w:rsid w:val="0079774E"/>
    <w:rsid w:val="00797D2D"/>
    <w:rsid w:val="007A09A4"/>
    <w:rsid w:val="007A0F33"/>
    <w:rsid w:val="007A180E"/>
    <w:rsid w:val="007A27BB"/>
    <w:rsid w:val="007A307A"/>
    <w:rsid w:val="007A3904"/>
    <w:rsid w:val="007A6494"/>
    <w:rsid w:val="007A7520"/>
    <w:rsid w:val="007A7721"/>
    <w:rsid w:val="007B0B3A"/>
    <w:rsid w:val="007B15EE"/>
    <w:rsid w:val="007B31C2"/>
    <w:rsid w:val="007B4C80"/>
    <w:rsid w:val="007B5386"/>
    <w:rsid w:val="007C0AA5"/>
    <w:rsid w:val="007C123E"/>
    <w:rsid w:val="007C21F5"/>
    <w:rsid w:val="007C25E9"/>
    <w:rsid w:val="007C2921"/>
    <w:rsid w:val="007C70A3"/>
    <w:rsid w:val="007D1B9B"/>
    <w:rsid w:val="007D2261"/>
    <w:rsid w:val="007D410E"/>
    <w:rsid w:val="007D4BE4"/>
    <w:rsid w:val="007D645B"/>
    <w:rsid w:val="007D7D75"/>
    <w:rsid w:val="007E1C28"/>
    <w:rsid w:val="007E201C"/>
    <w:rsid w:val="007E2349"/>
    <w:rsid w:val="007E2724"/>
    <w:rsid w:val="007E2E3D"/>
    <w:rsid w:val="007E3307"/>
    <w:rsid w:val="007E3837"/>
    <w:rsid w:val="007E5066"/>
    <w:rsid w:val="007F02F1"/>
    <w:rsid w:val="007F0F92"/>
    <w:rsid w:val="007F2F29"/>
    <w:rsid w:val="007F3797"/>
    <w:rsid w:val="007F3DBB"/>
    <w:rsid w:val="007F4B2C"/>
    <w:rsid w:val="007F51F9"/>
    <w:rsid w:val="007F5248"/>
    <w:rsid w:val="007F5CE7"/>
    <w:rsid w:val="00800281"/>
    <w:rsid w:val="00802EDE"/>
    <w:rsid w:val="00803172"/>
    <w:rsid w:val="00804B1F"/>
    <w:rsid w:val="0080762F"/>
    <w:rsid w:val="00811F0B"/>
    <w:rsid w:val="0081324F"/>
    <w:rsid w:val="008135BD"/>
    <w:rsid w:val="00814F15"/>
    <w:rsid w:val="0081621F"/>
    <w:rsid w:val="00821AC2"/>
    <w:rsid w:val="00822C50"/>
    <w:rsid w:val="0082304F"/>
    <w:rsid w:val="00824ED8"/>
    <w:rsid w:val="008267D4"/>
    <w:rsid w:val="00830C5C"/>
    <w:rsid w:val="00834963"/>
    <w:rsid w:val="008353B0"/>
    <w:rsid w:val="00841F93"/>
    <w:rsid w:val="00842D5A"/>
    <w:rsid w:val="00843EAE"/>
    <w:rsid w:val="008440A8"/>
    <w:rsid w:val="00844664"/>
    <w:rsid w:val="008448A5"/>
    <w:rsid w:val="0084631E"/>
    <w:rsid w:val="008479DD"/>
    <w:rsid w:val="00851692"/>
    <w:rsid w:val="00851F79"/>
    <w:rsid w:val="00852CA3"/>
    <w:rsid w:val="0085616C"/>
    <w:rsid w:val="00863DAF"/>
    <w:rsid w:val="0086404B"/>
    <w:rsid w:val="0086551C"/>
    <w:rsid w:val="008669E7"/>
    <w:rsid w:val="00871133"/>
    <w:rsid w:val="00871A0B"/>
    <w:rsid w:val="00871A93"/>
    <w:rsid w:val="00872679"/>
    <w:rsid w:val="00872B27"/>
    <w:rsid w:val="008734EF"/>
    <w:rsid w:val="0087417D"/>
    <w:rsid w:val="0087469C"/>
    <w:rsid w:val="00876628"/>
    <w:rsid w:val="008767CF"/>
    <w:rsid w:val="00880FE4"/>
    <w:rsid w:val="008825E9"/>
    <w:rsid w:val="008837CD"/>
    <w:rsid w:val="00884AEE"/>
    <w:rsid w:val="008854AF"/>
    <w:rsid w:val="008857B3"/>
    <w:rsid w:val="00887DF0"/>
    <w:rsid w:val="008921AA"/>
    <w:rsid w:val="00892B6C"/>
    <w:rsid w:val="00892C24"/>
    <w:rsid w:val="00894450"/>
    <w:rsid w:val="00896600"/>
    <w:rsid w:val="008A127A"/>
    <w:rsid w:val="008A12B9"/>
    <w:rsid w:val="008A2101"/>
    <w:rsid w:val="008A3A3F"/>
    <w:rsid w:val="008A4396"/>
    <w:rsid w:val="008A67D8"/>
    <w:rsid w:val="008A6B16"/>
    <w:rsid w:val="008B0CA8"/>
    <w:rsid w:val="008B0D0E"/>
    <w:rsid w:val="008B3968"/>
    <w:rsid w:val="008B6F5F"/>
    <w:rsid w:val="008C0233"/>
    <w:rsid w:val="008C082A"/>
    <w:rsid w:val="008C13C3"/>
    <w:rsid w:val="008C212C"/>
    <w:rsid w:val="008C2CAD"/>
    <w:rsid w:val="008C383E"/>
    <w:rsid w:val="008C4778"/>
    <w:rsid w:val="008C606A"/>
    <w:rsid w:val="008C6A14"/>
    <w:rsid w:val="008C714C"/>
    <w:rsid w:val="008D41D3"/>
    <w:rsid w:val="008D4865"/>
    <w:rsid w:val="008D6A30"/>
    <w:rsid w:val="008E05E4"/>
    <w:rsid w:val="008E1D75"/>
    <w:rsid w:val="008E21F2"/>
    <w:rsid w:val="008E2578"/>
    <w:rsid w:val="008E2FA7"/>
    <w:rsid w:val="008E766B"/>
    <w:rsid w:val="008F005D"/>
    <w:rsid w:val="008F1B0E"/>
    <w:rsid w:val="008F5F2A"/>
    <w:rsid w:val="008F6657"/>
    <w:rsid w:val="008F7CC7"/>
    <w:rsid w:val="00901327"/>
    <w:rsid w:val="0090154C"/>
    <w:rsid w:val="00902C10"/>
    <w:rsid w:val="00905E60"/>
    <w:rsid w:val="00907A66"/>
    <w:rsid w:val="00910026"/>
    <w:rsid w:val="009111B8"/>
    <w:rsid w:val="00912496"/>
    <w:rsid w:val="0091493B"/>
    <w:rsid w:val="00915FA7"/>
    <w:rsid w:val="0092187C"/>
    <w:rsid w:val="0092272C"/>
    <w:rsid w:val="00925FEC"/>
    <w:rsid w:val="009276D5"/>
    <w:rsid w:val="00927E02"/>
    <w:rsid w:val="009313CF"/>
    <w:rsid w:val="009336AD"/>
    <w:rsid w:val="009342C9"/>
    <w:rsid w:val="0093447E"/>
    <w:rsid w:val="00934EEC"/>
    <w:rsid w:val="009351A0"/>
    <w:rsid w:val="0093690E"/>
    <w:rsid w:val="009404E6"/>
    <w:rsid w:val="009404F0"/>
    <w:rsid w:val="00941263"/>
    <w:rsid w:val="009427CE"/>
    <w:rsid w:val="009434CB"/>
    <w:rsid w:val="00943AC5"/>
    <w:rsid w:val="00943D62"/>
    <w:rsid w:val="009442BF"/>
    <w:rsid w:val="00945C68"/>
    <w:rsid w:val="0095268D"/>
    <w:rsid w:val="0095380B"/>
    <w:rsid w:val="00953B7F"/>
    <w:rsid w:val="00953E9C"/>
    <w:rsid w:val="00955197"/>
    <w:rsid w:val="0095662A"/>
    <w:rsid w:val="00957B13"/>
    <w:rsid w:val="009606AC"/>
    <w:rsid w:val="009624EA"/>
    <w:rsid w:val="00962BF3"/>
    <w:rsid w:val="009633A8"/>
    <w:rsid w:val="00963F90"/>
    <w:rsid w:val="0096606C"/>
    <w:rsid w:val="00967ED3"/>
    <w:rsid w:val="009705DE"/>
    <w:rsid w:val="00973342"/>
    <w:rsid w:val="00973528"/>
    <w:rsid w:val="009767D6"/>
    <w:rsid w:val="00977327"/>
    <w:rsid w:val="0098052C"/>
    <w:rsid w:val="0098673D"/>
    <w:rsid w:val="00986D86"/>
    <w:rsid w:val="00987557"/>
    <w:rsid w:val="009911E9"/>
    <w:rsid w:val="009916AE"/>
    <w:rsid w:val="00991AF4"/>
    <w:rsid w:val="00993522"/>
    <w:rsid w:val="00993B4E"/>
    <w:rsid w:val="00997864"/>
    <w:rsid w:val="00997DB1"/>
    <w:rsid w:val="00997E26"/>
    <w:rsid w:val="009A0F64"/>
    <w:rsid w:val="009A1550"/>
    <w:rsid w:val="009A1FC1"/>
    <w:rsid w:val="009A27B8"/>
    <w:rsid w:val="009A30DA"/>
    <w:rsid w:val="009A3CEC"/>
    <w:rsid w:val="009A4255"/>
    <w:rsid w:val="009A492F"/>
    <w:rsid w:val="009A60AF"/>
    <w:rsid w:val="009B3AB9"/>
    <w:rsid w:val="009C26F3"/>
    <w:rsid w:val="009C31AE"/>
    <w:rsid w:val="009C5095"/>
    <w:rsid w:val="009C6092"/>
    <w:rsid w:val="009C749D"/>
    <w:rsid w:val="009C7C61"/>
    <w:rsid w:val="009D3797"/>
    <w:rsid w:val="009D6763"/>
    <w:rsid w:val="009D6F90"/>
    <w:rsid w:val="009E1841"/>
    <w:rsid w:val="009E42D6"/>
    <w:rsid w:val="009E575A"/>
    <w:rsid w:val="009E5E88"/>
    <w:rsid w:val="009E6EC7"/>
    <w:rsid w:val="009E7006"/>
    <w:rsid w:val="009F00E1"/>
    <w:rsid w:val="009F0F5F"/>
    <w:rsid w:val="009F1D49"/>
    <w:rsid w:val="009F2BD5"/>
    <w:rsid w:val="009F3069"/>
    <w:rsid w:val="009F3E5E"/>
    <w:rsid w:val="009F40C8"/>
    <w:rsid w:val="009F6363"/>
    <w:rsid w:val="009F7A47"/>
    <w:rsid w:val="00A0033A"/>
    <w:rsid w:val="00A00B4B"/>
    <w:rsid w:val="00A05BAB"/>
    <w:rsid w:val="00A065D4"/>
    <w:rsid w:val="00A06F39"/>
    <w:rsid w:val="00A079B2"/>
    <w:rsid w:val="00A11A71"/>
    <w:rsid w:val="00A12C11"/>
    <w:rsid w:val="00A13BF3"/>
    <w:rsid w:val="00A140B9"/>
    <w:rsid w:val="00A14F24"/>
    <w:rsid w:val="00A150BD"/>
    <w:rsid w:val="00A1518D"/>
    <w:rsid w:val="00A2385A"/>
    <w:rsid w:val="00A2457E"/>
    <w:rsid w:val="00A24F8D"/>
    <w:rsid w:val="00A30C48"/>
    <w:rsid w:val="00A316F0"/>
    <w:rsid w:val="00A321DC"/>
    <w:rsid w:val="00A331C1"/>
    <w:rsid w:val="00A340F3"/>
    <w:rsid w:val="00A342F5"/>
    <w:rsid w:val="00A344E0"/>
    <w:rsid w:val="00A349E4"/>
    <w:rsid w:val="00A3740A"/>
    <w:rsid w:val="00A37B62"/>
    <w:rsid w:val="00A37FDA"/>
    <w:rsid w:val="00A40768"/>
    <w:rsid w:val="00A41FBE"/>
    <w:rsid w:val="00A452BD"/>
    <w:rsid w:val="00A45ADC"/>
    <w:rsid w:val="00A47A6C"/>
    <w:rsid w:val="00A52C9D"/>
    <w:rsid w:val="00A540AC"/>
    <w:rsid w:val="00A565CC"/>
    <w:rsid w:val="00A57003"/>
    <w:rsid w:val="00A5746A"/>
    <w:rsid w:val="00A57870"/>
    <w:rsid w:val="00A60105"/>
    <w:rsid w:val="00A604D7"/>
    <w:rsid w:val="00A6220D"/>
    <w:rsid w:val="00A625AE"/>
    <w:rsid w:val="00A62F8B"/>
    <w:rsid w:val="00A63DF3"/>
    <w:rsid w:val="00A65449"/>
    <w:rsid w:val="00A6655B"/>
    <w:rsid w:val="00A70023"/>
    <w:rsid w:val="00A71FB4"/>
    <w:rsid w:val="00A7258F"/>
    <w:rsid w:val="00A74BDC"/>
    <w:rsid w:val="00A76CB0"/>
    <w:rsid w:val="00A778CC"/>
    <w:rsid w:val="00A77ABD"/>
    <w:rsid w:val="00A77C3C"/>
    <w:rsid w:val="00A80E80"/>
    <w:rsid w:val="00A80ED5"/>
    <w:rsid w:val="00A85432"/>
    <w:rsid w:val="00A85EBD"/>
    <w:rsid w:val="00A91757"/>
    <w:rsid w:val="00A91800"/>
    <w:rsid w:val="00A94343"/>
    <w:rsid w:val="00A96B25"/>
    <w:rsid w:val="00A96C05"/>
    <w:rsid w:val="00AA00D6"/>
    <w:rsid w:val="00AA06BC"/>
    <w:rsid w:val="00AA0B5B"/>
    <w:rsid w:val="00AA11AF"/>
    <w:rsid w:val="00AA2564"/>
    <w:rsid w:val="00AA357B"/>
    <w:rsid w:val="00AA3C8E"/>
    <w:rsid w:val="00AA512E"/>
    <w:rsid w:val="00AA5EAF"/>
    <w:rsid w:val="00AA6323"/>
    <w:rsid w:val="00AB27B9"/>
    <w:rsid w:val="00AB2E1C"/>
    <w:rsid w:val="00AB3AA1"/>
    <w:rsid w:val="00AB46FF"/>
    <w:rsid w:val="00AB7BF2"/>
    <w:rsid w:val="00AC0A06"/>
    <w:rsid w:val="00AC2018"/>
    <w:rsid w:val="00AC284A"/>
    <w:rsid w:val="00AC3FC6"/>
    <w:rsid w:val="00AC5CEF"/>
    <w:rsid w:val="00AC6099"/>
    <w:rsid w:val="00AC609B"/>
    <w:rsid w:val="00AC665E"/>
    <w:rsid w:val="00AD21B1"/>
    <w:rsid w:val="00AD3AF2"/>
    <w:rsid w:val="00AD4661"/>
    <w:rsid w:val="00AD689D"/>
    <w:rsid w:val="00AE00EE"/>
    <w:rsid w:val="00AE45A7"/>
    <w:rsid w:val="00AE6061"/>
    <w:rsid w:val="00AE6D20"/>
    <w:rsid w:val="00AE6F3F"/>
    <w:rsid w:val="00AE6F92"/>
    <w:rsid w:val="00AF0640"/>
    <w:rsid w:val="00AF07A9"/>
    <w:rsid w:val="00AF23BF"/>
    <w:rsid w:val="00AF2404"/>
    <w:rsid w:val="00AF37CC"/>
    <w:rsid w:val="00AF47C2"/>
    <w:rsid w:val="00AF5A23"/>
    <w:rsid w:val="00AF7059"/>
    <w:rsid w:val="00AF7F4B"/>
    <w:rsid w:val="00B0064E"/>
    <w:rsid w:val="00B01E34"/>
    <w:rsid w:val="00B02104"/>
    <w:rsid w:val="00B072B2"/>
    <w:rsid w:val="00B102EA"/>
    <w:rsid w:val="00B11586"/>
    <w:rsid w:val="00B121E6"/>
    <w:rsid w:val="00B12CBC"/>
    <w:rsid w:val="00B15723"/>
    <w:rsid w:val="00B15BB8"/>
    <w:rsid w:val="00B16543"/>
    <w:rsid w:val="00B16DEE"/>
    <w:rsid w:val="00B17E63"/>
    <w:rsid w:val="00B21452"/>
    <w:rsid w:val="00B22221"/>
    <w:rsid w:val="00B223CF"/>
    <w:rsid w:val="00B22BFD"/>
    <w:rsid w:val="00B25083"/>
    <w:rsid w:val="00B25A86"/>
    <w:rsid w:val="00B25D75"/>
    <w:rsid w:val="00B27C08"/>
    <w:rsid w:val="00B321F5"/>
    <w:rsid w:val="00B34526"/>
    <w:rsid w:val="00B34F95"/>
    <w:rsid w:val="00B37BA1"/>
    <w:rsid w:val="00B37DC5"/>
    <w:rsid w:val="00B415EE"/>
    <w:rsid w:val="00B425E0"/>
    <w:rsid w:val="00B436D9"/>
    <w:rsid w:val="00B47410"/>
    <w:rsid w:val="00B503BE"/>
    <w:rsid w:val="00B5157A"/>
    <w:rsid w:val="00B518F0"/>
    <w:rsid w:val="00B52A86"/>
    <w:rsid w:val="00B52F80"/>
    <w:rsid w:val="00B53FE4"/>
    <w:rsid w:val="00B5525F"/>
    <w:rsid w:val="00B559D9"/>
    <w:rsid w:val="00B61542"/>
    <w:rsid w:val="00B654F3"/>
    <w:rsid w:val="00B65909"/>
    <w:rsid w:val="00B66586"/>
    <w:rsid w:val="00B66A5A"/>
    <w:rsid w:val="00B6767F"/>
    <w:rsid w:val="00B70338"/>
    <w:rsid w:val="00B70B71"/>
    <w:rsid w:val="00B721A6"/>
    <w:rsid w:val="00B75293"/>
    <w:rsid w:val="00B756C0"/>
    <w:rsid w:val="00B7573A"/>
    <w:rsid w:val="00B767A6"/>
    <w:rsid w:val="00B77DD2"/>
    <w:rsid w:val="00B81713"/>
    <w:rsid w:val="00B82AAB"/>
    <w:rsid w:val="00B835E4"/>
    <w:rsid w:val="00B83C89"/>
    <w:rsid w:val="00B84C00"/>
    <w:rsid w:val="00B84F7B"/>
    <w:rsid w:val="00B91975"/>
    <w:rsid w:val="00B92FE4"/>
    <w:rsid w:val="00BA0F5D"/>
    <w:rsid w:val="00BA1168"/>
    <w:rsid w:val="00BA3AE1"/>
    <w:rsid w:val="00BA6BD5"/>
    <w:rsid w:val="00BA74E2"/>
    <w:rsid w:val="00BA792A"/>
    <w:rsid w:val="00BB06ED"/>
    <w:rsid w:val="00BB307C"/>
    <w:rsid w:val="00BB3E69"/>
    <w:rsid w:val="00BB4498"/>
    <w:rsid w:val="00BB63A5"/>
    <w:rsid w:val="00BB7D2D"/>
    <w:rsid w:val="00BC1894"/>
    <w:rsid w:val="00BC281E"/>
    <w:rsid w:val="00BC382F"/>
    <w:rsid w:val="00BC4654"/>
    <w:rsid w:val="00BC55B6"/>
    <w:rsid w:val="00BC6D6B"/>
    <w:rsid w:val="00BD04EA"/>
    <w:rsid w:val="00BD1C46"/>
    <w:rsid w:val="00BD25B1"/>
    <w:rsid w:val="00BD4867"/>
    <w:rsid w:val="00BD5BD5"/>
    <w:rsid w:val="00BE0DE6"/>
    <w:rsid w:val="00BE1AAF"/>
    <w:rsid w:val="00BE3347"/>
    <w:rsid w:val="00BE3907"/>
    <w:rsid w:val="00BE44A2"/>
    <w:rsid w:val="00BE4B5C"/>
    <w:rsid w:val="00BF0FAC"/>
    <w:rsid w:val="00BF482D"/>
    <w:rsid w:val="00BF5B5A"/>
    <w:rsid w:val="00BF7DCE"/>
    <w:rsid w:val="00C00B3E"/>
    <w:rsid w:val="00C00EC9"/>
    <w:rsid w:val="00C0290E"/>
    <w:rsid w:val="00C02DDF"/>
    <w:rsid w:val="00C04026"/>
    <w:rsid w:val="00C049AF"/>
    <w:rsid w:val="00C04C96"/>
    <w:rsid w:val="00C04ED2"/>
    <w:rsid w:val="00C05221"/>
    <w:rsid w:val="00C114A5"/>
    <w:rsid w:val="00C11513"/>
    <w:rsid w:val="00C11DB9"/>
    <w:rsid w:val="00C13619"/>
    <w:rsid w:val="00C1672B"/>
    <w:rsid w:val="00C21DC2"/>
    <w:rsid w:val="00C21E78"/>
    <w:rsid w:val="00C225D5"/>
    <w:rsid w:val="00C23CAD"/>
    <w:rsid w:val="00C24BFC"/>
    <w:rsid w:val="00C25B7B"/>
    <w:rsid w:val="00C3022C"/>
    <w:rsid w:val="00C30A20"/>
    <w:rsid w:val="00C32DCC"/>
    <w:rsid w:val="00C33F50"/>
    <w:rsid w:val="00C35487"/>
    <w:rsid w:val="00C357C7"/>
    <w:rsid w:val="00C363D7"/>
    <w:rsid w:val="00C37070"/>
    <w:rsid w:val="00C3789F"/>
    <w:rsid w:val="00C40D78"/>
    <w:rsid w:val="00C4208F"/>
    <w:rsid w:val="00C425B5"/>
    <w:rsid w:val="00C438DB"/>
    <w:rsid w:val="00C459A2"/>
    <w:rsid w:val="00C47194"/>
    <w:rsid w:val="00C515BF"/>
    <w:rsid w:val="00C53F58"/>
    <w:rsid w:val="00C556C0"/>
    <w:rsid w:val="00C57FC9"/>
    <w:rsid w:val="00C6015F"/>
    <w:rsid w:val="00C60300"/>
    <w:rsid w:val="00C60656"/>
    <w:rsid w:val="00C60E7B"/>
    <w:rsid w:val="00C63A9E"/>
    <w:rsid w:val="00C6420D"/>
    <w:rsid w:val="00C64DE5"/>
    <w:rsid w:val="00C656B0"/>
    <w:rsid w:val="00C66683"/>
    <w:rsid w:val="00C70190"/>
    <w:rsid w:val="00C725CF"/>
    <w:rsid w:val="00C73169"/>
    <w:rsid w:val="00C74674"/>
    <w:rsid w:val="00C74DA0"/>
    <w:rsid w:val="00C755BC"/>
    <w:rsid w:val="00C7674C"/>
    <w:rsid w:val="00C77D02"/>
    <w:rsid w:val="00C813FC"/>
    <w:rsid w:val="00C82918"/>
    <w:rsid w:val="00C841BF"/>
    <w:rsid w:val="00C85302"/>
    <w:rsid w:val="00C86D7C"/>
    <w:rsid w:val="00C9322A"/>
    <w:rsid w:val="00C95D80"/>
    <w:rsid w:val="00C97437"/>
    <w:rsid w:val="00C97C3A"/>
    <w:rsid w:val="00CA07BF"/>
    <w:rsid w:val="00CA12F4"/>
    <w:rsid w:val="00CA18DA"/>
    <w:rsid w:val="00CA2E66"/>
    <w:rsid w:val="00CA32DD"/>
    <w:rsid w:val="00CA47CC"/>
    <w:rsid w:val="00CA53A3"/>
    <w:rsid w:val="00CA6146"/>
    <w:rsid w:val="00CA7AB6"/>
    <w:rsid w:val="00CA7F27"/>
    <w:rsid w:val="00CB15EB"/>
    <w:rsid w:val="00CB22D7"/>
    <w:rsid w:val="00CB3EBB"/>
    <w:rsid w:val="00CB408D"/>
    <w:rsid w:val="00CB5E0F"/>
    <w:rsid w:val="00CC030B"/>
    <w:rsid w:val="00CC0463"/>
    <w:rsid w:val="00CC2914"/>
    <w:rsid w:val="00CC3667"/>
    <w:rsid w:val="00CC4050"/>
    <w:rsid w:val="00CD0D2C"/>
    <w:rsid w:val="00CD1266"/>
    <w:rsid w:val="00CD2794"/>
    <w:rsid w:val="00CD2CF2"/>
    <w:rsid w:val="00CD5DCB"/>
    <w:rsid w:val="00CD5F98"/>
    <w:rsid w:val="00CD7360"/>
    <w:rsid w:val="00CD7939"/>
    <w:rsid w:val="00CE0832"/>
    <w:rsid w:val="00CE10E7"/>
    <w:rsid w:val="00CE1F86"/>
    <w:rsid w:val="00CE2FFE"/>
    <w:rsid w:val="00CE4099"/>
    <w:rsid w:val="00CE633A"/>
    <w:rsid w:val="00CE6D89"/>
    <w:rsid w:val="00CE7DA8"/>
    <w:rsid w:val="00CF11C8"/>
    <w:rsid w:val="00CF1BAD"/>
    <w:rsid w:val="00CF1F20"/>
    <w:rsid w:val="00CF28A4"/>
    <w:rsid w:val="00CF2E7B"/>
    <w:rsid w:val="00CF2F58"/>
    <w:rsid w:val="00CF3FEC"/>
    <w:rsid w:val="00CF41E6"/>
    <w:rsid w:val="00CF46DD"/>
    <w:rsid w:val="00CF4B9A"/>
    <w:rsid w:val="00CF636D"/>
    <w:rsid w:val="00CF75FA"/>
    <w:rsid w:val="00D016E1"/>
    <w:rsid w:val="00D02543"/>
    <w:rsid w:val="00D03502"/>
    <w:rsid w:val="00D05A3F"/>
    <w:rsid w:val="00D07A89"/>
    <w:rsid w:val="00D10FFE"/>
    <w:rsid w:val="00D12344"/>
    <w:rsid w:val="00D1299F"/>
    <w:rsid w:val="00D1339F"/>
    <w:rsid w:val="00D16CC6"/>
    <w:rsid w:val="00D22F1D"/>
    <w:rsid w:val="00D22FB5"/>
    <w:rsid w:val="00D23042"/>
    <w:rsid w:val="00D23FF6"/>
    <w:rsid w:val="00D247E0"/>
    <w:rsid w:val="00D249B9"/>
    <w:rsid w:val="00D252F6"/>
    <w:rsid w:val="00D27B31"/>
    <w:rsid w:val="00D33216"/>
    <w:rsid w:val="00D3419A"/>
    <w:rsid w:val="00D35D28"/>
    <w:rsid w:val="00D366EB"/>
    <w:rsid w:val="00D41236"/>
    <w:rsid w:val="00D42646"/>
    <w:rsid w:val="00D43E03"/>
    <w:rsid w:val="00D442CF"/>
    <w:rsid w:val="00D44FC9"/>
    <w:rsid w:val="00D504FE"/>
    <w:rsid w:val="00D507BD"/>
    <w:rsid w:val="00D5153D"/>
    <w:rsid w:val="00D52B51"/>
    <w:rsid w:val="00D5393C"/>
    <w:rsid w:val="00D5518D"/>
    <w:rsid w:val="00D62B16"/>
    <w:rsid w:val="00D65E91"/>
    <w:rsid w:val="00D67526"/>
    <w:rsid w:val="00D701A7"/>
    <w:rsid w:val="00D702F6"/>
    <w:rsid w:val="00D745A2"/>
    <w:rsid w:val="00D751BD"/>
    <w:rsid w:val="00D77E4C"/>
    <w:rsid w:val="00D80560"/>
    <w:rsid w:val="00D824EC"/>
    <w:rsid w:val="00D82981"/>
    <w:rsid w:val="00D83DB0"/>
    <w:rsid w:val="00D83EFC"/>
    <w:rsid w:val="00D84F9F"/>
    <w:rsid w:val="00D86055"/>
    <w:rsid w:val="00D86268"/>
    <w:rsid w:val="00D86460"/>
    <w:rsid w:val="00D9394D"/>
    <w:rsid w:val="00D94FA2"/>
    <w:rsid w:val="00D965DE"/>
    <w:rsid w:val="00D96C6F"/>
    <w:rsid w:val="00DA0901"/>
    <w:rsid w:val="00DA4CD1"/>
    <w:rsid w:val="00DA523F"/>
    <w:rsid w:val="00DA6623"/>
    <w:rsid w:val="00DA7B8D"/>
    <w:rsid w:val="00DB0438"/>
    <w:rsid w:val="00DB2BBE"/>
    <w:rsid w:val="00DB449C"/>
    <w:rsid w:val="00DB617F"/>
    <w:rsid w:val="00DC0544"/>
    <w:rsid w:val="00DC2A37"/>
    <w:rsid w:val="00DC3429"/>
    <w:rsid w:val="00DC357B"/>
    <w:rsid w:val="00DC4C73"/>
    <w:rsid w:val="00DC54CE"/>
    <w:rsid w:val="00DC5D80"/>
    <w:rsid w:val="00DC6325"/>
    <w:rsid w:val="00DC7795"/>
    <w:rsid w:val="00DC7DD0"/>
    <w:rsid w:val="00DD01EA"/>
    <w:rsid w:val="00DD0814"/>
    <w:rsid w:val="00DD0A8F"/>
    <w:rsid w:val="00DD16B9"/>
    <w:rsid w:val="00DD1E4F"/>
    <w:rsid w:val="00DD29A6"/>
    <w:rsid w:val="00DD4371"/>
    <w:rsid w:val="00DD550A"/>
    <w:rsid w:val="00DD6C6C"/>
    <w:rsid w:val="00DD7934"/>
    <w:rsid w:val="00DE289E"/>
    <w:rsid w:val="00DE2D57"/>
    <w:rsid w:val="00DE5021"/>
    <w:rsid w:val="00DE6074"/>
    <w:rsid w:val="00DE6421"/>
    <w:rsid w:val="00DE6BBE"/>
    <w:rsid w:val="00DE7AFC"/>
    <w:rsid w:val="00DE7D38"/>
    <w:rsid w:val="00DE7F05"/>
    <w:rsid w:val="00DF0C43"/>
    <w:rsid w:val="00DF0E79"/>
    <w:rsid w:val="00DF179D"/>
    <w:rsid w:val="00DF18D1"/>
    <w:rsid w:val="00DF353A"/>
    <w:rsid w:val="00DF3E0A"/>
    <w:rsid w:val="00E00533"/>
    <w:rsid w:val="00E006DD"/>
    <w:rsid w:val="00E01B95"/>
    <w:rsid w:val="00E02AE2"/>
    <w:rsid w:val="00E04412"/>
    <w:rsid w:val="00E0474C"/>
    <w:rsid w:val="00E04977"/>
    <w:rsid w:val="00E10C0E"/>
    <w:rsid w:val="00E11736"/>
    <w:rsid w:val="00E13FCE"/>
    <w:rsid w:val="00E14A3A"/>
    <w:rsid w:val="00E16914"/>
    <w:rsid w:val="00E16B23"/>
    <w:rsid w:val="00E21206"/>
    <w:rsid w:val="00E27596"/>
    <w:rsid w:val="00E30465"/>
    <w:rsid w:val="00E31FF6"/>
    <w:rsid w:val="00E32DB3"/>
    <w:rsid w:val="00E33EDE"/>
    <w:rsid w:val="00E34818"/>
    <w:rsid w:val="00E35753"/>
    <w:rsid w:val="00E36CF4"/>
    <w:rsid w:val="00E37147"/>
    <w:rsid w:val="00E42506"/>
    <w:rsid w:val="00E430E7"/>
    <w:rsid w:val="00E44554"/>
    <w:rsid w:val="00E45E04"/>
    <w:rsid w:val="00E46F3E"/>
    <w:rsid w:val="00E47873"/>
    <w:rsid w:val="00E50D42"/>
    <w:rsid w:val="00E55890"/>
    <w:rsid w:val="00E55F4F"/>
    <w:rsid w:val="00E56125"/>
    <w:rsid w:val="00E56250"/>
    <w:rsid w:val="00E56C21"/>
    <w:rsid w:val="00E62745"/>
    <w:rsid w:val="00E634F5"/>
    <w:rsid w:val="00E63F8B"/>
    <w:rsid w:val="00E6461A"/>
    <w:rsid w:val="00E64E4F"/>
    <w:rsid w:val="00E67616"/>
    <w:rsid w:val="00E678F8"/>
    <w:rsid w:val="00E70BB9"/>
    <w:rsid w:val="00E70D5E"/>
    <w:rsid w:val="00E70E74"/>
    <w:rsid w:val="00E71A87"/>
    <w:rsid w:val="00E736B8"/>
    <w:rsid w:val="00E74B77"/>
    <w:rsid w:val="00E75AF7"/>
    <w:rsid w:val="00E81863"/>
    <w:rsid w:val="00E83824"/>
    <w:rsid w:val="00E83C0F"/>
    <w:rsid w:val="00E84F92"/>
    <w:rsid w:val="00E86691"/>
    <w:rsid w:val="00E86E4F"/>
    <w:rsid w:val="00E90266"/>
    <w:rsid w:val="00E91381"/>
    <w:rsid w:val="00E91AA7"/>
    <w:rsid w:val="00E930D7"/>
    <w:rsid w:val="00E9442B"/>
    <w:rsid w:val="00E970F7"/>
    <w:rsid w:val="00EA01C3"/>
    <w:rsid w:val="00EA0CFB"/>
    <w:rsid w:val="00EA0EF8"/>
    <w:rsid w:val="00EA1774"/>
    <w:rsid w:val="00EA1B66"/>
    <w:rsid w:val="00EA4EB9"/>
    <w:rsid w:val="00EA578C"/>
    <w:rsid w:val="00EA6532"/>
    <w:rsid w:val="00EA6DD0"/>
    <w:rsid w:val="00EB0E30"/>
    <w:rsid w:val="00EB190A"/>
    <w:rsid w:val="00EB218A"/>
    <w:rsid w:val="00EB572F"/>
    <w:rsid w:val="00EC4E5B"/>
    <w:rsid w:val="00ED15D3"/>
    <w:rsid w:val="00ED66EF"/>
    <w:rsid w:val="00EE0FAF"/>
    <w:rsid w:val="00EE2DB1"/>
    <w:rsid w:val="00EE3B68"/>
    <w:rsid w:val="00EE4711"/>
    <w:rsid w:val="00EE64D2"/>
    <w:rsid w:val="00EE695F"/>
    <w:rsid w:val="00EE6DE7"/>
    <w:rsid w:val="00EF0788"/>
    <w:rsid w:val="00EF25A7"/>
    <w:rsid w:val="00EF3E3F"/>
    <w:rsid w:val="00EF4686"/>
    <w:rsid w:val="00F01781"/>
    <w:rsid w:val="00F02D9E"/>
    <w:rsid w:val="00F03262"/>
    <w:rsid w:val="00F05268"/>
    <w:rsid w:val="00F062D7"/>
    <w:rsid w:val="00F077DB"/>
    <w:rsid w:val="00F1179E"/>
    <w:rsid w:val="00F11EFC"/>
    <w:rsid w:val="00F12F73"/>
    <w:rsid w:val="00F2126B"/>
    <w:rsid w:val="00F22534"/>
    <w:rsid w:val="00F2352A"/>
    <w:rsid w:val="00F2678C"/>
    <w:rsid w:val="00F27F36"/>
    <w:rsid w:val="00F31E9E"/>
    <w:rsid w:val="00F32863"/>
    <w:rsid w:val="00F362BA"/>
    <w:rsid w:val="00F407B1"/>
    <w:rsid w:val="00F40C9A"/>
    <w:rsid w:val="00F41CC0"/>
    <w:rsid w:val="00F42D8A"/>
    <w:rsid w:val="00F44A33"/>
    <w:rsid w:val="00F4564E"/>
    <w:rsid w:val="00F467AA"/>
    <w:rsid w:val="00F4771B"/>
    <w:rsid w:val="00F4798D"/>
    <w:rsid w:val="00F50F54"/>
    <w:rsid w:val="00F532AA"/>
    <w:rsid w:val="00F54AB5"/>
    <w:rsid w:val="00F54BAD"/>
    <w:rsid w:val="00F56CA0"/>
    <w:rsid w:val="00F570D3"/>
    <w:rsid w:val="00F5715E"/>
    <w:rsid w:val="00F613CE"/>
    <w:rsid w:val="00F62636"/>
    <w:rsid w:val="00F6740D"/>
    <w:rsid w:val="00F678F8"/>
    <w:rsid w:val="00F7023A"/>
    <w:rsid w:val="00F71481"/>
    <w:rsid w:val="00F739F1"/>
    <w:rsid w:val="00F759F5"/>
    <w:rsid w:val="00F75FA7"/>
    <w:rsid w:val="00F760EB"/>
    <w:rsid w:val="00F802E9"/>
    <w:rsid w:val="00F82637"/>
    <w:rsid w:val="00F82C05"/>
    <w:rsid w:val="00F8309E"/>
    <w:rsid w:val="00F83231"/>
    <w:rsid w:val="00F865AC"/>
    <w:rsid w:val="00F8711B"/>
    <w:rsid w:val="00F91D7B"/>
    <w:rsid w:val="00F948C3"/>
    <w:rsid w:val="00F95440"/>
    <w:rsid w:val="00F954AA"/>
    <w:rsid w:val="00F96BF1"/>
    <w:rsid w:val="00FA019B"/>
    <w:rsid w:val="00FA1660"/>
    <w:rsid w:val="00FA1F88"/>
    <w:rsid w:val="00FA21E1"/>
    <w:rsid w:val="00FA535E"/>
    <w:rsid w:val="00FA5ACD"/>
    <w:rsid w:val="00FA662C"/>
    <w:rsid w:val="00FB0158"/>
    <w:rsid w:val="00FB1BDB"/>
    <w:rsid w:val="00FB264B"/>
    <w:rsid w:val="00FB3681"/>
    <w:rsid w:val="00FB373F"/>
    <w:rsid w:val="00FB54F5"/>
    <w:rsid w:val="00FB5EEB"/>
    <w:rsid w:val="00FC1AF5"/>
    <w:rsid w:val="00FC2314"/>
    <w:rsid w:val="00FC2525"/>
    <w:rsid w:val="00FC2FE7"/>
    <w:rsid w:val="00FC3B8D"/>
    <w:rsid w:val="00FC5B15"/>
    <w:rsid w:val="00FC640E"/>
    <w:rsid w:val="00FD39F6"/>
    <w:rsid w:val="00FD7365"/>
    <w:rsid w:val="00FE30FF"/>
    <w:rsid w:val="00FE31CC"/>
    <w:rsid w:val="00FE32B3"/>
    <w:rsid w:val="00FE67FC"/>
    <w:rsid w:val="00FF4D6A"/>
    <w:rsid w:val="00FF517C"/>
    <w:rsid w:val="00FF7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918836"/>
  <w15:chartTrackingRefBased/>
  <w15:docId w15:val="{6253DC4D-C4BA-4790-B7D6-78A3F4E09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Ubuntu Light" w:eastAsia="Ubuntu Light" w:hAnsi="Ubuntu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352A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31E9E"/>
    <w:pPr>
      <w:keepNext/>
      <w:keepLines/>
      <w:spacing w:before="240" w:after="0"/>
      <w:outlineLvl w:val="0"/>
    </w:pPr>
    <w:rPr>
      <w:rFonts w:eastAsia="Times New Roman"/>
      <w:color w:val="122644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010896"/>
    <w:pPr>
      <w:keepNext/>
      <w:spacing w:before="240" w:after="60" w:line="36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paragraph" w:styleId="Nagwek3">
    <w:name w:val="heading 3"/>
    <w:basedOn w:val="Normalny"/>
    <w:next w:val="Normalny"/>
    <w:link w:val="Nagwek3Znak"/>
    <w:qFormat/>
    <w:rsid w:val="00010896"/>
    <w:pPr>
      <w:keepNext/>
      <w:tabs>
        <w:tab w:val="left" w:pos="709"/>
        <w:tab w:val="num" w:pos="3600"/>
      </w:tabs>
      <w:spacing w:after="0" w:line="360" w:lineRule="auto"/>
      <w:ind w:left="709"/>
      <w:outlineLvl w:val="2"/>
    </w:pPr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paragraph" w:styleId="Nagwek4">
    <w:name w:val="heading 4"/>
    <w:basedOn w:val="Normalny"/>
    <w:next w:val="Normalny"/>
    <w:link w:val="Nagwek4Znak"/>
    <w:qFormat/>
    <w:rsid w:val="00010896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paragraph" w:styleId="Nagwek5">
    <w:name w:val="heading 5"/>
    <w:basedOn w:val="Normalny"/>
    <w:next w:val="Normalny"/>
    <w:link w:val="Nagwek5Znak"/>
    <w:unhideWhenUsed/>
    <w:qFormat/>
    <w:rsid w:val="00010896"/>
    <w:pPr>
      <w:spacing w:before="240" w:after="60" w:line="240" w:lineRule="auto"/>
      <w:outlineLvl w:val="4"/>
    </w:pPr>
    <w:rPr>
      <w:rFonts w:ascii="Arial" w:eastAsia="Times New Roman" w:hAnsi="Arial"/>
      <w:sz w:val="20"/>
      <w:szCs w:val="20"/>
      <w:lang w:val="x-none" w:eastAsia="pl-PL"/>
    </w:rPr>
  </w:style>
  <w:style w:type="paragraph" w:styleId="Nagwek6">
    <w:name w:val="heading 6"/>
    <w:basedOn w:val="Normalny"/>
    <w:next w:val="Normalny"/>
    <w:link w:val="Nagwek6Znak"/>
    <w:qFormat/>
    <w:rsid w:val="00010896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x-none" w:eastAsia="ar-SA"/>
    </w:rPr>
  </w:style>
  <w:style w:type="paragraph" w:styleId="Nagwek7">
    <w:name w:val="heading 7"/>
    <w:basedOn w:val="Normalny"/>
    <w:next w:val="Normalny"/>
    <w:link w:val="Nagwek7Znak"/>
    <w:qFormat/>
    <w:rsid w:val="00010896"/>
    <w:pPr>
      <w:spacing w:before="240" w:after="60" w:line="360" w:lineRule="auto"/>
      <w:outlineLvl w:val="6"/>
    </w:pPr>
    <w:rPr>
      <w:rFonts w:ascii="Times New Roman" w:eastAsia="Times New Roman" w:hAnsi="Times New Roman"/>
      <w:sz w:val="24"/>
      <w:szCs w:val="24"/>
      <w:lang w:val="x-none" w:eastAsia="ar-SA"/>
    </w:rPr>
  </w:style>
  <w:style w:type="paragraph" w:styleId="Nagwek8">
    <w:name w:val="heading 8"/>
    <w:basedOn w:val="Normalny"/>
    <w:next w:val="Normalny"/>
    <w:link w:val="Nagwek8Znak"/>
    <w:qFormat/>
    <w:rsid w:val="00010896"/>
    <w:pPr>
      <w:spacing w:before="240" w:after="60" w:line="36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paragraph" w:styleId="Nagwek9">
    <w:name w:val="heading 9"/>
    <w:basedOn w:val="Normalny"/>
    <w:next w:val="Normalny"/>
    <w:link w:val="Nagwek9Znak"/>
    <w:qFormat/>
    <w:rsid w:val="00010896"/>
    <w:pPr>
      <w:spacing w:before="240" w:after="60" w:line="360" w:lineRule="auto"/>
      <w:outlineLvl w:val="8"/>
    </w:pPr>
    <w:rPr>
      <w:rFonts w:ascii="Arial" w:eastAsia="Times New Roman" w:hAnsi="Arial"/>
      <w:lang w:val="x-none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03BE"/>
  </w:style>
  <w:style w:type="paragraph" w:styleId="Stopka">
    <w:name w:val="footer"/>
    <w:basedOn w:val="Normalny"/>
    <w:link w:val="Stopka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03BE"/>
  </w:style>
  <w:style w:type="paragraph" w:styleId="Tekstprzypisudolnego">
    <w:name w:val="footnote text"/>
    <w:basedOn w:val="Normalny"/>
    <w:link w:val="TekstprzypisudolnegoZnak"/>
    <w:unhideWhenUsed/>
    <w:rsid w:val="008E1D7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8E1D75"/>
    <w:rPr>
      <w:sz w:val="20"/>
      <w:szCs w:val="20"/>
    </w:rPr>
  </w:style>
  <w:style w:type="character" w:styleId="Odwoanieprzypisudolnego">
    <w:name w:val="footnote reference"/>
    <w:unhideWhenUsed/>
    <w:rsid w:val="008E1D75"/>
    <w:rPr>
      <w:vertAlign w:val="superscript"/>
    </w:rPr>
  </w:style>
  <w:style w:type="paragraph" w:styleId="Akapitzlist">
    <w:name w:val="List Paragraph"/>
    <w:aliases w:val="CW_Lista,Wypunktowanie,L1,Numerowanie,Akapit z listą BS,Nag 1,wypunktowanie,Podsis rysunku,Akapit z listą numerowaną,lp1,Bullet List,FooterText,numbered,Paragraphe de liste1,Bulletr List Paragraph,列出段落,列出段落1,List Paragraph21,Listeafsnit1"/>
    <w:basedOn w:val="Normalny"/>
    <w:link w:val="AkapitzlistZnak"/>
    <w:uiPriority w:val="99"/>
    <w:qFormat/>
    <w:rsid w:val="005212ED"/>
    <w:pPr>
      <w:ind w:left="720"/>
      <w:contextualSpacing/>
    </w:pPr>
  </w:style>
  <w:style w:type="paragraph" w:customStyle="1" w:styleId="Default">
    <w:name w:val="Default"/>
    <w:qFormat/>
    <w:rsid w:val="00D0350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nhideWhenUsed/>
    <w:rsid w:val="00D0350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D03502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D03502"/>
    <w:pPr>
      <w:tabs>
        <w:tab w:val="left" w:pos="709"/>
      </w:tabs>
      <w:suppressAutoHyphens/>
      <w:spacing w:line="240" w:lineRule="auto"/>
      <w:ind w:firstLine="210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Tekstpodstawowyzwciciem2Znak">
    <w:name w:val="Tekst podstawowy z wcięciem 2 Znak"/>
    <w:link w:val="Tekstpodstawowyzwciciem2"/>
    <w:uiPriority w:val="99"/>
    <w:rsid w:val="00D03502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bidi">
    <w:name w:val="bidi"/>
    <w:rsid w:val="00D03502"/>
  </w:style>
  <w:style w:type="character" w:styleId="Odwoaniedokomentarza">
    <w:name w:val="annotation reference"/>
    <w:unhideWhenUsed/>
    <w:qFormat/>
    <w:rsid w:val="00127E8B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qFormat/>
    <w:rsid w:val="00127E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rsid w:val="00127E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127E8B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127E8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unhideWhenUsed/>
    <w:rsid w:val="00127E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rsid w:val="00127E8B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841BF"/>
    <w:rPr>
      <w:color w:val="006CD1"/>
      <w:u w:val="single"/>
    </w:rPr>
  </w:style>
  <w:style w:type="paragraph" w:styleId="Poprawka">
    <w:name w:val="Revision"/>
    <w:hidden/>
    <w:uiPriority w:val="99"/>
    <w:semiHidden/>
    <w:rsid w:val="005D30BE"/>
    <w:rPr>
      <w:sz w:val="22"/>
      <w:szCs w:val="22"/>
      <w:lang w:eastAsia="en-US"/>
    </w:rPr>
  </w:style>
  <w:style w:type="character" w:customStyle="1" w:styleId="AkapitzlistZnak">
    <w:name w:val="Akapit z listą Znak"/>
    <w:aliases w:val="CW_Lista Znak,Wypunktowanie Znak,L1 Znak,Numerowanie Znak,Akapit z listą BS Znak,Nag 1 Znak,wypunktowanie Znak,Podsis rysunku Znak,Akapit z listą numerowaną Znak,lp1 Znak,Bullet List Znak,FooterText Znak,numbered Znak,列出段落 Znak"/>
    <w:link w:val="Akapitzlist"/>
    <w:uiPriority w:val="99"/>
    <w:qFormat/>
    <w:locked/>
    <w:rsid w:val="006729EE"/>
  </w:style>
  <w:style w:type="character" w:customStyle="1" w:styleId="Nagwek1Znak">
    <w:name w:val="Nagłówek 1 Znak"/>
    <w:link w:val="Nagwek1"/>
    <w:rsid w:val="00F31E9E"/>
    <w:rPr>
      <w:rFonts w:ascii="Ubuntu Light" w:eastAsia="Times New Roman" w:hAnsi="Ubuntu Light" w:cs="Times New Roman"/>
      <w:color w:val="122644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31E9E"/>
    <w:pPr>
      <w:outlineLvl w:val="9"/>
    </w:pPr>
    <w:rPr>
      <w:lang w:eastAsia="pl-PL"/>
    </w:rPr>
  </w:style>
  <w:style w:type="character" w:customStyle="1" w:styleId="Nagwek2Znak">
    <w:name w:val="Nagłówek 2 Znak"/>
    <w:link w:val="Nagwek2"/>
    <w:rsid w:val="00010896"/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character" w:customStyle="1" w:styleId="Nagwek3Znak">
    <w:name w:val="Nagłówek 3 Znak"/>
    <w:link w:val="Nagwek3"/>
    <w:rsid w:val="00010896"/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character" w:customStyle="1" w:styleId="Nagwek4Znak">
    <w:name w:val="Nagłówek 4 Znak"/>
    <w:link w:val="Nagwek4"/>
    <w:rsid w:val="00010896"/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character" w:customStyle="1" w:styleId="Nagwek5Znak">
    <w:name w:val="Nagłówek 5 Znak"/>
    <w:link w:val="Nagwek5"/>
    <w:rsid w:val="00010896"/>
    <w:rPr>
      <w:rFonts w:ascii="Arial" w:eastAsia="Times New Roman" w:hAnsi="Arial"/>
      <w:lang w:val="x-none"/>
    </w:rPr>
  </w:style>
  <w:style w:type="character" w:customStyle="1" w:styleId="Nagwek6Znak">
    <w:name w:val="Nagłówek 6 Znak"/>
    <w:link w:val="Nagwek6"/>
    <w:rsid w:val="00010896"/>
    <w:rPr>
      <w:rFonts w:ascii="Times New Roman" w:eastAsia="Times New Roman" w:hAnsi="Times New Roman"/>
      <w:b/>
      <w:bCs/>
      <w:sz w:val="22"/>
      <w:szCs w:val="22"/>
      <w:lang w:val="x-none" w:eastAsia="ar-SA"/>
    </w:rPr>
  </w:style>
  <w:style w:type="character" w:customStyle="1" w:styleId="Nagwek7Znak">
    <w:name w:val="Nagłówek 7 Znak"/>
    <w:link w:val="Nagwek7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agwek8Znak">
    <w:name w:val="Nagłówek 8 Znak"/>
    <w:link w:val="Nagwek8"/>
    <w:rsid w:val="00010896"/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rsid w:val="00010896"/>
    <w:rPr>
      <w:rFonts w:ascii="Arial" w:eastAsia="Times New Roman" w:hAnsi="Arial"/>
      <w:sz w:val="22"/>
      <w:szCs w:val="22"/>
      <w:lang w:val="x-none" w:eastAsia="ar-SA"/>
    </w:rPr>
  </w:style>
  <w:style w:type="character" w:customStyle="1" w:styleId="akapitdomyslny">
    <w:name w:val="akapitdomyslny"/>
    <w:rsid w:val="00010896"/>
    <w:rPr>
      <w:rFonts w:cs="Times New Roman"/>
      <w:sz w:val="20"/>
      <w:szCs w:val="20"/>
    </w:rPr>
  </w:style>
  <w:style w:type="numbering" w:customStyle="1" w:styleId="Styl5">
    <w:name w:val="Styl5"/>
    <w:uiPriority w:val="99"/>
    <w:rsid w:val="00010896"/>
    <w:pPr>
      <w:numPr>
        <w:numId w:val="11"/>
      </w:numPr>
    </w:pPr>
  </w:style>
  <w:style w:type="numbering" w:customStyle="1" w:styleId="WW8Num3312">
    <w:name w:val="WW8Num3312"/>
    <w:rsid w:val="00010896"/>
    <w:pPr>
      <w:numPr>
        <w:numId w:val="13"/>
      </w:numPr>
    </w:pPr>
  </w:style>
  <w:style w:type="paragraph" w:customStyle="1" w:styleId="Style6">
    <w:name w:val="Style6"/>
    <w:basedOn w:val="Normalny"/>
    <w:rsid w:val="00010896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61">
    <w:name w:val="Font Style61"/>
    <w:uiPriority w:val="99"/>
    <w:rsid w:val="00010896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62">
    <w:name w:val="Font Style62"/>
    <w:rsid w:val="00010896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49">
    <w:name w:val="Font Style49"/>
    <w:rsid w:val="00010896"/>
    <w:rPr>
      <w:rFonts w:ascii="Times New Roman" w:hAnsi="Times New Roman" w:cs="Times New Roman"/>
      <w:color w:val="000000"/>
      <w:sz w:val="22"/>
      <w:szCs w:val="22"/>
    </w:rPr>
  </w:style>
  <w:style w:type="numbering" w:customStyle="1" w:styleId="1111111">
    <w:name w:val="1 / 1.1 / 1.1.11"/>
    <w:basedOn w:val="Bezlisty"/>
    <w:next w:val="111111"/>
    <w:rsid w:val="00010896"/>
    <w:pPr>
      <w:numPr>
        <w:numId w:val="14"/>
      </w:numPr>
    </w:pPr>
  </w:style>
  <w:style w:type="numbering" w:styleId="111111">
    <w:name w:val="Outline List 2"/>
    <w:basedOn w:val="Bezlisty"/>
    <w:unhideWhenUsed/>
    <w:rsid w:val="00010896"/>
    <w:pPr>
      <w:numPr>
        <w:numId w:val="23"/>
      </w:numPr>
    </w:pPr>
  </w:style>
  <w:style w:type="paragraph" w:styleId="Lista">
    <w:name w:val="List"/>
    <w:basedOn w:val="Normalny"/>
    <w:unhideWhenUsed/>
    <w:rsid w:val="00010896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010896"/>
    <w:pPr>
      <w:spacing w:after="120" w:line="240" w:lineRule="auto"/>
    </w:pPr>
    <w:rPr>
      <w:rFonts w:ascii="Times New Roman" w:eastAsia="Times New Roman" w:hAnsi="Times New Roman"/>
      <w:sz w:val="20"/>
      <w:szCs w:val="20"/>
      <w:lang w:val="x-none" w:eastAsia="pl-PL"/>
    </w:rPr>
  </w:style>
  <w:style w:type="character" w:customStyle="1" w:styleId="TekstpodstawowyZnak">
    <w:name w:val="Tekst podstawowy Znak"/>
    <w:link w:val="Tekstpodstawowy"/>
    <w:rsid w:val="00010896"/>
    <w:rPr>
      <w:rFonts w:ascii="Times New Roman" w:eastAsia="Times New Roman" w:hAnsi="Times New Roman"/>
      <w:lang w:val="x-none"/>
    </w:rPr>
  </w:style>
  <w:style w:type="paragraph" w:styleId="HTML-wstpniesformatowany">
    <w:name w:val="HTML Preformatted"/>
    <w:basedOn w:val="Normalny"/>
    <w:link w:val="HTML-wstpniesformatowanyZnak"/>
    <w:unhideWhenUsed/>
    <w:rsid w:val="000108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color w:val="000000"/>
      <w:sz w:val="16"/>
      <w:szCs w:val="16"/>
      <w:lang w:val="x-none" w:eastAsia="pl-PL"/>
    </w:rPr>
  </w:style>
  <w:style w:type="character" w:customStyle="1" w:styleId="HTML-wstpniesformatowanyZnak">
    <w:name w:val="HTML - wstępnie sformatowany Znak"/>
    <w:link w:val="HTML-wstpniesformatowany"/>
    <w:rsid w:val="00010896"/>
    <w:rPr>
      <w:rFonts w:ascii="Courier New" w:eastAsia="Times New Roman" w:hAnsi="Courier New"/>
      <w:color w:val="000000"/>
      <w:sz w:val="16"/>
      <w:szCs w:val="16"/>
      <w:lang w:val="x-none"/>
    </w:rPr>
  </w:style>
  <w:style w:type="character" w:customStyle="1" w:styleId="NagwekZnak1">
    <w:name w:val="Nagłówek Znak1"/>
    <w:uiPriority w:val="99"/>
    <w:semiHidden/>
    <w:locked/>
    <w:rsid w:val="00010896"/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rsid w:val="00010896"/>
    <w:pPr>
      <w:numPr>
        <w:numId w:val="19"/>
      </w:numPr>
    </w:pPr>
  </w:style>
  <w:style w:type="numbering" w:customStyle="1" w:styleId="Styl2">
    <w:name w:val="Styl2"/>
    <w:uiPriority w:val="99"/>
    <w:rsid w:val="00010896"/>
    <w:pPr>
      <w:numPr>
        <w:numId w:val="20"/>
      </w:numPr>
    </w:pPr>
  </w:style>
  <w:style w:type="character" w:styleId="UyteHipercze">
    <w:name w:val="FollowedHyperlink"/>
    <w:uiPriority w:val="99"/>
    <w:semiHidden/>
    <w:unhideWhenUsed/>
    <w:rsid w:val="00010896"/>
    <w:rPr>
      <w:color w:val="954F72"/>
      <w:u w:val="single"/>
    </w:rPr>
  </w:style>
  <w:style w:type="numbering" w:customStyle="1" w:styleId="WW8Num33121">
    <w:name w:val="WW8Num33121"/>
    <w:rsid w:val="00010896"/>
  </w:style>
  <w:style w:type="paragraph" w:styleId="NormalnyWeb">
    <w:name w:val="Normal (Web)"/>
    <w:basedOn w:val="Normalny"/>
    <w:uiPriority w:val="99"/>
    <w:unhideWhenUsed/>
    <w:rsid w:val="00010896"/>
    <w:pPr>
      <w:spacing w:after="0" w:line="240" w:lineRule="auto"/>
    </w:pPr>
    <w:rPr>
      <w:rFonts w:ascii="Times New Roman" w:eastAsia="Calibri" w:hAnsi="Times New Roman"/>
      <w:sz w:val="24"/>
      <w:szCs w:val="24"/>
      <w:lang w:eastAsia="pl-PL"/>
    </w:rPr>
  </w:style>
  <w:style w:type="character" w:customStyle="1" w:styleId="WW8Num1z0">
    <w:name w:val="WW8Num1z0"/>
    <w:rsid w:val="00010896"/>
    <w:rPr>
      <w:rFonts w:cs="Times New Roman"/>
    </w:rPr>
  </w:style>
  <w:style w:type="character" w:customStyle="1" w:styleId="WW8Num1z1">
    <w:name w:val="WW8Num1z1"/>
    <w:rsid w:val="00010896"/>
    <w:rPr>
      <w:rFonts w:ascii="Times New Roman" w:eastAsia="Times New Roman" w:hAnsi="Times New Roman" w:cs="Times New Roman"/>
    </w:rPr>
  </w:style>
  <w:style w:type="character" w:customStyle="1" w:styleId="WW8Num1z3">
    <w:name w:val="WW8Num1z3"/>
    <w:rsid w:val="00010896"/>
    <w:rPr>
      <w:i w:val="0"/>
    </w:rPr>
  </w:style>
  <w:style w:type="character" w:customStyle="1" w:styleId="WW8Num2z0">
    <w:name w:val="WW8Num2z0"/>
    <w:rsid w:val="00010896"/>
    <w:rPr>
      <w:rFonts w:ascii="Wingdings" w:hAnsi="Wingdings"/>
    </w:rPr>
  </w:style>
  <w:style w:type="character" w:customStyle="1" w:styleId="WW8Num3z0">
    <w:name w:val="WW8Num3z0"/>
    <w:rsid w:val="00010896"/>
    <w:rPr>
      <w:rFonts w:cs="Times New Roman"/>
      <w:b/>
      <w:bCs/>
    </w:rPr>
  </w:style>
  <w:style w:type="character" w:customStyle="1" w:styleId="WW8Num4z0">
    <w:name w:val="WW8Num4z0"/>
    <w:rsid w:val="00010896"/>
    <w:rPr>
      <w:rFonts w:cs="Times New Roman"/>
    </w:rPr>
  </w:style>
  <w:style w:type="character" w:customStyle="1" w:styleId="WW8Num5z0">
    <w:name w:val="WW8Num5z0"/>
    <w:rsid w:val="00010896"/>
    <w:rPr>
      <w:rFonts w:cs="Times New Roman"/>
    </w:rPr>
  </w:style>
  <w:style w:type="character" w:customStyle="1" w:styleId="WW8Num7z0">
    <w:name w:val="WW8Num7z0"/>
    <w:rsid w:val="00010896"/>
    <w:rPr>
      <w:rFonts w:cs="Times New Roman"/>
    </w:rPr>
  </w:style>
  <w:style w:type="character" w:customStyle="1" w:styleId="WW8Num8z0">
    <w:name w:val="WW8Num8z0"/>
    <w:rsid w:val="00010896"/>
    <w:rPr>
      <w:rFonts w:cs="Times New Roman"/>
    </w:rPr>
  </w:style>
  <w:style w:type="character" w:customStyle="1" w:styleId="WW8Num9z1">
    <w:name w:val="WW8Num9z1"/>
    <w:rsid w:val="00010896"/>
    <w:rPr>
      <w:rFonts w:ascii="Times New Roman" w:eastAsia="Times New Roman" w:hAnsi="Times New Roman" w:cs="Times New Roman"/>
    </w:rPr>
  </w:style>
  <w:style w:type="character" w:customStyle="1" w:styleId="WW8Num10z0">
    <w:name w:val="WW8Num10z0"/>
    <w:rsid w:val="00010896"/>
    <w:rPr>
      <w:rFonts w:cs="Times New Roman"/>
    </w:rPr>
  </w:style>
  <w:style w:type="character" w:customStyle="1" w:styleId="WW8Num10z1">
    <w:name w:val="WW8Num10z1"/>
    <w:rsid w:val="00010896"/>
    <w:rPr>
      <w:rFonts w:ascii="Times New Roman" w:eastAsia="Times New Roman" w:hAnsi="Times New Roman" w:cs="Times New Roman"/>
    </w:rPr>
  </w:style>
  <w:style w:type="character" w:customStyle="1" w:styleId="WW8Num10z3">
    <w:name w:val="WW8Num10z3"/>
    <w:rsid w:val="00010896"/>
    <w:rPr>
      <w:rFonts w:cs="Times New Roman"/>
      <w:b w:val="0"/>
      <w:bCs w:val="0"/>
      <w:i w:val="0"/>
      <w:iCs w:val="0"/>
    </w:rPr>
  </w:style>
  <w:style w:type="character" w:customStyle="1" w:styleId="WW8Num11z0">
    <w:name w:val="WW8Num11z0"/>
    <w:rsid w:val="00010896"/>
    <w:rPr>
      <w:rFonts w:cs="Times New Roman"/>
      <w:i w:val="0"/>
      <w:iCs w:val="0"/>
    </w:rPr>
  </w:style>
  <w:style w:type="character" w:customStyle="1" w:styleId="WW8Num13z0">
    <w:name w:val="WW8Num13z0"/>
    <w:rsid w:val="00010896"/>
    <w:rPr>
      <w:rFonts w:ascii="Symbol" w:hAnsi="Symbol"/>
    </w:rPr>
  </w:style>
  <w:style w:type="character" w:customStyle="1" w:styleId="WW8Num14z0">
    <w:name w:val="WW8Num14z0"/>
    <w:rsid w:val="00010896"/>
    <w:rPr>
      <w:rFonts w:cs="Times New Roman"/>
      <w:color w:val="auto"/>
    </w:rPr>
  </w:style>
  <w:style w:type="character" w:customStyle="1" w:styleId="WW8Num15z0">
    <w:name w:val="WW8Num15z0"/>
    <w:rsid w:val="00010896"/>
    <w:rPr>
      <w:rFonts w:cs="Times New Roman"/>
    </w:rPr>
  </w:style>
  <w:style w:type="character" w:customStyle="1" w:styleId="WW8Num16z0">
    <w:name w:val="WW8Num16z0"/>
    <w:rsid w:val="00010896"/>
    <w:rPr>
      <w:rFonts w:cs="Times New Roman"/>
    </w:rPr>
  </w:style>
  <w:style w:type="character" w:customStyle="1" w:styleId="WW8Num17z0">
    <w:name w:val="WW8Num17z0"/>
    <w:rsid w:val="00010896"/>
    <w:rPr>
      <w:rFonts w:cs="Times New Roman"/>
    </w:rPr>
  </w:style>
  <w:style w:type="character" w:customStyle="1" w:styleId="WW8Num17z1">
    <w:name w:val="WW8Num17z1"/>
    <w:rsid w:val="00010896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010896"/>
    <w:rPr>
      <w:rFonts w:cs="Times New Roman"/>
    </w:rPr>
  </w:style>
  <w:style w:type="character" w:customStyle="1" w:styleId="WW8Num21z0">
    <w:name w:val="WW8Num21z0"/>
    <w:rsid w:val="00010896"/>
    <w:rPr>
      <w:rFonts w:cs="Times New Roman"/>
    </w:rPr>
  </w:style>
  <w:style w:type="character" w:customStyle="1" w:styleId="WW8Num22z0">
    <w:name w:val="WW8Num22z0"/>
    <w:rsid w:val="00010896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010896"/>
    <w:rPr>
      <w:rFonts w:cs="Times New Roman"/>
      <w:b w:val="0"/>
    </w:rPr>
  </w:style>
  <w:style w:type="character" w:customStyle="1" w:styleId="WW8Num23z0">
    <w:name w:val="WW8Num23z0"/>
    <w:rsid w:val="00010896"/>
    <w:rPr>
      <w:rFonts w:cs="Times New Roman"/>
    </w:rPr>
  </w:style>
  <w:style w:type="character" w:customStyle="1" w:styleId="WW8Num24z0">
    <w:name w:val="WW8Num24z0"/>
    <w:rsid w:val="00010896"/>
    <w:rPr>
      <w:rFonts w:ascii="Symbol" w:hAnsi="Symbol"/>
    </w:rPr>
  </w:style>
  <w:style w:type="character" w:customStyle="1" w:styleId="WW8Num26z0">
    <w:name w:val="WW8Num26z0"/>
    <w:rsid w:val="00010896"/>
    <w:rPr>
      <w:rFonts w:cs="Times New Roman"/>
    </w:rPr>
  </w:style>
  <w:style w:type="character" w:customStyle="1" w:styleId="WW8Num27z0">
    <w:name w:val="WW8Num27z0"/>
    <w:rsid w:val="00010896"/>
    <w:rPr>
      <w:rFonts w:ascii="Symbol" w:hAnsi="Symbol"/>
    </w:rPr>
  </w:style>
  <w:style w:type="character" w:customStyle="1" w:styleId="WW8Num27z2">
    <w:name w:val="WW8Num27z2"/>
    <w:rsid w:val="00010896"/>
    <w:rPr>
      <w:rFonts w:ascii="Wingdings" w:hAnsi="Wingdings"/>
    </w:rPr>
  </w:style>
  <w:style w:type="character" w:customStyle="1" w:styleId="WW8Num27z4">
    <w:name w:val="WW8Num27z4"/>
    <w:rsid w:val="00010896"/>
    <w:rPr>
      <w:rFonts w:cs="Times New Roman"/>
      <w:b w:val="0"/>
      <w:i w:val="0"/>
    </w:rPr>
  </w:style>
  <w:style w:type="character" w:customStyle="1" w:styleId="WW8Num28z0">
    <w:name w:val="WW8Num28z0"/>
    <w:rsid w:val="00010896"/>
    <w:rPr>
      <w:rFonts w:cs="Times New Roman"/>
    </w:rPr>
  </w:style>
  <w:style w:type="character" w:customStyle="1" w:styleId="WW8Num28z1">
    <w:name w:val="WW8Num28z1"/>
    <w:rsid w:val="00010896"/>
    <w:rPr>
      <w:rFonts w:ascii="Symbol" w:hAnsi="Symbol" w:cs="Times New Roman"/>
    </w:rPr>
  </w:style>
  <w:style w:type="character" w:customStyle="1" w:styleId="WW8Num28z2">
    <w:name w:val="WW8Num28z2"/>
    <w:rsid w:val="00010896"/>
    <w:rPr>
      <w:rFonts w:cs="Times New Roman"/>
      <w:b w:val="0"/>
    </w:rPr>
  </w:style>
  <w:style w:type="character" w:customStyle="1" w:styleId="WW8Num29z0">
    <w:name w:val="WW8Num29z0"/>
    <w:rsid w:val="00010896"/>
    <w:rPr>
      <w:rFonts w:cs="Times New Roman"/>
      <w:strike w:val="0"/>
      <w:dstrike w:val="0"/>
    </w:rPr>
  </w:style>
  <w:style w:type="character" w:customStyle="1" w:styleId="WW8Num30z0">
    <w:name w:val="WW8Num30z0"/>
    <w:rsid w:val="00010896"/>
    <w:rPr>
      <w:rFonts w:cs="Times New Roman"/>
    </w:rPr>
  </w:style>
  <w:style w:type="character" w:customStyle="1" w:styleId="WW8Num31z0">
    <w:name w:val="WW8Num31z0"/>
    <w:rsid w:val="00010896"/>
    <w:rPr>
      <w:rFonts w:cs="Times New Roman"/>
    </w:rPr>
  </w:style>
  <w:style w:type="character" w:customStyle="1" w:styleId="WW8Num33z0">
    <w:name w:val="WW8Num33z0"/>
    <w:rsid w:val="00010896"/>
    <w:rPr>
      <w:rFonts w:cs="Times New Roman"/>
      <w:u w:val="none"/>
    </w:rPr>
  </w:style>
  <w:style w:type="character" w:customStyle="1" w:styleId="WW8Num35z0">
    <w:name w:val="WW8Num35z0"/>
    <w:rsid w:val="00010896"/>
    <w:rPr>
      <w:rFonts w:cs="Times New Roman"/>
    </w:rPr>
  </w:style>
  <w:style w:type="character" w:customStyle="1" w:styleId="WW8Num37z1">
    <w:name w:val="WW8Num37z1"/>
    <w:rsid w:val="00010896"/>
    <w:rPr>
      <w:b w:val="0"/>
    </w:rPr>
  </w:style>
  <w:style w:type="character" w:customStyle="1" w:styleId="WW8Num37z2">
    <w:name w:val="WW8Num37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8z0">
    <w:name w:val="WW8Num38z0"/>
    <w:rsid w:val="00010896"/>
    <w:rPr>
      <w:rFonts w:cs="Times New Roman"/>
    </w:rPr>
  </w:style>
  <w:style w:type="character" w:customStyle="1" w:styleId="WW8Num40z0">
    <w:name w:val="WW8Num40z0"/>
    <w:rsid w:val="00010896"/>
    <w:rPr>
      <w:rFonts w:cs="Times New Roman"/>
    </w:rPr>
  </w:style>
  <w:style w:type="character" w:customStyle="1" w:styleId="WW8Num41z0">
    <w:name w:val="WW8Num41z0"/>
    <w:rsid w:val="00010896"/>
    <w:rPr>
      <w:rFonts w:cs="Times New Roman"/>
    </w:rPr>
  </w:style>
  <w:style w:type="character" w:customStyle="1" w:styleId="WW8Num41z1">
    <w:name w:val="WW8Num41z1"/>
    <w:rsid w:val="00010896"/>
    <w:rPr>
      <w:b w:val="0"/>
    </w:rPr>
  </w:style>
  <w:style w:type="character" w:customStyle="1" w:styleId="WW8Num42z0">
    <w:name w:val="WW8Num42z0"/>
    <w:rsid w:val="00010896"/>
    <w:rPr>
      <w:rFonts w:cs="Times New Roman"/>
    </w:rPr>
  </w:style>
  <w:style w:type="character" w:customStyle="1" w:styleId="WW8Num43z0">
    <w:name w:val="WW8Num43z0"/>
    <w:rsid w:val="00010896"/>
    <w:rPr>
      <w:rFonts w:cs="Times New Roman"/>
    </w:rPr>
  </w:style>
  <w:style w:type="character" w:customStyle="1" w:styleId="WW8Num44z0">
    <w:name w:val="WW8Num44z0"/>
    <w:rsid w:val="00010896"/>
    <w:rPr>
      <w:rFonts w:cs="Times New Roman"/>
    </w:rPr>
  </w:style>
  <w:style w:type="character" w:customStyle="1" w:styleId="WW8Num45z0">
    <w:name w:val="WW8Num45z0"/>
    <w:rsid w:val="00010896"/>
    <w:rPr>
      <w:rFonts w:cs="Times New Roman"/>
    </w:rPr>
  </w:style>
  <w:style w:type="character" w:customStyle="1" w:styleId="WW8Num45z1">
    <w:name w:val="WW8Num45z1"/>
    <w:rsid w:val="00010896"/>
    <w:rPr>
      <w:rFonts w:cs="Times New Roman"/>
      <w:b w:val="0"/>
      <w:bCs w:val="0"/>
    </w:rPr>
  </w:style>
  <w:style w:type="character" w:customStyle="1" w:styleId="WW8Num45z3">
    <w:name w:val="WW8Num45z3"/>
    <w:rsid w:val="00010896"/>
    <w:rPr>
      <w:b w:val="0"/>
      <w:bCs w:val="0"/>
      <w:i w:val="0"/>
      <w:iCs w:val="0"/>
    </w:rPr>
  </w:style>
  <w:style w:type="character" w:customStyle="1" w:styleId="WW8Num46z0">
    <w:name w:val="WW8Num46z0"/>
    <w:rsid w:val="00010896"/>
    <w:rPr>
      <w:rFonts w:cs="Times New Roman"/>
    </w:rPr>
  </w:style>
  <w:style w:type="character" w:customStyle="1" w:styleId="WW8Num47z0">
    <w:name w:val="WW8Num47z0"/>
    <w:rsid w:val="00010896"/>
    <w:rPr>
      <w:rFonts w:cs="Times New Roman"/>
    </w:rPr>
  </w:style>
  <w:style w:type="character" w:customStyle="1" w:styleId="Absatz-Standardschriftart">
    <w:name w:val="Absatz-Standardschriftart"/>
    <w:rsid w:val="00010896"/>
  </w:style>
  <w:style w:type="character" w:customStyle="1" w:styleId="WW-Absatz-Standardschriftart">
    <w:name w:val="WW-Absatz-Standardschriftart"/>
    <w:rsid w:val="00010896"/>
  </w:style>
  <w:style w:type="character" w:customStyle="1" w:styleId="WW-Absatz-Standardschriftart1">
    <w:name w:val="WW-Absatz-Standardschriftart1"/>
    <w:rsid w:val="00010896"/>
  </w:style>
  <w:style w:type="character" w:customStyle="1" w:styleId="WW8Num1z2">
    <w:name w:val="WW8Num1z2"/>
    <w:rsid w:val="00010896"/>
    <w:rPr>
      <w:rFonts w:cs="Times New Roman"/>
    </w:rPr>
  </w:style>
  <w:style w:type="character" w:customStyle="1" w:styleId="WW8Num9z0">
    <w:name w:val="WW8Num9z0"/>
    <w:rsid w:val="00010896"/>
    <w:rPr>
      <w:rFonts w:cs="Times New Roman"/>
    </w:rPr>
  </w:style>
  <w:style w:type="character" w:customStyle="1" w:styleId="WW8Num11z1">
    <w:name w:val="WW8Num11z1"/>
    <w:rsid w:val="00010896"/>
    <w:rPr>
      <w:rFonts w:cs="Times New Roman"/>
    </w:rPr>
  </w:style>
  <w:style w:type="character" w:customStyle="1" w:styleId="WW8Num11z2">
    <w:name w:val="WW8Num11z2"/>
    <w:rsid w:val="00010896"/>
    <w:rPr>
      <w:rFonts w:cs="Times New Roman"/>
    </w:rPr>
  </w:style>
  <w:style w:type="character" w:customStyle="1" w:styleId="WW8Num11z3">
    <w:name w:val="WW8Num11z3"/>
    <w:rsid w:val="00010896"/>
    <w:rPr>
      <w:rFonts w:cs="Times New Roman"/>
      <w:b w:val="0"/>
      <w:bCs w:val="0"/>
      <w:i w:val="0"/>
      <w:iCs w:val="0"/>
    </w:rPr>
  </w:style>
  <w:style w:type="character" w:customStyle="1" w:styleId="WW8Num12z0">
    <w:name w:val="WW8Num12z0"/>
    <w:rsid w:val="00010896"/>
    <w:rPr>
      <w:rFonts w:cs="Times New Roman"/>
    </w:rPr>
  </w:style>
  <w:style w:type="character" w:customStyle="1" w:styleId="WW8Num18z0">
    <w:name w:val="WW8Num18z0"/>
    <w:rsid w:val="00010896"/>
    <w:rPr>
      <w:rFonts w:cs="Times New Roman"/>
    </w:rPr>
  </w:style>
  <w:style w:type="character" w:customStyle="1" w:styleId="WW8Num18z1">
    <w:name w:val="WW8Num18z1"/>
    <w:rsid w:val="00010896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010896"/>
    <w:rPr>
      <w:rFonts w:cs="Times New Roman"/>
    </w:rPr>
  </w:style>
  <w:style w:type="character" w:customStyle="1" w:styleId="WW8Num23z1">
    <w:name w:val="WW8Num23z1"/>
    <w:rsid w:val="00010896"/>
    <w:rPr>
      <w:rFonts w:cs="Times New Roman"/>
      <w:b w:val="0"/>
    </w:rPr>
  </w:style>
  <w:style w:type="character" w:customStyle="1" w:styleId="WW8Num25z0">
    <w:name w:val="WW8Num25z0"/>
    <w:rsid w:val="00010896"/>
    <w:rPr>
      <w:rFonts w:ascii="Times New Roman" w:eastAsia="Times New Roman" w:hAnsi="Times New Roman" w:cs="Times New Roman"/>
    </w:rPr>
  </w:style>
  <w:style w:type="character" w:customStyle="1" w:styleId="WW8Num28z4">
    <w:name w:val="WW8Num28z4"/>
    <w:rsid w:val="00010896"/>
    <w:rPr>
      <w:rFonts w:cs="Times New Roman"/>
      <w:b w:val="0"/>
      <w:i w:val="0"/>
    </w:rPr>
  </w:style>
  <w:style w:type="character" w:customStyle="1" w:styleId="WW8Num29z1">
    <w:name w:val="WW8Num29z1"/>
    <w:rsid w:val="00010896"/>
    <w:rPr>
      <w:rFonts w:cs="Times New Roman"/>
    </w:rPr>
  </w:style>
  <w:style w:type="character" w:customStyle="1" w:styleId="WW8Num29z2">
    <w:name w:val="WW8Num29z2"/>
    <w:rsid w:val="00010896"/>
    <w:rPr>
      <w:rFonts w:cs="Times New Roman"/>
    </w:rPr>
  </w:style>
  <w:style w:type="character" w:customStyle="1" w:styleId="WW8Num32z0">
    <w:name w:val="WW8Num32z0"/>
    <w:rsid w:val="00010896"/>
    <w:rPr>
      <w:rFonts w:cs="Times New Roman"/>
      <w:strike w:val="0"/>
      <w:dstrike w:val="0"/>
    </w:rPr>
  </w:style>
  <w:style w:type="character" w:customStyle="1" w:styleId="WW8Num34z0">
    <w:name w:val="WW8Num34z0"/>
    <w:rsid w:val="00010896"/>
    <w:rPr>
      <w:rFonts w:cs="Times New Roman"/>
    </w:rPr>
  </w:style>
  <w:style w:type="character" w:customStyle="1" w:styleId="WW8Num36z0">
    <w:name w:val="WW8Num36z0"/>
    <w:rsid w:val="00010896"/>
    <w:rPr>
      <w:rFonts w:cs="Times New Roman"/>
    </w:rPr>
  </w:style>
  <w:style w:type="character" w:customStyle="1" w:styleId="WW8Num38z1">
    <w:name w:val="WW8Num38z1"/>
    <w:rsid w:val="00010896"/>
    <w:rPr>
      <w:b w:val="0"/>
    </w:rPr>
  </w:style>
  <w:style w:type="character" w:customStyle="1" w:styleId="WW8Num38z2">
    <w:name w:val="WW8Num38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9z0">
    <w:name w:val="WW8Num39z0"/>
    <w:rsid w:val="00010896"/>
    <w:rPr>
      <w:rFonts w:cs="Times New Roman"/>
    </w:rPr>
  </w:style>
  <w:style w:type="character" w:customStyle="1" w:styleId="WW8Num42z1">
    <w:name w:val="WW8Num42z1"/>
    <w:rsid w:val="00010896"/>
    <w:rPr>
      <w:b w:val="0"/>
    </w:rPr>
  </w:style>
  <w:style w:type="character" w:customStyle="1" w:styleId="WW8Num46z1">
    <w:name w:val="WW8Num46z1"/>
    <w:rsid w:val="00010896"/>
    <w:rPr>
      <w:rFonts w:cs="Times New Roman"/>
      <w:b w:val="0"/>
      <w:bCs w:val="0"/>
    </w:rPr>
  </w:style>
  <w:style w:type="character" w:customStyle="1" w:styleId="WW8Num46z3">
    <w:name w:val="WW8Num46z3"/>
    <w:rsid w:val="00010896"/>
    <w:rPr>
      <w:b w:val="0"/>
      <w:bCs w:val="0"/>
      <w:i w:val="0"/>
      <w:iCs w:val="0"/>
    </w:rPr>
  </w:style>
  <w:style w:type="character" w:customStyle="1" w:styleId="WW8Num48z0">
    <w:name w:val="WW8Num48z0"/>
    <w:rsid w:val="00010896"/>
    <w:rPr>
      <w:rFonts w:cs="Times New Roman"/>
    </w:rPr>
  </w:style>
  <w:style w:type="character" w:customStyle="1" w:styleId="WW8Num49z0">
    <w:name w:val="WW8Num49z0"/>
    <w:rsid w:val="00010896"/>
    <w:rPr>
      <w:rFonts w:cs="Times New Roman"/>
    </w:rPr>
  </w:style>
  <w:style w:type="character" w:customStyle="1" w:styleId="WW8Num49z1">
    <w:name w:val="WW8Num49z1"/>
    <w:rsid w:val="00010896"/>
    <w:rPr>
      <w:rFonts w:ascii="OpenSymbol" w:hAnsi="OpenSymbol" w:cs="OpenSymbol"/>
    </w:rPr>
  </w:style>
  <w:style w:type="character" w:customStyle="1" w:styleId="WW8Num50z0">
    <w:name w:val="WW8Num50z0"/>
    <w:rsid w:val="00010896"/>
    <w:rPr>
      <w:b/>
      <w:color w:val="auto"/>
    </w:rPr>
  </w:style>
  <w:style w:type="character" w:customStyle="1" w:styleId="WW8Num50z1">
    <w:name w:val="WW8Num50z1"/>
    <w:rsid w:val="00010896"/>
    <w:rPr>
      <w:b w:val="0"/>
      <w:bCs w:val="0"/>
      <w:color w:val="auto"/>
    </w:rPr>
  </w:style>
  <w:style w:type="character" w:customStyle="1" w:styleId="WW8Num51z0">
    <w:name w:val="WW8Num51z0"/>
    <w:rsid w:val="00010896"/>
    <w:rPr>
      <w:rFonts w:cs="Times New Roman"/>
    </w:rPr>
  </w:style>
  <w:style w:type="character" w:customStyle="1" w:styleId="WW8Num51z1">
    <w:name w:val="WW8Num51z1"/>
    <w:rsid w:val="00010896"/>
    <w:rPr>
      <w:rFonts w:cs="Times New Roman"/>
    </w:rPr>
  </w:style>
  <w:style w:type="character" w:customStyle="1" w:styleId="WW-Absatz-Standardschriftart11">
    <w:name w:val="WW-Absatz-Standardschriftart11"/>
    <w:rsid w:val="00010896"/>
  </w:style>
  <w:style w:type="character" w:customStyle="1" w:styleId="WW8Num3z1">
    <w:name w:val="WW8Num3z1"/>
    <w:rsid w:val="00010896"/>
    <w:rPr>
      <w:rFonts w:cs="Times New Roman"/>
    </w:rPr>
  </w:style>
  <w:style w:type="character" w:customStyle="1" w:styleId="WW8Num6z0">
    <w:name w:val="WW8Num6z0"/>
    <w:rsid w:val="00010896"/>
    <w:rPr>
      <w:rFonts w:cs="Times New Roman"/>
    </w:rPr>
  </w:style>
  <w:style w:type="character" w:customStyle="1" w:styleId="WW8Num12z1">
    <w:name w:val="WW8Num12z1"/>
    <w:rsid w:val="00010896"/>
    <w:rPr>
      <w:rFonts w:ascii="Times New Roman" w:eastAsia="Times New Roman" w:hAnsi="Times New Roman"/>
    </w:rPr>
  </w:style>
  <w:style w:type="character" w:customStyle="1" w:styleId="WW8Num13z1">
    <w:name w:val="WW8Num13z1"/>
    <w:rsid w:val="00010896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010896"/>
    <w:rPr>
      <w:rFonts w:cs="Times New Roman"/>
      <w:b w:val="0"/>
      <w:bCs w:val="0"/>
      <w:color w:val="auto"/>
    </w:rPr>
  </w:style>
  <w:style w:type="character" w:customStyle="1" w:styleId="WW8Num14z2">
    <w:name w:val="WW8Num14z2"/>
    <w:rsid w:val="00010896"/>
    <w:rPr>
      <w:rFonts w:cs="Times New Roman"/>
    </w:rPr>
  </w:style>
  <w:style w:type="character" w:customStyle="1" w:styleId="WW8Num14z3">
    <w:name w:val="WW8Num14z3"/>
    <w:rsid w:val="00010896"/>
    <w:rPr>
      <w:rFonts w:cs="Times New Roman"/>
      <w:b w:val="0"/>
      <w:bCs w:val="0"/>
      <w:i w:val="0"/>
      <w:iCs w:val="0"/>
    </w:rPr>
  </w:style>
  <w:style w:type="character" w:customStyle="1" w:styleId="WW8Num21z1">
    <w:name w:val="WW8Num21z1"/>
    <w:rsid w:val="00010896"/>
    <w:rPr>
      <w:rFonts w:ascii="Times New Roman" w:eastAsia="Times New Roman" w:hAnsi="Times New Roman" w:cs="Times New Roman"/>
    </w:rPr>
  </w:style>
  <w:style w:type="character" w:customStyle="1" w:styleId="WW8Num25z1">
    <w:name w:val="WW8Num25z1"/>
    <w:rsid w:val="00010896"/>
    <w:rPr>
      <w:rFonts w:cs="Times New Roman"/>
    </w:rPr>
  </w:style>
  <w:style w:type="character" w:customStyle="1" w:styleId="WW8Num25z2">
    <w:name w:val="WW8Num25z2"/>
    <w:rsid w:val="00010896"/>
    <w:rPr>
      <w:rFonts w:ascii="Times New Roman" w:eastAsia="Times New Roman" w:hAnsi="Times New Roman"/>
    </w:rPr>
  </w:style>
  <w:style w:type="character" w:customStyle="1" w:styleId="WW8Num26z1">
    <w:name w:val="WW8Num26z1"/>
    <w:rsid w:val="00010896"/>
    <w:rPr>
      <w:rFonts w:cs="Times New Roman"/>
      <w:b w:val="0"/>
    </w:rPr>
  </w:style>
  <w:style w:type="character" w:customStyle="1" w:styleId="WW8Num27z1">
    <w:name w:val="WW8Num27z1"/>
    <w:rsid w:val="00010896"/>
    <w:rPr>
      <w:rFonts w:ascii="Courier New" w:hAnsi="Courier New"/>
    </w:rPr>
  </w:style>
  <w:style w:type="character" w:customStyle="1" w:styleId="WW8Num31z2">
    <w:name w:val="WW8Num31z2"/>
    <w:rsid w:val="00010896"/>
    <w:rPr>
      <w:rFonts w:cs="Times New Roman"/>
      <w:b w:val="0"/>
    </w:rPr>
  </w:style>
  <w:style w:type="character" w:customStyle="1" w:styleId="WW8Num31z4">
    <w:name w:val="WW8Num31z4"/>
    <w:rsid w:val="00010896"/>
    <w:rPr>
      <w:rFonts w:cs="Times New Roman"/>
      <w:b w:val="0"/>
      <w:i w:val="0"/>
    </w:rPr>
  </w:style>
  <w:style w:type="character" w:customStyle="1" w:styleId="WW8Num32z1">
    <w:name w:val="WW8Num32z1"/>
    <w:rsid w:val="00010896"/>
    <w:rPr>
      <w:rFonts w:ascii="Symbol" w:hAnsi="Symbol"/>
    </w:rPr>
  </w:style>
  <w:style w:type="character" w:customStyle="1" w:styleId="WW8Num32z2">
    <w:name w:val="WW8Num32z2"/>
    <w:rsid w:val="00010896"/>
    <w:rPr>
      <w:rFonts w:cs="Times New Roman"/>
    </w:rPr>
  </w:style>
  <w:style w:type="character" w:customStyle="1" w:styleId="WW8Num42z2">
    <w:name w:val="WW8Num42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50z3">
    <w:name w:val="WW8Num50z3"/>
    <w:rsid w:val="00010896"/>
    <w:rPr>
      <w:b w:val="0"/>
      <w:bCs w:val="0"/>
      <w:i w:val="0"/>
      <w:iCs w:val="0"/>
    </w:rPr>
  </w:style>
  <w:style w:type="character" w:customStyle="1" w:styleId="Domylnaczcionkaakapitu1">
    <w:name w:val="Domyślna czcionka akapitu1"/>
    <w:rsid w:val="00010896"/>
  </w:style>
  <w:style w:type="character" w:customStyle="1" w:styleId="grame">
    <w:name w:val="grame"/>
    <w:rsid w:val="00010896"/>
    <w:rPr>
      <w:rFonts w:cs="Times New Roman"/>
    </w:rPr>
  </w:style>
  <w:style w:type="character" w:customStyle="1" w:styleId="oznaczenie">
    <w:name w:val="oznaczenie"/>
    <w:rsid w:val="00010896"/>
    <w:rPr>
      <w:rFonts w:cs="Times New Roman"/>
    </w:rPr>
  </w:style>
  <w:style w:type="character" w:customStyle="1" w:styleId="Znakiprzypiswkocowych">
    <w:name w:val="Znaki przypisów końcowych"/>
    <w:rsid w:val="00010896"/>
    <w:rPr>
      <w:rFonts w:cs="Times New Roman"/>
      <w:vertAlign w:val="superscript"/>
    </w:rPr>
  </w:style>
  <w:style w:type="character" w:styleId="Pogrubienie">
    <w:name w:val="Strong"/>
    <w:qFormat/>
    <w:rsid w:val="00010896"/>
    <w:rPr>
      <w:rFonts w:cs="Times New Roman"/>
      <w:b/>
      <w:bCs/>
    </w:rPr>
  </w:style>
  <w:style w:type="character" w:customStyle="1" w:styleId="ZnakZnak2">
    <w:name w:val="Znak Znak2"/>
    <w:rsid w:val="00010896"/>
    <w:rPr>
      <w:rFonts w:ascii="Arial" w:hAnsi="Arial" w:cs="Arial"/>
      <w:sz w:val="24"/>
      <w:szCs w:val="24"/>
      <w:lang w:val="pl-PL"/>
    </w:rPr>
  </w:style>
  <w:style w:type="character" w:customStyle="1" w:styleId="Odwoaniedokomentarza1">
    <w:name w:val="Odwołanie do komentarza1"/>
    <w:rsid w:val="00010896"/>
    <w:rPr>
      <w:rFonts w:cs="Times New Roman"/>
      <w:sz w:val="16"/>
      <w:szCs w:val="16"/>
    </w:rPr>
  </w:style>
  <w:style w:type="character" w:customStyle="1" w:styleId="ZnakZnak1">
    <w:name w:val="Znak Znak1"/>
    <w:rsid w:val="00010896"/>
    <w:rPr>
      <w:rFonts w:ascii="Arial" w:hAnsi="Arial" w:cs="Arial"/>
    </w:rPr>
  </w:style>
  <w:style w:type="character" w:customStyle="1" w:styleId="ZnakZnak">
    <w:name w:val="Znak Znak"/>
    <w:rsid w:val="00010896"/>
    <w:rPr>
      <w:rFonts w:ascii="Arial" w:hAnsi="Arial" w:cs="Arial"/>
      <w:b/>
      <w:bCs/>
    </w:rPr>
  </w:style>
  <w:style w:type="character" w:styleId="HTML-cytat">
    <w:name w:val="HTML Cite"/>
    <w:rsid w:val="00010896"/>
    <w:rPr>
      <w:rFonts w:cs="Times New Roman"/>
      <w:i/>
      <w:iCs/>
    </w:rPr>
  </w:style>
  <w:style w:type="character" w:customStyle="1" w:styleId="Znakinumeracji">
    <w:name w:val="Znaki numeracji"/>
    <w:rsid w:val="00010896"/>
    <w:rPr>
      <w:b/>
      <w:bCs/>
      <w:sz w:val="28"/>
      <w:szCs w:val="28"/>
    </w:rPr>
  </w:style>
  <w:style w:type="character" w:customStyle="1" w:styleId="Symbolewypunktowania">
    <w:name w:val="Symbole wypunktowania"/>
    <w:rsid w:val="00010896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010896"/>
    <w:pPr>
      <w:keepNext/>
      <w:widowControl w:val="0"/>
      <w:suppressAutoHyphens/>
      <w:spacing w:before="240" w:after="120" w:line="240" w:lineRule="auto"/>
      <w:jc w:val="center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Podpis1">
    <w:name w:val="Podpis1"/>
    <w:basedOn w:val="Normalny"/>
    <w:rsid w:val="00010896"/>
    <w:pPr>
      <w:widowControl w:val="0"/>
      <w:suppressLineNumbers/>
      <w:suppressAutoHyphens/>
      <w:spacing w:before="120" w:after="120" w:line="240" w:lineRule="auto"/>
      <w:jc w:val="center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ust">
    <w:name w:val="ust"/>
    <w:rsid w:val="00010896"/>
    <w:pPr>
      <w:suppressAutoHyphens/>
      <w:spacing w:before="60" w:after="60"/>
      <w:ind w:left="426" w:hanging="284"/>
      <w:jc w:val="both"/>
    </w:pPr>
    <w:rPr>
      <w:rFonts w:ascii="Times New Roman" w:eastAsia="Arial" w:hAnsi="Times New Roman"/>
      <w:sz w:val="24"/>
      <w:szCs w:val="24"/>
      <w:lang w:eastAsia="ar-SA"/>
    </w:rPr>
  </w:style>
  <w:style w:type="paragraph" w:customStyle="1" w:styleId="BodyText22">
    <w:name w:val="Body Text 22"/>
    <w:basedOn w:val="Normalny"/>
    <w:rsid w:val="00010896"/>
    <w:pPr>
      <w:spacing w:after="0" w:line="360" w:lineRule="auto"/>
      <w:jc w:val="both"/>
    </w:pPr>
    <w:rPr>
      <w:rFonts w:ascii="Times New Roman" w:eastAsia="Times New Roman" w:hAnsi="Times New Roman"/>
      <w:sz w:val="26"/>
      <w:szCs w:val="26"/>
      <w:lang w:eastAsia="ar-SA"/>
    </w:rPr>
  </w:style>
  <w:style w:type="paragraph" w:styleId="Tytu">
    <w:name w:val="Title"/>
    <w:basedOn w:val="Normalny"/>
    <w:next w:val="Podtytu"/>
    <w:link w:val="TytuZnak"/>
    <w:qFormat/>
    <w:rsid w:val="0001089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character" w:customStyle="1" w:styleId="TytuZnak">
    <w:name w:val="Tytuł Znak"/>
    <w:link w:val="Tytu"/>
    <w:rsid w:val="00010896"/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paragraph" w:styleId="Podtytu">
    <w:name w:val="Subtitle"/>
    <w:basedOn w:val="Normalny"/>
    <w:next w:val="Tekstpodstawowy"/>
    <w:link w:val="PodtytuZnak"/>
    <w:qFormat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PodtytuZnak">
    <w:name w:val="Podtytuł Znak"/>
    <w:link w:val="Podtytu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paragraph" w:customStyle="1" w:styleId="Tekstpodstawowy31">
    <w:name w:val="Tekst podstawowy 31"/>
    <w:basedOn w:val="Normalny"/>
    <w:rsid w:val="00010896"/>
    <w:pPr>
      <w:spacing w:after="120" w:line="360" w:lineRule="auto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21">
    <w:name w:val="Tekst podstawowy 21"/>
    <w:basedOn w:val="Normalny"/>
    <w:rsid w:val="00010896"/>
    <w:pPr>
      <w:widowControl w:val="0"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Nagwekwykazurde1">
    <w:name w:val="Nagłówek wykazu źródeł1"/>
    <w:basedOn w:val="Normalny"/>
    <w:next w:val="Normalny"/>
    <w:rsid w:val="00010896"/>
    <w:pPr>
      <w:spacing w:before="120"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rsid w:val="00010896"/>
    <w:pPr>
      <w:spacing w:after="0" w:line="360" w:lineRule="auto"/>
    </w:pPr>
    <w:rPr>
      <w:rFonts w:ascii="Arial" w:eastAsia="Times New Roman" w:hAnsi="Arial"/>
      <w:sz w:val="20"/>
      <w:szCs w:val="20"/>
      <w:lang w:val="x-none" w:eastAsia="ar-SA"/>
    </w:rPr>
  </w:style>
  <w:style w:type="character" w:customStyle="1" w:styleId="TekstprzypisukocowegoZnak">
    <w:name w:val="Tekst przypisu końcowego Znak"/>
    <w:link w:val="Tekstprzypisukocowego"/>
    <w:rsid w:val="00010896"/>
    <w:rPr>
      <w:rFonts w:ascii="Arial" w:eastAsia="Times New Roman" w:hAnsi="Arial"/>
      <w:lang w:val="x-none" w:eastAsia="ar-SA"/>
    </w:rPr>
  </w:style>
  <w:style w:type="paragraph" w:customStyle="1" w:styleId="Tekstpodstawowywcity31">
    <w:name w:val="Tekst podstawowy wcięty 31"/>
    <w:basedOn w:val="Normalny"/>
    <w:rsid w:val="00010896"/>
    <w:pPr>
      <w:spacing w:after="120" w:line="360" w:lineRule="auto"/>
      <w:ind w:left="283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wcity21">
    <w:name w:val="Tekst podstawowy wcięty 21"/>
    <w:basedOn w:val="Normalny"/>
    <w:rsid w:val="00010896"/>
    <w:pPr>
      <w:spacing w:after="120" w:line="480" w:lineRule="auto"/>
      <w:ind w:left="283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listapunktowana">
    <w:name w:val="listapunktowana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listanawias">
    <w:name w:val="listanawias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Spistreci1">
    <w:name w:val="toc 1"/>
    <w:basedOn w:val="Normalny"/>
    <w:next w:val="Normalny"/>
    <w:rsid w:val="00010896"/>
    <w:pPr>
      <w:numPr>
        <w:numId w:val="22"/>
      </w:numPr>
      <w:spacing w:after="0" w:line="240" w:lineRule="auto"/>
      <w:jc w:val="both"/>
    </w:pPr>
    <w:rPr>
      <w:rFonts w:ascii="Times New Roman" w:eastAsia="MS Mincho" w:hAnsi="Times New Roman"/>
      <w:sz w:val="24"/>
      <w:szCs w:val="24"/>
      <w:lang w:eastAsia="ar-SA"/>
    </w:rPr>
  </w:style>
  <w:style w:type="paragraph" w:customStyle="1" w:styleId="Akapitzlist1">
    <w:name w:val="Akapit z listą1"/>
    <w:basedOn w:val="Normalny"/>
    <w:uiPriority w:val="99"/>
    <w:qFormat/>
    <w:rsid w:val="00010896"/>
    <w:pPr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Texte-mail">
    <w:name w:val="Text e-mail"/>
    <w:basedOn w:val="Normalny"/>
    <w:rsid w:val="00010896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Legenda1">
    <w:name w:val="Legenda1"/>
    <w:basedOn w:val="Normalny"/>
    <w:next w:val="Normalny"/>
    <w:rsid w:val="00010896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Tekstkomentarza1">
    <w:name w:val="Tekst komentarza1"/>
    <w:basedOn w:val="Normalny"/>
    <w:rsid w:val="00010896"/>
    <w:pPr>
      <w:spacing w:after="0" w:line="36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oprawka1">
    <w:name w:val="Poprawka1"/>
    <w:rsid w:val="00010896"/>
    <w:pPr>
      <w:suppressAutoHyphens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ListParagraph1">
    <w:name w:val="List Paragraph1"/>
    <w:basedOn w:val="Normalny"/>
    <w:rsid w:val="00010896"/>
    <w:pPr>
      <w:spacing w:after="200" w:line="276" w:lineRule="auto"/>
      <w:ind w:left="720"/>
    </w:pPr>
    <w:rPr>
      <w:rFonts w:ascii="Calibri" w:eastAsia="Times New Roman" w:hAnsi="Calibri"/>
      <w:lang w:eastAsia="ar-SA"/>
    </w:rPr>
  </w:style>
  <w:style w:type="paragraph" w:customStyle="1" w:styleId="Zawartotabeli">
    <w:name w:val="Zawartość tabeli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010896"/>
    <w:rPr>
      <w:b/>
      <w:bCs/>
    </w:rPr>
  </w:style>
  <w:style w:type="table" w:styleId="Tabela-Siatka">
    <w:name w:val="Table Grid"/>
    <w:basedOn w:val="Standardowy"/>
    <w:uiPriority w:val="39"/>
    <w:rsid w:val="000108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8">
    <w:name w:val="Style8"/>
    <w:basedOn w:val="Normalny"/>
    <w:rsid w:val="00010896"/>
    <w:pPr>
      <w:widowControl w:val="0"/>
      <w:autoSpaceDE w:val="0"/>
      <w:autoSpaceDN w:val="0"/>
      <w:adjustRightInd w:val="0"/>
      <w:spacing w:after="0" w:line="200" w:lineRule="exact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numbering" w:customStyle="1" w:styleId="Styl11">
    <w:name w:val="Styl11"/>
    <w:rsid w:val="00010896"/>
    <w:pPr>
      <w:numPr>
        <w:numId w:val="24"/>
      </w:numPr>
    </w:pPr>
  </w:style>
  <w:style w:type="paragraph" w:styleId="Bezodstpw">
    <w:name w:val="No Spacing"/>
    <w:uiPriority w:val="1"/>
    <w:qFormat/>
    <w:rsid w:val="00010896"/>
    <w:rPr>
      <w:rFonts w:ascii="Calibri" w:eastAsia="Calibri" w:hAnsi="Calibri"/>
      <w:sz w:val="22"/>
      <w:szCs w:val="22"/>
      <w:lang w:eastAsia="en-US"/>
    </w:rPr>
  </w:style>
  <w:style w:type="paragraph" w:customStyle="1" w:styleId="NormalBold">
    <w:name w:val="NormalBold"/>
    <w:basedOn w:val="Normalny"/>
    <w:link w:val="NormalBoldChar"/>
    <w:rsid w:val="00010896"/>
    <w:pPr>
      <w:widowControl w:val="0"/>
      <w:spacing w:after="0" w:line="240" w:lineRule="auto"/>
    </w:pPr>
    <w:rPr>
      <w:rFonts w:ascii="Times New Roman" w:eastAsia="Times New Roman" w:hAnsi="Times New Roman"/>
      <w:b/>
      <w:sz w:val="24"/>
      <w:lang w:val="x-none" w:eastAsia="en-GB"/>
    </w:rPr>
  </w:style>
  <w:style w:type="character" w:customStyle="1" w:styleId="NormalBoldChar">
    <w:name w:val="NormalBold Char"/>
    <w:link w:val="NormalBold"/>
    <w:locked/>
    <w:rsid w:val="00010896"/>
    <w:rPr>
      <w:rFonts w:ascii="Times New Roman" w:eastAsia="Times New Roman" w:hAnsi="Times New Roman"/>
      <w:b/>
      <w:sz w:val="24"/>
      <w:szCs w:val="22"/>
      <w:lang w:val="x-none" w:eastAsia="en-GB"/>
    </w:rPr>
  </w:style>
  <w:style w:type="character" w:customStyle="1" w:styleId="DeltaViewInsertion">
    <w:name w:val="DeltaView Insertion"/>
    <w:rsid w:val="00010896"/>
    <w:rPr>
      <w:b/>
      <w:i/>
      <w:spacing w:val="0"/>
    </w:rPr>
  </w:style>
  <w:style w:type="paragraph" w:customStyle="1" w:styleId="Text1">
    <w:name w:val="Text 1"/>
    <w:basedOn w:val="Normalny"/>
    <w:rsid w:val="00010896"/>
    <w:pPr>
      <w:spacing w:before="120" w:after="120" w:line="240" w:lineRule="auto"/>
      <w:ind w:left="850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ormalLeft">
    <w:name w:val="Normal Left"/>
    <w:basedOn w:val="Normalny"/>
    <w:rsid w:val="00010896"/>
    <w:pPr>
      <w:spacing w:before="120" w:after="120" w:line="240" w:lineRule="auto"/>
    </w:pPr>
    <w:rPr>
      <w:rFonts w:ascii="Times New Roman" w:eastAsia="Calibri" w:hAnsi="Times New Roman"/>
      <w:sz w:val="24"/>
      <w:lang w:eastAsia="en-GB"/>
    </w:rPr>
  </w:style>
  <w:style w:type="paragraph" w:customStyle="1" w:styleId="Tiret0">
    <w:name w:val="Tiret 0"/>
    <w:basedOn w:val="Normalny"/>
    <w:rsid w:val="00010896"/>
    <w:pPr>
      <w:numPr>
        <w:numId w:val="25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Tiret1">
    <w:name w:val="Tiret 1"/>
    <w:basedOn w:val="Normalny"/>
    <w:rsid w:val="00010896"/>
    <w:pPr>
      <w:numPr>
        <w:numId w:val="26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1">
    <w:name w:val="NumPar 1"/>
    <w:basedOn w:val="Normalny"/>
    <w:next w:val="Text1"/>
    <w:rsid w:val="00010896"/>
    <w:pPr>
      <w:numPr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2">
    <w:name w:val="NumPar 2"/>
    <w:basedOn w:val="Normalny"/>
    <w:next w:val="Text1"/>
    <w:rsid w:val="00010896"/>
    <w:pPr>
      <w:numPr>
        <w:ilvl w:val="1"/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3">
    <w:name w:val="NumPar 3"/>
    <w:basedOn w:val="Normalny"/>
    <w:next w:val="Text1"/>
    <w:rsid w:val="00010896"/>
    <w:pPr>
      <w:numPr>
        <w:ilvl w:val="2"/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4">
    <w:name w:val="NumPar 4"/>
    <w:basedOn w:val="Normalny"/>
    <w:next w:val="Text1"/>
    <w:rsid w:val="00010896"/>
    <w:pPr>
      <w:numPr>
        <w:ilvl w:val="3"/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ChapterTitle">
    <w:name w:val="ChapterTitle"/>
    <w:basedOn w:val="Normalny"/>
    <w:next w:val="Normalny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z w:val="32"/>
      <w:lang w:eastAsia="en-GB"/>
    </w:rPr>
  </w:style>
  <w:style w:type="paragraph" w:customStyle="1" w:styleId="SectionTitle">
    <w:name w:val="SectionTitle"/>
    <w:basedOn w:val="Normalny"/>
    <w:next w:val="Nagwek1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next w:val="Normalny"/>
    <w:rsid w:val="00010896"/>
    <w:pPr>
      <w:spacing w:before="120" w:after="120" w:line="240" w:lineRule="auto"/>
      <w:jc w:val="center"/>
    </w:pPr>
    <w:rPr>
      <w:rFonts w:ascii="Times New Roman" w:eastAsia="Calibri" w:hAnsi="Times New Roman"/>
      <w:b/>
      <w:sz w:val="24"/>
      <w:u w:val="single"/>
      <w:lang w:eastAsia="en-GB"/>
    </w:rPr>
  </w:style>
  <w:style w:type="character" w:customStyle="1" w:styleId="akapitdomyslny1">
    <w:name w:val="akapitdomyslny1"/>
    <w:rsid w:val="00010896"/>
  </w:style>
  <w:style w:type="paragraph" w:styleId="Tekstpodstawowywcity2">
    <w:name w:val="Body Text Indent 2"/>
    <w:basedOn w:val="Normalny"/>
    <w:link w:val="Tekstpodstawowywcity2Znak"/>
    <w:uiPriority w:val="99"/>
    <w:rsid w:val="00010896"/>
    <w:pPr>
      <w:widowControl w:val="0"/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Tekstpodstawowywcity2Znak">
    <w:name w:val="Tekst podstawowy wcięty 2 Znak"/>
    <w:link w:val="Tekstpodstawowywcity2"/>
    <w:uiPriority w:val="99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ierozpoznanawzmianka1">
    <w:name w:val="Nierozpoznana wzmianka1"/>
    <w:uiPriority w:val="99"/>
    <w:semiHidden/>
    <w:unhideWhenUsed/>
    <w:rsid w:val="00010896"/>
    <w:rPr>
      <w:color w:val="605E5C"/>
      <w:shd w:val="clear" w:color="auto" w:fill="E1DFDD"/>
    </w:rPr>
  </w:style>
  <w:style w:type="numbering" w:customStyle="1" w:styleId="Styl3">
    <w:name w:val="Styl3"/>
    <w:uiPriority w:val="99"/>
    <w:rsid w:val="00010896"/>
    <w:pPr>
      <w:numPr>
        <w:numId w:val="28"/>
      </w:numPr>
    </w:pPr>
  </w:style>
  <w:style w:type="numbering" w:customStyle="1" w:styleId="Styl4">
    <w:name w:val="Styl4"/>
    <w:uiPriority w:val="99"/>
    <w:rsid w:val="00010896"/>
    <w:pPr>
      <w:numPr>
        <w:numId w:val="29"/>
      </w:numPr>
    </w:pPr>
  </w:style>
  <w:style w:type="numbering" w:customStyle="1" w:styleId="Styl6">
    <w:name w:val="Styl6"/>
    <w:uiPriority w:val="99"/>
    <w:rsid w:val="00010896"/>
    <w:pPr>
      <w:numPr>
        <w:numId w:val="30"/>
      </w:numPr>
    </w:pPr>
  </w:style>
  <w:style w:type="numbering" w:customStyle="1" w:styleId="Styl7">
    <w:name w:val="Styl7"/>
    <w:uiPriority w:val="99"/>
    <w:rsid w:val="00010896"/>
    <w:pPr>
      <w:numPr>
        <w:numId w:val="31"/>
      </w:numPr>
    </w:pPr>
  </w:style>
  <w:style w:type="numbering" w:customStyle="1" w:styleId="Styl8">
    <w:name w:val="Styl8"/>
    <w:uiPriority w:val="99"/>
    <w:rsid w:val="00010896"/>
    <w:pPr>
      <w:numPr>
        <w:numId w:val="32"/>
      </w:numPr>
    </w:pPr>
  </w:style>
  <w:style w:type="numbering" w:customStyle="1" w:styleId="Styl9">
    <w:name w:val="Styl9"/>
    <w:uiPriority w:val="99"/>
    <w:rsid w:val="00010896"/>
    <w:pPr>
      <w:numPr>
        <w:numId w:val="33"/>
      </w:numPr>
    </w:pPr>
  </w:style>
  <w:style w:type="numbering" w:customStyle="1" w:styleId="Styl10">
    <w:name w:val="Styl10"/>
    <w:uiPriority w:val="99"/>
    <w:rsid w:val="00010896"/>
    <w:pPr>
      <w:numPr>
        <w:numId w:val="34"/>
      </w:numPr>
    </w:pPr>
  </w:style>
  <w:style w:type="numbering" w:customStyle="1" w:styleId="Styl12">
    <w:name w:val="Styl12"/>
    <w:uiPriority w:val="99"/>
    <w:rsid w:val="00010896"/>
    <w:pPr>
      <w:numPr>
        <w:numId w:val="35"/>
      </w:numPr>
    </w:pPr>
  </w:style>
  <w:style w:type="character" w:styleId="Numerstrony">
    <w:name w:val="page number"/>
    <w:rsid w:val="00010896"/>
    <w:rPr>
      <w:rFonts w:cs="Times New Roman"/>
    </w:rPr>
  </w:style>
  <w:style w:type="paragraph" w:customStyle="1" w:styleId="Teksttabela">
    <w:name w:val="Tekst_tabela"/>
    <w:basedOn w:val="Bezodstpw"/>
    <w:rsid w:val="00010896"/>
    <w:pPr>
      <w:spacing w:before="40" w:after="40"/>
    </w:pPr>
    <w:rPr>
      <w:rFonts w:ascii="Arial" w:hAnsi="Arial" w:cs="Tahoma"/>
      <w:szCs w:val="20"/>
    </w:rPr>
  </w:style>
  <w:style w:type="paragraph" w:customStyle="1" w:styleId="Kolorowalistaakcent11">
    <w:name w:val="Kolorowa lista — akcent 11"/>
    <w:basedOn w:val="Normalny"/>
    <w:qFormat/>
    <w:rsid w:val="00010896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price">
    <w:name w:val="price"/>
    <w:basedOn w:val="Normalny"/>
    <w:rsid w:val="000108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mount">
    <w:name w:val="amount"/>
    <w:rsid w:val="00010896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1089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1089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character" w:styleId="Odwoanieprzypisukocowego">
    <w:name w:val="endnote reference"/>
    <w:unhideWhenUsed/>
    <w:rsid w:val="00010896"/>
    <w:rPr>
      <w:vertAlign w:val="superscript"/>
    </w:rPr>
  </w:style>
  <w:style w:type="numbering" w:customStyle="1" w:styleId="11111112">
    <w:name w:val="1 / 1.1 / 1.1.112"/>
    <w:basedOn w:val="Bezlisty"/>
    <w:next w:val="111111"/>
    <w:rsid w:val="00010896"/>
  </w:style>
  <w:style w:type="numbering" w:customStyle="1" w:styleId="Bezlisty1">
    <w:name w:val="Bez listy1"/>
    <w:next w:val="Bezlisty"/>
    <w:uiPriority w:val="99"/>
    <w:semiHidden/>
    <w:unhideWhenUsed/>
    <w:rsid w:val="00010896"/>
  </w:style>
  <w:style w:type="paragraph" w:customStyle="1" w:styleId="xmsonormal">
    <w:name w:val="x_msonormal"/>
    <w:basedOn w:val="Normalny"/>
    <w:rsid w:val="00010896"/>
    <w:pPr>
      <w:spacing w:after="0" w:line="240" w:lineRule="auto"/>
    </w:pPr>
    <w:rPr>
      <w:rFonts w:ascii="Calibri" w:eastAsia="Calibri" w:hAnsi="Calibri" w:cs="Calibri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010896"/>
    <w:pPr>
      <w:spacing w:after="0"/>
      <w:ind w:firstLine="360"/>
    </w:pPr>
    <w:rPr>
      <w:sz w:val="24"/>
      <w:szCs w:val="24"/>
      <w:lang w:val="en-US" w:eastAsia="en-US"/>
    </w:rPr>
  </w:style>
  <w:style w:type="character" w:customStyle="1" w:styleId="TekstpodstawowyzwciciemZnak">
    <w:name w:val="Tekst podstawowy z wcięciem Znak"/>
    <w:link w:val="Tekstpodstawowyzwciciem"/>
    <w:uiPriority w:val="99"/>
    <w:rsid w:val="00010896"/>
    <w:rPr>
      <w:rFonts w:ascii="Times New Roman" w:eastAsia="Times New Roman" w:hAnsi="Times New Roman"/>
      <w:sz w:val="24"/>
      <w:szCs w:val="24"/>
      <w:lang w:val="en-US" w:eastAsia="en-US"/>
    </w:rPr>
  </w:style>
  <w:style w:type="numbering" w:customStyle="1" w:styleId="Styl51">
    <w:name w:val="Styl51"/>
    <w:uiPriority w:val="99"/>
    <w:rsid w:val="00010896"/>
    <w:pPr>
      <w:numPr>
        <w:numId w:val="2"/>
      </w:numPr>
    </w:pPr>
  </w:style>
  <w:style w:type="numbering" w:customStyle="1" w:styleId="WW8Num33122">
    <w:name w:val="WW8Num33122"/>
    <w:rsid w:val="00010896"/>
    <w:pPr>
      <w:numPr>
        <w:numId w:val="3"/>
      </w:numPr>
    </w:pPr>
  </w:style>
  <w:style w:type="numbering" w:customStyle="1" w:styleId="11111111">
    <w:name w:val="1 / 1.1 / 1.1.111"/>
    <w:basedOn w:val="Bezlisty"/>
    <w:next w:val="111111"/>
    <w:rsid w:val="00010896"/>
    <w:pPr>
      <w:numPr>
        <w:numId w:val="7"/>
      </w:numPr>
    </w:pPr>
  </w:style>
  <w:style w:type="numbering" w:customStyle="1" w:styleId="1111112">
    <w:name w:val="1 / 1.1 / 1.1.12"/>
    <w:basedOn w:val="Bezlisty"/>
    <w:next w:val="111111"/>
    <w:unhideWhenUsed/>
    <w:rsid w:val="00010896"/>
    <w:pPr>
      <w:numPr>
        <w:numId w:val="10"/>
      </w:numPr>
    </w:pPr>
  </w:style>
  <w:style w:type="numbering" w:customStyle="1" w:styleId="Styl13">
    <w:name w:val="Styl13"/>
    <w:rsid w:val="00010896"/>
    <w:pPr>
      <w:numPr>
        <w:numId w:val="8"/>
      </w:numPr>
    </w:pPr>
  </w:style>
  <w:style w:type="numbering" w:customStyle="1" w:styleId="Styl21">
    <w:name w:val="Styl21"/>
    <w:uiPriority w:val="99"/>
    <w:rsid w:val="00010896"/>
    <w:pPr>
      <w:numPr>
        <w:numId w:val="9"/>
      </w:numPr>
    </w:pPr>
  </w:style>
  <w:style w:type="numbering" w:customStyle="1" w:styleId="WW8Num331211">
    <w:name w:val="WW8Num331211"/>
    <w:rsid w:val="00010896"/>
    <w:pPr>
      <w:numPr>
        <w:numId w:val="1"/>
      </w:numPr>
    </w:pPr>
  </w:style>
  <w:style w:type="numbering" w:customStyle="1" w:styleId="Bezlisty2">
    <w:name w:val="Bez listy2"/>
    <w:next w:val="Bezlisty"/>
    <w:uiPriority w:val="99"/>
    <w:semiHidden/>
    <w:unhideWhenUsed/>
    <w:rsid w:val="00010896"/>
  </w:style>
  <w:style w:type="character" w:customStyle="1" w:styleId="ZnakZnak20">
    <w:name w:val="Znak Znak2"/>
    <w:rsid w:val="00010896"/>
  </w:style>
  <w:style w:type="character" w:customStyle="1" w:styleId="ZnakZnak10">
    <w:name w:val="Znak Znak1"/>
    <w:semiHidden/>
    <w:rsid w:val="00010896"/>
  </w:style>
  <w:style w:type="character" w:customStyle="1" w:styleId="ZnakZnak0">
    <w:name w:val="Znak Znak"/>
    <w:semiHidden/>
    <w:rsid w:val="00010896"/>
    <w:rPr>
      <w:rFonts w:ascii="Tahoma" w:hAnsi="Tahoma" w:cs="Tahoma"/>
      <w:sz w:val="16"/>
      <w:szCs w:val="16"/>
    </w:rPr>
  </w:style>
  <w:style w:type="numbering" w:customStyle="1" w:styleId="Styl111">
    <w:name w:val="Styl111"/>
    <w:rsid w:val="00010896"/>
    <w:pPr>
      <w:numPr>
        <w:numId w:val="4"/>
      </w:numPr>
    </w:pPr>
  </w:style>
  <w:style w:type="numbering" w:customStyle="1" w:styleId="11111113">
    <w:name w:val="1 / 1.1 / 1.1.113"/>
    <w:basedOn w:val="Bezlisty"/>
    <w:next w:val="111111"/>
    <w:rsid w:val="00010896"/>
    <w:pPr>
      <w:numPr>
        <w:numId w:val="6"/>
      </w:numPr>
    </w:pPr>
  </w:style>
  <w:style w:type="numbering" w:customStyle="1" w:styleId="1111113">
    <w:name w:val="1 / 1.1 / 1.1.13"/>
    <w:basedOn w:val="Bezlisty"/>
    <w:next w:val="111111"/>
    <w:rsid w:val="00010896"/>
    <w:pPr>
      <w:numPr>
        <w:numId w:val="5"/>
      </w:numPr>
    </w:pPr>
  </w:style>
  <w:style w:type="character" w:customStyle="1" w:styleId="h2">
    <w:name w:val="h2"/>
    <w:rsid w:val="00010896"/>
  </w:style>
  <w:style w:type="paragraph" w:styleId="Tekstpodstawowy3">
    <w:name w:val="Body Text 3"/>
    <w:basedOn w:val="Normalny"/>
    <w:link w:val="Tekstpodstawowy3Znak"/>
    <w:rsid w:val="00010896"/>
    <w:pPr>
      <w:spacing w:after="120" w:line="276" w:lineRule="auto"/>
    </w:pPr>
    <w:rPr>
      <w:rFonts w:ascii="Calibri" w:eastAsia="Calibri" w:hAnsi="Calibri"/>
      <w:sz w:val="16"/>
      <w:szCs w:val="16"/>
    </w:rPr>
  </w:style>
  <w:style w:type="character" w:customStyle="1" w:styleId="Tekstpodstawowy3Znak">
    <w:name w:val="Tekst podstawowy 3 Znak"/>
    <w:link w:val="Tekstpodstawowy3"/>
    <w:rsid w:val="00010896"/>
    <w:rPr>
      <w:rFonts w:ascii="Calibri" w:eastAsia="Calibri" w:hAnsi="Calibri"/>
      <w:sz w:val="16"/>
      <w:szCs w:val="16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01089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2">
    <w:name w:val="Akapit z listą2"/>
    <w:basedOn w:val="Normalny"/>
    <w:rsid w:val="00010896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Tretekstu">
    <w:name w:val="Treść tekstu"/>
    <w:basedOn w:val="Normalny"/>
    <w:rsid w:val="00010896"/>
    <w:pPr>
      <w:suppressAutoHyphens/>
      <w:spacing w:after="120" w:line="276" w:lineRule="auto"/>
      <w:jc w:val="both"/>
    </w:pPr>
    <w:rPr>
      <w:rFonts w:ascii="Times New Roman" w:eastAsia="Times New Roman" w:hAnsi="Times New Roman"/>
      <w:color w:val="00000A"/>
      <w:sz w:val="20"/>
      <w:szCs w:val="20"/>
      <w:lang w:eastAsia="pl-PL"/>
    </w:rPr>
  </w:style>
  <w:style w:type="paragraph" w:customStyle="1" w:styleId="arimr">
    <w:name w:val="arimr"/>
    <w:basedOn w:val="Normalny"/>
    <w:rsid w:val="00010896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character" w:customStyle="1" w:styleId="apple-converted-space">
    <w:name w:val="apple-converted-space"/>
    <w:rsid w:val="00010896"/>
  </w:style>
  <w:style w:type="character" w:customStyle="1" w:styleId="Znakiprzypiswdolnych">
    <w:name w:val="Znaki przypisów dolnych"/>
    <w:rsid w:val="00010896"/>
    <w:rPr>
      <w:vertAlign w:val="superscript"/>
    </w:rPr>
  </w:style>
  <w:style w:type="numbering" w:customStyle="1" w:styleId="111111111">
    <w:name w:val="1 / 1.1 / 1.1.1111"/>
    <w:basedOn w:val="Bezlisty"/>
    <w:next w:val="111111"/>
    <w:rsid w:val="00010896"/>
    <w:pPr>
      <w:numPr>
        <w:numId w:val="69"/>
      </w:numPr>
    </w:pPr>
  </w:style>
  <w:style w:type="paragraph" w:customStyle="1" w:styleId="TableContents">
    <w:name w:val="Table Contents"/>
    <w:basedOn w:val="Normalny"/>
    <w:rsid w:val="00010896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Normalny"/>
    <w:rsid w:val="00010896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NUMERUJ">
    <w:name w:val="NUMERUJ"/>
    <w:basedOn w:val="Normalny"/>
    <w:rsid w:val="001C16A5"/>
    <w:pPr>
      <w:numPr>
        <w:numId w:val="73"/>
      </w:numPr>
      <w:tabs>
        <w:tab w:val="clear" w:pos="928"/>
        <w:tab w:val="num" w:pos="720"/>
      </w:tabs>
      <w:spacing w:before="40" w:after="40" w:line="300" w:lineRule="atLeast"/>
      <w:ind w:left="720"/>
    </w:pPr>
    <w:rPr>
      <w:rFonts w:ascii="Arial" w:eastAsia="Times New Roman" w:hAnsi="Arial"/>
      <w:sz w:val="20"/>
      <w:szCs w:val="20"/>
      <w:lang w:eastAsia="pl-PL"/>
    </w:rPr>
  </w:style>
  <w:style w:type="numbering" w:customStyle="1" w:styleId="11111151">
    <w:name w:val="1 / 1.1 / 1.1.151"/>
    <w:basedOn w:val="Bezlisty"/>
    <w:next w:val="111111"/>
    <w:rsid w:val="00F27F36"/>
    <w:pPr>
      <w:numPr>
        <w:numId w:val="12"/>
      </w:numPr>
    </w:pPr>
  </w:style>
  <w:style w:type="paragraph" w:customStyle="1" w:styleId="footnotedescription">
    <w:name w:val="footnote description"/>
    <w:next w:val="Normalny"/>
    <w:link w:val="footnotedescriptionChar"/>
    <w:hidden/>
    <w:rsid w:val="00F27F36"/>
    <w:pPr>
      <w:spacing w:line="271" w:lineRule="auto"/>
      <w:ind w:right="27"/>
    </w:pPr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descriptionChar">
    <w:name w:val="footnote description Char"/>
    <w:link w:val="footnotedescription"/>
    <w:rsid w:val="00F27F36"/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mark">
    <w:name w:val="footnote mark"/>
    <w:hidden/>
    <w:rsid w:val="00F27F36"/>
    <w:rPr>
      <w:rFonts w:ascii="Calibri" w:eastAsia="Calibri" w:hAnsi="Calibri" w:cs="Calibri"/>
      <w:color w:val="000000"/>
      <w:sz w:val="16"/>
      <w:vertAlign w:val="superscript"/>
    </w:rPr>
  </w:style>
  <w:style w:type="table" w:customStyle="1" w:styleId="TableGrid">
    <w:name w:val="TableGrid"/>
    <w:rsid w:val="00F27F36"/>
    <w:rPr>
      <w:rFonts w:ascii="Calibri" w:eastAsia="Times New Roman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f01">
    <w:name w:val="cf01"/>
    <w:rsid w:val="005A7662"/>
    <w:rPr>
      <w:rFonts w:ascii="Segoe UI" w:hAnsi="Segoe UI" w:cs="Segoe UI" w:hint="defaul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41492"/>
    <w:rPr>
      <w:color w:val="605E5C"/>
      <w:shd w:val="clear" w:color="auto" w:fill="E1DFDD"/>
    </w:rPr>
  </w:style>
  <w:style w:type="character" w:customStyle="1" w:styleId="hgkelc">
    <w:name w:val="hgkelc"/>
    <w:basedOn w:val="Domylnaczcionkaakapitu"/>
    <w:rsid w:val="00CF41E6"/>
  </w:style>
  <w:style w:type="table" w:customStyle="1" w:styleId="Tabela-Siatka2">
    <w:name w:val="Tabela - Siatka2"/>
    <w:basedOn w:val="Standardowy"/>
    <w:next w:val="Tabela-Siatka"/>
    <w:uiPriority w:val="59"/>
    <w:rsid w:val="00396EE6"/>
    <w:pPr>
      <w:suppressAutoHyphens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ylicz">
    <w:name w:val="wylicz"/>
    <w:basedOn w:val="Normalny"/>
    <w:rsid w:val="00A2385A"/>
    <w:pPr>
      <w:spacing w:after="0" w:line="240" w:lineRule="auto"/>
      <w:ind w:left="284" w:hanging="284"/>
    </w:pPr>
    <w:rPr>
      <w:rFonts w:ascii="Arial" w:eastAsia="Times New Roman" w:hAnsi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3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3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1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60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2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2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73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2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82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6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79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76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45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6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8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3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76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3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5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92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9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5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02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4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73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72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45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58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0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0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4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78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6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6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3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9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87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87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7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7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5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2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89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3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9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21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0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23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5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4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aktura.dz@cm-uj.krakow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zp.cm-uj.krakow.pl" TargetMode="External"/><Relationship Id="rId1" Type="http://schemas.openxmlformats.org/officeDocument/2006/relationships/hyperlink" Target="mailto:dzp@cm-uj.krakow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\Documents\edit\Papier%20firmowy\Papier%20firmowy%20-%20pion%20-%20kolo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4050CD4AB6C24396D094FF082EF2B8" ma:contentTypeVersion="0" ma:contentTypeDescription="Create a new document." ma:contentTypeScope="" ma:versionID="aaa3fd1d10342340fe7873afa4a5f94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11827C-547B-4C84-B5D5-4CB3E3336F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A520BF-A05C-4B2B-AAB2-538E42135D74}">
  <ds:schemaRefs>
    <ds:schemaRef ds:uri="http://schemas.openxmlformats.org/package/2006/metadata/core-properties"/>
    <ds:schemaRef ds:uri="http://purl.org/dc/elements/1.1/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C78044B-2465-49E6-8198-B13A92B49DE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EF08E0-054F-427E-9D2B-05E871777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pion - kolor</Template>
  <TotalTime>2</TotalTime>
  <Pages>16</Pages>
  <Words>4688</Words>
  <Characters>28129</Characters>
  <Application>Microsoft Office Word</Application>
  <DocSecurity>0</DocSecurity>
  <Lines>234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32752</CharactersWithSpaces>
  <SharedDoc>false</SharedDoc>
  <HLinks>
    <vt:vector size="138" baseType="variant">
      <vt:variant>
        <vt:i4>7733341</vt:i4>
      </vt:variant>
      <vt:variant>
        <vt:i4>60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57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54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7733341</vt:i4>
      </vt:variant>
      <vt:variant>
        <vt:i4>51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48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1179759</vt:i4>
      </vt:variant>
      <vt:variant>
        <vt:i4>45</vt:i4>
      </vt:variant>
      <vt:variant>
        <vt:i4>0</vt:i4>
      </vt:variant>
      <vt:variant>
        <vt:i4>5</vt:i4>
      </vt:variant>
      <vt:variant>
        <vt:lpwstr>mailto:iod@uj.edu.pl</vt:lpwstr>
      </vt:variant>
      <vt:variant>
        <vt:lpwstr/>
      </vt:variant>
      <vt:variant>
        <vt:i4>7078001</vt:i4>
      </vt:variant>
      <vt:variant>
        <vt:i4>42</vt:i4>
      </vt:variant>
      <vt:variant>
        <vt:i4>0</vt:i4>
      </vt:variant>
      <vt:variant>
        <vt:i4>5</vt:i4>
      </vt:variant>
      <vt:variant>
        <vt:lpwstr>https://ezamowienia.gov.pl/pl/komponent-edukacyjny/</vt:lpwstr>
      </vt:variant>
      <vt:variant>
        <vt:lpwstr/>
      </vt:variant>
      <vt:variant>
        <vt:i4>7667800</vt:i4>
      </vt:variant>
      <vt:variant>
        <vt:i4>39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36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5505045</vt:i4>
      </vt:variant>
      <vt:variant>
        <vt:i4>33</vt:i4>
      </vt:variant>
      <vt:variant>
        <vt:i4>0</vt:i4>
      </vt:variant>
      <vt:variant>
        <vt:i4>5</vt:i4>
      </vt:variant>
      <vt:variant>
        <vt:lpwstr>https://ezamowienia.gov.pl/pl/aktywowacja-konta-podmiotu/</vt:lpwstr>
      </vt:variant>
      <vt:variant>
        <vt:lpwstr/>
      </vt:variant>
      <vt:variant>
        <vt:i4>7667800</vt:i4>
      </vt:variant>
      <vt:variant>
        <vt:i4>30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27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24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6815832</vt:i4>
      </vt:variant>
      <vt:variant>
        <vt:i4>21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6815832</vt:i4>
      </vt:variant>
      <vt:variant>
        <vt:i4>18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6815846</vt:i4>
      </vt:variant>
      <vt:variant>
        <vt:i4>15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12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9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6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3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3932204</vt:i4>
      </vt:variant>
      <vt:variant>
        <vt:i4>3</vt:i4>
      </vt:variant>
      <vt:variant>
        <vt:i4>0</vt:i4>
      </vt:variant>
      <vt:variant>
        <vt:i4>5</vt:i4>
      </vt:variant>
      <vt:variant>
        <vt:lpwstr>http://www.dzp.cm-uj.krakow.pl/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</dc:creator>
  <cp:keywords/>
  <cp:lastModifiedBy>Gorączko Katarzyna</cp:lastModifiedBy>
  <cp:revision>3</cp:revision>
  <cp:lastPrinted>2024-12-10T13:22:00Z</cp:lastPrinted>
  <dcterms:created xsi:type="dcterms:W3CDTF">2024-12-10T13:23:00Z</dcterms:created>
  <dcterms:modified xsi:type="dcterms:W3CDTF">2024-12-10T13:25:00Z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0x0101009F4050CD4AB6C24396D094FF082EF2B8</vt:lpwstr>
  </property>
</Properties>
</file>