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753C0" w:rsidRPr="00C753C0" w:rsidRDefault="00973399" w:rsidP="00C753C0">
      <w:pPr>
        <w:spacing w:after="0" w:line="240" w:lineRule="auto"/>
        <w:jc w:val="both"/>
        <w:rPr>
          <w:rFonts w:ascii="Arial" w:hAnsi="Arial" w:cs="Arial"/>
          <w:iCs/>
          <w:sz w:val="21"/>
          <w:szCs w:val="21"/>
        </w:rPr>
      </w:pPr>
      <w:r>
        <w:rPr>
          <w:rFonts w:ascii="Arial" w:hAnsi="Arial" w:cs="Arial"/>
          <w:iCs/>
          <w:sz w:val="21"/>
          <w:szCs w:val="21"/>
        </w:rPr>
        <w:t>WK.7021.</w:t>
      </w:r>
      <w:r w:rsidR="000003D5">
        <w:rPr>
          <w:rFonts w:ascii="Arial" w:hAnsi="Arial" w:cs="Arial"/>
          <w:iCs/>
          <w:sz w:val="21"/>
          <w:szCs w:val="21"/>
        </w:rPr>
        <w:t>2.</w:t>
      </w:r>
      <w:r w:rsidR="00594903">
        <w:rPr>
          <w:rFonts w:ascii="Arial" w:hAnsi="Arial" w:cs="Arial"/>
          <w:iCs/>
          <w:sz w:val="21"/>
          <w:szCs w:val="21"/>
        </w:rPr>
        <w:t>58</w:t>
      </w:r>
      <w:r w:rsidR="000003D5">
        <w:rPr>
          <w:rFonts w:ascii="Arial" w:hAnsi="Arial" w:cs="Arial"/>
          <w:iCs/>
          <w:sz w:val="21"/>
          <w:szCs w:val="21"/>
        </w:rPr>
        <w:t>.2023</w:t>
      </w:r>
      <w:r w:rsidR="00A704E5">
        <w:rPr>
          <w:rFonts w:ascii="Arial" w:hAnsi="Arial" w:cs="Arial"/>
          <w:iCs/>
          <w:sz w:val="21"/>
          <w:szCs w:val="21"/>
        </w:rPr>
        <w:t>.BL</w:t>
      </w:r>
    </w:p>
    <w:p w:rsidR="00C753C0" w:rsidRPr="00C753C0" w:rsidRDefault="00973399" w:rsidP="00C37C0F">
      <w:pPr>
        <w:spacing w:after="0" w:line="240" w:lineRule="auto"/>
        <w:jc w:val="right"/>
        <w:rPr>
          <w:rFonts w:ascii="Arial" w:hAnsi="Arial" w:cs="Arial"/>
          <w:iCs/>
          <w:sz w:val="21"/>
          <w:szCs w:val="21"/>
        </w:rPr>
      </w:pPr>
      <w:r>
        <w:rPr>
          <w:rFonts w:ascii="Arial" w:hAnsi="Arial" w:cs="Arial"/>
          <w:iCs/>
          <w:sz w:val="21"/>
          <w:szCs w:val="21"/>
        </w:rPr>
        <w:t xml:space="preserve">Siechnice, dnia </w:t>
      </w:r>
      <w:r w:rsidR="0030555C">
        <w:rPr>
          <w:rFonts w:ascii="Arial" w:hAnsi="Arial" w:cs="Arial"/>
          <w:iCs/>
          <w:sz w:val="21"/>
          <w:szCs w:val="21"/>
        </w:rPr>
        <w:t>17</w:t>
      </w:r>
      <w:r w:rsidR="004F6691">
        <w:rPr>
          <w:rFonts w:ascii="Arial" w:hAnsi="Arial" w:cs="Arial"/>
          <w:iCs/>
          <w:sz w:val="21"/>
          <w:szCs w:val="21"/>
        </w:rPr>
        <w:t xml:space="preserve"> listopada</w:t>
      </w:r>
      <w:r w:rsidR="000003D5">
        <w:rPr>
          <w:rFonts w:ascii="Arial" w:hAnsi="Arial" w:cs="Arial"/>
          <w:iCs/>
          <w:sz w:val="21"/>
          <w:szCs w:val="21"/>
        </w:rPr>
        <w:t xml:space="preserve"> 2023</w:t>
      </w:r>
      <w:r w:rsidR="00C753C0" w:rsidRPr="00C753C0">
        <w:rPr>
          <w:rFonts w:ascii="Arial" w:hAnsi="Arial" w:cs="Arial"/>
          <w:iCs/>
          <w:sz w:val="21"/>
          <w:szCs w:val="21"/>
        </w:rPr>
        <w:t xml:space="preserve"> r.</w:t>
      </w:r>
    </w:p>
    <w:p w:rsidR="00C753C0" w:rsidRPr="00C753C0" w:rsidRDefault="00C753C0" w:rsidP="00C37C0F">
      <w:pPr>
        <w:spacing w:after="0" w:line="240" w:lineRule="auto"/>
        <w:jc w:val="both"/>
        <w:rPr>
          <w:rFonts w:ascii="Arial" w:hAnsi="Arial" w:cs="Arial"/>
          <w:i/>
          <w:iCs/>
          <w:sz w:val="21"/>
          <w:szCs w:val="21"/>
        </w:rPr>
      </w:pPr>
    </w:p>
    <w:p w:rsidR="00C753C0" w:rsidRPr="00C753C0" w:rsidRDefault="00C753C0" w:rsidP="00C37C0F">
      <w:pPr>
        <w:spacing w:after="0" w:line="240" w:lineRule="auto"/>
        <w:jc w:val="both"/>
        <w:rPr>
          <w:rFonts w:ascii="Arial" w:hAnsi="Arial" w:cs="Arial"/>
          <w:sz w:val="21"/>
          <w:szCs w:val="21"/>
        </w:rPr>
      </w:pPr>
      <w:r w:rsidRPr="00C753C0">
        <w:rPr>
          <w:rFonts w:ascii="Arial" w:hAnsi="Arial" w:cs="Arial"/>
          <w:sz w:val="21"/>
          <w:szCs w:val="21"/>
        </w:rPr>
        <w:t xml:space="preserve">...............................................................                                                 </w:t>
      </w:r>
    </w:p>
    <w:p w:rsidR="00C753C0" w:rsidRPr="00A33799" w:rsidRDefault="00C753C0" w:rsidP="00C37C0F">
      <w:pPr>
        <w:spacing w:after="0" w:line="240" w:lineRule="auto"/>
        <w:jc w:val="both"/>
        <w:rPr>
          <w:rFonts w:ascii="Arial" w:hAnsi="Arial" w:cs="Arial"/>
          <w:sz w:val="18"/>
          <w:szCs w:val="18"/>
        </w:rPr>
      </w:pPr>
      <w:r w:rsidRPr="00A33799">
        <w:rPr>
          <w:rFonts w:ascii="Arial" w:hAnsi="Arial" w:cs="Arial"/>
          <w:sz w:val="18"/>
          <w:szCs w:val="18"/>
        </w:rPr>
        <w:t xml:space="preserve">              pieczęć zamawiającego</w:t>
      </w:r>
    </w:p>
    <w:p w:rsidR="00C753C0" w:rsidRPr="00075D25" w:rsidRDefault="00C753C0" w:rsidP="00C37C0F">
      <w:pPr>
        <w:spacing w:after="0" w:line="240" w:lineRule="auto"/>
        <w:jc w:val="both"/>
        <w:rPr>
          <w:rFonts w:ascii="Arial" w:hAnsi="Arial" w:cs="Arial"/>
          <w:sz w:val="21"/>
          <w:szCs w:val="21"/>
        </w:rPr>
      </w:pPr>
      <w:r w:rsidRPr="00C753C0">
        <w:rPr>
          <w:rFonts w:ascii="Arial" w:hAnsi="Arial" w:cs="Arial"/>
          <w:sz w:val="21"/>
          <w:szCs w:val="21"/>
        </w:rPr>
        <w:t xml:space="preserve">                                                 </w:t>
      </w:r>
    </w:p>
    <w:p w:rsidR="00C753C0" w:rsidRPr="00C753C0" w:rsidRDefault="00C753C0" w:rsidP="00C37C0F">
      <w:pPr>
        <w:spacing w:after="0" w:line="240" w:lineRule="auto"/>
        <w:jc w:val="center"/>
        <w:rPr>
          <w:rFonts w:ascii="Arial" w:hAnsi="Arial" w:cs="Arial"/>
          <w:b/>
          <w:sz w:val="21"/>
          <w:szCs w:val="21"/>
        </w:rPr>
      </w:pPr>
      <w:r w:rsidRPr="00C753C0">
        <w:rPr>
          <w:rFonts w:ascii="Arial" w:hAnsi="Arial" w:cs="Arial"/>
          <w:b/>
          <w:sz w:val="21"/>
          <w:szCs w:val="21"/>
        </w:rPr>
        <w:t>ZAPYTANIE OFERTOWE</w:t>
      </w:r>
    </w:p>
    <w:p w:rsidR="00C753C0" w:rsidRPr="00C753C0" w:rsidRDefault="00C753C0" w:rsidP="00C37C0F">
      <w:pPr>
        <w:pStyle w:val="Tekstpodstawowy"/>
        <w:spacing w:after="0" w:line="240" w:lineRule="auto"/>
        <w:ind w:left="714"/>
        <w:jc w:val="both"/>
        <w:rPr>
          <w:rFonts w:ascii="Arial" w:hAnsi="Arial" w:cs="Arial"/>
          <w:sz w:val="21"/>
          <w:szCs w:val="21"/>
        </w:rPr>
      </w:pPr>
    </w:p>
    <w:p w:rsidR="00C753C0" w:rsidRDefault="00C753C0" w:rsidP="00C37C0F">
      <w:pPr>
        <w:pStyle w:val="Tekstpodstawowy"/>
        <w:spacing w:after="0" w:line="240" w:lineRule="auto"/>
        <w:jc w:val="both"/>
        <w:rPr>
          <w:rFonts w:ascii="Arial" w:hAnsi="Arial" w:cs="Arial"/>
          <w:sz w:val="21"/>
          <w:szCs w:val="21"/>
        </w:rPr>
      </w:pPr>
      <w:r w:rsidRPr="00C753C0">
        <w:rPr>
          <w:rFonts w:ascii="Arial" w:hAnsi="Arial" w:cs="Arial"/>
          <w:sz w:val="21"/>
          <w:szCs w:val="21"/>
        </w:rPr>
        <w:t xml:space="preserve">Zgodnie z Regulaminem udzielania zamówień publicznych w Urzędzie Miejskim w Siechnicach </w:t>
      </w:r>
      <w:r w:rsidR="00DE6EEB">
        <w:rPr>
          <w:rFonts w:ascii="Arial" w:hAnsi="Arial" w:cs="Arial"/>
          <w:sz w:val="21"/>
          <w:szCs w:val="21"/>
        </w:rPr>
        <w:br/>
      </w:r>
      <w:r w:rsidRPr="00C753C0">
        <w:rPr>
          <w:rFonts w:ascii="Arial" w:hAnsi="Arial" w:cs="Arial"/>
          <w:sz w:val="21"/>
          <w:szCs w:val="21"/>
        </w:rPr>
        <w:t>w zakresie</w:t>
      </w:r>
      <w:r w:rsidRPr="00C753C0">
        <w:rPr>
          <w:rFonts w:ascii="Arial" w:hAnsi="Arial" w:cs="Arial"/>
          <w:i/>
          <w:iCs/>
          <w:sz w:val="21"/>
          <w:szCs w:val="21"/>
        </w:rPr>
        <w:t xml:space="preserve"> </w:t>
      </w:r>
      <w:r w:rsidRPr="00C753C0">
        <w:rPr>
          <w:rFonts w:ascii="Arial" w:hAnsi="Arial" w:cs="Arial"/>
          <w:sz w:val="21"/>
          <w:szCs w:val="21"/>
        </w:rPr>
        <w:t xml:space="preserve">zamówień o wartości nie przekraczającej kwoty 130 000 złotych </w:t>
      </w:r>
      <w:r w:rsidRPr="00D82963">
        <w:rPr>
          <w:rFonts w:ascii="Arial" w:hAnsi="Arial" w:cs="Arial"/>
          <w:bCs/>
          <w:sz w:val="21"/>
          <w:szCs w:val="21"/>
        </w:rPr>
        <w:t xml:space="preserve">Zamawiający </w:t>
      </w:r>
      <w:r w:rsidRPr="00D82963">
        <w:rPr>
          <w:rFonts w:ascii="Arial" w:hAnsi="Arial" w:cs="Arial"/>
          <w:bCs/>
          <w:color w:val="000000" w:themeColor="text1"/>
          <w:sz w:val="21"/>
          <w:szCs w:val="21"/>
        </w:rPr>
        <w:t>Gmina Siechnice</w:t>
      </w:r>
      <w:r w:rsidRPr="00D82963">
        <w:rPr>
          <w:rFonts w:ascii="Arial" w:hAnsi="Arial" w:cs="Arial"/>
          <w:color w:val="000000" w:themeColor="text1"/>
          <w:sz w:val="21"/>
          <w:szCs w:val="21"/>
        </w:rPr>
        <w:t xml:space="preserve">, ul. Jana Pawła II 12, 55-011 Siechnice </w:t>
      </w:r>
      <w:r w:rsidRPr="00D82963">
        <w:rPr>
          <w:rFonts w:ascii="Arial" w:hAnsi="Arial" w:cs="Arial"/>
          <w:sz w:val="21"/>
          <w:szCs w:val="21"/>
        </w:rPr>
        <w:t>zaprasza do udziału w postępowaniu na:</w:t>
      </w:r>
    </w:p>
    <w:p w:rsidR="00DE6EEB" w:rsidRPr="00C753C0" w:rsidRDefault="00DE6EEB" w:rsidP="00C37C0F">
      <w:pPr>
        <w:pStyle w:val="Tekstpodstawowy"/>
        <w:spacing w:after="0" w:line="240" w:lineRule="auto"/>
        <w:jc w:val="both"/>
        <w:rPr>
          <w:rFonts w:ascii="Arial" w:hAnsi="Arial" w:cs="Arial"/>
          <w:color w:val="000000" w:themeColor="text1"/>
          <w:sz w:val="21"/>
          <w:szCs w:val="21"/>
        </w:rPr>
      </w:pPr>
    </w:p>
    <w:p w:rsidR="00973399" w:rsidRDefault="005F50FF" w:rsidP="00C37C0F">
      <w:pPr>
        <w:spacing w:after="0" w:line="240" w:lineRule="auto"/>
        <w:jc w:val="center"/>
        <w:rPr>
          <w:rFonts w:ascii="Arial" w:hAnsi="Arial" w:cs="Arial"/>
          <w:b/>
          <w:i/>
          <w:sz w:val="21"/>
          <w:szCs w:val="21"/>
        </w:rPr>
      </w:pPr>
      <w:r>
        <w:rPr>
          <w:rFonts w:ascii="Arial" w:hAnsi="Arial" w:cs="Arial"/>
          <w:b/>
          <w:i/>
          <w:sz w:val="21"/>
          <w:szCs w:val="21"/>
        </w:rPr>
        <w:t>Remont urządzeń oraz nawierzchni na teren</w:t>
      </w:r>
      <w:r w:rsidR="004F6691">
        <w:rPr>
          <w:rFonts w:ascii="Arial" w:hAnsi="Arial" w:cs="Arial"/>
          <w:b/>
          <w:i/>
          <w:sz w:val="21"/>
          <w:szCs w:val="21"/>
        </w:rPr>
        <w:t>ie</w:t>
      </w:r>
      <w:r>
        <w:rPr>
          <w:rFonts w:ascii="Arial" w:hAnsi="Arial" w:cs="Arial"/>
          <w:b/>
          <w:i/>
          <w:sz w:val="21"/>
          <w:szCs w:val="21"/>
        </w:rPr>
        <w:t xml:space="preserve"> siłowni plenerow</w:t>
      </w:r>
      <w:r w:rsidR="004F6691">
        <w:rPr>
          <w:rFonts w:ascii="Arial" w:hAnsi="Arial" w:cs="Arial"/>
          <w:b/>
          <w:i/>
          <w:sz w:val="21"/>
          <w:szCs w:val="21"/>
        </w:rPr>
        <w:t xml:space="preserve">ej </w:t>
      </w:r>
      <w:r w:rsidR="004F6691">
        <w:rPr>
          <w:rFonts w:ascii="Arial" w:hAnsi="Arial" w:cs="Arial"/>
          <w:b/>
          <w:i/>
          <w:sz w:val="21"/>
          <w:szCs w:val="21"/>
        </w:rPr>
        <w:br/>
        <w:t xml:space="preserve">przy ul. Gwiaździstej w Radwanicach </w:t>
      </w:r>
      <w:r w:rsidR="000003D5" w:rsidRPr="000003D5">
        <w:rPr>
          <w:rFonts w:ascii="Arial" w:hAnsi="Arial" w:cs="Arial"/>
          <w:b/>
          <w:i/>
          <w:sz w:val="21"/>
          <w:szCs w:val="21"/>
        </w:rPr>
        <w:t>w gm. Siechnice</w:t>
      </w:r>
    </w:p>
    <w:p w:rsidR="000003D5" w:rsidRDefault="000003D5" w:rsidP="00C37C0F">
      <w:pPr>
        <w:spacing w:after="0" w:line="240" w:lineRule="auto"/>
        <w:jc w:val="center"/>
        <w:rPr>
          <w:rFonts w:ascii="Arial" w:hAnsi="Arial" w:cs="Arial"/>
          <w:b/>
          <w:i/>
          <w:sz w:val="21"/>
          <w:szCs w:val="21"/>
        </w:rPr>
      </w:pPr>
    </w:p>
    <w:p w:rsidR="00815BAD" w:rsidRDefault="000B6787" w:rsidP="00C37C0F">
      <w:pPr>
        <w:pStyle w:val="Tekstpodstawowy"/>
        <w:numPr>
          <w:ilvl w:val="0"/>
          <w:numId w:val="2"/>
        </w:numPr>
        <w:spacing w:after="0" w:line="240" w:lineRule="auto"/>
        <w:ind w:left="714" w:hanging="357"/>
        <w:jc w:val="both"/>
        <w:rPr>
          <w:rFonts w:ascii="Arial" w:hAnsi="Arial" w:cs="Arial"/>
          <w:sz w:val="21"/>
          <w:szCs w:val="21"/>
        </w:rPr>
      </w:pPr>
      <w:r w:rsidRPr="009B5602">
        <w:rPr>
          <w:rFonts w:ascii="Arial" w:hAnsi="Arial" w:cs="Arial"/>
          <w:sz w:val="21"/>
          <w:szCs w:val="21"/>
        </w:rPr>
        <w:t>Przedmiot zamówienia</w:t>
      </w:r>
      <w:r w:rsidR="00870A6A" w:rsidRPr="009B5602">
        <w:rPr>
          <w:rFonts w:ascii="Arial" w:hAnsi="Arial" w:cs="Arial"/>
          <w:sz w:val="21"/>
          <w:szCs w:val="21"/>
        </w:rPr>
        <w:t xml:space="preserve"> obejmuje wykonanie </w:t>
      </w:r>
      <w:r w:rsidR="00C5005C">
        <w:rPr>
          <w:rFonts w:ascii="Arial" w:hAnsi="Arial" w:cs="Arial"/>
          <w:sz w:val="21"/>
          <w:szCs w:val="21"/>
        </w:rPr>
        <w:t>remontu urządzeń oraz nawierzchni siłowni plenerowej</w:t>
      </w:r>
      <w:r w:rsidR="005F50FF">
        <w:rPr>
          <w:rFonts w:ascii="Arial" w:hAnsi="Arial" w:cs="Arial"/>
          <w:sz w:val="21"/>
          <w:szCs w:val="21"/>
        </w:rPr>
        <w:t xml:space="preserve"> </w:t>
      </w:r>
      <w:r w:rsidR="00C5005C">
        <w:rPr>
          <w:rFonts w:ascii="Arial" w:hAnsi="Arial" w:cs="Arial"/>
          <w:sz w:val="21"/>
          <w:szCs w:val="21"/>
        </w:rPr>
        <w:t>zlokalizowanej przy ul. Gwiaździstej w Radwanicach na dz. nr 955.</w:t>
      </w:r>
    </w:p>
    <w:p w:rsidR="00C37C0F" w:rsidRDefault="00C37C0F" w:rsidP="00C37C0F">
      <w:pPr>
        <w:pStyle w:val="Tekstpodstawowy"/>
        <w:spacing w:after="0" w:line="240" w:lineRule="auto"/>
        <w:ind w:left="714"/>
        <w:jc w:val="both"/>
        <w:rPr>
          <w:rFonts w:ascii="Arial" w:hAnsi="Arial" w:cs="Arial"/>
          <w:sz w:val="21"/>
          <w:szCs w:val="21"/>
        </w:rPr>
      </w:pPr>
    </w:p>
    <w:p w:rsidR="005F50FF" w:rsidRDefault="00C5005C" w:rsidP="00C37C0F">
      <w:pPr>
        <w:pStyle w:val="Tekstpodstawowy"/>
        <w:spacing w:after="0"/>
        <w:ind w:left="714"/>
        <w:jc w:val="center"/>
        <w:rPr>
          <w:rFonts w:ascii="Arial" w:hAnsi="Arial" w:cs="Arial"/>
          <w:b/>
          <w:sz w:val="21"/>
          <w:szCs w:val="21"/>
        </w:rPr>
      </w:pPr>
      <w:r>
        <w:rPr>
          <w:rFonts w:ascii="Arial" w:hAnsi="Arial" w:cs="Arial"/>
          <w:b/>
          <w:noProof/>
          <w:sz w:val="21"/>
          <w:szCs w:val="21"/>
          <w:lang w:eastAsia="pl-PL"/>
        </w:rPr>
        <w:drawing>
          <wp:inline distT="0" distB="0" distL="0" distR="0">
            <wp:extent cx="4680000" cy="2642400"/>
            <wp:effectExtent l="0" t="0" r="6350" b="571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64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C0F" w:rsidRDefault="00C37C0F" w:rsidP="00C37C0F">
      <w:pPr>
        <w:pStyle w:val="Tekstpodstawowy"/>
        <w:spacing w:after="0"/>
        <w:ind w:left="714"/>
        <w:jc w:val="center"/>
        <w:rPr>
          <w:rFonts w:ascii="Arial" w:hAnsi="Arial" w:cs="Arial"/>
          <w:b/>
          <w:sz w:val="21"/>
          <w:szCs w:val="21"/>
        </w:rPr>
      </w:pPr>
    </w:p>
    <w:p w:rsidR="00D82963" w:rsidRDefault="00D82963" w:rsidP="00C37C0F">
      <w:pPr>
        <w:pStyle w:val="Tekstpodstawowy"/>
        <w:spacing w:after="0" w:line="240" w:lineRule="auto"/>
        <w:ind w:left="714"/>
        <w:jc w:val="both"/>
        <w:rPr>
          <w:rFonts w:ascii="Arial" w:hAnsi="Arial" w:cs="Arial"/>
          <w:sz w:val="21"/>
          <w:szCs w:val="21"/>
        </w:rPr>
      </w:pPr>
      <w:r w:rsidRPr="00D82963">
        <w:rPr>
          <w:rFonts w:ascii="Arial" w:hAnsi="Arial" w:cs="Arial"/>
          <w:sz w:val="21"/>
          <w:szCs w:val="21"/>
        </w:rPr>
        <w:t xml:space="preserve">Siłownia </w:t>
      </w:r>
      <w:r>
        <w:rPr>
          <w:rFonts w:ascii="Arial" w:hAnsi="Arial" w:cs="Arial"/>
          <w:sz w:val="21"/>
          <w:szCs w:val="21"/>
        </w:rPr>
        <w:t xml:space="preserve">plenerowa znajduje się w obrębie kompleksu sportowo-rekreacyjnego, w sąsiedztwie boiska do piłki nożnej. Siłownia została zamontowana 2015 r. Producentem urządzeń jest STARMAX. W obrębie siłowni znajduje się 11 urządzeń, tablica z regulaminem, 6 ławek </w:t>
      </w:r>
      <w:r w:rsidR="00C37C0F">
        <w:rPr>
          <w:rFonts w:ascii="Arial" w:hAnsi="Arial" w:cs="Arial"/>
          <w:sz w:val="21"/>
          <w:szCs w:val="21"/>
        </w:rPr>
        <w:br/>
      </w:r>
      <w:r>
        <w:rPr>
          <w:rFonts w:ascii="Arial" w:hAnsi="Arial" w:cs="Arial"/>
          <w:sz w:val="21"/>
          <w:szCs w:val="21"/>
        </w:rPr>
        <w:t xml:space="preserve">z oparciami oraz 4 kosze na śmieci. </w:t>
      </w:r>
      <w:r w:rsidR="008D1731">
        <w:rPr>
          <w:rFonts w:ascii="Arial" w:hAnsi="Arial" w:cs="Arial"/>
          <w:sz w:val="21"/>
          <w:szCs w:val="21"/>
        </w:rPr>
        <w:t xml:space="preserve">Wymiary - ok. 12 x 24m. </w:t>
      </w:r>
      <w:r>
        <w:rPr>
          <w:rFonts w:ascii="Arial" w:hAnsi="Arial" w:cs="Arial"/>
          <w:sz w:val="21"/>
          <w:szCs w:val="21"/>
        </w:rPr>
        <w:t xml:space="preserve">Nawierzchnia siłowni – żwirowa. </w:t>
      </w:r>
    </w:p>
    <w:p w:rsidR="00C37C0F" w:rsidRPr="00D82963" w:rsidRDefault="00C37C0F" w:rsidP="00C37C0F">
      <w:pPr>
        <w:pStyle w:val="Tekstpodstawowy"/>
        <w:spacing w:after="0" w:line="240" w:lineRule="auto"/>
        <w:ind w:left="714"/>
        <w:jc w:val="both"/>
        <w:rPr>
          <w:rFonts w:ascii="Arial" w:hAnsi="Arial" w:cs="Arial"/>
          <w:sz w:val="21"/>
          <w:szCs w:val="21"/>
        </w:rPr>
      </w:pPr>
    </w:p>
    <w:p w:rsidR="00D82963" w:rsidRDefault="00D82963" w:rsidP="00C37C0F">
      <w:pPr>
        <w:pStyle w:val="Tekstpodstawowy"/>
        <w:spacing w:after="0"/>
        <w:ind w:left="714"/>
        <w:jc w:val="center"/>
        <w:rPr>
          <w:rFonts w:ascii="Arial" w:hAnsi="Arial" w:cs="Arial"/>
          <w:b/>
          <w:sz w:val="21"/>
          <w:szCs w:val="21"/>
        </w:rPr>
      </w:pPr>
      <w:r>
        <w:rPr>
          <w:rFonts w:ascii="Arial" w:hAnsi="Arial" w:cs="Arial"/>
          <w:b/>
          <w:noProof/>
          <w:sz w:val="21"/>
          <w:szCs w:val="21"/>
          <w:lang w:eastAsia="pl-PL"/>
        </w:rPr>
        <w:drawing>
          <wp:inline distT="0" distB="0" distL="0" distR="0">
            <wp:extent cx="4680000" cy="2930400"/>
            <wp:effectExtent l="0" t="0" r="6350" b="381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0FF" w:rsidRDefault="005F50FF" w:rsidP="005F50FF">
      <w:pPr>
        <w:pStyle w:val="Tekstpodstawowy"/>
        <w:spacing w:after="0"/>
        <w:ind w:left="714"/>
        <w:jc w:val="both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lastRenderedPageBreak/>
        <w:t xml:space="preserve">W ramach </w:t>
      </w:r>
      <w:r w:rsidR="00C37C0F">
        <w:rPr>
          <w:rFonts w:ascii="Arial" w:hAnsi="Arial" w:cs="Arial"/>
          <w:sz w:val="21"/>
          <w:szCs w:val="21"/>
        </w:rPr>
        <w:t>zadania</w:t>
      </w:r>
      <w:r>
        <w:rPr>
          <w:rFonts w:ascii="Arial" w:hAnsi="Arial" w:cs="Arial"/>
          <w:sz w:val="21"/>
          <w:szCs w:val="21"/>
        </w:rPr>
        <w:t xml:space="preserve"> – n</w:t>
      </w:r>
      <w:r w:rsidR="004F6691">
        <w:rPr>
          <w:rFonts w:ascii="Arial" w:hAnsi="Arial" w:cs="Arial"/>
          <w:sz w:val="21"/>
          <w:szCs w:val="21"/>
        </w:rPr>
        <w:t>ależy wykonać następujące prace</w:t>
      </w:r>
      <w:r w:rsidR="00C37C0F">
        <w:rPr>
          <w:rFonts w:ascii="Arial" w:hAnsi="Arial" w:cs="Arial"/>
          <w:sz w:val="21"/>
          <w:szCs w:val="21"/>
        </w:rPr>
        <w:t>:</w:t>
      </w:r>
    </w:p>
    <w:p w:rsidR="00D06746" w:rsidRDefault="00D06746" w:rsidP="005F50FF">
      <w:pPr>
        <w:pStyle w:val="Tekstpodstawowy"/>
        <w:spacing w:after="0"/>
        <w:ind w:left="714"/>
        <w:jc w:val="both"/>
        <w:rPr>
          <w:rFonts w:ascii="Arial" w:hAnsi="Arial" w:cs="Arial"/>
          <w:sz w:val="21"/>
          <w:szCs w:val="21"/>
        </w:rPr>
      </w:pPr>
    </w:p>
    <w:tbl>
      <w:tblPr>
        <w:tblStyle w:val="Tabela-Siatka"/>
        <w:tblW w:w="0" w:type="auto"/>
        <w:tblInd w:w="-5" w:type="dxa"/>
        <w:tblLook w:val="04A0" w:firstRow="1" w:lastRow="0" w:firstColumn="1" w:lastColumn="0" w:noHBand="0" w:noVBand="1"/>
      </w:tblPr>
      <w:tblGrid>
        <w:gridCol w:w="709"/>
        <w:gridCol w:w="2835"/>
        <w:gridCol w:w="5807"/>
      </w:tblGrid>
      <w:tr w:rsidR="00080D3B" w:rsidTr="00AA40CE">
        <w:tc>
          <w:tcPr>
            <w:tcW w:w="709" w:type="dxa"/>
          </w:tcPr>
          <w:p w:rsidR="00AA40CE" w:rsidRDefault="00AA40CE" w:rsidP="00C37C0F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</w:p>
          <w:p w:rsidR="00C37C0F" w:rsidRDefault="00C37C0F" w:rsidP="00C37C0F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LP</w:t>
            </w:r>
          </w:p>
        </w:tc>
        <w:tc>
          <w:tcPr>
            <w:tcW w:w="2835" w:type="dxa"/>
          </w:tcPr>
          <w:p w:rsidR="00C37C0F" w:rsidRDefault="00C37C0F" w:rsidP="00C37C0F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URZĄDZENIE</w:t>
            </w:r>
            <w:r w:rsidR="00195DFB">
              <w:rPr>
                <w:rFonts w:ascii="Arial" w:hAnsi="Arial" w:cs="Arial"/>
                <w:sz w:val="21"/>
                <w:szCs w:val="21"/>
              </w:rPr>
              <w:t>/ WYPOSAŻENIE/ NAWIERZCHNIA</w:t>
            </w:r>
          </w:p>
        </w:tc>
        <w:tc>
          <w:tcPr>
            <w:tcW w:w="5807" w:type="dxa"/>
          </w:tcPr>
          <w:p w:rsidR="00AA40CE" w:rsidRDefault="00AA40CE" w:rsidP="00C37C0F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</w:p>
          <w:p w:rsidR="00C37C0F" w:rsidRDefault="00C37C0F" w:rsidP="00C37C0F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ZAKRES PRAC</w:t>
            </w:r>
          </w:p>
        </w:tc>
      </w:tr>
      <w:tr w:rsidR="00080D3B" w:rsidTr="00AA40CE">
        <w:tc>
          <w:tcPr>
            <w:tcW w:w="709" w:type="dxa"/>
            <w:vAlign w:val="center"/>
          </w:tcPr>
          <w:p w:rsidR="00C37C0F" w:rsidRDefault="00765304" w:rsidP="00765304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1</w:t>
            </w:r>
          </w:p>
        </w:tc>
        <w:tc>
          <w:tcPr>
            <w:tcW w:w="2835" w:type="dxa"/>
            <w:vAlign w:val="center"/>
          </w:tcPr>
          <w:p w:rsidR="0017697F" w:rsidRDefault="00D06746" w:rsidP="00195DFB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Twister + Wahadło</w:t>
            </w:r>
          </w:p>
        </w:tc>
        <w:tc>
          <w:tcPr>
            <w:tcW w:w="5807" w:type="dxa"/>
          </w:tcPr>
          <w:p w:rsidR="00C37C0F" w:rsidRPr="00D06746" w:rsidRDefault="00D06746" w:rsidP="0030555C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rządzenia należy oczyścić z rdzy oraz łuszczącej się farby </w:t>
            </w:r>
            <w:r w:rsidR="0017697F"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i pomalować farbą do metalu w kolorze identycznym lub zbliżonym </w:t>
            </w:r>
            <w:r w:rsidR="0030555C"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do obecnego. W ramach zadania Wykonawca ma również nasmarować </w:t>
            </w:r>
            <w:r w:rsidR="00505B23">
              <w:rPr>
                <w:rFonts w:ascii="Arial" w:hAnsi="Arial" w:cs="Arial"/>
                <w:sz w:val="18"/>
                <w:szCs w:val="18"/>
              </w:rPr>
              <w:t>łożyska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. </w:t>
            </w:r>
            <w:r w:rsidR="0030555C">
              <w:rPr>
                <w:rFonts w:ascii="Arial" w:hAnsi="Arial" w:cs="Arial"/>
                <w:sz w:val="18"/>
                <w:szCs w:val="18"/>
              </w:rPr>
              <w:t xml:space="preserve">Należy oczyścić słup oraz umieścić na nim brakujące naklejki z instrukcją użytkowania urządzeń – instrukcje należy pozyskać od producenta. 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Ponadto </w:t>
            </w:r>
            <w:r w:rsidR="0030555C">
              <w:rPr>
                <w:rFonts w:ascii="Arial" w:hAnsi="Arial" w:cs="Arial"/>
                <w:sz w:val="18"/>
                <w:szCs w:val="18"/>
              </w:rPr>
              <w:t>całość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należy oczyścić </w:t>
            </w:r>
            <w:r w:rsidR="0030555C"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z </w:t>
            </w:r>
            <w:r w:rsidR="009A7E9A">
              <w:rPr>
                <w:rFonts w:ascii="Arial" w:hAnsi="Arial" w:cs="Arial"/>
                <w:sz w:val="18"/>
                <w:szCs w:val="18"/>
              </w:rPr>
              <w:t xml:space="preserve">kurzu, pyłu, piasku, </w:t>
            </w:r>
            <w:r w:rsidRPr="00D06746">
              <w:rPr>
                <w:rFonts w:ascii="Arial" w:hAnsi="Arial" w:cs="Arial"/>
                <w:sz w:val="18"/>
                <w:szCs w:val="18"/>
              </w:rPr>
              <w:t>zielonych nalotów i porostów</w:t>
            </w:r>
            <w:r>
              <w:rPr>
                <w:rFonts w:ascii="Arial" w:hAnsi="Arial" w:cs="Arial"/>
                <w:sz w:val="18"/>
                <w:szCs w:val="18"/>
              </w:rPr>
              <w:t xml:space="preserve">. </w:t>
            </w:r>
          </w:p>
        </w:tc>
      </w:tr>
      <w:tr w:rsidR="00195DFB" w:rsidTr="00AA40CE">
        <w:tc>
          <w:tcPr>
            <w:tcW w:w="9351" w:type="dxa"/>
            <w:gridSpan w:val="3"/>
            <w:vAlign w:val="center"/>
          </w:tcPr>
          <w:p w:rsidR="0030555C" w:rsidRDefault="0030555C" w:rsidP="00AA40CE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30555C" w:rsidRDefault="00AA40CE" w:rsidP="00AA40CE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A40CE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5760000" cy="4320000"/>
                  <wp:effectExtent l="0" t="0" r="0" b="4445"/>
                  <wp:docPr id="3" name="Obraz 3" descr="E:\BARBARA LUDWISIAK\2023\FOTO\2023-11-07 - Radwanice - siłownia\DSCN56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BARBARA LUDWISIAK\2023\FOTO\2023-11-07 - Radwanice - siłownia\DSCN56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555C" w:rsidRDefault="0030555C" w:rsidP="00AA40CE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AA40CE" w:rsidRDefault="00AA40CE" w:rsidP="0030555C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A40CE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3600" cy="2160000"/>
                  <wp:effectExtent l="0" t="0" r="0" b="0"/>
                  <wp:docPr id="4" name="Obraz 4" descr="E:\BARBARA LUDWISIAK\2023\FOTO\2023-11-07 - Radwanice - siłownia\DSCN56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BARBARA LUDWISIAK\2023\FOTO\2023-11-07 - Radwanice - siłownia\DSCN56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6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A40CE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5" name="Obraz 5" descr="E:\BARBARA LUDWISIAK\2023\FOTO\2023-11-07 - Radwanice - siłownia\DSCN56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BARBARA LUDWISIAK\2023\FOTO\2023-11-07 - Radwanice - siłownia\DSCN56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555C" w:rsidRDefault="0030555C" w:rsidP="0030555C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30555C" w:rsidRDefault="0030555C" w:rsidP="0030555C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30555C" w:rsidRDefault="0030555C" w:rsidP="0030555C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080D3B" w:rsidTr="00AA40CE">
        <w:tc>
          <w:tcPr>
            <w:tcW w:w="709" w:type="dxa"/>
            <w:vAlign w:val="center"/>
          </w:tcPr>
          <w:p w:rsidR="00C37C0F" w:rsidRDefault="00765304" w:rsidP="00765304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lastRenderedPageBreak/>
              <w:t>2</w:t>
            </w:r>
          </w:p>
        </w:tc>
        <w:tc>
          <w:tcPr>
            <w:tcW w:w="2835" w:type="dxa"/>
            <w:vAlign w:val="center"/>
          </w:tcPr>
          <w:p w:rsidR="00EA7DD7" w:rsidRDefault="00EA7DD7" w:rsidP="00195DFB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Biegacz</w:t>
            </w:r>
          </w:p>
        </w:tc>
        <w:tc>
          <w:tcPr>
            <w:tcW w:w="5807" w:type="dxa"/>
          </w:tcPr>
          <w:p w:rsidR="00C37C0F" w:rsidRDefault="0030555C" w:rsidP="0030555C">
            <w:pPr>
              <w:pStyle w:val="Tekstpodstawowy"/>
              <w:spacing w:after="0"/>
              <w:jc w:val="both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18"/>
                <w:szCs w:val="18"/>
              </w:rPr>
              <w:t>Urządzenie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należy oczyścić z rdzy oraz łuszczącej się farby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i pomalować farbą do metalu w kolorze identycznym lub zbliżonym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do obecnego. W ramach zadania Wykonawca ma również nasmarować </w:t>
            </w:r>
            <w:r>
              <w:rPr>
                <w:rFonts w:ascii="Arial" w:hAnsi="Arial" w:cs="Arial"/>
                <w:sz w:val="18"/>
                <w:szCs w:val="18"/>
              </w:rPr>
              <w:t>łożyska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. </w:t>
            </w:r>
            <w:r>
              <w:rPr>
                <w:rFonts w:ascii="Arial" w:hAnsi="Arial" w:cs="Arial"/>
                <w:sz w:val="18"/>
                <w:szCs w:val="18"/>
              </w:rPr>
              <w:t xml:space="preserve">Należy oczyścić pylon oraz umieścić na nim brakujące naklejki z instrukcją użytkowania urządzenia – instrukcję należy pozyskać od producenta. 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Ponadto </w:t>
            </w:r>
            <w:r>
              <w:rPr>
                <w:rFonts w:ascii="Arial" w:hAnsi="Arial" w:cs="Arial"/>
                <w:sz w:val="18"/>
                <w:szCs w:val="18"/>
              </w:rPr>
              <w:t>całość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należy oczyścić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>z</w:t>
            </w:r>
            <w:r w:rsidR="009A7E9A" w:rsidRPr="00D0674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9A7E9A">
              <w:rPr>
                <w:rFonts w:ascii="Arial" w:hAnsi="Arial" w:cs="Arial"/>
                <w:sz w:val="18"/>
                <w:szCs w:val="18"/>
              </w:rPr>
              <w:t>kurzu, pyłu, piasku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zielonych nalotów i porostów</w:t>
            </w:r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</w:tc>
      </w:tr>
      <w:tr w:rsidR="00195DFB" w:rsidTr="00AA40CE">
        <w:tc>
          <w:tcPr>
            <w:tcW w:w="9351" w:type="dxa"/>
            <w:gridSpan w:val="3"/>
            <w:vAlign w:val="center"/>
          </w:tcPr>
          <w:p w:rsidR="00712D50" w:rsidRDefault="00505B23" w:rsidP="00712D50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505B23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5281200" cy="3960000"/>
                  <wp:effectExtent l="0" t="0" r="0" b="2540"/>
                  <wp:docPr id="6" name="Obraz 6" descr="E:\BARBARA LUDWISIAK\2023\FOTO\2023-11-07 - Radwanice - siłownia\DSCN56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BARBARA LUDWISIAK\2023\FOTO\2023-11-07 - Radwanice - siłownia\DSCN56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1200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2D50" w:rsidRDefault="00505B23" w:rsidP="0030555C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505B23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3600" cy="2160000"/>
                  <wp:effectExtent l="0" t="0" r="0" b="0"/>
                  <wp:docPr id="7" name="Obraz 7" descr="E:\BARBARA LUDWISIAK\2023\FOTO\2023-11-07 - Radwanice - siłownia\DSCN56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BARBARA LUDWISIAK\2023\FOTO\2023-11-07 - Radwanice - siłownia\DSCN56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6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05B23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8" name="Obraz 8" descr="E:\BARBARA LUDWISIAK\2023\FOTO\2023-11-07 - Radwanice - siłownia\DSCN5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BARBARA LUDWISIAK\2023\FOTO\2023-11-07 - Radwanice - siłownia\DSCN5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4531" w:rsidRDefault="00A24531" w:rsidP="0030555C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A24531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9" name="Obraz 9" descr="E:\BARBARA LUDWISIAK\2023\FOTO\2023-11-07 - Radwanice - siłownia\DSCN57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BARBARA LUDWISIAK\2023\FOTO\2023-11-07 - Radwanice - siłownia\DSCN57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4531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10" name="Obraz 10" descr="E:\BARBARA LUDWISIAK\2023\FOTO\2023-11-07 - Radwanice - siłownia\DSCN5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BARBARA LUDWISIAK\2023\FOTO\2023-11-07 - Radwanice - siłownia\DSCN57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0D3B" w:rsidTr="00AA40CE">
        <w:tc>
          <w:tcPr>
            <w:tcW w:w="709" w:type="dxa"/>
            <w:vAlign w:val="center"/>
          </w:tcPr>
          <w:p w:rsidR="00C37C0F" w:rsidRDefault="00765304" w:rsidP="00765304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lastRenderedPageBreak/>
              <w:t>3</w:t>
            </w:r>
          </w:p>
        </w:tc>
        <w:tc>
          <w:tcPr>
            <w:tcW w:w="2835" w:type="dxa"/>
            <w:vAlign w:val="center"/>
          </w:tcPr>
          <w:p w:rsidR="00C37C0F" w:rsidRDefault="00EA7DD7" w:rsidP="00195DFB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proofErr w:type="spellStart"/>
            <w:r>
              <w:rPr>
                <w:rFonts w:ascii="Arial" w:hAnsi="Arial" w:cs="Arial"/>
                <w:sz w:val="21"/>
                <w:szCs w:val="21"/>
              </w:rPr>
              <w:t>Orbitrek</w:t>
            </w:r>
            <w:proofErr w:type="spellEnd"/>
          </w:p>
        </w:tc>
        <w:tc>
          <w:tcPr>
            <w:tcW w:w="5807" w:type="dxa"/>
          </w:tcPr>
          <w:p w:rsidR="00C37C0F" w:rsidRDefault="0030555C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18"/>
                <w:szCs w:val="18"/>
              </w:rPr>
              <w:t>Urządzenie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należy oczyścić z rdzy oraz łuszczącej się farby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i pomalować farbą do metalu w kolorze identycznym lub zbliżonym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do obecnego. W ramach zadania Wykonawca ma również nasmarować </w:t>
            </w:r>
            <w:r>
              <w:rPr>
                <w:rFonts w:ascii="Arial" w:hAnsi="Arial" w:cs="Arial"/>
                <w:sz w:val="18"/>
                <w:szCs w:val="18"/>
              </w:rPr>
              <w:t>łożyska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. </w:t>
            </w:r>
            <w:r>
              <w:rPr>
                <w:rFonts w:ascii="Arial" w:hAnsi="Arial" w:cs="Arial"/>
                <w:sz w:val="18"/>
                <w:szCs w:val="18"/>
              </w:rPr>
              <w:t xml:space="preserve">Należy oczyścić pylon oraz umieścić na nim brakujące naklejki z instrukcją użytkowania urządzenia – instrukcję należy pozyskać od producenta. 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Ponadto </w:t>
            </w:r>
            <w:r>
              <w:rPr>
                <w:rFonts w:ascii="Arial" w:hAnsi="Arial" w:cs="Arial"/>
                <w:sz w:val="18"/>
                <w:szCs w:val="18"/>
              </w:rPr>
              <w:t>całość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należy oczyścić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="009A7E9A" w:rsidRPr="00D06746">
              <w:rPr>
                <w:rFonts w:ascii="Arial" w:hAnsi="Arial" w:cs="Arial"/>
                <w:sz w:val="18"/>
                <w:szCs w:val="18"/>
              </w:rPr>
              <w:t xml:space="preserve">z </w:t>
            </w:r>
            <w:r w:rsidR="009A7E9A">
              <w:rPr>
                <w:rFonts w:ascii="Arial" w:hAnsi="Arial" w:cs="Arial"/>
                <w:sz w:val="18"/>
                <w:szCs w:val="18"/>
              </w:rPr>
              <w:t>kurzu, pyłu, piasku,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zielonych nalotów i porostów</w:t>
            </w:r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</w:tc>
      </w:tr>
      <w:tr w:rsidR="00195DFB" w:rsidTr="00AA40CE">
        <w:tc>
          <w:tcPr>
            <w:tcW w:w="9351" w:type="dxa"/>
            <w:gridSpan w:val="3"/>
            <w:vAlign w:val="center"/>
          </w:tcPr>
          <w:p w:rsidR="00712D50" w:rsidRDefault="00712D50" w:rsidP="00712D50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195DFB" w:rsidRDefault="00581098" w:rsidP="00712D50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581098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11" name="Obraz 11" descr="E:\BARBARA LUDWISIAK\2023\FOTO\2023-11-07 - Radwanice - siłownia\DSCN5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BARBARA LUDWISIAK\2023\FOTO\2023-11-07 - Radwanice - siłownia\DSCN5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800DB" w:rsidRPr="00E800DB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12" name="Obraz 12" descr="E:\BARBARA LUDWISIAK\2023\FOTO\2023-11-07 - Radwanice - siłownia\DSCN5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BARBARA LUDWISIAK\2023\FOTO\2023-11-07 - Radwanice - siłownia\DSCN57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2D50" w:rsidRDefault="00712D50" w:rsidP="00712D50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E800DB" w:rsidRDefault="00E800DB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E800DB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13" name="Obraz 13" descr="E:\BARBARA LUDWISIAK\2023\FOTO\2023-11-07 - Radwanice - siłownia\DSCN57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BARBARA LUDWISIAK\2023\FOTO\2023-11-07 - Radwanice - siłownia\DSCN57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00DB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14" name="Obraz 14" descr="E:\BARBARA LUDWISIAK\2023\FOTO\2023-11-07 - Radwanice - siłownia\DSCN5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BARBARA LUDWISIAK\2023\FOTO\2023-11-07 - Radwanice - siłownia\DSCN57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2D50" w:rsidRDefault="00712D50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7E11C1" w:rsidRDefault="007E11C1" w:rsidP="005F50FF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7E11C1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15" name="Obraz 15" descr="E:\BARBARA LUDWISIAK\2023\FOTO\2023-11-07 - Radwanice - siłownia\DSCN5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BARBARA LUDWISIAK\2023\FOTO\2023-11-07 - Radwanice - siłownia\DSCN57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7E11C1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16" name="Obraz 16" descr="E:\BARBARA LUDWISIAK\2023\FOTO\2023-11-07 - Radwanice - siłownia\DSCN5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BARBARA LUDWISIAK\2023\FOTO\2023-11-07 - Radwanice - siłownia\DSCN5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2D50" w:rsidRDefault="00712D50" w:rsidP="005F50FF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712D50" w:rsidRDefault="00712D50" w:rsidP="005F50FF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712D50" w:rsidRDefault="00712D50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712D50" w:rsidRDefault="00712D50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712D50" w:rsidRDefault="00712D50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712D50" w:rsidRDefault="00712D50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712D50" w:rsidRDefault="00712D50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712D50" w:rsidRDefault="00712D50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712D50" w:rsidRDefault="00712D50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7E11C1" w:rsidRDefault="007E11C1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080D3B" w:rsidTr="00AA40CE">
        <w:tc>
          <w:tcPr>
            <w:tcW w:w="709" w:type="dxa"/>
            <w:vAlign w:val="center"/>
          </w:tcPr>
          <w:p w:rsidR="00C37C0F" w:rsidRDefault="00765304" w:rsidP="00765304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lastRenderedPageBreak/>
              <w:t>4</w:t>
            </w:r>
          </w:p>
        </w:tc>
        <w:tc>
          <w:tcPr>
            <w:tcW w:w="2835" w:type="dxa"/>
            <w:vAlign w:val="center"/>
          </w:tcPr>
          <w:p w:rsidR="00EA7DD7" w:rsidRDefault="00EA7DD7" w:rsidP="00195DFB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Koło + Kierownice</w:t>
            </w:r>
          </w:p>
        </w:tc>
        <w:tc>
          <w:tcPr>
            <w:tcW w:w="5807" w:type="dxa"/>
          </w:tcPr>
          <w:p w:rsidR="00C37C0F" w:rsidRDefault="00712D50" w:rsidP="009A7E9A">
            <w:pPr>
              <w:pStyle w:val="Tekstpodstawowy"/>
              <w:spacing w:after="0"/>
              <w:jc w:val="both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18"/>
                <w:szCs w:val="18"/>
              </w:rPr>
              <w:t>U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rządzenia należy oczyścić z rdzy oraz łuszczącej się farby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i pomalować farbą do metalu w kolorze identycznym lub zbliżonym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do obecnego. W ramach zadania Wykonawca ma również nasmarować </w:t>
            </w:r>
            <w:r>
              <w:rPr>
                <w:rFonts w:ascii="Arial" w:hAnsi="Arial" w:cs="Arial"/>
                <w:sz w:val="18"/>
                <w:szCs w:val="18"/>
              </w:rPr>
              <w:t>łożyska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. </w:t>
            </w:r>
            <w:r>
              <w:rPr>
                <w:rFonts w:ascii="Arial" w:hAnsi="Arial" w:cs="Arial"/>
                <w:sz w:val="18"/>
                <w:szCs w:val="18"/>
              </w:rPr>
              <w:t xml:space="preserve">Należy oczyścić słup z </w:t>
            </w:r>
            <w:proofErr w:type="spellStart"/>
            <w:r>
              <w:rPr>
                <w:rFonts w:ascii="Arial" w:hAnsi="Arial" w:cs="Arial"/>
                <w:sz w:val="18"/>
                <w:szCs w:val="18"/>
              </w:rPr>
              <w:t>grafitti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oraz umieścić na nim brakujące naklejki z instrukcją użytkowania urządzeń – instrukcje należy pozyskać od producenta. 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Ponadto </w:t>
            </w:r>
            <w:r>
              <w:rPr>
                <w:rFonts w:ascii="Arial" w:hAnsi="Arial" w:cs="Arial"/>
                <w:sz w:val="18"/>
                <w:szCs w:val="18"/>
              </w:rPr>
              <w:t>całość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należy oczyścić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>z</w:t>
            </w:r>
            <w:r w:rsidR="009A7E9A" w:rsidRPr="00D0674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9A7E9A">
              <w:rPr>
                <w:rFonts w:ascii="Arial" w:hAnsi="Arial" w:cs="Arial"/>
                <w:sz w:val="18"/>
                <w:szCs w:val="18"/>
              </w:rPr>
              <w:t>kurzu, pyłu, piasku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zielonych nalotów i porostów</w:t>
            </w:r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</w:tc>
      </w:tr>
      <w:tr w:rsidR="00664EA4" w:rsidTr="00AA40CE">
        <w:tc>
          <w:tcPr>
            <w:tcW w:w="9351" w:type="dxa"/>
            <w:gridSpan w:val="3"/>
            <w:vAlign w:val="center"/>
          </w:tcPr>
          <w:p w:rsidR="009A7E9A" w:rsidRDefault="009A7E9A" w:rsidP="00EA7DD7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9A7E9A" w:rsidRDefault="00C16907" w:rsidP="00EA7DD7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C16907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5760000" cy="4320000"/>
                  <wp:effectExtent l="0" t="0" r="0" b="4445"/>
                  <wp:docPr id="17" name="Obraz 17" descr="E:\BARBARA LUDWISIAK\2023\FOTO\2023-11-07 - Radwanice - siłownia\DSCN5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BARBARA LUDWISIAK\2023\FOTO\2023-11-07 - Radwanice - siłownia\DSCN5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7E9A" w:rsidRDefault="009A7E9A" w:rsidP="00EA7DD7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C16907" w:rsidRDefault="00C16907" w:rsidP="009A7E9A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C16907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3600" cy="2160000"/>
                  <wp:effectExtent l="0" t="0" r="0" b="0"/>
                  <wp:docPr id="18" name="Obraz 18" descr="E:\BARBARA LUDWISIAK\2023\FOTO\2023-11-07 - Radwanice - siłownia\DSCN5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BARBARA LUDWISIAK\2023\FOTO\2023-11-07 - Radwanice - siłownia\DSCN57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6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02C7B" w:rsidRPr="00402C7B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19" name="Obraz 19" descr="E:\BARBARA LUDWISIAK\2023\FOTO\2023-11-07 - Radwanice - siłownia\DSCN5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BARBARA LUDWISIAK\2023\FOTO\2023-11-07 - Radwanice - siłownia\DSCN57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7E9A" w:rsidRDefault="009A7E9A" w:rsidP="009A7E9A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9A7E9A" w:rsidRDefault="009A7E9A" w:rsidP="009A7E9A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9A7E9A" w:rsidRDefault="009A7E9A" w:rsidP="009A7E9A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9A7E9A" w:rsidRDefault="009A7E9A" w:rsidP="009A7E9A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9A7E9A" w:rsidRDefault="009A7E9A" w:rsidP="009A7E9A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9A7E9A" w:rsidRDefault="009A7E9A" w:rsidP="009A7E9A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9A7E9A" w:rsidRDefault="009A7E9A" w:rsidP="009A7E9A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9A7E9A" w:rsidRDefault="009A7E9A" w:rsidP="009A7E9A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080D3B" w:rsidTr="00AA40CE">
        <w:tc>
          <w:tcPr>
            <w:tcW w:w="709" w:type="dxa"/>
            <w:vAlign w:val="center"/>
          </w:tcPr>
          <w:p w:rsidR="00C37C0F" w:rsidRDefault="00765304" w:rsidP="00765304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lastRenderedPageBreak/>
              <w:t>5</w:t>
            </w:r>
          </w:p>
        </w:tc>
        <w:tc>
          <w:tcPr>
            <w:tcW w:w="2835" w:type="dxa"/>
            <w:vAlign w:val="center"/>
          </w:tcPr>
          <w:p w:rsidR="00C37C0F" w:rsidRDefault="00195DFB" w:rsidP="00EA7DD7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Drabika + Poręcze równoległe</w:t>
            </w:r>
          </w:p>
        </w:tc>
        <w:tc>
          <w:tcPr>
            <w:tcW w:w="5807" w:type="dxa"/>
          </w:tcPr>
          <w:p w:rsidR="00C37C0F" w:rsidRDefault="009A7E9A" w:rsidP="00237409">
            <w:pPr>
              <w:pStyle w:val="Tekstpodstawowy"/>
              <w:spacing w:after="0"/>
              <w:jc w:val="both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18"/>
                <w:szCs w:val="18"/>
              </w:rPr>
              <w:t>Urządzenie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należy oczyścić z rdzy oraz łuszczącej się farby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i pomalować farbą do metalu w kolorze identycznym lub zbliżonym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do obecnego. W ramach zadania Wykonawca ma również nasmarować </w:t>
            </w:r>
            <w:r>
              <w:rPr>
                <w:rFonts w:ascii="Arial" w:hAnsi="Arial" w:cs="Arial"/>
                <w:sz w:val="18"/>
                <w:szCs w:val="18"/>
              </w:rPr>
              <w:t>łożyska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. </w:t>
            </w:r>
            <w:r>
              <w:rPr>
                <w:rFonts w:ascii="Arial" w:hAnsi="Arial" w:cs="Arial"/>
                <w:sz w:val="18"/>
                <w:szCs w:val="18"/>
              </w:rPr>
              <w:t xml:space="preserve">Należy oczyścić pylon </w:t>
            </w:r>
            <w:r w:rsidR="00237409">
              <w:rPr>
                <w:rFonts w:ascii="Arial" w:hAnsi="Arial" w:cs="Arial"/>
                <w:sz w:val="18"/>
                <w:szCs w:val="18"/>
              </w:rPr>
              <w:t xml:space="preserve">z rysunku </w:t>
            </w:r>
            <w:r>
              <w:rPr>
                <w:rFonts w:ascii="Arial" w:hAnsi="Arial" w:cs="Arial"/>
                <w:sz w:val="18"/>
                <w:szCs w:val="18"/>
              </w:rPr>
              <w:t xml:space="preserve">oraz umieścić na nim </w:t>
            </w:r>
            <w:r w:rsidR="00237409">
              <w:rPr>
                <w:rFonts w:ascii="Arial" w:hAnsi="Arial" w:cs="Arial"/>
                <w:sz w:val="18"/>
                <w:szCs w:val="18"/>
              </w:rPr>
              <w:t>nowe</w:t>
            </w:r>
            <w:r>
              <w:rPr>
                <w:rFonts w:ascii="Arial" w:hAnsi="Arial" w:cs="Arial"/>
                <w:sz w:val="18"/>
                <w:szCs w:val="18"/>
              </w:rPr>
              <w:t xml:space="preserve"> naklejki z instrukcją użytkowania urządzenia – instrukcję należy pozyskać od producenta. 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Ponadto </w:t>
            </w:r>
            <w:r>
              <w:rPr>
                <w:rFonts w:ascii="Arial" w:hAnsi="Arial" w:cs="Arial"/>
                <w:sz w:val="18"/>
                <w:szCs w:val="18"/>
              </w:rPr>
              <w:t>całość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należy oczyścić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z </w:t>
            </w:r>
            <w:r>
              <w:rPr>
                <w:rFonts w:ascii="Arial" w:hAnsi="Arial" w:cs="Arial"/>
                <w:sz w:val="18"/>
                <w:szCs w:val="18"/>
              </w:rPr>
              <w:t>kurzu, pyłu, piasku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zielonych nalotów i porostów</w:t>
            </w:r>
            <w:r w:rsidR="0017697F">
              <w:rPr>
                <w:rFonts w:ascii="Arial" w:hAnsi="Arial" w:cs="Arial"/>
                <w:sz w:val="18"/>
                <w:szCs w:val="18"/>
              </w:rPr>
              <w:t>.</w:t>
            </w:r>
          </w:p>
        </w:tc>
      </w:tr>
      <w:tr w:rsidR="00664EA4" w:rsidTr="00AA40CE">
        <w:tc>
          <w:tcPr>
            <w:tcW w:w="9351" w:type="dxa"/>
            <w:gridSpan w:val="3"/>
            <w:vAlign w:val="center"/>
          </w:tcPr>
          <w:p w:rsidR="00664EA4" w:rsidRDefault="00BD6DF8" w:rsidP="005F50FF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BD6DF8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20" name="Obraz 20" descr="E:\BARBARA LUDWISIAK\2023\FOTO\2023-11-07 - Radwanice - siłownia\DSCN5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BARBARA LUDWISIAK\2023\FOTO\2023-11-07 - Radwanice - siłownia\DSCN57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BD6DF8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21" name="Obraz 21" descr="E:\BARBARA LUDWISIAK\2023\FOTO\2023-11-07 - Radwanice - siłownia\DSCN5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BARBARA LUDWISIAK\2023\FOTO\2023-11-07 - Radwanice - siłownia\DSCN5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0706" w:rsidRDefault="00AF0706" w:rsidP="005F50FF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BD6DF8" w:rsidRDefault="00BD6DF8" w:rsidP="00BD6DF8">
            <w:pPr>
              <w:pStyle w:val="Tekstpodstawowy"/>
              <w:spacing w:after="0"/>
              <w:jc w:val="center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BD6DF8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22" name="Obraz 22" descr="E:\BARBARA LUDWISIAK\2023\FOTO\2023-11-07 - Radwanice - siłownia\DSCN5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BARBARA LUDWISIAK\2023\FOTO\2023-11-07 - Radwanice - siłownia\DSCN5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BD6DF8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23" name="Obraz 23" descr="E:\BARBARA LUDWISIAK\2023\FOTO\2023-11-07 - Radwanice - siłownia\DSCN5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BARBARA LUDWISIAK\2023\FOTO\2023-11-07 - Radwanice - siłownia\DSCN5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0706" w:rsidRDefault="00AF0706" w:rsidP="00BD6DF8">
            <w:pPr>
              <w:pStyle w:val="Tekstpodstawowy"/>
              <w:spacing w:after="0"/>
              <w:jc w:val="center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1C3506" w:rsidRDefault="001C3506" w:rsidP="00AF0706">
            <w:pPr>
              <w:pStyle w:val="Tekstpodstawowy"/>
              <w:spacing w:after="0"/>
              <w:jc w:val="center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1C3506">
              <w:rPr>
                <w:rFonts w:ascii="Times New Roman" w:eastAsia="Times New Roman" w:hAnsi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25" name="Obraz 25" descr="E:\BARBARA LUDWISIAK\2023\FOTO\2023-11-07 - Radwanice - siłownia\DSCN5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BARBARA LUDWISIAK\2023\FOTO\2023-11-07 - Radwanice - siłownia\DSCN57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C3506">
              <w:rPr>
                <w:rFonts w:ascii="Times New Roman" w:eastAsia="Times New Roman" w:hAnsi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26" name="Obraz 26" descr="E:\BARBARA LUDWISIAK\2023\FOTO\2023-11-07 - Radwanice - siłownia\DSCN5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BARBARA LUDWISIAK\2023\FOTO\2023-11-07 - Radwanice - siłownia\DSCN57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C675C8" w:rsidRDefault="00C675C8" w:rsidP="00BD6DF8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AF0706" w:rsidRDefault="00AF0706" w:rsidP="00BD6DF8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AF0706" w:rsidRDefault="00AF0706" w:rsidP="00BD6DF8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AF0706" w:rsidRDefault="00AF0706" w:rsidP="00BD6DF8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AF0706" w:rsidRDefault="00AF0706" w:rsidP="00BD6DF8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AF0706" w:rsidRDefault="00AF0706" w:rsidP="00BD6DF8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AF0706" w:rsidRDefault="00AF0706" w:rsidP="00AF49BB">
            <w:pPr>
              <w:pStyle w:val="Tekstpodstawowy"/>
              <w:spacing w:after="0"/>
              <w:rPr>
                <w:rFonts w:ascii="Arial" w:hAnsi="Arial" w:cs="Arial"/>
                <w:sz w:val="18"/>
                <w:szCs w:val="18"/>
              </w:rPr>
            </w:pPr>
          </w:p>
          <w:p w:rsidR="00AF49BB" w:rsidRDefault="00AF49BB" w:rsidP="00AF49BB">
            <w:pPr>
              <w:pStyle w:val="Tekstpodstawowy"/>
              <w:spacing w:after="0"/>
              <w:rPr>
                <w:rFonts w:ascii="Arial" w:hAnsi="Arial" w:cs="Arial"/>
                <w:sz w:val="18"/>
                <w:szCs w:val="18"/>
              </w:rPr>
            </w:pPr>
          </w:p>
          <w:p w:rsidR="00AF0706" w:rsidRDefault="00AF0706" w:rsidP="00AF0706">
            <w:pPr>
              <w:pStyle w:val="Tekstpodstawowy"/>
              <w:spacing w:after="0"/>
              <w:rPr>
                <w:rFonts w:ascii="Arial" w:hAnsi="Arial" w:cs="Arial"/>
                <w:sz w:val="18"/>
                <w:szCs w:val="18"/>
              </w:rPr>
            </w:pPr>
          </w:p>
          <w:p w:rsidR="00AF0706" w:rsidRDefault="00AF0706" w:rsidP="00AF0706">
            <w:pPr>
              <w:pStyle w:val="Tekstpodstawowy"/>
              <w:spacing w:after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080D3B" w:rsidTr="00AA40CE">
        <w:tc>
          <w:tcPr>
            <w:tcW w:w="709" w:type="dxa"/>
            <w:vAlign w:val="center"/>
          </w:tcPr>
          <w:p w:rsidR="00C37C0F" w:rsidRDefault="00765304" w:rsidP="00765304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lastRenderedPageBreak/>
              <w:t>6</w:t>
            </w:r>
          </w:p>
        </w:tc>
        <w:tc>
          <w:tcPr>
            <w:tcW w:w="2835" w:type="dxa"/>
            <w:vAlign w:val="center"/>
          </w:tcPr>
          <w:p w:rsidR="00C37C0F" w:rsidRDefault="00195DFB" w:rsidP="00EA7DD7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Jeździec</w:t>
            </w:r>
          </w:p>
        </w:tc>
        <w:tc>
          <w:tcPr>
            <w:tcW w:w="5807" w:type="dxa"/>
          </w:tcPr>
          <w:p w:rsidR="00C37C0F" w:rsidRDefault="00AF0706" w:rsidP="008D1731">
            <w:pPr>
              <w:pStyle w:val="Tekstpodstawowy"/>
              <w:spacing w:after="0"/>
              <w:jc w:val="both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18"/>
                <w:szCs w:val="18"/>
              </w:rPr>
              <w:t>Urządzenie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należy oczyścić z rdzy oraz łuszczącej się farby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i pomalować farbą do metalu w kolorze identycznym lub zbliżonym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do obecnego. W ramach zadania Wykonawca ma również nasmarować </w:t>
            </w:r>
            <w:r>
              <w:rPr>
                <w:rFonts w:ascii="Arial" w:hAnsi="Arial" w:cs="Arial"/>
                <w:sz w:val="18"/>
                <w:szCs w:val="18"/>
              </w:rPr>
              <w:t>łożyska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. </w:t>
            </w:r>
            <w:r>
              <w:rPr>
                <w:rFonts w:ascii="Arial" w:hAnsi="Arial" w:cs="Arial"/>
                <w:sz w:val="18"/>
                <w:szCs w:val="18"/>
              </w:rPr>
              <w:t xml:space="preserve">Należy oczyścić </w:t>
            </w:r>
            <w:r w:rsidR="008D1731">
              <w:rPr>
                <w:rFonts w:ascii="Arial" w:hAnsi="Arial" w:cs="Arial"/>
                <w:sz w:val="18"/>
                <w:szCs w:val="18"/>
              </w:rPr>
              <w:t>słup</w:t>
            </w:r>
            <w:r>
              <w:rPr>
                <w:rFonts w:ascii="Arial" w:hAnsi="Arial" w:cs="Arial"/>
                <w:sz w:val="18"/>
                <w:szCs w:val="18"/>
              </w:rPr>
              <w:t xml:space="preserve"> oraz umieścić na nim brakujące naklejki z instrukcją użytkowania urządzenia – instrukcję należy pozyskać od producenta. 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Ponadto </w:t>
            </w:r>
            <w:r>
              <w:rPr>
                <w:rFonts w:ascii="Arial" w:hAnsi="Arial" w:cs="Arial"/>
                <w:sz w:val="18"/>
                <w:szCs w:val="18"/>
              </w:rPr>
              <w:t>całość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należy oczyścić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z </w:t>
            </w:r>
            <w:r>
              <w:rPr>
                <w:rFonts w:ascii="Arial" w:hAnsi="Arial" w:cs="Arial"/>
                <w:sz w:val="18"/>
                <w:szCs w:val="18"/>
              </w:rPr>
              <w:t>kurzu, pyłu, piasku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zielonych nalotów i porostów</w:t>
            </w:r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</w:tc>
      </w:tr>
      <w:tr w:rsidR="00664EA4" w:rsidTr="00AA40CE">
        <w:tc>
          <w:tcPr>
            <w:tcW w:w="9351" w:type="dxa"/>
            <w:gridSpan w:val="3"/>
            <w:vAlign w:val="center"/>
          </w:tcPr>
          <w:p w:rsidR="00AF0706" w:rsidRDefault="00AF0706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0706" w:rsidRDefault="005D0E44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5D0E44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5760000" cy="4320000"/>
                  <wp:effectExtent l="0" t="0" r="0" b="4445"/>
                  <wp:docPr id="28" name="Obraz 28" descr="E:\BARBARA LUDWISIAK\2023\FOTO\2023-11-07 - Radwanice - siłownia\DSCN5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BARBARA LUDWISIAK\2023\FOTO\2023-11-07 - Radwanice - siłownia\DSCN5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49BB" w:rsidRDefault="005D0E44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5D0E44" w:rsidRDefault="005D0E44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5D0E44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29" name="Obraz 29" descr="E:\BARBARA LUDWISIAK\2023\FOTO\2023-11-07 - Radwanice - siłownia\DSCN5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BARBARA LUDWISIAK\2023\FOTO\2023-11-07 - Radwanice - siłownia\DSCN57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855E5" w:rsidRPr="000855E5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30" name="Obraz 30" descr="E:\BARBARA LUDWISIAK\2023\FOTO\2023-11-07 - Radwanice - siłownia\DSCN5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BARBARA LUDWISIAK\2023\FOTO\2023-11-07 - Radwanice - siłownia\DSCN5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37409" w:rsidRDefault="00237409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49BB" w:rsidRDefault="00AF49BB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0706" w:rsidRDefault="00AF0706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0706" w:rsidRDefault="00AF0706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0706" w:rsidRDefault="00AF0706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0706" w:rsidRDefault="00AF0706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0706" w:rsidRDefault="00AF0706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0706" w:rsidRDefault="00AF0706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AF0706" w:rsidRPr="00AF0706" w:rsidRDefault="00AF0706" w:rsidP="00AF0706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</w:tc>
      </w:tr>
      <w:tr w:rsidR="00080D3B" w:rsidTr="00AA40CE">
        <w:tc>
          <w:tcPr>
            <w:tcW w:w="709" w:type="dxa"/>
            <w:vAlign w:val="center"/>
          </w:tcPr>
          <w:p w:rsidR="00C37C0F" w:rsidRDefault="00765304" w:rsidP="00765304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lastRenderedPageBreak/>
              <w:t>7</w:t>
            </w:r>
          </w:p>
        </w:tc>
        <w:tc>
          <w:tcPr>
            <w:tcW w:w="2835" w:type="dxa"/>
            <w:vAlign w:val="center"/>
          </w:tcPr>
          <w:p w:rsidR="00C37C0F" w:rsidRDefault="00195DFB" w:rsidP="00EA7DD7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Ławka + Prostownik pleców</w:t>
            </w:r>
          </w:p>
        </w:tc>
        <w:tc>
          <w:tcPr>
            <w:tcW w:w="5807" w:type="dxa"/>
          </w:tcPr>
          <w:p w:rsidR="00C37C0F" w:rsidRDefault="00237409" w:rsidP="00B52B93">
            <w:pPr>
              <w:pStyle w:val="Tekstpodstawowy"/>
              <w:spacing w:after="0"/>
              <w:jc w:val="both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18"/>
                <w:szCs w:val="18"/>
              </w:rPr>
              <w:t>Urządzenie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należy oczyścić z rdzy oraz łuszczącej się farby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i pomalować farbą do metalu w kolorze identycznym lub zbliżonym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do obecnego. W ramach zadania Wykonawca ma również nasmarować </w:t>
            </w:r>
            <w:r>
              <w:rPr>
                <w:rFonts w:ascii="Arial" w:hAnsi="Arial" w:cs="Arial"/>
                <w:sz w:val="18"/>
                <w:szCs w:val="18"/>
              </w:rPr>
              <w:t>łożyska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. </w:t>
            </w:r>
            <w:r>
              <w:rPr>
                <w:rFonts w:ascii="Arial" w:hAnsi="Arial" w:cs="Arial"/>
                <w:sz w:val="18"/>
                <w:szCs w:val="18"/>
              </w:rPr>
              <w:t>Należy oczyścić pylon oraz umieścić na nim nowe naklejki z instrukcją uży</w:t>
            </w:r>
            <w:r>
              <w:rPr>
                <w:rFonts w:ascii="Arial" w:hAnsi="Arial" w:cs="Arial"/>
                <w:sz w:val="18"/>
                <w:szCs w:val="18"/>
              </w:rPr>
              <w:t>tkowania urządzenia – instrukcje</w:t>
            </w:r>
            <w:r>
              <w:rPr>
                <w:rFonts w:ascii="Arial" w:hAnsi="Arial" w:cs="Arial"/>
                <w:sz w:val="18"/>
                <w:szCs w:val="18"/>
              </w:rPr>
              <w:t xml:space="preserve"> należy pozyskać od producenta. 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Ponadto </w:t>
            </w:r>
            <w:r>
              <w:rPr>
                <w:rFonts w:ascii="Arial" w:hAnsi="Arial" w:cs="Arial"/>
                <w:sz w:val="18"/>
                <w:szCs w:val="18"/>
              </w:rPr>
              <w:t xml:space="preserve">należy usunąć </w:t>
            </w:r>
            <w:r w:rsidR="00B52B93">
              <w:rPr>
                <w:rFonts w:ascii="Arial" w:hAnsi="Arial" w:cs="Arial"/>
                <w:sz w:val="18"/>
                <w:szCs w:val="18"/>
              </w:rPr>
              <w:t xml:space="preserve">graffiti, a </w:t>
            </w:r>
            <w:r>
              <w:rPr>
                <w:rFonts w:ascii="Arial" w:hAnsi="Arial" w:cs="Arial"/>
                <w:sz w:val="18"/>
                <w:szCs w:val="18"/>
              </w:rPr>
              <w:t>całość</w:t>
            </w:r>
            <w:r w:rsidR="00B52B93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oczyścić z </w:t>
            </w:r>
            <w:r>
              <w:rPr>
                <w:rFonts w:ascii="Arial" w:hAnsi="Arial" w:cs="Arial"/>
                <w:sz w:val="18"/>
                <w:szCs w:val="18"/>
              </w:rPr>
              <w:t>kurzu, pyłu, piasku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zielonych nalotów i porostów</w:t>
            </w:r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</w:tc>
      </w:tr>
      <w:tr w:rsidR="00664EA4" w:rsidTr="00AA40CE">
        <w:tc>
          <w:tcPr>
            <w:tcW w:w="9351" w:type="dxa"/>
            <w:gridSpan w:val="3"/>
            <w:vAlign w:val="center"/>
          </w:tcPr>
          <w:p w:rsidR="00237409" w:rsidRDefault="00770580" w:rsidP="00237409">
            <w:pPr>
              <w:pStyle w:val="Tekstpodstawowy"/>
              <w:spacing w:after="0"/>
              <w:jc w:val="center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770580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5281200" cy="3960000"/>
                  <wp:effectExtent l="0" t="0" r="0" b="2540"/>
                  <wp:docPr id="31" name="Obraz 31" descr="E:\BARBARA LUDWISIAK\2023\FOTO\2023-11-07 - Radwanice - siłownia\DSCN5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BARBARA LUDWISIAK\2023\FOTO\2023-11-07 - Radwanice - siłownia\DSCN57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1200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7409" w:rsidRDefault="00770580" w:rsidP="005F50FF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770580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32" name="Obraz 32" descr="E:\BARBARA LUDWISIAK\2023\FOTO\2023-11-07 - Radwanice - siłownia\DSCN5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BARBARA LUDWISIAK\2023\FOTO\2023-11-07 - Radwanice - siłownia\DSCN57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70580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33" name="Obraz 33" descr="E:\BARBARA LUDWISIAK\2023\FOTO\2023-11-07 - Radwanice - siłownia\DSCN5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BARBARA LUDWISIAK\2023\FOTO\2023-11-07 - Radwanice - siłownia\DSCN5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770580" w:rsidRPr="00237409" w:rsidRDefault="00770580" w:rsidP="00237409">
            <w:pPr>
              <w:pStyle w:val="Tekstpodstawowy"/>
              <w:spacing w:after="0"/>
              <w:jc w:val="center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770580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34" name="Obraz 34" descr="E:\BARBARA LUDWISIAK\2023\FOTO\2023-11-07 - Radwanice - siłownia\DSCN5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BARBARA LUDWISIAK\2023\FOTO\2023-11-07 - Radwanice - siłownia\DSCN5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0D3B" w:rsidTr="00AA40CE">
        <w:tc>
          <w:tcPr>
            <w:tcW w:w="709" w:type="dxa"/>
            <w:vAlign w:val="center"/>
          </w:tcPr>
          <w:p w:rsidR="00765304" w:rsidRDefault="00765304" w:rsidP="00765304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lastRenderedPageBreak/>
              <w:t>8</w:t>
            </w:r>
          </w:p>
        </w:tc>
        <w:tc>
          <w:tcPr>
            <w:tcW w:w="2835" w:type="dxa"/>
            <w:vAlign w:val="center"/>
          </w:tcPr>
          <w:p w:rsidR="00765304" w:rsidRDefault="00195DFB" w:rsidP="00EA7DD7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Wyciskanie siedząc + wyciąg górny</w:t>
            </w:r>
          </w:p>
        </w:tc>
        <w:tc>
          <w:tcPr>
            <w:tcW w:w="5807" w:type="dxa"/>
          </w:tcPr>
          <w:p w:rsidR="00765304" w:rsidRDefault="00237409" w:rsidP="00B52B93">
            <w:pPr>
              <w:pStyle w:val="Tekstpodstawowy"/>
              <w:spacing w:after="0"/>
              <w:jc w:val="both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18"/>
                <w:szCs w:val="18"/>
              </w:rPr>
              <w:t>Urządzenie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należy oczyścić z rdzy oraz łuszczącej się farby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i pomalować farbą do metalu w kolorze identycznym lub zbliżonym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do obecnego. W ramach zadania Wykonawca ma również nasmarować </w:t>
            </w:r>
            <w:r>
              <w:rPr>
                <w:rFonts w:ascii="Arial" w:hAnsi="Arial" w:cs="Arial"/>
                <w:sz w:val="18"/>
                <w:szCs w:val="18"/>
              </w:rPr>
              <w:t>łożyska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. </w:t>
            </w:r>
            <w:r>
              <w:rPr>
                <w:rFonts w:ascii="Arial" w:hAnsi="Arial" w:cs="Arial"/>
                <w:sz w:val="18"/>
                <w:szCs w:val="18"/>
              </w:rPr>
              <w:t xml:space="preserve">Należy oczyścić pylon oraz umieścić na nim nowe naklejki z instrukcją użytkowania urządzenia – instrukcję należy pozyskać od producenta. </w:t>
            </w:r>
            <w:r w:rsidR="00B52B93" w:rsidRPr="00D06746">
              <w:rPr>
                <w:rFonts w:ascii="Arial" w:hAnsi="Arial" w:cs="Arial"/>
                <w:sz w:val="18"/>
                <w:szCs w:val="18"/>
              </w:rPr>
              <w:t xml:space="preserve">Ponadto </w:t>
            </w:r>
            <w:r w:rsidR="00B52B93">
              <w:rPr>
                <w:rFonts w:ascii="Arial" w:hAnsi="Arial" w:cs="Arial"/>
                <w:sz w:val="18"/>
                <w:szCs w:val="18"/>
              </w:rPr>
              <w:t>należy usunąć graf</w:t>
            </w:r>
            <w:r w:rsidR="00B52B93">
              <w:rPr>
                <w:rFonts w:ascii="Arial" w:hAnsi="Arial" w:cs="Arial"/>
                <w:sz w:val="18"/>
                <w:szCs w:val="18"/>
              </w:rPr>
              <w:t>fi</w:t>
            </w:r>
            <w:r w:rsidR="00B52B93">
              <w:rPr>
                <w:rFonts w:ascii="Arial" w:hAnsi="Arial" w:cs="Arial"/>
                <w:sz w:val="18"/>
                <w:szCs w:val="18"/>
              </w:rPr>
              <w:t xml:space="preserve">ti, a całość </w:t>
            </w:r>
            <w:r w:rsidR="00B52B93" w:rsidRPr="00D06746">
              <w:rPr>
                <w:rFonts w:ascii="Arial" w:hAnsi="Arial" w:cs="Arial"/>
                <w:sz w:val="18"/>
                <w:szCs w:val="18"/>
              </w:rPr>
              <w:t xml:space="preserve"> oczyścić z </w:t>
            </w:r>
            <w:r w:rsidR="00B52B93">
              <w:rPr>
                <w:rFonts w:ascii="Arial" w:hAnsi="Arial" w:cs="Arial"/>
                <w:sz w:val="18"/>
                <w:szCs w:val="18"/>
              </w:rPr>
              <w:t>kurzu, pyłu, piasku</w:t>
            </w:r>
            <w:r w:rsidR="00B52B93" w:rsidRPr="00D06746">
              <w:rPr>
                <w:rFonts w:ascii="Arial" w:hAnsi="Arial" w:cs="Arial"/>
                <w:sz w:val="18"/>
                <w:szCs w:val="18"/>
              </w:rPr>
              <w:t xml:space="preserve"> zielonych nalotów i porostów</w:t>
            </w:r>
            <w:r w:rsidR="00B52B93">
              <w:rPr>
                <w:rFonts w:ascii="Arial" w:hAnsi="Arial" w:cs="Arial"/>
                <w:sz w:val="18"/>
                <w:szCs w:val="18"/>
              </w:rPr>
              <w:t>.</w:t>
            </w:r>
          </w:p>
        </w:tc>
      </w:tr>
      <w:tr w:rsidR="008321F4" w:rsidTr="00173071">
        <w:tc>
          <w:tcPr>
            <w:tcW w:w="9351" w:type="dxa"/>
            <w:gridSpan w:val="3"/>
            <w:vAlign w:val="center"/>
          </w:tcPr>
          <w:p w:rsidR="008321F4" w:rsidRDefault="001A4DF8" w:rsidP="00B52B93">
            <w:pPr>
              <w:pStyle w:val="Tekstpodstawowy"/>
              <w:spacing w:after="0"/>
              <w:jc w:val="both"/>
              <w:rPr>
                <w:rStyle w:val="Normalny"/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1A4DF8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73" name="Obraz 73" descr="E:\BARBARA LUDWISIAK\2023\FOTO\2023-11-07 - Radwanice - siłownia\DSCN5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BARBARA LUDWISIAK\2023\FOTO\2023-11-07 - Radwanice - siłownia\DSCN5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Normalny"/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1A4DF8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74" name="Obraz 74" descr="E:\BARBARA LUDWISIAK\2023\FOTO\2023-11-07 - Radwanice - siłownia\DSCN5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BARBARA LUDWISIAK\2023\FOTO\2023-11-07 - Radwanice - siłownia\DSCN57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4DF8" w:rsidRDefault="001A4DF8" w:rsidP="00B52B93">
            <w:pPr>
              <w:pStyle w:val="Tekstpodstawowy"/>
              <w:spacing w:after="0"/>
              <w:jc w:val="both"/>
              <w:rPr>
                <w:rStyle w:val="Normalny"/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1A4DF8" w:rsidRDefault="001A4DF8" w:rsidP="00B52B93">
            <w:pPr>
              <w:pStyle w:val="Tekstpodstawowy"/>
              <w:spacing w:after="0"/>
              <w:jc w:val="both"/>
              <w:rPr>
                <w:rStyle w:val="Normalny"/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1A4DF8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75" name="Obraz 75" descr="E:\BARBARA LUDWISIAK\2023\FOTO\2023-11-07 - Radwanice - siłownia\DSCN57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BARBARA LUDWISIAK\2023\FOTO\2023-11-07 - Radwanice - siłownia\DSCN57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Normalny"/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1A4DF8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76" name="Obraz 76" descr="E:\BARBARA LUDWISIAK\2023\FOTO\2023-11-07 - Radwanice - siłownia\DSCN5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BARBARA LUDWISIAK\2023\FOTO\2023-11-07 - Radwanice - siłownia\DSCN5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4DF8" w:rsidRDefault="001A4DF8" w:rsidP="00B52B93">
            <w:pPr>
              <w:pStyle w:val="Tekstpodstawowy"/>
              <w:spacing w:after="0"/>
              <w:jc w:val="both"/>
              <w:rPr>
                <w:rStyle w:val="Normalny"/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1A4DF8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77" name="Obraz 77" descr="E:\BARBARA LUDWISIAK\2023\FOTO\2023-11-07 - Radwanice - siłownia\DSCN5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BARBARA LUDWISIAK\2023\FOTO\2023-11-07 - Radwanice - siłownia\DSCN5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Normalny"/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1A4DF8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78" name="Obraz 78" descr="E:\BARBARA LUDWISIAK\2023\FOTO\2023-11-07 - Radwanice - siłownia\DSCN5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BARBARA LUDWISIAK\2023\FOTO\2023-11-07 - Radwanice - siłownia\DSCN57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4DF8" w:rsidRDefault="001A4DF8" w:rsidP="00B52B93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1A4DF8" w:rsidRDefault="001A4DF8" w:rsidP="00B52B93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1A4DF8" w:rsidRDefault="001A4DF8" w:rsidP="00B52B93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1A4DF8" w:rsidRDefault="001A4DF8" w:rsidP="00B52B93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1A4DF8" w:rsidRDefault="001A4DF8" w:rsidP="00B52B93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1A4DF8" w:rsidRDefault="001A4DF8" w:rsidP="00B52B93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1A4DF8" w:rsidRDefault="001A4DF8" w:rsidP="00B52B93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1A4DF8" w:rsidRDefault="001A4DF8" w:rsidP="00B52B93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1A4DF8" w:rsidRDefault="001A4DF8" w:rsidP="00B52B93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1A4DF8" w:rsidRDefault="001A4DF8" w:rsidP="00B52B93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080D3B" w:rsidTr="00AA40CE">
        <w:tc>
          <w:tcPr>
            <w:tcW w:w="709" w:type="dxa"/>
            <w:vAlign w:val="center"/>
          </w:tcPr>
          <w:p w:rsidR="00765304" w:rsidRDefault="00765304" w:rsidP="00765304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lastRenderedPageBreak/>
              <w:t>9</w:t>
            </w:r>
          </w:p>
        </w:tc>
        <w:tc>
          <w:tcPr>
            <w:tcW w:w="2835" w:type="dxa"/>
            <w:vAlign w:val="center"/>
          </w:tcPr>
          <w:p w:rsidR="00765304" w:rsidRDefault="00195DFB" w:rsidP="00EA7DD7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Rowerek</w:t>
            </w:r>
          </w:p>
        </w:tc>
        <w:tc>
          <w:tcPr>
            <w:tcW w:w="5807" w:type="dxa"/>
          </w:tcPr>
          <w:p w:rsidR="00765304" w:rsidRDefault="00DD39D7" w:rsidP="00DD39D7">
            <w:pPr>
              <w:pStyle w:val="Tekstpodstawowy"/>
              <w:spacing w:after="0"/>
              <w:jc w:val="both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18"/>
                <w:szCs w:val="18"/>
              </w:rPr>
              <w:t>Urządzenie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należy oczyścić z rdzy oraz łuszczącej się farby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i pomalować farbą do metalu w kolorze identycznym lub zbliżonym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do obecnego. W ramach zadania Wykonawca ma również nasmarować </w:t>
            </w:r>
            <w:r>
              <w:rPr>
                <w:rFonts w:ascii="Arial" w:hAnsi="Arial" w:cs="Arial"/>
                <w:sz w:val="18"/>
                <w:szCs w:val="18"/>
              </w:rPr>
              <w:t>łożyska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. Ponadto </w:t>
            </w:r>
            <w:r>
              <w:rPr>
                <w:rFonts w:ascii="Arial" w:hAnsi="Arial" w:cs="Arial"/>
                <w:sz w:val="18"/>
                <w:szCs w:val="18"/>
              </w:rPr>
              <w:t xml:space="preserve">należy całość 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oczyścić z </w:t>
            </w:r>
            <w:r>
              <w:rPr>
                <w:rFonts w:ascii="Arial" w:hAnsi="Arial" w:cs="Arial"/>
                <w:sz w:val="18"/>
                <w:szCs w:val="18"/>
              </w:rPr>
              <w:t>kurzu, pyłu, piasku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zielonych nalotów i porostów</w:t>
            </w:r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</w:tc>
      </w:tr>
      <w:tr w:rsidR="00664EA4" w:rsidTr="00AA40CE">
        <w:tc>
          <w:tcPr>
            <w:tcW w:w="9351" w:type="dxa"/>
            <w:gridSpan w:val="3"/>
            <w:vAlign w:val="center"/>
          </w:tcPr>
          <w:p w:rsidR="00664EA4" w:rsidRDefault="00F43F85" w:rsidP="005F50FF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F43F85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45" name="Obraz 45" descr="E:\BARBARA LUDWISIAK\2023\FOTO\2023-11-07 - Radwanice - siłownia\DSCN5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BARBARA LUDWISIAK\2023\FOTO\2023-11-07 - Radwanice - siłownia\DSCN5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F43F85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46" name="Obraz 46" descr="E:\BARBARA LUDWISIAK\2023\FOTO\2023-11-07 - Radwanice - siłownia\DSCN57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BARBARA LUDWISIAK\2023\FOTO\2023-11-07 - Radwanice - siłownia\DSCN57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4207" w:rsidRDefault="00E84207" w:rsidP="005F50FF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F43F85" w:rsidRDefault="00F43F85" w:rsidP="005F50FF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F43F85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47" name="Obraz 47" descr="E:\BARBARA LUDWISIAK\2023\FOTO\2023-11-07 - Radwanice - siłownia\DSCN5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BARBARA LUDWISIAK\2023\FOTO\2023-11-07 - Radwanice - siłownia\DSCN57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F43F85">
              <w:rPr>
                <w:rFonts w:ascii="Times New Roman" w:eastAsia="Times New Roman" w:hAnsi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49" name="Obraz 49" descr="E:\BARBARA LUDWISIAK\2023\FOTO\2023-11-07 - Radwanice - siłownia\DSCN5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BARBARA LUDWISIAK\2023\FOTO\2023-11-07 - Radwanice - siłownia\DSCN57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4207" w:rsidRDefault="00E84207" w:rsidP="005F50FF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DD39D7" w:rsidRDefault="00DD39D7" w:rsidP="005F50FF">
            <w:pPr>
              <w:pStyle w:val="Tekstpodstawowy"/>
              <w:spacing w:after="0"/>
              <w:jc w:val="both"/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C5139D" w:rsidRDefault="00C5139D" w:rsidP="00C5139D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5139D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35" name="Obraz 35" descr="E:\BARBARA LUDWISIAK\2023\FOTO\2023-11-07 - Radwanice - siłownia\DSCN5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BARBARA LUDWISIAK\2023\FOTO\2023-11-07 - Radwanice - siłownia\DSCN57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39D7" w:rsidRDefault="00DD39D7" w:rsidP="00C5139D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DD39D7" w:rsidRDefault="00DD39D7" w:rsidP="00C5139D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DD39D7" w:rsidRDefault="00DD39D7" w:rsidP="00C5139D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DD39D7" w:rsidRDefault="00DD39D7" w:rsidP="00C5139D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DD39D7" w:rsidRDefault="00DD39D7" w:rsidP="00C5139D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E84207" w:rsidRDefault="00E84207" w:rsidP="00C5139D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E84207" w:rsidRDefault="00E84207" w:rsidP="00C5139D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E84207" w:rsidRDefault="00E84207" w:rsidP="00C5139D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E84207" w:rsidRDefault="00E84207" w:rsidP="00C5139D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E84207" w:rsidRDefault="00E84207" w:rsidP="00C5139D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E84207" w:rsidRDefault="00E84207" w:rsidP="00C5139D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DD39D7" w:rsidRDefault="00DD39D7" w:rsidP="00C5139D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080D3B" w:rsidTr="00AA40CE">
        <w:tc>
          <w:tcPr>
            <w:tcW w:w="709" w:type="dxa"/>
            <w:vAlign w:val="center"/>
          </w:tcPr>
          <w:p w:rsidR="00765304" w:rsidRDefault="00765304" w:rsidP="00765304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lastRenderedPageBreak/>
              <w:t>10</w:t>
            </w:r>
          </w:p>
        </w:tc>
        <w:tc>
          <w:tcPr>
            <w:tcW w:w="2835" w:type="dxa"/>
            <w:vAlign w:val="center"/>
          </w:tcPr>
          <w:p w:rsidR="00765304" w:rsidRDefault="00195DFB" w:rsidP="00EA7DD7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Prasa nożna</w:t>
            </w:r>
          </w:p>
        </w:tc>
        <w:tc>
          <w:tcPr>
            <w:tcW w:w="5807" w:type="dxa"/>
          </w:tcPr>
          <w:p w:rsidR="00765304" w:rsidRDefault="00A04E91" w:rsidP="00A04E91">
            <w:pPr>
              <w:pStyle w:val="Tekstpodstawowy"/>
              <w:spacing w:after="0"/>
              <w:jc w:val="both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18"/>
                <w:szCs w:val="18"/>
              </w:rPr>
              <w:t>Urządzenie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należy oczyścić z rdzy oraz łuszczącej się farby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i pomalować farbą do metalu w kolorze identycznym lub zbliżonym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do obecnego. W ramach zadania Wykonawca ma również nasmarować </w:t>
            </w:r>
            <w:r>
              <w:rPr>
                <w:rFonts w:ascii="Arial" w:hAnsi="Arial" w:cs="Arial"/>
                <w:sz w:val="18"/>
                <w:szCs w:val="18"/>
              </w:rPr>
              <w:t>łożyska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. </w:t>
            </w:r>
            <w:r>
              <w:rPr>
                <w:rFonts w:ascii="Arial" w:hAnsi="Arial" w:cs="Arial"/>
                <w:sz w:val="18"/>
                <w:szCs w:val="18"/>
              </w:rPr>
              <w:t xml:space="preserve">Należy oczyścić pylon oraz umieścić na nim nowe naklejki z instrukcją użytkowania urządzenia – instrukcje należy pozyskać od producenta. 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Ponadto </w:t>
            </w:r>
            <w:r>
              <w:rPr>
                <w:rFonts w:ascii="Arial" w:hAnsi="Arial" w:cs="Arial"/>
                <w:sz w:val="18"/>
                <w:szCs w:val="18"/>
              </w:rPr>
              <w:t xml:space="preserve">należy całość 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oczyścić z </w:t>
            </w:r>
            <w:r>
              <w:rPr>
                <w:rFonts w:ascii="Arial" w:hAnsi="Arial" w:cs="Arial"/>
                <w:sz w:val="18"/>
                <w:szCs w:val="18"/>
              </w:rPr>
              <w:t>kurzu, pyłu, piasku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zielonych nalotów i porostów</w:t>
            </w:r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</w:tc>
      </w:tr>
      <w:tr w:rsidR="00664EA4" w:rsidTr="00AA40CE">
        <w:tc>
          <w:tcPr>
            <w:tcW w:w="9351" w:type="dxa"/>
            <w:gridSpan w:val="3"/>
            <w:vAlign w:val="center"/>
          </w:tcPr>
          <w:p w:rsidR="00B52B93" w:rsidRDefault="00C5139D" w:rsidP="00B52B93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5139D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5281200" cy="3960000"/>
                  <wp:effectExtent l="0" t="0" r="0" b="2540"/>
                  <wp:docPr id="41" name="Obraz 41" descr="E:\BARBARA LUDWISIAK\2023\FOTO\2023-11-07 - Radwanice - siłownia\DSCN5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BARBARA LUDWISIAK\2023\FOTO\2023-11-07 - Radwanice - siłownia\DSCN5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1200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39D7" w:rsidRDefault="00CA6180" w:rsidP="00B52B93">
            <w:pPr>
              <w:pStyle w:val="Tekstpodstawowy"/>
              <w:spacing w:after="0"/>
              <w:jc w:val="center"/>
              <w:rPr>
                <w:rFonts w:ascii="Arial" w:hAnsi="Arial" w:cs="Arial"/>
                <w:noProof/>
                <w:sz w:val="18"/>
                <w:szCs w:val="18"/>
                <w:lang w:eastAsia="pl-PL"/>
              </w:rPr>
            </w:pPr>
            <w:r w:rsidRPr="00C5139D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7E3E3238" wp14:editId="3319973D">
                  <wp:extent cx="2880000" cy="2160000"/>
                  <wp:effectExtent l="0" t="0" r="0" b="0"/>
                  <wp:docPr id="42" name="Obraz 42" descr="E:\BARBARA LUDWISIAK\2023\FOTO\2023-11-07 - Radwanice - siłownia\DSCN5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BARBARA LUDWISIAK\2023\FOTO\2023-11-07 - Radwanice - siłownia\DSCN5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75CDA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t xml:space="preserve"> </w:t>
            </w:r>
            <w:r w:rsidRPr="00375CDA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115FB8EA" wp14:editId="2045A926">
                  <wp:extent cx="2880000" cy="2160000"/>
                  <wp:effectExtent l="0" t="0" r="0" b="0"/>
                  <wp:docPr id="48" name="Obraz 48" descr="E:\BARBARA LUDWISIAK\2023\FOTO\2023-11-07 - Radwanice - siłownia\DSCN57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BARBARA LUDWISIAK\2023\FOTO\2023-11-07 - Radwanice - siłownia\DSCN57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2B93" w:rsidRDefault="008321F4" w:rsidP="008321F4">
            <w:pPr>
              <w:pStyle w:val="Tekstpodstawowy"/>
              <w:spacing w:after="0"/>
              <w:jc w:val="center"/>
              <w:rPr>
                <w:rFonts w:ascii="Arial" w:hAnsi="Arial" w:cs="Arial"/>
                <w:noProof/>
                <w:sz w:val="18"/>
                <w:szCs w:val="18"/>
                <w:lang w:eastAsia="pl-PL"/>
              </w:rPr>
            </w:pPr>
            <w:r w:rsidRPr="00375CDA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 wp14:anchorId="6FDEED12" wp14:editId="5639C73F">
                  <wp:extent cx="2880000" cy="2160000"/>
                  <wp:effectExtent l="0" t="0" r="0" b="0"/>
                  <wp:docPr id="24" name="Obraz 24" descr="E:\BARBARA LUDWISIAK\2023\FOTO\2023-11-07 - Radwanice - siłownia\DSCN5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BARBARA LUDWISIAK\2023\FOTO\2023-11-07 - Radwanice - siłownia\DSCN5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0D3B" w:rsidTr="00AA40CE">
        <w:tc>
          <w:tcPr>
            <w:tcW w:w="709" w:type="dxa"/>
            <w:vAlign w:val="center"/>
          </w:tcPr>
          <w:p w:rsidR="00765304" w:rsidRDefault="00765304" w:rsidP="00765304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lastRenderedPageBreak/>
              <w:t>11</w:t>
            </w:r>
          </w:p>
        </w:tc>
        <w:tc>
          <w:tcPr>
            <w:tcW w:w="2835" w:type="dxa"/>
            <w:vAlign w:val="center"/>
          </w:tcPr>
          <w:p w:rsidR="00765304" w:rsidRDefault="00195DFB" w:rsidP="00195DFB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Wioślarz</w:t>
            </w:r>
          </w:p>
        </w:tc>
        <w:tc>
          <w:tcPr>
            <w:tcW w:w="5807" w:type="dxa"/>
          </w:tcPr>
          <w:p w:rsidR="00765304" w:rsidRDefault="00A04E91" w:rsidP="00A04E91">
            <w:pPr>
              <w:pStyle w:val="Tekstpodstawowy"/>
              <w:spacing w:after="0"/>
              <w:jc w:val="both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18"/>
                <w:szCs w:val="18"/>
              </w:rPr>
              <w:t>Urządzenie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należy oczyścić z rdzy oraz łuszczącej się farby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i pomalować farbą do metalu w kolorze identycznym lub zbliżonym 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do obecnego. W ramach zadania Wykonawca ma również nasmarować </w:t>
            </w:r>
            <w:r>
              <w:rPr>
                <w:rFonts w:ascii="Arial" w:hAnsi="Arial" w:cs="Arial"/>
                <w:sz w:val="18"/>
                <w:szCs w:val="18"/>
              </w:rPr>
              <w:t>łożyska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. </w:t>
            </w:r>
            <w:r>
              <w:rPr>
                <w:rFonts w:ascii="Arial" w:hAnsi="Arial" w:cs="Arial"/>
                <w:sz w:val="18"/>
                <w:szCs w:val="18"/>
              </w:rPr>
              <w:t xml:space="preserve">Należy oczyścić pylon oraz umieścić na nim nowe naklejki z instrukcją użytkowania urządzenia – instrukcje należy pozyskać od producenta. 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Ponadto </w:t>
            </w:r>
            <w:r>
              <w:rPr>
                <w:rFonts w:ascii="Arial" w:hAnsi="Arial" w:cs="Arial"/>
                <w:sz w:val="18"/>
                <w:szCs w:val="18"/>
              </w:rPr>
              <w:t xml:space="preserve">należy </w:t>
            </w:r>
            <w:bookmarkStart w:id="0" w:name="_GoBack"/>
            <w:bookmarkEnd w:id="0"/>
            <w:r>
              <w:rPr>
                <w:rFonts w:ascii="Arial" w:hAnsi="Arial" w:cs="Arial"/>
                <w:sz w:val="18"/>
                <w:szCs w:val="18"/>
              </w:rPr>
              <w:t xml:space="preserve">całość 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oczyścić z </w:t>
            </w:r>
            <w:r>
              <w:rPr>
                <w:rFonts w:ascii="Arial" w:hAnsi="Arial" w:cs="Arial"/>
                <w:sz w:val="18"/>
                <w:szCs w:val="18"/>
              </w:rPr>
              <w:t>kurzu, pyłu, piasku</w:t>
            </w:r>
            <w:r w:rsidRPr="00D06746">
              <w:rPr>
                <w:rFonts w:ascii="Arial" w:hAnsi="Arial" w:cs="Arial"/>
                <w:sz w:val="18"/>
                <w:szCs w:val="18"/>
              </w:rPr>
              <w:t xml:space="preserve"> zielonych nalotów i porostów</w:t>
            </w:r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</w:tc>
      </w:tr>
      <w:tr w:rsidR="00664EA4" w:rsidTr="00AA40CE">
        <w:tc>
          <w:tcPr>
            <w:tcW w:w="9351" w:type="dxa"/>
            <w:gridSpan w:val="3"/>
            <w:vAlign w:val="center"/>
          </w:tcPr>
          <w:p w:rsidR="00664EA4" w:rsidRDefault="003E0090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E0090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51" name="Obraz 51" descr="E:\BARBARA LUDWISIAK\2023\FOTO\2023-11-07 - Radwanice - siłownia\DSCN5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BARBARA LUDWISIAK\2023\FOTO\2023-11-07 - Radwanice - siłownia\DSCN5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E0090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52" name="Obraz 52" descr="E:\BARBARA LUDWISIAK\2023\FOTO\2023-11-07 - Radwanice - siłownia\DSCN57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BARBARA LUDWISIAK\2023\FOTO\2023-11-07 - Radwanice - siłownia\DSCN57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0090" w:rsidRDefault="003E0090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E0090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53" name="Obraz 53" descr="E:\BARBARA LUDWISIAK\2023\FOTO\2023-11-07 - Radwanice - siłownia\DSCN5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BARBARA LUDWISIAK\2023\FOTO\2023-11-07 - Radwanice - siłownia\DSCN57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E0090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54" name="Obraz 54" descr="E:\BARBARA LUDWISIAK\2023\FOTO\2023-11-07 - Radwanice - siłownia\DSCN57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BARBARA LUDWISIAK\2023\FOTO\2023-11-07 - Radwanice - siłownia\DSCN57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0090" w:rsidRDefault="003E0090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3E0090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55" name="Obraz 55" descr="E:\BARBARA LUDWISIAK\2023\FOTO\2023-11-07 - Radwanice - siłownia\DSCN5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BARBARA LUDWISIAK\2023\FOTO\2023-11-07 - Radwanice - siłownia\DSCN57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E0090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56" name="Obraz 56" descr="E:\BARBARA LUDWISIAK\2023\FOTO\2023-11-07 - Radwanice - siłownia\DSCN5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BARBARA LUDWISIAK\2023\FOTO\2023-11-07 - Radwanice - siłownia\DSCN57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4207" w:rsidRDefault="00E84207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E84207" w:rsidRDefault="00E84207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E84207" w:rsidRDefault="00E84207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E84207" w:rsidRDefault="00E84207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E84207" w:rsidRDefault="00E84207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E84207" w:rsidRDefault="00E84207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E84207" w:rsidRDefault="00E84207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E84207" w:rsidRDefault="00E84207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E84207" w:rsidRDefault="00E84207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E84207" w:rsidRDefault="00E84207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E84207" w:rsidRDefault="00E84207" w:rsidP="005F50FF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080D3B" w:rsidTr="00AA40CE">
        <w:tc>
          <w:tcPr>
            <w:tcW w:w="709" w:type="dxa"/>
            <w:vAlign w:val="center"/>
          </w:tcPr>
          <w:p w:rsidR="00765304" w:rsidRDefault="00765304" w:rsidP="00765304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lastRenderedPageBreak/>
              <w:t>12</w:t>
            </w:r>
          </w:p>
        </w:tc>
        <w:tc>
          <w:tcPr>
            <w:tcW w:w="2835" w:type="dxa"/>
            <w:vAlign w:val="center"/>
          </w:tcPr>
          <w:p w:rsidR="00765304" w:rsidRDefault="00D06746" w:rsidP="00EA7DD7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Tablica z regulaminem siłowni plenerowej</w:t>
            </w:r>
          </w:p>
        </w:tc>
        <w:tc>
          <w:tcPr>
            <w:tcW w:w="5807" w:type="dxa"/>
          </w:tcPr>
          <w:p w:rsidR="00765304" w:rsidRDefault="00EA7DD7" w:rsidP="00E84207">
            <w:pPr>
              <w:pStyle w:val="Tekstpodstawowy"/>
              <w:spacing w:after="0"/>
              <w:jc w:val="both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18"/>
                <w:szCs w:val="18"/>
              </w:rPr>
              <w:t>Tablicę</w:t>
            </w:r>
            <w:r w:rsidR="0017697F" w:rsidRPr="00D06746">
              <w:rPr>
                <w:rFonts w:ascii="Arial" w:hAnsi="Arial" w:cs="Arial"/>
                <w:sz w:val="18"/>
                <w:szCs w:val="18"/>
              </w:rPr>
              <w:t xml:space="preserve"> należy oczyścić z rdzy oraz łuszczącej się farby </w:t>
            </w:r>
            <w:r w:rsidR="0017697F">
              <w:rPr>
                <w:rFonts w:ascii="Arial" w:hAnsi="Arial" w:cs="Arial"/>
                <w:sz w:val="18"/>
                <w:szCs w:val="18"/>
              </w:rPr>
              <w:br/>
            </w:r>
            <w:r w:rsidR="0017697F" w:rsidRPr="00D06746">
              <w:rPr>
                <w:rFonts w:ascii="Arial" w:hAnsi="Arial" w:cs="Arial"/>
                <w:sz w:val="18"/>
                <w:szCs w:val="18"/>
              </w:rPr>
              <w:t xml:space="preserve">i pomalować farbą do metalu w kolorze identycznym lub zbliżonym </w:t>
            </w:r>
            <w:r w:rsidR="0017697F">
              <w:rPr>
                <w:rFonts w:ascii="Arial" w:hAnsi="Arial" w:cs="Arial"/>
                <w:sz w:val="18"/>
                <w:szCs w:val="18"/>
              </w:rPr>
              <w:br/>
            </w:r>
            <w:r w:rsidR="0017697F" w:rsidRPr="00D06746">
              <w:rPr>
                <w:rFonts w:ascii="Arial" w:hAnsi="Arial" w:cs="Arial"/>
                <w:sz w:val="18"/>
                <w:szCs w:val="18"/>
              </w:rPr>
              <w:t xml:space="preserve">do obecnego. Ponadto </w:t>
            </w:r>
            <w:r>
              <w:rPr>
                <w:rFonts w:ascii="Arial" w:hAnsi="Arial" w:cs="Arial"/>
                <w:sz w:val="18"/>
                <w:szCs w:val="18"/>
              </w:rPr>
              <w:t>urządzenie</w:t>
            </w:r>
            <w:r w:rsidR="0017697F" w:rsidRPr="00D06746">
              <w:rPr>
                <w:rFonts w:ascii="Arial" w:hAnsi="Arial" w:cs="Arial"/>
                <w:sz w:val="18"/>
                <w:szCs w:val="18"/>
              </w:rPr>
              <w:t xml:space="preserve"> należy oczyścić z </w:t>
            </w:r>
            <w:r w:rsidR="0017697F">
              <w:rPr>
                <w:rFonts w:ascii="Arial" w:hAnsi="Arial" w:cs="Arial"/>
                <w:sz w:val="18"/>
                <w:szCs w:val="18"/>
              </w:rPr>
              <w:t xml:space="preserve">piasku, pyłu, </w:t>
            </w:r>
            <w:r w:rsidR="0017697F" w:rsidRPr="00D06746">
              <w:rPr>
                <w:rFonts w:ascii="Arial" w:hAnsi="Arial" w:cs="Arial"/>
                <w:sz w:val="18"/>
                <w:szCs w:val="18"/>
              </w:rPr>
              <w:t>zielonych nalotów i porostów</w:t>
            </w:r>
            <w:r w:rsidR="0017697F">
              <w:rPr>
                <w:rFonts w:ascii="Arial" w:hAnsi="Arial" w:cs="Arial"/>
                <w:sz w:val="18"/>
                <w:szCs w:val="18"/>
              </w:rPr>
              <w:t xml:space="preserve">. </w:t>
            </w:r>
            <w:r w:rsidR="00E84207">
              <w:rPr>
                <w:rFonts w:ascii="Arial" w:hAnsi="Arial" w:cs="Arial"/>
                <w:sz w:val="18"/>
                <w:szCs w:val="18"/>
              </w:rPr>
              <w:t>Tablicę należy osadzić w gruncie przy wejściu na teren siłowni, a także</w:t>
            </w:r>
            <w:r w:rsidR="0017697F">
              <w:rPr>
                <w:rFonts w:ascii="Arial" w:hAnsi="Arial" w:cs="Arial"/>
                <w:sz w:val="18"/>
                <w:szCs w:val="18"/>
              </w:rPr>
              <w:t xml:space="preserve"> zamontować nowy regulamin siłowni o treści zgodnej z </w:t>
            </w:r>
            <w:r>
              <w:rPr>
                <w:rFonts w:ascii="Arial" w:hAnsi="Arial" w:cs="Arial"/>
                <w:sz w:val="18"/>
                <w:szCs w:val="18"/>
              </w:rPr>
              <w:t xml:space="preserve">Uchwałą Nr XII/128/19 Rady Miejskiej </w:t>
            </w:r>
            <w:r>
              <w:rPr>
                <w:rFonts w:ascii="Arial" w:hAnsi="Arial" w:cs="Arial"/>
                <w:sz w:val="18"/>
                <w:szCs w:val="18"/>
              </w:rPr>
              <w:br/>
              <w:t xml:space="preserve">w Siechnicach z dnia 29 sierpnia 2019 r. </w:t>
            </w:r>
            <w:r w:rsidRPr="00EA7DD7">
              <w:rPr>
                <w:rFonts w:ascii="Arial" w:hAnsi="Arial" w:cs="Arial"/>
                <w:i/>
                <w:sz w:val="18"/>
                <w:szCs w:val="18"/>
              </w:rPr>
              <w:t>w sprawie wprowadzenia regulaminów korzystania z placów zabaw, siłowni plenerowych, placów rekreacyjnych, parków oraz terenów zieleni urządzonej stanowiących własność Gminy Siechnice.</w:t>
            </w:r>
          </w:p>
        </w:tc>
      </w:tr>
      <w:tr w:rsidR="00664EA4" w:rsidTr="00AA40CE">
        <w:tc>
          <w:tcPr>
            <w:tcW w:w="9351" w:type="dxa"/>
            <w:gridSpan w:val="3"/>
            <w:vAlign w:val="center"/>
          </w:tcPr>
          <w:p w:rsidR="002D034A" w:rsidRDefault="002D034A" w:rsidP="00E84207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D034A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57" name="Obraz 57" descr="E:\BARBARA LUDWISIAK\2023\FOTO\2023-11-07 - Radwanice - siłownia\DSCN56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BARBARA LUDWISIAK\2023\FOTO\2023-11-07 - Radwanice - siłownia\DSCN56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D034A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58" name="Obraz 58" descr="E:\BARBARA LUDWISIAK\2023\FOTO\2023-11-07 - Radwanice - siłownia\DSCN5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BARBARA LUDWISIAK\2023\FOTO\2023-11-07 - Radwanice - siłownia\DSCN56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F0292" w:rsidRPr="00BF0292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59" name="Obraz 59" descr="E:\BARBARA LUDWISIAK\2023\FOTO\2023-11-07 - Radwanice - siłownia\DSCN56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BARBARA LUDWISIAK\2023\FOTO\2023-11-07 - Radwanice - siłownia\DSCN56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F0292" w:rsidRPr="00BF0292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60" name="Obraz 60" descr="E:\BARBARA LUDWISIAK\2023\FOTO\2023-11-07 - Radwanice - siłownia\DSCN56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BARBARA LUDWISIAK\2023\FOTO\2023-11-07 - Radwanice - siłownia\DSCN56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4207" w:rsidRDefault="00E84207" w:rsidP="00E84207">
            <w:pPr>
              <w:pStyle w:val="Tekstpodstawowy"/>
              <w:spacing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080D3B" w:rsidTr="00AA40CE">
        <w:tc>
          <w:tcPr>
            <w:tcW w:w="709" w:type="dxa"/>
            <w:vAlign w:val="center"/>
          </w:tcPr>
          <w:p w:rsidR="00765304" w:rsidRDefault="00765304" w:rsidP="00765304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13</w:t>
            </w:r>
          </w:p>
        </w:tc>
        <w:tc>
          <w:tcPr>
            <w:tcW w:w="2835" w:type="dxa"/>
            <w:vAlign w:val="center"/>
          </w:tcPr>
          <w:p w:rsidR="00765304" w:rsidRDefault="00765304" w:rsidP="00EA7DD7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Nawierzchnia żwirowa</w:t>
            </w:r>
          </w:p>
        </w:tc>
        <w:tc>
          <w:tcPr>
            <w:tcW w:w="5807" w:type="dxa"/>
          </w:tcPr>
          <w:p w:rsidR="00765304" w:rsidRPr="00765304" w:rsidRDefault="00C56B4D" w:rsidP="00C56B4D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Do obowiązków Wykonawcy należeć będzie u</w:t>
            </w:r>
            <w:r w:rsidR="00765304">
              <w:rPr>
                <w:rFonts w:ascii="Arial" w:hAnsi="Arial" w:cs="Arial"/>
                <w:sz w:val="18"/>
                <w:szCs w:val="18"/>
              </w:rPr>
              <w:t>sunięcie narosłej trawy</w:t>
            </w:r>
            <w:r>
              <w:rPr>
                <w:rFonts w:ascii="Arial" w:hAnsi="Arial" w:cs="Arial"/>
                <w:sz w:val="18"/>
                <w:szCs w:val="18"/>
              </w:rPr>
              <w:t xml:space="preserve"> wraz z utylizacją odpadu, a także</w:t>
            </w:r>
            <w:r w:rsidR="00765304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765304" w:rsidRPr="00765304">
              <w:rPr>
                <w:rFonts w:ascii="Arial" w:hAnsi="Arial" w:cs="Arial"/>
                <w:sz w:val="18"/>
                <w:szCs w:val="18"/>
              </w:rPr>
              <w:t xml:space="preserve">uzupełnienie żwiru </w:t>
            </w:r>
            <w:r>
              <w:rPr>
                <w:rFonts w:ascii="Arial" w:hAnsi="Arial" w:cs="Arial"/>
                <w:sz w:val="18"/>
                <w:szCs w:val="18"/>
              </w:rPr>
              <w:t>o 8 cm</w:t>
            </w:r>
            <w:r w:rsidR="00EA7DD7">
              <w:rPr>
                <w:rFonts w:ascii="Arial" w:hAnsi="Arial" w:cs="Arial"/>
                <w:sz w:val="18"/>
                <w:szCs w:val="18"/>
              </w:rPr>
              <w:t xml:space="preserve">. Należy zakupić </w:t>
            </w:r>
            <w:r w:rsidR="00765304" w:rsidRPr="00765304">
              <w:rPr>
                <w:rFonts w:ascii="Arial" w:hAnsi="Arial" w:cs="Arial"/>
                <w:sz w:val="18"/>
                <w:szCs w:val="18"/>
              </w:rPr>
              <w:t>żwir płukany o wielkości ziarna od 2 do 8 mm. Ilość potrzebnego żwiru Wykonawca musi oszacować sam w oparciu o wizję w terenie</w:t>
            </w:r>
            <w:r w:rsidR="00765304">
              <w:rPr>
                <w:rFonts w:ascii="Arial" w:hAnsi="Arial" w:cs="Arial"/>
                <w:sz w:val="18"/>
                <w:szCs w:val="18"/>
              </w:rPr>
              <w:t>.</w:t>
            </w:r>
          </w:p>
        </w:tc>
      </w:tr>
      <w:tr w:rsidR="00C16907" w:rsidTr="000A6A22">
        <w:tc>
          <w:tcPr>
            <w:tcW w:w="9351" w:type="dxa"/>
            <w:gridSpan w:val="3"/>
            <w:vAlign w:val="center"/>
          </w:tcPr>
          <w:p w:rsidR="00C16907" w:rsidRDefault="00080D3B" w:rsidP="00D06746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080D3B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61" name="Obraz 61" descr="E:\BARBARA LUDWISIAK\2023\FOTO\2023-11-07 - Radwanice - siłownia\DSCN5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BARBARA LUDWISIAK\2023\FOTO\2023-11-07 - Radwanice - siłownia\DSCN57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80D3B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62" name="Obraz 62" descr="E:\BARBARA LUDWISIAK\2023\FOTO\2023-11-07 - Radwanice - siłownia\DSCN5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BARBARA LUDWISIAK\2023\FOTO\2023-11-07 - Radwanice - siłownia\DSCN57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0D3B" w:rsidRDefault="00080D3B" w:rsidP="00D06746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080D3B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lastRenderedPageBreak/>
              <w:drawing>
                <wp:inline distT="0" distB="0" distL="0" distR="0">
                  <wp:extent cx="2880000" cy="2160000"/>
                  <wp:effectExtent l="0" t="0" r="0" b="0"/>
                  <wp:docPr id="63" name="Obraz 63" descr="E:\BARBARA LUDWISIAK\2023\FOTO\2023-11-07 - Radwanice - siłownia\DSCN5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BARBARA LUDWISIAK\2023\FOTO\2023-11-07 - Radwanice - siłownia\DSCN57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80D3B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64" name="Obraz 64" descr="E:\BARBARA LUDWISIAK\2023\FOTO\2023-11-07 - Radwanice - siłownia\DSCN5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BARBARA LUDWISIAK\2023\FOTO\2023-11-07 - Radwanice - siłownia\DSCN5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0D3B" w:rsidTr="00AA40CE">
        <w:tc>
          <w:tcPr>
            <w:tcW w:w="709" w:type="dxa"/>
            <w:vAlign w:val="center"/>
          </w:tcPr>
          <w:p w:rsidR="00C16907" w:rsidRDefault="00C16907" w:rsidP="00765304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lastRenderedPageBreak/>
              <w:t>14</w:t>
            </w:r>
          </w:p>
        </w:tc>
        <w:tc>
          <w:tcPr>
            <w:tcW w:w="2835" w:type="dxa"/>
            <w:vAlign w:val="center"/>
          </w:tcPr>
          <w:p w:rsidR="00C16907" w:rsidRDefault="00C16907" w:rsidP="00EA7DD7">
            <w:pPr>
              <w:pStyle w:val="Tekstpodstawowy"/>
              <w:spacing w:after="0"/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Ogrodzenie</w:t>
            </w:r>
          </w:p>
        </w:tc>
        <w:tc>
          <w:tcPr>
            <w:tcW w:w="5807" w:type="dxa"/>
          </w:tcPr>
          <w:p w:rsidR="00C16907" w:rsidRDefault="00C56B4D" w:rsidP="00D06746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W ramach zadania należy uzupełnić brakujący panel ogrodzeniowy – nowy panel musi być identyczny z pozostałymi. Należy również uzupełnić brakujące zaślepki na słupkach ogrodzeniowych.</w:t>
            </w:r>
          </w:p>
        </w:tc>
      </w:tr>
      <w:tr w:rsidR="006B6588" w:rsidTr="00AA40CE">
        <w:tc>
          <w:tcPr>
            <w:tcW w:w="9351" w:type="dxa"/>
            <w:gridSpan w:val="3"/>
            <w:vAlign w:val="center"/>
          </w:tcPr>
          <w:p w:rsidR="006B6588" w:rsidRDefault="00F128B1" w:rsidP="00D06746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F128B1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65" name="Obraz 65" descr="E:\BARBARA LUDWISIAK\2023\FOTO\2023-11-07 - Radwanice - siłownia\DSCN57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BARBARA LUDWISIAK\2023\FOTO\2023-11-07 - Radwanice - siłownia\DSCN57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128B1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66" name="Obraz 66" descr="E:\BARBARA LUDWISIAK\2023\FOTO\2023-11-07 - Radwanice - siłownia\DSCN57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BARBARA LUDWISIAK\2023\FOTO\2023-11-07 - Radwanice - siłownia\DSCN57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28B1" w:rsidRDefault="00F128B1" w:rsidP="00D06746">
            <w:pPr>
              <w:pStyle w:val="Tekstpodstawowy"/>
              <w:spacing w:after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F128B1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67" name="Obraz 67" descr="E:\BARBARA LUDWISIAK\2023\FOTO\2023-11-07 - Radwanice - siłownia\DSCN57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BARBARA LUDWISIAK\2023\FOTO\2023-11-07 - Radwanice - siłownia\DSCN57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128B1">
              <w:rPr>
                <w:rFonts w:ascii="Arial" w:hAnsi="Arial" w:cs="Arial"/>
                <w:noProof/>
                <w:sz w:val="18"/>
                <w:szCs w:val="18"/>
                <w:lang w:eastAsia="pl-PL"/>
              </w:rPr>
              <w:drawing>
                <wp:inline distT="0" distB="0" distL="0" distR="0">
                  <wp:extent cx="2880000" cy="2160000"/>
                  <wp:effectExtent l="0" t="0" r="0" b="0"/>
                  <wp:docPr id="68" name="Obraz 68" descr="E:\BARBARA LUDWISIAK\2023\FOTO\2023-11-07 - Radwanice - siłownia\DSCN57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BARBARA LUDWISIAK\2023\FOTO\2023-11-07 - Radwanice - siłownia\DSCN57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7C0F" w:rsidRDefault="00C37C0F" w:rsidP="005F50FF">
      <w:pPr>
        <w:pStyle w:val="Tekstpodstawowy"/>
        <w:spacing w:after="0"/>
        <w:ind w:left="714"/>
        <w:jc w:val="both"/>
        <w:rPr>
          <w:rFonts w:ascii="Arial" w:hAnsi="Arial" w:cs="Arial"/>
          <w:sz w:val="21"/>
          <w:szCs w:val="21"/>
        </w:rPr>
      </w:pPr>
    </w:p>
    <w:p w:rsidR="00757C25" w:rsidRDefault="00757C25" w:rsidP="00757C25">
      <w:pPr>
        <w:pStyle w:val="Tekstpodstawowy"/>
        <w:spacing w:after="0" w:line="36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57C25" w:rsidRDefault="00757C25" w:rsidP="00757C25">
      <w:pPr>
        <w:pStyle w:val="Tekstpodstawowy"/>
        <w:spacing w:after="0" w:line="36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45D9A" w:rsidRPr="00613630" w:rsidRDefault="00AF1315" w:rsidP="00613630">
      <w:pPr>
        <w:pStyle w:val="Tekstpodstawowy"/>
        <w:spacing w:after="0" w:line="36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AF1315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026B8" w:rsidRDefault="00606FF7" w:rsidP="000026B8">
      <w:pPr>
        <w:pStyle w:val="Tekstpodstawowy"/>
        <w:spacing w:after="0" w:line="360" w:lineRule="auto"/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Arial" w:hAnsi="Arial" w:cs="Arial"/>
          <w:sz w:val="21"/>
          <w:szCs w:val="21"/>
        </w:rPr>
        <w:t xml:space="preserve"> </w:t>
      </w:r>
      <w:r w:rsidRPr="00606FF7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>
        <w:rPr>
          <w:rFonts w:ascii="Arial" w:hAnsi="Arial" w:cs="Arial"/>
          <w:sz w:val="21"/>
          <w:szCs w:val="21"/>
        </w:rPr>
        <w:t xml:space="preserve"> </w:t>
      </w:r>
      <w:r w:rsidR="00870A6A" w:rsidRPr="00870A6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26A0B" w:rsidRPr="000026B8" w:rsidRDefault="00426A0B" w:rsidP="006F6931">
      <w:pPr>
        <w:pStyle w:val="Tekstpodstawowy"/>
        <w:spacing w:after="0"/>
        <w:ind w:firstLine="708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>Zadanie Wykonawca realizuje w oparciu o własne materiały i sprzęt.</w:t>
      </w:r>
      <w:r w:rsidR="006F6931">
        <w:rPr>
          <w:rFonts w:ascii="Arial" w:hAnsi="Arial" w:cs="Arial"/>
          <w:sz w:val="21"/>
          <w:szCs w:val="21"/>
        </w:rPr>
        <w:t xml:space="preserve"> Rodzaj farb należy przedstawić do akceptacji Zamawiającemu przed przystąpieniem do realizacji prac. Malowanie musi zabezpieczać </w:t>
      </w:r>
      <w:r w:rsidR="00C56B4D">
        <w:rPr>
          <w:rFonts w:ascii="Arial" w:hAnsi="Arial" w:cs="Arial"/>
          <w:sz w:val="21"/>
          <w:szCs w:val="21"/>
        </w:rPr>
        <w:t>urządzenia</w:t>
      </w:r>
      <w:r w:rsidR="006F6931">
        <w:rPr>
          <w:rFonts w:ascii="Arial" w:hAnsi="Arial" w:cs="Arial"/>
          <w:sz w:val="21"/>
          <w:szCs w:val="21"/>
        </w:rPr>
        <w:t xml:space="preserve"> przed korozją, a farba musi być odporna na warunki atmosferyczne.</w:t>
      </w:r>
    </w:p>
    <w:p w:rsidR="00426A0B" w:rsidRPr="000026B8" w:rsidRDefault="00426A0B" w:rsidP="00343451">
      <w:pPr>
        <w:pStyle w:val="Tekstpodstawowy"/>
        <w:spacing w:after="0"/>
        <w:ind w:firstLine="708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 xml:space="preserve">Wszelkie odpady powstałe w trakcie realizacji zadnia należy zagospodarować/zutylizować </w:t>
      </w:r>
      <w:r w:rsidRPr="000026B8">
        <w:rPr>
          <w:rFonts w:ascii="Arial" w:hAnsi="Arial" w:cs="Arial"/>
          <w:sz w:val="21"/>
          <w:szCs w:val="21"/>
        </w:rPr>
        <w:br/>
        <w:t xml:space="preserve">na koszt Wykonawcy. </w:t>
      </w:r>
    </w:p>
    <w:p w:rsidR="00426A0B" w:rsidRDefault="00426A0B" w:rsidP="00343451">
      <w:pPr>
        <w:pStyle w:val="Tekstpodstawowy"/>
        <w:spacing w:after="0"/>
        <w:ind w:firstLine="708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>Wszelkie prace należy wykonywać zgodnie z obowiązującymi Polskimi Normami oraz zgodnie ze sztuką budowlaną z zachowaniem niezbędnych środków ostrożności. Wykonawca przed przystąpieniem do realizacji przedmiotu zamówienia zabezpieczy teren przed dostępem osób trzecich. Wykonawca zobowiązany jest do utrzymywania porządku w trakcie realizacji zadania.</w:t>
      </w:r>
    </w:p>
    <w:p w:rsidR="005F50FF" w:rsidRPr="000026B8" w:rsidRDefault="005F50FF" w:rsidP="00343451">
      <w:pPr>
        <w:pStyle w:val="Tekstpodstawowy"/>
        <w:spacing w:after="0"/>
        <w:ind w:firstLine="708"/>
        <w:jc w:val="both"/>
        <w:rPr>
          <w:rFonts w:ascii="Arial" w:hAnsi="Arial" w:cs="Arial"/>
          <w:sz w:val="21"/>
          <w:szCs w:val="21"/>
        </w:rPr>
      </w:pPr>
    </w:p>
    <w:p w:rsidR="00973399" w:rsidRPr="000026B8" w:rsidRDefault="00160867" w:rsidP="00343451">
      <w:pPr>
        <w:pStyle w:val="Tekstpodstawowy"/>
        <w:spacing w:after="0"/>
        <w:ind w:firstLine="708"/>
        <w:jc w:val="both"/>
        <w:rPr>
          <w:rFonts w:ascii="Arial" w:hAnsi="Arial" w:cs="Arial"/>
          <w:sz w:val="21"/>
          <w:szCs w:val="21"/>
          <w:u w:val="single"/>
        </w:rPr>
      </w:pPr>
      <w:r w:rsidRPr="000026B8">
        <w:rPr>
          <w:rFonts w:ascii="Arial" w:hAnsi="Arial" w:cs="Arial"/>
          <w:sz w:val="21"/>
          <w:szCs w:val="21"/>
          <w:u w:val="single"/>
        </w:rPr>
        <w:t xml:space="preserve">Przed złożeniem oferty Zamawiający </w:t>
      </w:r>
      <w:r w:rsidR="00935D60">
        <w:rPr>
          <w:rFonts w:ascii="Arial" w:hAnsi="Arial" w:cs="Arial"/>
          <w:sz w:val="21"/>
          <w:szCs w:val="21"/>
          <w:u w:val="single"/>
        </w:rPr>
        <w:t>rekomenduje</w:t>
      </w:r>
      <w:r w:rsidRPr="000026B8">
        <w:rPr>
          <w:rFonts w:ascii="Arial" w:hAnsi="Arial" w:cs="Arial"/>
          <w:sz w:val="21"/>
          <w:szCs w:val="21"/>
          <w:u w:val="single"/>
        </w:rPr>
        <w:t xml:space="preserve"> przeprowadzenie wizji lokalnej celem prawidło</w:t>
      </w:r>
      <w:r w:rsidR="004F20CF" w:rsidRPr="000026B8">
        <w:rPr>
          <w:rFonts w:ascii="Arial" w:hAnsi="Arial" w:cs="Arial"/>
          <w:sz w:val="21"/>
          <w:szCs w:val="21"/>
          <w:u w:val="single"/>
        </w:rPr>
        <w:t>wego wy</w:t>
      </w:r>
      <w:r w:rsidR="00F128B1">
        <w:rPr>
          <w:rFonts w:ascii="Arial" w:hAnsi="Arial" w:cs="Arial"/>
          <w:sz w:val="21"/>
          <w:szCs w:val="21"/>
          <w:u w:val="single"/>
        </w:rPr>
        <w:t>liczenia ceny ofertowej. Miejsce</w:t>
      </w:r>
      <w:r w:rsidR="004F20CF" w:rsidRPr="000026B8">
        <w:rPr>
          <w:rFonts w:ascii="Arial" w:hAnsi="Arial" w:cs="Arial"/>
          <w:sz w:val="21"/>
          <w:szCs w:val="21"/>
          <w:u w:val="single"/>
        </w:rPr>
        <w:t xml:space="preserve"> realiz</w:t>
      </w:r>
      <w:r w:rsidR="005F50FF">
        <w:rPr>
          <w:rFonts w:ascii="Arial" w:hAnsi="Arial" w:cs="Arial"/>
          <w:sz w:val="21"/>
          <w:szCs w:val="21"/>
          <w:u w:val="single"/>
        </w:rPr>
        <w:t>acji</w:t>
      </w:r>
      <w:r w:rsidR="004F20CF" w:rsidRPr="000026B8">
        <w:rPr>
          <w:rFonts w:ascii="Arial" w:hAnsi="Arial" w:cs="Arial"/>
          <w:sz w:val="21"/>
          <w:szCs w:val="21"/>
          <w:u w:val="single"/>
        </w:rPr>
        <w:t xml:space="preserve"> to teren ogólnodostępn</w:t>
      </w:r>
      <w:r w:rsidR="005F50FF">
        <w:rPr>
          <w:rFonts w:ascii="Arial" w:hAnsi="Arial" w:cs="Arial"/>
          <w:sz w:val="21"/>
          <w:szCs w:val="21"/>
          <w:u w:val="single"/>
        </w:rPr>
        <w:t>e</w:t>
      </w:r>
      <w:r w:rsidR="004F20CF" w:rsidRPr="000026B8">
        <w:rPr>
          <w:rFonts w:ascii="Arial" w:hAnsi="Arial" w:cs="Arial"/>
          <w:sz w:val="21"/>
          <w:szCs w:val="21"/>
          <w:u w:val="single"/>
        </w:rPr>
        <w:t>.</w:t>
      </w:r>
    </w:p>
    <w:p w:rsidR="00160867" w:rsidRPr="000026B8" w:rsidRDefault="00160867" w:rsidP="00343451">
      <w:pPr>
        <w:pStyle w:val="Tekstpodstawowy"/>
        <w:spacing w:after="0"/>
        <w:ind w:left="714"/>
        <w:jc w:val="both"/>
        <w:rPr>
          <w:rFonts w:ascii="Arial" w:hAnsi="Arial" w:cs="Arial"/>
          <w:sz w:val="21"/>
          <w:szCs w:val="21"/>
        </w:rPr>
      </w:pPr>
    </w:p>
    <w:p w:rsidR="00CB49AA" w:rsidRPr="000026B8" w:rsidRDefault="00CB49AA" w:rsidP="00343451">
      <w:pPr>
        <w:spacing w:after="0"/>
        <w:ind w:left="360" w:firstLine="348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 xml:space="preserve">Osoba do kontaktu </w:t>
      </w:r>
      <w:r w:rsidR="008B1FBC" w:rsidRPr="000026B8">
        <w:rPr>
          <w:rFonts w:ascii="Arial" w:hAnsi="Arial" w:cs="Arial"/>
          <w:sz w:val="21"/>
          <w:szCs w:val="21"/>
        </w:rPr>
        <w:t xml:space="preserve">w sprawie </w:t>
      </w:r>
      <w:r w:rsidR="00FA39DB" w:rsidRPr="000026B8">
        <w:rPr>
          <w:rFonts w:ascii="Arial" w:hAnsi="Arial" w:cs="Arial"/>
          <w:sz w:val="21"/>
          <w:szCs w:val="21"/>
        </w:rPr>
        <w:t>realizacji zadania</w:t>
      </w:r>
      <w:r w:rsidR="008B1FBC" w:rsidRPr="000026B8">
        <w:rPr>
          <w:rFonts w:ascii="Arial" w:hAnsi="Arial" w:cs="Arial"/>
          <w:sz w:val="21"/>
          <w:szCs w:val="21"/>
        </w:rPr>
        <w:t xml:space="preserve"> </w:t>
      </w:r>
      <w:r w:rsidRPr="000026B8">
        <w:rPr>
          <w:rFonts w:ascii="Arial" w:hAnsi="Arial" w:cs="Arial"/>
          <w:sz w:val="21"/>
          <w:szCs w:val="21"/>
        </w:rPr>
        <w:t xml:space="preserve">– </w:t>
      </w:r>
    </w:p>
    <w:p w:rsidR="00CB49AA" w:rsidRPr="000026B8" w:rsidRDefault="00CB49AA" w:rsidP="00343451">
      <w:pPr>
        <w:spacing w:after="0"/>
        <w:ind w:left="360" w:firstLine="348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 xml:space="preserve">Barbara Ludwisiak, telefon: 71 7860951, e-mail: </w:t>
      </w:r>
      <w:hyperlink r:id="rId70" w:history="1">
        <w:r w:rsidR="00034B29" w:rsidRPr="000026B8">
          <w:rPr>
            <w:rStyle w:val="Hipercze"/>
            <w:rFonts w:ascii="Arial" w:hAnsi="Arial" w:cs="Arial"/>
            <w:color w:val="auto"/>
            <w:sz w:val="21"/>
            <w:szCs w:val="21"/>
          </w:rPr>
          <w:t>bludwisiak@umsiechnice.pl</w:t>
        </w:r>
      </w:hyperlink>
      <w:r w:rsidRPr="000026B8">
        <w:rPr>
          <w:rFonts w:ascii="Arial" w:hAnsi="Arial" w:cs="Arial"/>
          <w:sz w:val="21"/>
          <w:szCs w:val="21"/>
        </w:rPr>
        <w:t>.</w:t>
      </w:r>
    </w:p>
    <w:p w:rsidR="00815BAD" w:rsidRPr="000026B8" w:rsidRDefault="00815BAD" w:rsidP="00343451">
      <w:pPr>
        <w:spacing w:after="0"/>
        <w:ind w:left="360" w:firstLine="348"/>
        <w:jc w:val="both"/>
        <w:rPr>
          <w:rFonts w:ascii="Arial" w:hAnsi="Arial" w:cs="Arial"/>
          <w:sz w:val="21"/>
          <w:szCs w:val="21"/>
        </w:rPr>
      </w:pPr>
    </w:p>
    <w:p w:rsidR="00C753C0" w:rsidRPr="000026B8" w:rsidRDefault="00C753C0" w:rsidP="00343451">
      <w:pPr>
        <w:pStyle w:val="Tekstpodstawowy"/>
        <w:numPr>
          <w:ilvl w:val="0"/>
          <w:numId w:val="2"/>
        </w:numPr>
        <w:spacing w:after="0"/>
        <w:ind w:left="714" w:hanging="357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>Termin realizacji zamówienia</w:t>
      </w:r>
      <w:r w:rsidR="00935D60">
        <w:rPr>
          <w:rFonts w:ascii="Arial" w:hAnsi="Arial" w:cs="Arial"/>
          <w:sz w:val="21"/>
          <w:szCs w:val="21"/>
        </w:rPr>
        <w:t xml:space="preserve"> – do dnia </w:t>
      </w:r>
      <w:r w:rsidR="00C37C0F">
        <w:rPr>
          <w:rFonts w:ascii="Arial" w:hAnsi="Arial" w:cs="Arial"/>
          <w:sz w:val="21"/>
          <w:szCs w:val="21"/>
        </w:rPr>
        <w:t>31 marca 2024</w:t>
      </w:r>
      <w:r w:rsidR="00935D60">
        <w:rPr>
          <w:rFonts w:ascii="Arial" w:hAnsi="Arial" w:cs="Arial"/>
          <w:sz w:val="21"/>
          <w:szCs w:val="21"/>
        </w:rPr>
        <w:t xml:space="preserve"> r.</w:t>
      </w:r>
    </w:p>
    <w:p w:rsidR="00C753C0" w:rsidRPr="000026B8" w:rsidRDefault="00C753C0" w:rsidP="00343451">
      <w:pPr>
        <w:pStyle w:val="Tekstpodstawowy"/>
        <w:numPr>
          <w:ilvl w:val="0"/>
          <w:numId w:val="2"/>
        </w:numPr>
        <w:spacing w:after="0"/>
        <w:ind w:left="714" w:hanging="357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>Kryterium oceny ofert</w:t>
      </w:r>
    </w:p>
    <w:p w:rsidR="00C753C0" w:rsidRPr="000026B8" w:rsidRDefault="00C753C0" w:rsidP="00343451">
      <w:pPr>
        <w:pStyle w:val="Tekstpodstawowy"/>
        <w:numPr>
          <w:ilvl w:val="0"/>
          <w:numId w:val="3"/>
        </w:numPr>
        <w:spacing w:after="0"/>
        <w:ind w:firstLine="273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 xml:space="preserve">Cena </w:t>
      </w:r>
      <w:r w:rsidR="00DE6EEB" w:rsidRPr="000026B8">
        <w:rPr>
          <w:rFonts w:ascii="Arial" w:hAnsi="Arial" w:cs="Arial"/>
          <w:sz w:val="21"/>
          <w:szCs w:val="21"/>
        </w:rPr>
        <w:t>- 100%</w:t>
      </w:r>
    </w:p>
    <w:p w:rsidR="00C753C0" w:rsidRPr="000026B8" w:rsidRDefault="00C753C0" w:rsidP="00343451">
      <w:pPr>
        <w:pStyle w:val="Tekstpodstawowy"/>
        <w:numPr>
          <w:ilvl w:val="0"/>
          <w:numId w:val="3"/>
        </w:numPr>
        <w:spacing w:after="0"/>
        <w:ind w:firstLine="273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 xml:space="preserve">Inne kryteria </w:t>
      </w:r>
      <w:r w:rsidR="00DE6EEB" w:rsidRPr="000026B8">
        <w:rPr>
          <w:rFonts w:ascii="Arial" w:hAnsi="Arial" w:cs="Arial"/>
          <w:sz w:val="21"/>
          <w:szCs w:val="21"/>
        </w:rPr>
        <w:t>– brak.</w:t>
      </w:r>
    </w:p>
    <w:p w:rsidR="00C753C0" w:rsidRPr="000026B8" w:rsidRDefault="00C753C0" w:rsidP="00343451">
      <w:pPr>
        <w:pStyle w:val="Tekstpodstawowy"/>
        <w:numPr>
          <w:ilvl w:val="0"/>
          <w:numId w:val="2"/>
        </w:numPr>
        <w:spacing w:after="0"/>
        <w:ind w:left="714" w:hanging="357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>Inne istotne warunki zamówienia:</w:t>
      </w:r>
    </w:p>
    <w:p w:rsidR="00C753C0" w:rsidRDefault="00DE6EEB" w:rsidP="00343451">
      <w:pPr>
        <w:pStyle w:val="Tekstpodstawowy"/>
        <w:numPr>
          <w:ilvl w:val="0"/>
          <w:numId w:val="5"/>
        </w:numPr>
        <w:spacing w:after="0"/>
        <w:ind w:firstLine="273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>Termin realizacji -</w:t>
      </w:r>
      <w:r w:rsidR="00C753C0" w:rsidRPr="000026B8">
        <w:rPr>
          <w:rFonts w:ascii="Arial" w:hAnsi="Arial" w:cs="Arial"/>
          <w:sz w:val="21"/>
          <w:szCs w:val="21"/>
        </w:rPr>
        <w:t xml:space="preserve"> </w:t>
      </w:r>
      <w:r w:rsidRPr="000026B8">
        <w:rPr>
          <w:rFonts w:ascii="Arial" w:hAnsi="Arial" w:cs="Arial"/>
          <w:sz w:val="21"/>
          <w:szCs w:val="21"/>
        </w:rPr>
        <w:t xml:space="preserve">do dnia </w:t>
      </w:r>
      <w:r w:rsidR="00935D60">
        <w:rPr>
          <w:rFonts w:ascii="Arial" w:hAnsi="Arial" w:cs="Arial"/>
          <w:sz w:val="21"/>
          <w:szCs w:val="21"/>
        </w:rPr>
        <w:t xml:space="preserve">do </w:t>
      </w:r>
      <w:r w:rsidR="00C37C0F">
        <w:rPr>
          <w:rFonts w:ascii="Arial" w:hAnsi="Arial" w:cs="Arial"/>
          <w:sz w:val="21"/>
          <w:szCs w:val="21"/>
        </w:rPr>
        <w:t>31 marca 2024</w:t>
      </w:r>
      <w:r w:rsidR="00935D60">
        <w:rPr>
          <w:rFonts w:ascii="Arial" w:hAnsi="Arial" w:cs="Arial"/>
          <w:sz w:val="21"/>
          <w:szCs w:val="21"/>
        </w:rPr>
        <w:t xml:space="preserve"> </w:t>
      </w:r>
      <w:r w:rsidRPr="000026B8">
        <w:rPr>
          <w:rFonts w:ascii="Arial" w:hAnsi="Arial" w:cs="Arial"/>
          <w:sz w:val="21"/>
          <w:szCs w:val="21"/>
        </w:rPr>
        <w:t>r.</w:t>
      </w:r>
    </w:p>
    <w:p w:rsidR="0030555C" w:rsidRPr="000026B8" w:rsidRDefault="0030555C" w:rsidP="00343451">
      <w:pPr>
        <w:pStyle w:val="Tekstpodstawowy"/>
        <w:numPr>
          <w:ilvl w:val="0"/>
          <w:numId w:val="5"/>
        </w:numPr>
        <w:spacing w:after="0"/>
        <w:ind w:firstLine="273"/>
        <w:jc w:val="both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Długość gwarancji – min. 24 miesiące.</w:t>
      </w:r>
    </w:p>
    <w:p w:rsidR="00CB49AA" w:rsidRPr="000026B8" w:rsidRDefault="00CB49AA" w:rsidP="00343451">
      <w:pPr>
        <w:pStyle w:val="Tekstpodstawowy"/>
        <w:numPr>
          <w:ilvl w:val="0"/>
          <w:numId w:val="5"/>
        </w:numPr>
        <w:spacing w:after="0"/>
        <w:ind w:firstLine="273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  <w:u w:val="single"/>
        </w:rPr>
        <w:t xml:space="preserve">Cena musi zawierać w sobie </w:t>
      </w:r>
      <w:r w:rsidRPr="000026B8">
        <w:rPr>
          <w:rFonts w:ascii="Arial" w:hAnsi="Arial" w:cs="Arial"/>
          <w:snapToGrid w:val="0"/>
          <w:sz w:val="21"/>
          <w:szCs w:val="21"/>
          <w:u w:val="single"/>
        </w:rPr>
        <w:t>całość kosztów związanych z kompleksową realizacją zada</w:t>
      </w:r>
      <w:r w:rsidR="00F824D7" w:rsidRPr="000026B8">
        <w:rPr>
          <w:rFonts w:ascii="Arial" w:hAnsi="Arial" w:cs="Arial"/>
          <w:snapToGrid w:val="0"/>
          <w:sz w:val="21"/>
          <w:szCs w:val="21"/>
          <w:u w:val="single"/>
        </w:rPr>
        <w:t>nia</w:t>
      </w:r>
      <w:r w:rsidR="00815F44" w:rsidRPr="000026B8">
        <w:rPr>
          <w:rFonts w:ascii="Arial" w:hAnsi="Arial" w:cs="Arial"/>
          <w:snapToGrid w:val="0"/>
          <w:sz w:val="21"/>
          <w:szCs w:val="21"/>
        </w:rPr>
        <w:t>.</w:t>
      </w:r>
    </w:p>
    <w:p w:rsidR="00C753C0" w:rsidRPr="000026B8" w:rsidRDefault="00C753C0" w:rsidP="00343451">
      <w:pPr>
        <w:pStyle w:val="Akapitzlist"/>
        <w:numPr>
          <w:ilvl w:val="0"/>
          <w:numId w:val="2"/>
        </w:numPr>
        <w:spacing w:after="0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 xml:space="preserve">Sposób przygotowania oferty. Ofertę należy sporządzić na załączonym druku „OFERTA”, </w:t>
      </w:r>
      <w:r w:rsidR="00136649" w:rsidRPr="000026B8">
        <w:rPr>
          <w:rFonts w:ascii="Arial" w:hAnsi="Arial" w:cs="Arial"/>
          <w:sz w:val="21"/>
          <w:szCs w:val="21"/>
        </w:rPr>
        <w:br/>
      </w:r>
      <w:r w:rsidRPr="000026B8">
        <w:rPr>
          <w:rFonts w:ascii="Arial" w:hAnsi="Arial" w:cs="Arial"/>
          <w:sz w:val="21"/>
          <w:szCs w:val="21"/>
        </w:rPr>
        <w:t xml:space="preserve">w języku polskim, w formie pisemnej. Oferta winna być podpisana przez osobę upoważnioną. </w:t>
      </w:r>
    </w:p>
    <w:p w:rsidR="00C753C0" w:rsidRPr="000026B8" w:rsidRDefault="00C753C0" w:rsidP="00343451">
      <w:pPr>
        <w:pStyle w:val="Akapitzlist"/>
        <w:numPr>
          <w:ilvl w:val="0"/>
          <w:numId w:val="2"/>
        </w:numPr>
        <w:spacing w:after="0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>Ofertę należy dostarczyć:</w:t>
      </w:r>
    </w:p>
    <w:p w:rsidR="00C37C0F" w:rsidRDefault="00C37C0F" w:rsidP="00343451">
      <w:pPr>
        <w:pStyle w:val="Akapitzlist"/>
        <w:numPr>
          <w:ilvl w:val="0"/>
          <w:numId w:val="4"/>
        </w:numPr>
        <w:spacing w:after="0"/>
        <w:ind w:left="1134" w:hanging="283"/>
        <w:jc w:val="both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Poprzez platformę zakupową,</w:t>
      </w:r>
    </w:p>
    <w:p w:rsidR="00C753C0" w:rsidRPr="000026B8" w:rsidRDefault="00C753C0" w:rsidP="00343451">
      <w:pPr>
        <w:pStyle w:val="Akapitzlist"/>
        <w:numPr>
          <w:ilvl w:val="0"/>
          <w:numId w:val="4"/>
        </w:numPr>
        <w:spacing w:after="0"/>
        <w:ind w:left="1134" w:hanging="283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>drogą elektroniczną na adres mailowy</w:t>
      </w:r>
      <w:r w:rsidR="001B1815" w:rsidRPr="000026B8">
        <w:rPr>
          <w:rFonts w:ascii="Arial" w:hAnsi="Arial" w:cs="Arial"/>
          <w:sz w:val="21"/>
          <w:szCs w:val="21"/>
        </w:rPr>
        <w:t xml:space="preserve"> -</w:t>
      </w:r>
      <w:r w:rsidR="00FC13B1" w:rsidRPr="000026B8">
        <w:rPr>
          <w:rFonts w:ascii="Arial" w:hAnsi="Arial" w:cs="Arial"/>
          <w:sz w:val="21"/>
          <w:szCs w:val="21"/>
        </w:rPr>
        <w:t xml:space="preserve"> </w:t>
      </w:r>
      <w:hyperlink r:id="rId71" w:history="1">
        <w:r w:rsidR="001B1815" w:rsidRPr="000026B8">
          <w:rPr>
            <w:rStyle w:val="Hipercze"/>
            <w:rFonts w:ascii="Arial" w:hAnsi="Arial" w:cs="Arial"/>
            <w:color w:val="auto"/>
            <w:sz w:val="21"/>
            <w:szCs w:val="21"/>
          </w:rPr>
          <w:t>biuro@umsiechnice.pl</w:t>
        </w:r>
      </w:hyperlink>
      <w:r w:rsidR="001B1815" w:rsidRPr="000026B8">
        <w:rPr>
          <w:rFonts w:ascii="Arial" w:hAnsi="Arial" w:cs="Arial"/>
          <w:sz w:val="21"/>
          <w:szCs w:val="21"/>
        </w:rPr>
        <w:t>,</w:t>
      </w:r>
    </w:p>
    <w:p w:rsidR="00C753C0" w:rsidRPr="000026B8" w:rsidRDefault="00C753C0" w:rsidP="00343451">
      <w:pPr>
        <w:pStyle w:val="Akapitzlist"/>
        <w:numPr>
          <w:ilvl w:val="0"/>
          <w:numId w:val="4"/>
        </w:numPr>
        <w:spacing w:after="0"/>
        <w:ind w:left="1134" w:hanging="283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>osobiście do siedziby Zamawiającego</w:t>
      </w:r>
      <w:r w:rsidR="001B1815" w:rsidRPr="000026B8">
        <w:rPr>
          <w:rFonts w:ascii="Arial" w:hAnsi="Arial" w:cs="Arial"/>
          <w:sz w:val="21"/>
          <w:szCs w:val="21"/>
        </w:rPr>
        <w:t>,</w:t>
      </w:r>
    </w:p>
    <w:p w:rsidR="00C753C0" w:rsidRPr="000026B8" w:rsidRDefault="00C753C0" w:rsidP="00343451">
      <w:pPr>
        <w:pStyle w:val="Akapitzlist"/>
        <w:numPr>
          <w:ilvl w:val="0"/>
          <w:numId w:val="4"/>
        </w:numPr>
        <w:spacing w:after="0"/>
        <w:ind w:left="1134" w:hanging="283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 xml:space="preserve">pocztą na adres </w:t>
      </w:r>
      <w:r w:rsidRPr="000026B8">
        <w:rPr>
          <w:rFonts w:ascii="Arial" w:hAnsi="Arial" w:cs="Arial"/>
          <w:color w:val="000000" w:themeColor="text1"/>
          <w:sz w:val="21"/>
          <w:szCs w:val="21"/>
        </w:rPr>
        <w:t>ul. Jana Pawła II 12, 55-011 Siechnice</w:t>
      </w:r>
      <w:r w:rsidR="001B1815" w:rsidRPr="000026B8">
        <w:rPr>
          <w:rFonts w:ascii="Arial" w:hAnsi="Arial" w:cs="Arial"/>
          <w:color w:val="000000" w:themeColor="text1"/>
          <w:sz w:val="21"/>
          <w:szCs w:val="21"/>
        </w:rPr>
        <w:t>.</w:t>
      </w:r>
    </w:p>
    <w:p w:rsidR="00C753C0" w:rsidRPr="000026B8" w:rsidRDefault="00C753C0" w:rsidP="00343451">
      <w:pPr>
        <w:pStyle w:val="Akapitzlist"/>
        <w:numPr>
          <w:ilvl w:val="0"/>
          <w:numId w:val="2"/>
        </w:numPr>
        <w:spacing w:after="0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>Ofertę w formie papierowej należy</w:t>
      </w:r>
      <w:r w:rsidR="007027C3" w:rsidRPr="000026B8">
        <w:rPr>
          <w:rFonts w:ascii="Arial" w:hAnsi="Arial" w:cs="Arial"/>
          <w:sz w:val="21"/>
          <w:szCs w:val="21"/>
        </w:rPr>
        <w:t xml:space="preserve"> umieścić w kopercie opisanej: </w:t>
      </w:r>
      <w:r w:rsidR="00C37C0F">
        <w:rPr>
          <w:rFonts w:ascii="Arial" w:hAnsi="Arial" w:cs="Arial"/>
          <w:b/>
          <w:i/>
          <w:sz w:val="21"/>
          <w:szCs w:val="21"/>
        </w:rPr>
        <w:t>Remont urządzeń oraz nawierzchni na terenie siłowni plenerowej przy ul. Gwiaździstej w Radwanicach</w:t>
      </w:r>
      <w:r w:rsidR="00935D60" w:rsidRPr="000003D5">
        <w:rPr>
          <w:rFonts w:ascii="Arial" w:hAnsi="Arial" w:cs="Arial"/>
          <w:b/>
          <w:i/>
          <w:sz w:val="21"/>
          <w:szCs w:val="21"/>
        </w:rPr>
        <w:t xml:space="preserve"> w gm. Siechnice</w:t>
      </w:r>
      <w:r w:rsidRPr="000026B8">
        <w:rPr>
          <w:rFonts w:ascii="Arial" w:hAnsi="Arial" w:cs="Arial"/>
          <w:sz w:val="21"/>
          <w:szCs w:val="21"/>
        </w:rPr>
        <w:t>.</w:t>
      </w:r>
    </w:p>
    <w:p w:rsidR="00C753C0" w:rsidRPr="000026B8" w:rsidRDefault="00C753C0" w:rsidP="00343451">
      <w:pPr>
        <w:pStyle w:val="Akapitzlist"/>
        <w:numPr>
          <w:ilvl w:val="0"/>
          <w:numId w:val="2"/>
        </w:numPr>
        <w:spacing w:after="0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 xml:space="preserve">Ofertę złożyć należy do dnia </w:t>
      </w:r>
      <w:r w:rsidR="0030555C">
        <w:rPr>
          <w:rFonts w:ascii="Arial" w:hAnsi="Arial" w:cs="Arial"/>
          <w:sz w:val="21"/>
          <w:szCs w:val="21"/>
        </w:rPr>
        <w:t>2</w:t>
      </w:r>
      <w:r w:rsidR="00C37C0F">
        <w:rPr>
          <w:rFonts w:ascii="Arial" w:hAnsi="Arial" w:cs="Arial"/>
          <w:sz w:val="21"/>
          <w:szCs w:val="21"/>
        </w:rPr>
        <w:t>7 listopada</w:t>
      </w:r>
      <w:r w:rsidR="00FC13B1" w:rsidRPr="000026B8">
        <w:rPr>
          <w:rFonts w:ascii="Arial" w:hAnsi="Arial" w:cs="Arial"/>
          <w:sz w:val="21"/>
          <w:szCs w:val="21"/>
        </w:rPr>
        <w:t xml:space="preserve"> </w:t>
      </w:r>
      <w:r w:rsidR="00935D60">
        <w:rPr>
          <w:rFonts w:ascii="Arial" w:hAnsi="Arial" w:cs="Arial"/>
          <w:sz w:val="21"/>
          <w:szCs w:val="21"/>
        </w:rPr>
        <w:t>2023</w:t>
      </w:r>
      <w:r w:rsidR="00A33799" w:rsidRPr="000026B8">
        <w:rPr>
          <w:rFonts w:ascii="Arial" w:hAnsi="Arial" w:cs="Arial"/>
          <w:sz w:val="21"/>
          <w:szCs w:val="21"/>
        </w:rPr>
        <w:t xml:space="preserve"> r. do</w:t>
      </w:r>
      <w:r w:rsidRPr="000026B8">
        <w:rPr>
          <w:rFonts w:ascii="Arial" w:hAnsi="Arial" w:cs="Arial"/>
          <w:sz w:val="21"/>
          <w:szCs w:val="21"/>
        </w:rPr>
        <w:t xml:space="preserve"> godz. </w:t>
      </w:r>
      <w:r w:rsidR="00A33799" w:rsidRPr="000026B8">
        <w:rPr>
          <w:rFonts w:ascii="Arial" w:hAnsi="Arial" w:cs="Arial"/>
          <w:sz w:val="21"/>
          <w:szCs w:val="21"/>
        </w:rPr>
        <w:t>12.00.</w:t>
      </w:r>
    </w:p>
    <w:p w:rsidR="00C753C0" w:rsidRPr="000026B8" w:rsidRDefault="00C753C0" w:rsidP="00343451">
      <w:pPr>
        <w:pStyle w:val="Akapitzlist"/>
        <w:numPr>
          <w:ilvl w:val="0"/>
          <w:numId w:val="2"/>
        </w:numPr>
        <w:spacing w:after="0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>Osoba upoważniona do k</w:t>
      </w:r>
      <w:r w:rsidR="00A33799" w:rsidRPr="000026B8">
        <w:rPr>
          <w:rFonts w:ascii="Arial" w:hAnsi="Arial" w:cs="Arial"/>
          <w:sz w:val="21"/>
          <w:szCs w:val="21"/>
        </w:rPr>
        <w:t>ontaktu z wykonawcami: Barbara Ludwisiak</w:t>
      </w:r>
      <w:r w:rsidRPr="000026B8">
        <w:rPr>
          <w:rFonts w:ascii="Arial" w:hAnsi="Arial" w:cs="Arial"/>
          <w:sz w:val="21"/>
          <w:szCs w:val="21"/>
        </w:rPr>
        <w:t xml:space="preserve">, tel. </w:t>
      </w:r>
      <w:r w:rsidR="00A33799" w:rsidRPr="000026B8">
        <w:rPr>
          <w:rFonts w:ascii="Arial" w:hAnsi="Arial" w:cs="Arial"/>
          <w:sz w:val="21"/>
          <w:szCs w:val="21"/>
        </w:rPr>
        <w:t xml:space="preserve">71 786 09 51, </w:t>
      </w:r>
      <w:r w:rsidRPr="000026B8">
        <w:rPr>
          <w:rFonts w:ascii="Arial" w:hAnsi="Arial" w:cs="Arial"/>
          <w:sz w:val="21"/>
          <w:szCs w:val="21"/>
        </w:rPr>
        <w:t>email:</w:t>
      </w:r>
      <w:r w:rsidR="00A33799" w:rsidRPr="000026B8">
        <w:rPr>
          <w:rFonts w:ascii="Arial" w:hAnsi="Arial" w:cs="Arial"/>
          <w:sz w:val="21"/>
          <w:szCs w:val="21"/>
        </w:rPr>
        <w:t xml:space="preserve"> </w:t>
      </w:r>
      <w:hyperlink r:id="rId72" w:history="1">
        <w:r w:rsidR="00A33799" w:rsidRPr="000026B8">
          <w:rPr>
            <w:rStyle w:val="Hipercze"/>
            <w:rFonts w:ascii="Arial" w:hAnsi="Arial" w:cs="Arial"/>
            <w:color w:val="auto"/>
            <w:sz w:val="21"/>
            <w:szCs w:val="21"/>
          </w:rPr>
          <w:t>bludwisiak@umsiechnice.pl</w:t>
        </w:r>
      </w:hyperlink>
      <w:r w:rsidR="00A33799" w:rsidRPr="000026B8">
        <w:rPr>
          <w:rFonts w:ascii="Arial" w:hAnsi="Arial" w:cs="Arial"/>
          <w:sz w:val="21"/>
          <w:szCs w:val="21"/>
        </w:rPr>
        <w:t xml:space="preserve"> .</w:t>
      </w:r>
    </w:p>
    <w:p w:rsidR="00E15C49" w:rsidRPr="000026B8" w:rsidRDefault="00E15C49" w:rsidP="00343451">
      <w:pPr>
        <w:pStyle w:val="Akapitzlist"/>
        <w:numPr>
          <w:ilvl w:val="0"/>
          <w:numId w:val="2"/>
        </w:numPr>
        <w:spacing w:after="0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>Termin związania z ofertą – 30 dni.</w:t>
      </w:r>
    </w:p>
    <w:p w:rsidR="00C753C0" w:rsidRPr="000026B8" w:rsidRDefault="00C753C0" w:rsidP="00343451">
      <w:pPr>
        <w:numPr>
          <w:ilvl w:val="0"/>
          <w:numId w:val="2"/>
        </w:numPr>
        <w:spacing w:after="0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>Zamawiający dopuszcza  przeprowadzenie negocjacji z wykonawcami.</w:t>
      </w:r>
    </w:p>
    <w:p w:rsidR="00C753C0" w:rsidRPr="000026B8" w:rsidRDefault="00C753C0" w:rsidP="00343451">
      <w:pPr>
        <w:numPr>
          <w:ilvl w:val="0"/>
          <w:numId w:val="2"/>
        </w:numPr>
        <w:spacing w:after="0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sz w:val="21"/>
          <w:szCs w:val="21"/>
        </w:rPr>
        <w:t>Zamawiający zastrzega unieważnienie postępowania w każdym wypadku bez podania przyczyn.</w:t>
      </w:r>
    </w:p>
    <w:p w:rsidR="00D05F91" w:rsidRPr="000026B8" w:rsidRDefault="00D05F91" w:rsidP="00D05F91">
      <w:pPr>
        <w:numPr>
          <w:ilvl w:val="0"/>
          <w:numId w:val="2"/>
        </w:numPr>
        <w:spacing w:after="0"/>
        <w:jc w:val="both"/>
        <w:rPr>
          <w:rFonts w:ascii="Arial" w:hAnsi="Arial" w:cs="Arial"/>
          <w:sz w:val="21"/>
          <w:szCs w:val="21"/>
        </w:rPr>
      </w:pPr>
      <w:r w:rsidRPr="000026B8">
        <w:rPr>
          <w:rFonts w:ascii="Arial" w:hAnsi="Arial" w:cs="Arial"/>
          <w:color w:val="151515"/>
          <w:sz w:val="21"/>
          <w:szCs w:val="21"/>
          <w:lang w:eastAsia="pl-PL"/>
        </w:rPr>
        <w:t xml:space="preserve">O udzielenie zamówienia mogą ubiegać się Wykonawcy, którzy nie podlegają wykluczeniu </w:t>
      </w:r>
      <w:r w:rsidRPr="000026B8">
        <w:rPr>
          <w:rFonts w:ascii="Arial" w:hAnsi="Arial" w:cs="Arial"/>
          <w:color w:val="151515"/>
          <w:sz w:val="21"/>
          <w:szCs w:val="21"/>
          <w:lang w:eastAsia="pl-PL"/>
        </w:rPr>
        <w:br/>
        <w:t xml:space="preserve">na podstawie art. 7 ust. 1 ustawy z dnia 13 kwietnia 2022 r. o szczególnych rozwiązaniach </w:t>
      </w:r>
      <w:r w:rsidRPr="000026B8">
        <w:rPr>
          <w:rFonts w:ascii="Arial" w:hAnsi="Arial" w:cs="Arial"/>
          <w:color w:val="151515"/>
          <w:sz w:val="21"/>
          <w:szCs w:val="21"/>
          <w:lang w:eastAsia="pl-PL"/>
        </w:rPr>
        <w:br/>
        <w:t>w zakresie przeciwdziałania wspieraniu agresji na Ukrainę oraz służących ochronie bezpieczeństwa narodowego (Dz. U. poz. 835).</w:t>
      </w:r>
    </w:p>
    <w:p w:rsidR="00D05F91" w:rsidRPr="000026B8" w:rsidRDefault="00D05F91" w:rsidP="00D05F91">
      <w:pPr>
        <w:spacing w:after="0"/>
        <w:jc w:val="both"/>
        <w:rPr>
          <w:rFonts w:ascii="Arial" w:hAnsi="Arial" w:cs="Arial"/>
          <w:sz w:val="21"/>
          <w:szCs w:val="21"/>
        </w:rPr>
      </w:pPr>
    </w:p>
    <w:p w:rsidR="00C753C0" w:rsidRDefault="00C753C0" w:rsidP="00343451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C753C0" w:rsidRDefault="00C753C0" w:rsidP="00C753C0">
      <w:pPr>
        <w:spacing w:after="0" w:line="360" w:lineRule="auto"/>
        <w:ind w:left="36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                                                                  ....................................................................</w:t>
      </w:r>
    </w:p>
    <w:p w:rsidR="00C753C0" w:rsidRDefault="00C753C0" w:rsidP="00C753C0">
      <w:pPr>
        <w:spacing w:after="0" w:line="240" w:lineRule="auto"/>
        <w:ind w:left="360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                                                                           </w:t>
      </w:r>
      <w:r w:rsidR="00D51E39">
        <w:rPr>
          <w:rFonts w:ascii="Arial" w:hAnsi="Arial" w:cs="Arial"/>
          <w:sz w:val="18"/>
          <w:szCs w:val="18"/>
        </w:rPr>
        <w:t xml:space="preserve">  </w:t>
      </w:r>
      <w:r>
        <w:rPr>
          <w:rFonts w:ascii="Arial" w:hAnsi="Arial" w:cs="Arial"/>
          <w:sz w:val="18"/>
          <w:szCs w:val="18"/>
        </w:rPr>
        <w:t xml:space="preserve">  (data, podpis osoby prowadzącej sprawę ) </w:t>
      </w:r>
    </w:p>
    <w:p w:rsidR="00C753C0" w:rsidRDefault="00C753C0" w:rsidP="00C753C0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426A0B" w:rsidRDefault="00426A0B" w:rsidP="00C753C0">
      <w:pPr>
        <w:spacing w:after="0" w:line="240" w:lineRule="auto"/>
        <w:jc w:val="both"/>
        <w:rPr>
          <w:rFonts w:ascii="Arial" w:hAnsi="Arial" w:cs="Arial"/>
          <w:iCs/>
          <w:sz w:val="21"/>
          <w:szCs w:val="21"/>
        </w:rPr>
      </w:pPr>
    </w:p>
    <w:p w:rsidR="00426A0B" w:rsidRDefault="00426A0B" w:rsidP="00C753C0">
      <w:pPr>
        <w:spacing w:after="0" w:line="240" w:lineRule="auto"/>
        <w:jc w:val="both"/>
        <w:rPr>
          <w:rFonts w:ascii="Arial" w:hAnsi="Arial" w:cs="Arial"/>
          <w:iCs/>
          <w:sz w:val="21"/>
          <w:szCs w:val="21"/>
        </w:rPr>
      </w:pPr>
    </w:p>
    <w:p w:rsidR="00343451" w:rsidRDefault="00343451" w:rsidP="00C753C0">
      <w:pPr>
        <w:spacing w:after="0" w:line="240" w:lineRule="auto"/>
        <w:jc w:val="both"/>
        <w:rPr>
          <w:rFonts w:ascii="Arial" w:hAnsi="Arial" w:cs="Arial"/>
          <w:iCs/>
          <w:sz w:val="21"/>
          <w:szCs w:val="21"/>
        </w:rPr>
      </w:pPr>
    </w:p>
    <w:p w:rsidR="00343451" w:rsidRDefault="00343451" w:rsidP="00C753C0">
      <w:pPr>
        <w:spacing w:after="0" w:line="240" w:lineRule="auto"/>
        <w:jc w:val="both"/>
        <w:rPr>
          <w:rFonts w:ascii="Arial" w:hAnsi="Arial" w:cs="Arial"/>
          <w:iCs/>
          <w:sz w:val="21"/>
          <w:szCs w:val="21"/>
        </w:rPr>
      </w:pPr>
    </w:p>
    <w:p w:rsidR="00343451" w:rsidRDefault="00343451" w:rsidP="00C753C0">
      <w:pPr>
        <w:spacing w:after="0" w:line="240" w:lineRule="auto"/>
        <w:jc w:val="both"/>
        <w:rPr>
          <w:rFonts w:ascii="Arial" w:hAnsi="Arial" w:cs="Arial"/>
          <w:iCs/>
          <w:sz w:val="21"/>
          <w:szCs w:val="21"/>
        </w:rPr>
      </w:pPr>
    </w:p>
    <w:p w:rsidR="00343451" w:rsidRDefault="00343451" w:rsidP="00C753C0">
      <w:pPr>
        <w:spacing w:after="0" w:line="240" w:lineRule="auto"/>
        <w:jc w:val="both"/>
        <w:rPr>
          <w:rFonts w:ascii="Arial" w:hAnsi="Arial" w:cs="Arial"/>
          <w:iCs/>
          <w:sz w:val="21"/>
          <w:szCs w:val="21"/>
        </w:rPr>
      </w:pPr>
    </w:p>
    <w:p w:rsidR="00343451" w:rsidRDefault="00343451" w:rsidP="00C753C0">
      <w:pPr>
        <w:spacing w:after="0" w:line="240" w:lineRule="auto"/>
        <w:jc w:val="both"/>
        <w:rPr>
          <w:rFonts w:ascii="Arial" w:hAnsi="Arial" w:cs="Arial"/>
          <w:iCs/>
          <w:sz w:val="21"/>
          <w:szCs w:val="21"/>
        </w:rPr>
      </w:pPr>
    </w:p>
    <w:p w:rsidR="00343451" w:rsidRDefault="00343451" w:rsidP="00C753C0">
      <w:pPr>
        <w:spacing w:after="0" w:line="240" w:lineRule="auto"/>
        <w:jc w:val="both"/>
        <w:rPr>
          <w:rFonts w:ascii="Arial" w:hAnsi="Arial" w:cs="Arial"/>
          <w:iCs/>
          <w:sz w:val="21"/>
          <w:szCs w:val="21"/>
        </w:rPr>
      </w:pPr>
    </w:p>
    <w:sectPr w:rsidR="00343451" w:rsidSect="00927B0E">
      <w:pgSz w:w="11906" w:h="16838"/>
      <w:pgMar w:top="1417" w:right="1133" w:bottom="568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EA32C8"/>
    <w:multiLevelType w:val="hybridMultilevel"/>
    <w:tmpl w:val="BD62DF4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A536502"/>
    <w:multiLevelType w:val="hybridMultilevel"/>
    <w:tmpl w:val="996AF568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8322413"/>
    <w:multiLevelType w:val="hybridMultilevel"/>
    <w:tmpl w:val="665C664C"/>
    <w:lvl w:ilvl="0" w:tplc="22A0C84A">
      <w:start w:val="1"/>
      <w:numFmt w:val="bullet"/>
      <w:lvlText w:val=""/>
      <w:lvlJc w:val="left"/>
      <w:pPr>
        <w:ind w:left="720" w:hanging="360"/>
      </w:pPr>
      <w:rPr>
        <w:rFonts w:ascii="Symbol" w:hAnsi="Symbol" w:hint="default"/>
        <w:b w:val="0"/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84A3658"/>
    <w:multiLevelType w:val="hybridMultilevel"/>
    <w:tmpl w:val="F500A51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9EA4CB3"/>
    <w:multiLevelType w:val="singleLevel"/>
    <w:tmpl w:val="041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num w:numId="1">
    <w:abstractNumId w:val="4"/>
    <w:lvlOverride w:ilvl="0">
      <w:startOverride w:val="1"/>
    </w:lvlOverride>
  </w:num>
  <w:num w:numId="2">
    <w:abstractNumId w:val="3"/>
  </w:num>
  <w:num w:numId="3">
    <w:abstractNumId w:val="1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53C0"/>
    <w:rsid w:val="000003D5"/>
    <w:rsid w:val="000026B8"/>
    <w:rsid w:val="0000306E"/>
    <w:rsid w:val="0001516C"/>
    <w:rsid w:val="00034B29"/>
    <w:rsid w:val="000645DA"/>
    <w:rsid w:val="00075D25"/>
    <w:rsid w:val="00080D3B"/>
    <w:rsid w:val="000855E5"/>
    <w:rsid w:val="000950EA"/>
    <w:rsid w:val="000B6787"/>
    <w:rsid w:val="000F1901"/>
    <w:rsid w:val="00136649"/>
    <w:rsid w:val="001443F1"/>
    <w:rsid w:val="00160867"/>
    <w:rsid w:val="00163DEF"/>
    <w:rsid w:val="0017697F"/>
    <w:rsid w:val="00191126"/>
    <w:rsid w:val="001938EF"/>
    <w:rsid w:val="00195DFB"/>
    <w:rsid w:val="00197310"/>
    <w:rsid w:val="001A4DF8"/>
    <w:rsid w:val="001B159F"/>
    <w:rsid w:val="001B1815"/>
    <w:rsid w:val="001C3506"/>
    <w:rsid w:val="001C470E"/>
    <w:rsid w:val="00222B49"/>
    <w:rsid w:val="00237409"/>
    <w:rsid w:val="002435E9"/>
    <w:rsid w:val="00263568"/>
    <w:rsid w:val="00284AC2"/>
    <w:rsid w:val="002A0903"/>
    <w:rsid w:val="002B4357"/>
    <w:rsid w:val="002D034A"/>
    <w:rsid w:val="002D3001"/>
    <w:rsid w:val="0030555C"/>
    <w:rsid w:val="00306B31"/>
    <w:rsid w:val="00343451"/>
    <w:rsid w:val="00375CDA"/>
    <w:rsid w:val="003B2A6F"/>
    <w:rsid w:val="003E0090"/>
    <w:rsid w:val="003E1B15"/>
    <w:rsid w:val="00402C7B"/>
    <w:rsid w:val="004043FA"/>
    <w:rsid w:val="0041015D"/>
    <w:rsid w:val="00426A0B"/>
    <w:rsid w:val="004767E9"/>
    <w:rsid w:val="004A12A5"/>
    <w:rsid w:val="004E2BF8"/>
    <w:rsid w:val="004E4CFC"/>
    <w:rsid w:val="004F20CF"/>
    <w:rsid w:val="004F6691"/>
    <w:rsid w:val="005029C5"/>
    <w:rsid w:val="00505B23"/>
    <w:rsid w:val="005122C9"/>
    <w:rsid w:val="00520D01"/>
    <w:rsid w:val="00531AD2"/>
    <w:rsid w:val="005777A1"/>
    <w:rsid w:val="00581098"/>
    <w:rsid w:val="00594903"/>
    <w:rsid w:val="005A3C00"/>
    <w:rsid w:val="005A7D2E"/>
    <w:rsid w:val="005B089C"/>
    <w:rsid w:val="005D0E44"/>
    <w:rsid w:val="005F50FF"/>
    <w:rsid w:val="00606FF7"/>
    <w:rsid w:val="00613630"/>
    <w:rsid w:val="00617C22"/>
    <w:rsid w:val="00643807"/>
    <w:rsid w:val="00645D9A"/>
    <w:rsid w:val="00664EA4"/>
    <w:rsid w:val="0067083E"/>
    <w:rsid w:val="006A6791"/>
    <w:rsid w:val="006B3DE4"/>
    <w:rsid w:val="006B6588"/>
    <w:rsid w:val="006F6931"/>
    <w:rsid w:val="007027C3"/>
    <w:rsid w:val="00712D50"/>
    <w:rsid w:val="00727E89"/>
    <w:rsid w:val="00757C25"/>
    <w:rsid w:val="00765304"/>
    <w:rsid w:val="00770580"/>
    <w:rsid w:val="007A073B"/>
    <w:rsid w:val="007B1843"/>
    <w:rsid w:val="007E11C1"/>
    <w:rsid w:val="00815BAD"/>
    <w:rsid w:val="00815F44"/>
    <w:rsid w:val="008321F4"/>
    <w:rsid w:val="0084129F"/>
    <w:rsid w:val="00841834"/>
    <w:rsid w:val="00842D09"/>
    <w:rsid w:val="0085668F"/>
    <w:rsid w:val="00870A6A"/>
    <w:rsid w:val="00891567"/>
    <w:rsid w:val="008B1FBC"/>
    <w:rsid w:val="008B482C"/>
    <w:rsid w:val="008C7D1B"/>
    <w:rsid w:val="008D1731"/>
    <w:rsid w:val="009267C1"/>
    <w:rsid w:val="00927B0E"/>
    <w:rsid w:val="00935D60"/>
    <w:rsid w:val="00973399"/>
    <w:rsid w:val="009759F0"/>
    <w:rsid w:val="009A7E9A"/>
    <w:rsid w:val="009B5602"/>
    <w:rsid w:val="009E1ABA"/>
    <w:rsid w:val="009E59E9"/>
    <w:rsid w:val="009E724C"/>
    <w:rsid w:val="00A04E91"/>
    <w:rsid w:val="00A24531"/>
    <w:rsid w:val="00A33799"/>
    <w:rsid w:val="00A54198"/>
    <w:rsid w:val="00A704E5"/>
    <w:rsid w:val="00AA40CE"/>
    <w:rsid w:val="00AC2004"/>
    <w:rsid w:val="00AC3A08"/>
    <w:rsid w:val="00AE33DE"/>
    <w:rsid w:val="00AF0706"/>
    <w:rsid w:val="00AF1315"/>
    <w:rsid w:val="00AF49BB"/>
    <w:rsid w:val="00B10BF6"/>
    <w:rsid w:val="00B300D4"/>
    <w:rsid w:val="00B52B93"/>
    <w:rsid w:val="00B73EC1"/>
    <w:rsid w:val="00BB32A2"/>
    <w:rsid w:val="00BD6DF8"/>
    <w:rsid w:val="00BF0292"/>
    <w:rsid w:val="00BF16F6"/>
    <w:rsid w:val="00C16907"/>
    <w:rsid w:val="00C21D3A"/>
    <w:rsid w:val="00C37C0F"/>
    <w:rsid w:val="00C5005C"/>
    <w:rsid w:val="00C5139D"/>
    <w:rsid w:val="00C56B4D"/>
    <w:rsid w:val="00C675C8"/>
    <w:rsid w:val="00C753C0"/>
    <w:rsid w:val="00CA6180"/>
    <w:rsid w:val="00CB49AA"/>
    <w:rsid w:val="00CC5993"/>
    <w:rsid w:val="00CD2295"/>
    <w:rsid w:val="00CE7BF1"/>
    <w:rsid w:val="00D01A6D"/>
    <w:rsid w:val="00D05F91"/>
    <w:rsid w:val="00D06746"/>
    <w:rsid w:val="00D1581D"/>
    <w:rsid w:val="00D51E39"/>
    <w:rsid w:val="00D82963"/>
    <w:rsid w:val="00DA59DC"/>
    <w:rsid w:val="00DD39D7"/>
    <w:rsid w:val="00DE4FE4"/>
    <w:rsid w:val="00DE6EEB"/>
    <w:rsid w:val="00DF5EAD"/>
    <w:rsid w:val="00E15C49"/>
    <w:rsid w:val="00E23DDF"/>
    <w:rsid w:val="00E26423"/>
    <w:rsid w:val="00E31507"/>
    <w:rsid w:val="00E36C4F"/>
    <w:rsid w:val="00E448C3"/>
    <w:rsid w:val="00E671DF"/>
    <w:rsid w:val="00E800DB"/>
    <w:rsid w:val="00E84207"/>
    <w:rsid w:val="00EA2445"/>
    <w:rsid w:val="00EA7DD7"/>
    <w:rsid w:val="00F10BF4"/>
    <w:rsid w:val="00F128B1"/>
    <w:rsid w:val="00F16DAB"/>
    <w:rsid w:val="00F20051"/>
    <w:rsid w:val="00F43F85"/>
    <w:rsid w:val="00F50006"/>
    <w:rsid w:val="00F824D7"/>
    <w:rsid w:val="00F916D1"/>
    <w:rsid w:val="00FA39DB"/>
    <w:rsid w:val="00FC13B1"/>
    <w:rsid w:val="00FD3F0F"/>
    <w:rsid w:val="00FE0E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993DE4B-2B15-424E-A6D2-98FA5C1151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C753C0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odstawowy">
    <w:name w:val="Body Text"/>
    <w:basedOn w:val="Normalny"/>
    <w:link w:val="TekstpodstawowyZnak"/>
    <w:uiPriority w:val="99"/>
    <w:unhideWhenUsed/>
    <w:rsid w:val="00C753C0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C753C0"/>
    <w:rPr>
      <w:rFonts w:ascii="Calibri" w:eastAsia="Calibri" w:hAnsi="Calibri" w:cs="Times New Roman"/>
    </w:rPr>
  </w:style>
  <w:style w:type="paragraph" w:styleId="Akapitzlist">
    <w:name w:val="List Paragraph"/>
    <w:basedOn w:val="Normalny"/>
    <w:uiPriority w:val="34"/>
    <w:qFormat/>
    <w:rsid w:val="00C753C0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1B1815"/>
    <w:rPr>
      <w:color w:val="0563C1" w:themeColor="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9E724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E724C"/>
    <w:rPr>
      <w:rFonts w:ascii="Segoe UI" w:eastAsia="Calibri" w:hAnsi="Segoe UI" w:cs="Segoe UI"/>
      <w:sz w:val="18"/>
      <w:szCs w:val="18"/>
    </w:rPr>
  </w:style>
  <w:style w:type="table" w:styleId="Tabela-Siatka">
    <w:name w:val="Table Grid"/>
    <w:basedOn w:val="Standardowy"/>
    <w:uiPriority w:val="59"/>
    <w:rsid w:val="000026B8"/>
    <w:pPr>
      <w:spacing w:after="0" w:line="240" w:lineRule="auto"/>
    </w:pPr>
    <w:rPr>
      <w:rFonts w:ascii="Arial" w:hAnsi="Arial" w:cs="Arial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8654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16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png"/><Relationship Id="rId71" Type="http://schemas.openxmlformats.org/officeDocument/2006/relationships/hyperlink" Target="mailto:biuro@umsiechnice.pl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hyperlink" Target="mailto:bludwisiak@umsiechnice.pl" TargetMode="Externa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hyperlink" Target="mailto:bludwisiak@umsiechnice.pl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4CE8A7-82A3-488B-BF45-C355409ABA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87343561</Template>
  <TotalTime>0</TotalTime>
  <Pages>15</Pages>
  <Words>1512</Words>
  <Characters>9075</Characters>
  <Application>Microsoft Office Word</Application>
  <DocSecurity>0</DocSecurity>
  <Lines>75</Lines>
  <Paragraphs>21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Ludwisiak</dc:creator>
  <cp:keywords/>
  <dc:description/>
  <cp:lastModifiedBy>Barbara Ludwisiak</cp:lastModifiedBy>
  <cp:revision>2</cp:revision>
  <cp:lastPrinted>2023-11-17T10:56:00Z</cp:lastPrinted>
  <dcterms:created xsi:type="dcterms:W3CDTF">2023-11-17T10:59:00Z</dcterms:created>
  <dcterms:modified xsi:type="dcterms:W3CDTF">2023-11-17T10:59:00Z</dcterms:modified>
</cp:coreProperties>
</file>