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FF4E3" w14:textId="76541369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5C0C1C">
        <w:rPr>
          <w:rFonts w:cs="Calibri"/>
          <w:sz w:val="20"/>
          <w:szCs w:val="20"/>
        </w:rPr>
        <w:t xml:space="preserve">   </w:t>
      </w:r>
      <w:r w:rsidR="00261C8F">
        <w:rPr>
          <w:rFonts w:cs="Calibri"/>
          <w:sz w:val="20"/>
          <w:szCs w:val="20"/>
        </w:rPr>
        <w:t>ZP.262.10.2024</w:t>
      </w:r>
      <w:r w:rsidRPr="005C0C1C">
        <w:rPr>
          <w:rFonts w:cs="Calibri"/>
          <w:sz w:val="20"/>
          <w:szCs w:val="20"/>
        </w:rPr>
        <w:t xml:space="preserve">                             </w:t>
      </w:r>
      <w:r w:rsidR="00137332">
        <w:rPr>
          <w:rFonts w:cs="Calibri"/>
          <w:sz w:val="20"/>
          <w:szCs w:val="20"/>
        </w:rPr>
        <w:t xml:space="preserve">                                                                                   </w:t>
      </w:r>
      <w:r w:rsidRPr="005C0C1C">
        <w:rPr>
          <w:rFonts w:cs="Calibri"/>
          <w:sz w:val="20"/>
          <w:szCs w:val="20"/>
        </w:rPr>
        <w:t xml:space="preserve">        </w:t>
      </w:r>
      <w:r w:rsidRPr="005C0C1C">
        <w:rPr>
          <w:rFonts w:cs="Calibri"/>
          <w:b/>
          <w:bCs/>
          <w:sz w:val="20"/>
          <w:szCs w:val="20"/>
        </w:rPr>
        <w:t xml:space="preserve">Załącznik nr </w:t>
      </w:r>
      <w:r w:rsidR="00137332">
        <w:rPr>
          <w:rFonts w:cs="Calibri"/>
          <w:b/>
          <w:bCs/>
          <w:sz w:val="20"/>
          <w:szCs w:val="20"/>
        </w:rPr>
        <w:t xml:space="preserve">7 </w:t>
      </w:r>
      <w:r w:rsidRPr="005C0C1C">
        <w:rPr>
          <w:rFonts w:cs="Calibri"/>
          <w:b/>
          <w:bCs/>
          <w:sz w:val="20"/>
          <w:szCs w:val="20"/>
        </w:rPr>
        <w:t>do SWZ</w:t>
      </w:r>
    </w:p>
    <w:p w14:paraId="701FAD85" w14:textId="3D6003D0" w:rsidR="005C0C1C" w:rsidRPr="005C0C1C" w:rsidRDefault="00137332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</w:p>
    <w:p w14:paraId="57C3CDE8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5C0C1C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0DBF2B94" w14:textId="3FC8267B" w:rsidR="005C0C1C" w:rsidRPr="005C0C1C" w:rsidRDefault="00137332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u</w:t>
      </w:r>
      <w:r w:rsidR="005C0C1C" w:rsidRPr="005C0C1C">
        <w:rPr>
          <w:rFonts w:cs="Calibri"/>
          <w:b/>
          <w:bCs/>
          <w:sz w:val="20"/>
          <w:szCs w:val="20"/>
        </w:rPr>
        <w:t>l. Trzebnicka 42-44</w:t>
      </w:r>
    </w:p>
    <w:p w14:paraId="79F78EA0" w14:textId="77777777" w:rsid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5C0C1C">
        <w:rPr>
          <w:rFonts w:cs="Calibri"/>
          <w:b/>
          <w:bCs/>
          <w:sz w:val="20"/>
          <w:szCs w:val="20"/>
        </w:rPr>
        <w:t>50-230 Wrocław</w:t>
      </w:r>
    </w:p>
    <w:p w14:paraId="0D81F2FA" w14:textId="77777777" w:rsidR="00137332" w:rsidRPr="005C0C1C" w:rsidRDefault="00137332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</w:p>
    <w:p w14:paraId="2927835E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5C0C1C">
        <w:rPr>
          <w:rFonts w:cs="Calibri"/>
          <w:b/>
          <w:bCs/>
          <w:sz w:val="20"/>
          <w:szCs w:val="20"/>
        </w:rPr>
        <w:t>ZOBOWIAZANIE INNEGO PODMIOTU DO ODDANIA DO DYZPOZYCJI WYKONAWCY NIEZBĘDNYCH ZASOBÓW NA POTRZEBY REALIZACJI POSTEPOWANIA:</w:t>
      </w:r>
    </w:p>
    <w:p w14:paraId="4C38367C" w14:textId="7170D946" w:rsidR="00137332" w:rsidRDefault="00E031CF" w:rsidP="005C0C1C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iCs/>
        </w:rPr>
      </w:pPr>
      <w:bookmarkStart w:id="0" w:name="_Hlk170379367"/>
      <w:bookmarkStart w:id="1" w:name="_Hlk170464710"/>
      <w:r w:rsidRPr="00F04F7F">
        <w:rPr>
          <w:rFonts w:cs="Calibri"/>
          <w:spacing w:val="-4"/>
          <w:sz w:val="20"/>
          <w:szCs w:val="20"/>
        </w:rPr>
        <w:t xml:space="preserve">Zapewnienie usługi cateringowej (przerwa kawowa i obiad) wraz z wynajmem sali konferencyjnej podczas organizacji 32 dni szkoleniowych na potrzeby </w:t>
      </w:r>
      <w:bookmarkStart w:id="2" w:name="_Hlk170379410"/>
      <w:r w:rsidRPr="00F04F7F">
        <w:rPr>
          <w:rFonts w:cs="Calibri"/>
          <w:spacing w:val="-4"/>
          <w:sz w:val="20"/>
          <w:szCs w:val="20"/>
        </w:rPr>
        <w:t xml:space="preserve">projektu pn. </w:t>
      </w:r>
      <w:bookmarkStart w:id="3" w:name="_Hlk170725105"/>
      <w:bookmarkStart w:id="4" w:name="_Hlk170383703"/>
      <w:bookmarkStart w:id="5" w:name="_Hlk170724990"/>
      <w:r w:rsidRPr="00F04F7F">
        <w:rPr>
          <w:rFonts w:cs="Calibri"/>
          <w:spacing w:val="-4"/>
          <w:sz w:val="20"/>
          <w:szCs w:val="20"/>
        </w:rPr>
        <w:t xml:space="preserve">„Działania ośrodka adopcyjnego na rzecz dolnośląskich rodzin”, </w:t>
      </w:r>
      <w:bookmarkEnd w:id="0"/>
      <w:bookmarkEnd w:id="3"/>
      <w:r w:rsidRPr="00F04F7F">
        <w:rPr>
          <w:rFonts w:cs="Calibri"/>
          <w:spacing w:val="-4"/>
          <w:sz w:val="20"/>
          <w:szCs w:val="20"/>
        </w:rPr>
        <w:t>współfinansowanego w ramach programu Fundusze Europejskie dla Dolnego Śląska na lata 2021-2027 z zakresu Osi Priorytetowej 7 Fundusze Europejskie na rzecz rynku pracy i włączenia społecznego na Dolnym Śląsku, Działanie 7.8 Wspieranie włączenia społecznego, Typ  7.8A Rozwój usług społecznych na rzecz rodziny oraz 7.8 typ B Rozwój usług społecznych na rzecz systemu pieczy zastępczej</w:t>
      </w:r>
      <w:bookmarkEnd w:id="1"/>
      <w:bookmarkEnd w:id="2"/>
      <w:bookmarkEnd w:id="4"/>
      <w:bookmarkEnd w:id="5"/>
    </w:p>
    <w:p w14:paraId="40B2005D" w14:textId="77777777" w:rsidR="00137332" w:rsidRPr="005C0C1C" w:rsidRDefault="00137332" w:rsidP="005C0C1C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</w:p>
    <w:p w14:paraId="6C883AFB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Dane podmiotu (udostępniającego zasoby) składającego zobowiązanie: ………………………………………………………………………………………………..</w:t>
      </w:r>
    </w:p>
    <w:p w14:paraId="414BB30F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5C0C1C">
        <w:rPr>
          <w:rFonts w:cs="Calibri"/>
          <w:sz w:val="20"/>
          <w:szCs w:val="20"/>
        </w:rPr>
        <w:t>CEDiG</w:t>
      </w:r>
      <w:proofErr w:type="spellEnd"/>
      <w:r w:rsidRPr="005C0C1C">
        <w:rPr>
          <w:rFonts w:cs="Calibri"/>
          <w:sz w:val="20"/>
          <w:szCs w:val="20"/>
        </w:rPr>
        <w:t>)</w:t>
      </w:r>
    </w:p>
    <w:p w14:paraId="1021144E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Reprezentowany przez:</w:t>
      </w:r>
    </w:p>
    <w:p w14:paraId="60149D3F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11E15A79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(imię, nazwisko, stanowisko/podstawa do reprezentacji)</w:t>
      </w:r>
    </w:p>
    <w:p w14:paraId="0D588C9B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Oświadczam, że:</w:t>
      </w:r>
    </w:p>
    <w:p w14:paraId="1916D613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Udostępniam Wykonawcy …………………………………………………………… (nazwa i adres wykonawcy);</w:t>
      </w:r>
    </w:p>
    <w:p w14:paraId="1C1F607C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Moje zasoby w następującym zakresie: ……………………………………………………………………………………………….</w:t>
      </w:r>
    </w:p>
    <w:p w14:paraId="7AC536C1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7AD295C7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7BC8E34F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Udostępniając Wykonawcy zdolności w postaci cateringu /transportu/</w:t>
      </w:r>
      <w:proofErr w:type="spellStart"/>
      <w:r w:rsidRPr="005C0C1C">
        <w:rPr>
          <w:rFonts w:cs="Calibri"/>
          <w:sz w:val="20"/>
          <w:szCs w:val="20"/>
        </w:rPr>
        <w:t>sal</w:t>
      </w:r>
      <w:proofErr w:type="spellEnd"/>
      <w:r w:rsidRPr="005C0C1C">
        <w:rPr>
          <w:rFonts w:cs="Calibri"/>
          <w:sz w:val="20"/>
          <w:szCs w:val="20"/>
        </w:rPr>
        <w:t xml:space="preserve">  będę realizował usługi, których dotyczą udostępnione zdolności, na których polega Wykonawca tj.: ……………………………………………………………………..</w:t>
      </w:r>
    </w:p>
    <w:p w14:paraId="64C53CD1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BB0626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0AE7D30C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7A9834EB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5C0C1C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3C33191A" w14:textId="77777777" w:rsidR="005C0C1C" w:rsidRPr="005C0C1C" w:rsidRDefault="005C0C1C" w:rsidP="005C0C1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FEFD3A5" w14:textId="77777777" w:rsidR="005C0C1C" w:rsidRPr="005C0C1C" w:rsidRDefault="005C0C1C" w:rsidP="00137332">
      <w:pPr>
        <w:spacing w:after="0"/>
        <w:contextualSpacing/>
        <w:jc w:val="both"/>
        <w:rPr>
          <w:rFonts w:eastAsia="Times New Roman" w:cs="Calibri"/>
          <w:sz w:val="20"/>
          <w:szCs w:val="20"/>
        </w:rPr>
      </w:pPr>
    </w:p>
    <w:p w14:paraId="2D950DB4" w14:textId="46D8534C" w:rsidR="005C3245" w:rsidRPr="00F22D00" w:rsidRDefault="005C3245" w:rsidP="00F22D00"/>
    <w:sectPr w:rsidR="005C3245" w:rsidRPr="00F22D0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C50C2C"/>
    <w:multiLevelType w:val="hybridMultilevel"/>
    <w:tmpl w:val="8B9443EE"/>
    <w:lvl w:ilvl="0" w:tplc="264EC5F2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4EE64E96"/>
    <w:lvl w:ilvl="0" w:tplc="32DEDC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6E3037"/>
    <w:multiLevelType w:val="hybridMultilevel"/>
    <w:tmpl w:val="F5AA1800"/>
    <w:lvl w:ilvl="0" w:tplc="F90029DE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EA093C"/>
    <w:multiLevelType w:val="hybridMultilevel"/>
    <w:tmpl w:val="FE4EBF4A"/>
    <w:lvl w:ilvl="0" w:tplc="0415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80733"/>
    <w:multiLevelType w:val="hybridMultilevel"/>
    <w:tmpl w:val="15ACAFB8"/>
    <w:lvl w:ilvl="0" w:tplc="871E1BF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CD6A069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4159900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157357">
    <w:abstractNumId w:val="27"/>
  </w:num>
  <w:num w:numId="3" w16cid:durableId="1598715154">
    <w:abstractNumId w:val="23"/>
  </w:num>
  <w:num w:numId="4" w16cid:durableId="1148941759">
    <w:abstractNumId w:val="5"/>
  </w:num>
  <w:num w:numId="5" w16cid:durableId="15513338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55476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676084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224485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72233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0854227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669000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49191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5189650">
    <w:abstractNumId w:val="7"/>
    <w:lvlOverride w:ilvl="0">
      <w:startOverride w:val="1"/>
    </w:lvlOverride>
  </w:num>
  <w:num w:numId="14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13653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080432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741455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373650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41203678">
    <w:abstractNumId w:val="21"/>
  </w:num>
  <w:num w:numId="21" w16cid:durableId="1172838334">
    <w:abstractNumId w:val="20"/>
  </w:num>
  <w:num w:numId="22" w16cid:durableId="61803764">
    <w:abstractNumId w:val="13"/>
  </w:num>
  <w:num w:numId="23" w16cid:durableId="338508651">
    <w:abstractNumId w:val="8"/>
  </w:num>
  <w:num w:numId="24" w16cid:durableId="501241144">
    <w:abstractNumId w:val="0"/>
  </w:num>
  <w:num w:numId="25" w16cid:durableId="521666772">
    <w:abstractNumId w:val="18"/>
  </w:num>
  <w:num w:numId="26" w16cid:durableId="633174227">
    <w:abstractNumId w:val="12"/>
  </w:num>
  <w:num w:numId="27" w16cid:durableId="5134203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56302791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77E91"/>
    <w:rsid w:val="00082257"/>
    <w:rsid w:val="00084E66"/>
    <w:rsid w:val="000A76F7"/>
    <w:rsid w:val="000B277D"/>
    <w:rsid w:val="000C5C3A"/>
    <w:rsid w:val="000C6077"/>
    <w:rsid w:val="000C62B0"/>
    <w:rsid w:val="000D03F3"/>
    <w:rsid w:val="000D291F"/>
    <w:rsid w:val="000E6C9B"/>
    <w:rsid w:val="000F0921"/>
    <w:rsid w:val="000F31EA"/>
    <w:rsid w:val="000F52BD"/>
    <w:rsid w:val="001072AF"/>
    <w:rsid w:val="00110368"/>
    <w:rsid w:val="00130F13"/>
    <w:rsid w:val="00134AD3"/>
    <w:rsid w:val="00137332"/>
    <w:rsid w:val="00137ED3"/>
    <w:rsid w:val="00145519"/>
    <w:rsid w:val="00145564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5DF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1C8F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36A6F"/>
    <w:rsid w:val="003525BA"/>
    <w:rsid w:val="00357886"/>
    <w:rsid w:val="0036133F"/>
    <w:rsid w:val="003713AD"/>
    <w:rsid w:val="00371A96"/>
    <w:rsid w:val="003724DE"/>
    <w:rsid w:val="00376059"/>
    <w:rsid w:val="0038357E"/>
    <w:rsid w:val="00387D78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D3FB5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0C1C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0C58"/>
    <w:rsid w:val="006D1FC6"/>
    <w:rsid w:val="006F6BCA"/>
    <w:rsid w:val="00702EFF"/>
    <w:rsid w:val="00706096"/>
    <w:rsid w:val="0070697A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A74C4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5AD5"/>
    <w:rsid w:val="00815E18"/>
    <w:rsid w:val="00821AAF"/>
    <w:rsid w:val="00821F30"/>
    <w:rsid w:val="00836CAF"/>
    <w:rsid w:val="00842A68"/>
    <w:rsid w:val="0084439C"/>
    <w:rsid w:val="00844753"/>
    <w:rsid w:val="00853691"/>
    <w:rsid w:val="0085438F"/>
    <w:rsid w:val="00856C5A"/>
    <w:rsid w:val="00863770"/>
    <w:rsid w:val="008713C5"/>
    <w:rsid w:val="0088449B"/>
    <w:rsid w:val="00897CA4"/>
    <w:rsid w:val="008B662A"/>
    <w:rsid w:val="008B6CCC"/>
    <w:rsid w:val="008B76AC"/>
    <w:rsid w:val="008E2797"/>
    <w:rsid w:val="008F1DF5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C3AFD"/>
    <w:rsid w:val="009D0872"/>
    <w:rsid w:val="009D3E0D"/>
    <w:rsid w:val="009D7850"/>
    <w:rsid w:val="009E1FDE"/>
    <w:rsid w:val="009F7993"/>
    <w:rsid w:val="00A05E4C"/>
    <w:rsid w:val="00A3063A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05F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220E7"/>
    <w:rsid w:val="00B46FEC"/>
    <w:rsid w:val="00B60142"/>
    <w:rsid w:val="00B6719C"/>
    <w:rsid w:val="00B80B03"/>
    <w:rsid w:val="00B84AF4"/>
    <w:rsid w:val="00B926A4"/>
    <w:rsid w:val="00B93A65"/>
    <w:rsid w:val="00BA6D30"/>
    <w:rsid w:val="00BB68D7"/>
    <w:rsid w:val="00BB71C8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85342"/>
    <w:rsid w:val="00C96D3C"/>
    <w:rsid w:val="00CA224F"/>
    <w:rsid w:val="00CB4BBE"/>
    <w:rsid w:val="00CC1336"/>
    <w:rsid w:val="00CC3367"/>
    <w:rsid w:val="00CC35A3"/>
    <w:rsid w:val="00CD319A"/>
    <w:rsid w:val="00CD44D6"/>
    <w:rsid w:val="00CE10C9"/>
    <w:rsid w:val="00CE2AF9"/>
    <w:rsid w:val="00CE33A5"/>
    <w:rsid w:val="00D052E8"/>
    <w:rsid w:val="00D0653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3F38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1CF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1716"/>
    <w:rsid w:val="00F22D00"/>
    <w:rsid w:val="00F23DCB"/>
    <w:rsid w:val="00F26823"/>
    <w:rsid w:val="00F4008F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2D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2D00"/>
    <w:rPr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uiPriority w:val="99"/>
    <w:qFormat/>
    <w:rsid w:val="00F22D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</TotalTime>
  <Pages>1</Pages>
  <Words>312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7</cp:revision>
  <cp:lastPrinted>2021-05-13T12:57:00Z</cp:lastPrinted>
  <dcterms:created xsi:type="dcterms:W3CDTF">2024-07-04T07:11:00Z</dcterms:created>
  <dcterms:modified xsi:type="dcterms:W3CDTF">2024-07-08T07:12:00Z</dcterms:modified>
</cp:coreProperties>
</file>