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D0" w:rsidRPr="00613DE3" w:rsidRDefault="006E70D0" w:rsidP="000F30A2">
      <w:pPr>
        <w:spacing w:after="0"/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 xml:space="preserve">Formularz oferty </w:t>
      </w:r>
    </w:p>
    <w:p w:rsidR="006E70D0" w:rsidRPr="00613DE3" w:rsidRDefault="006E70D0" w:rsidP="000F30A2">
      <w:pPr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>wraz z oświadczeniami Wykonawcy</w:t>
      </w:r>
    </w:p>
    <w:p w:rsidR="006E70D0" w:rsidRDefault="006E70D0" w:rsidP="000F30A2">
      <w:pPr>
        <w:rPr>
          <w:rFonts w:ascii="Arial" w:hAnsi="Arial" w:cs="Arial"/>
        </w:rPr>
      </w:pPr>
      <w:r w:rsidRPr="00371C1F">
        <w:rPr>
          <w:rFonts w:ascii="Arial" w:hAnsi="Arial" w:cs="Arial"/>
        </w:rPr>
        <w:t>Dane Wykonawcy ubiegające się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38"/>
        <w:gridCol w:w="5950"/>
      </w:tblGrid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Pełna nazwa Oferenta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Adres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NIP /PESEL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 xml:space="preserve">Data zarejestrowania działalności * o ile dotyczy 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9487" w:type="dxa"/>
            <w:gridSpan w:val="2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83CA2">
              <w:rPr>
                <w:rFonts w:ascii="Arial" w:hAnsi="Arial" w:cs="Arial"/>
                <w:b/>
                <w:sz w:val="20"/>
                <w:szCs w:val="20"/>
              </w:rPr>
              <w:t>Dane osoby do kontaktu</w:t>
            </w: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6E70D0" w:rsidRPr="00083CA2" w:rsidTr="00655AD8">
        <w:tc>
          <w:tcPr>
            <w:tcW w:w="3384" w:type="dxa"/>
            <w:shd w:val="clear" w:color="auto" w:fill="D9D9D9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3CA2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103" w:type="dxa"/>
          </w:tcPr>
          <w:p w:rsidR="006E70D0" w:rsidRPr="00083CA2" w:rsidRDefault="006E70D0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</w:tbl>
    <w:p w:rsidR="006E70D0" w:rsidRDefault="006E70D0" w:rsidP="000F30A2">
      <w:pPr>
        <w:rPr>
          <w:rFonts w:ascii="Arial" w:hAnsi="Arial" w:cs="Arial"/>
          <w:b/>
          <w:sz w:val="16"/>
          <w:szCs w:val="16"/>
        </w:rPr>
      </w:pPr>
    </w:p>
    <w:p w:rsidR="006E70D0" w:rsidRDefault="006E70D0" w:rsidP="000F30A2">
      <w:pPr>
        <w:rPr>
          <w:rFonts w:ascii="Arial" w:hAnsi="Arial" w:cs="Arial"/>
        </w:rPr>
      </w:pPr>
      <w:bookmarkStart w:id="0" w:name="_GoBack"/>
      <w:bookmarkEnd w:id="0"/>
      <w:r w:rsidRPr="00371C1F">
        <w:rPr>
          <w:rFonts w:ascii="Arial" w:hAnsi="Arial" w:cs="Arial"/>
        </w:rPr>
        <w:t xml:space="preserve">Niniejszym składam ofertę na przeprowadzenie zajęć dydaktycznych </w:t>
      </w:r>
      <w:r>
        <w:rPr>
          <w:rFonts w:ascii="Arial" w:hAnsi="Arial" w:cs="Arial"/>
        </w:rPr>
        <w:t>(wykładów) z przedmiotu „Senior na rynku pracy” w ramach „Prawniczo-Ekonomicznej Akademii Złotego Wieku”:</w:t>
      </w:r>
    </w:p>
    <w:p w:rsidR="006E70D0" w:rsidRDefault="006E70D0" w:rsidP="000F30A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1. za łączną kwotę: </w:t>
      </w:r>
      <w:r w:rsidRPr="00115DA4">
        <w:rPr>
          <w:rFonts w:ascii="Arial" w:hAnsi="Arial" w:cs="Arial"/>
          <w:b/>
        </w:rPr>
        <w:t xml:space="preserve">…………………………….. zł brutto </w:t>
      </w:r>
    </w:p>
    <w:p w:rsidR="006E70D0" w:rsidRPr="00BA50D3" w:rsidRDefault="006E70D0" w:rsidP="000F30A2">
      <w:pPr>
        <w:rPr>
          <w:rFonts w:ascii="Arial" w:hAnsi="Arial" w:cs="Arial"/>
          <w:b/>
        </w:rPr>
      </w:pPr>
      <w:r w:rsidRPr="00FF5753">
        <w:rPr>
          <w:rFonts w:ascii="Arial" w:hAnsi="Arial" w:cs="Arial"/>
        </w:rPr>
        <w:t>2. liczba przepracowanych godzin szkoleń z zakresu wiedzy prawniczej w ciągu ostatnich 12 miesięcy przed upływem terminu składania ofert</w:t>
      </w:r>
      <w:r>
        <w:rPr>
          <w:rFonts w:ascii="Arial" w:hAnsi="Arial" w:cs="Arial"/>
        </w:rPr>
        <w:t xml:space="preserve">: </w:t>
      </w:r>
      <w:r w:rsidRPr="00BA50D3">
        <w:rPr>
          <w:rFonts w:ascii="Arial" w:hAnsi="Arial" w:cs="Arial"/>
          <w:b/>
        </w:rPr>
        <w:t>…………………………………………………</w:t>
      </w:r>
    </w:p>
    <w:p w:rsidR="006E70D0" w:rsidRDefault="006E70D0" w:rsidP="000F30A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EB3492">
        <w:rPr>
          <w:rFonts w:ascii="Arial" w:hAnsi="Arial" w:cs="Arial"/>
          <w:b/>
          <w:bCs/>
        </w:rPr>
        <w:t>OŚWIADCZAM</w:t>
      </w:r>
      <w:r>
        <w:rPr>
          <w:rFonts w:ascii="Arial" w:hAnsi="Arial" w:cs="Arial"/>
        </w:rPr>
        <w:t xml:space="preserve">, że zapoznałem/am </w:t>
      </w:r>
      <w:r w:rsidRPr="00EB3492">
        <w:rPr>
          <w:rFonts w:ascii="Arial" w:hAnsi="Arial" w:cs="Arial"/>
        </w:rPr>
        <w:t>się z z</w:t>
      </w:r>
      <w:r>
        <w:rPr>
          <w:rFonts w:ascii="Arial" w:hAnsi="Arial" w:cs="Arial"/>
        </w:rPr>
        <w:t>apytaniem ofertowym i nie wnoszę</w:t>
      </w:r>
      <w:r w:rsidRPr="00EB3492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o niego żadnych zastrzeżeń oraz, że uzyskałem/am </w:t>
      </w:r>
      <w:r w:rsidRPr="00EB3492">
        <w:rPr>
          <w:rFonts w:ascii="Arial" w:hAnsi="Arial" w:cs="Arial"/>
        </w:rPr>
        <w:t>konieczne informacje i wyjaśnienia do przygotowania oferty.</w:t>
      </w:r>
    </w:p>
    <w:p w:rsidR="006E70D0" w:rsidRDefault="006E70D0" w:rsidP="000F30A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OŚWIADCZAM</w:t>
      </w:r>
      <w:r w:rsidRPr="00EB3492">
        <w:rPr>
          <w:rFonts w:ascii="Arial" w:hAnsi="Arial" w:cs="Arial"/>
        </w:rPr>
        <w:t xml:space="preserve">, że w przypadku wyboru </w:t>
      </w:r>
      <w:r>
        <w:rPr>
          <w:rFonts w:ascii="Arial" w:hAnsi="Arial" w:cs="Arial"/>
        </w:rPr>
        <w:t>mojej oferty, zobowiązuje</w:t>
      </w:r>
      <w:r w:rsidRPr="00EB3492">
        <w:rPr>
          <w:rFonts w:ascii="Arial" w:hAnsi="Arial" w:cs="Arial"/>
        </w:rPr>
        <w:t xml:space="preserve"> się do zawarcia umowy zgodnej z niniejszą ofertą na warunkach określonych w zapytaniu ofertowym w miejscu i terminie wyznaczonym przez Zamawiającego.</w:t>
      </w:r>
    </w:p>
    <w:p w:rsidR="006E70D0" w:rsidRPr="00371C1F" w:rsidRDefault="006E70D0" w:rsidP="000F30A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EB3492">
        <w:rPr>
          <w:rFonts w:ascii="Arial" w:hAnsi="Arial" w:cs="Arial"/>
          <w:b/>
          <w:bCs/>
        </w:rPr>
        <w:t>OŚWIADCZAM</w:t>
      </w:r>
      <w:r>
        <w:rPr>
          <w:rFonts w:ascii="Arial" w:hAnsi="Arial" w:cs="Arial"/>
        </w:rPr>
        <w:t xml:space="preserve">, że posiadam </w:t>
      </w:r>
      <w:r w:rsidRPr="00371C1F">
        <w:rPr>
          <w:rFonts w:ascii="Arial" w:hAnsi="Arial" w:cs="Arial"/>
        </w:rPr>
        <w:t>co najmniej 2 letnie doświadczenie zawodowe umożliwiające przeprowadzenie zajęć</w:t>
      </w:r>
      <w:r>
        <w:rPr>
          <w:rFonts w:ascii="Arial" w:hAnsi="Arial" w:cs="Arial"/>
        </w:rPr>
        <w:t>.</w:t>
      </w:r>
    </w:p>
    <w:p w:rsidR="006E70D0" w:rsidRDefault="006E70D0" w:rsidP="000F30A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OŚWIADCZAM</w:t>
      </w:r>
      <w:r w:rsidRPr="00EB3492">
        <w:rPr>
          <w:rFonts w:ascii="Arial" w:hAnsi="Arial" w:cs="Arial"/>
        </w:rPr>
        <w:t xml:space="preserve">, że w zaproponowanej cenie brutto zostały uwzględnione wszystkie koszty realizacji oraz czynniki cenotwórcze związane z realizacją </w:t>
      </w:r>
      <w:r>
        <w:rPr>
          <w:rFonts w:ascii="Arial" w:hAnsi="Arial" w:cs="Arial"/>
        </w:rPr>
        <w:t>zamówienia.</w:t>
      </w:r>
    </w:p>
    <w:p w:rsidR="006E70D0" w:rsidRPr="00324230" w:rsidRDefault="006E70D0" w:rsidP="000F30A2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OŚWIADCZAM</w:t>
      </w:r>
      <w:r w:rsidRPr="00EB3492">
        <w:rPr>
          <w:rFonts w:ascii="Arial" w:hAnsi="Arial" w:cs="Arial"/>
        </w:rPr>
        <w:t>, że</w:t>
      </w:r>
      <w:r>
        <w:rPr>
          <w:rFonts w:ascii="Arial" w:hAnsi="Arial" w:cs="Arial"/>
        </w:rPr>
        <w:t xml:space="preserve"> nie jestem powiązany z </w:t>
      </w:r>
      <w:r w:rsidRPr="00324230">
        <w:rPr>
          <w:rFonts w:ascii="Arial" w:hAnsi="Arial" w:cs="Arial"/>
        </w:rPr>
        <w:t xml:space="preserve">Zamawiającym osobowo lub kapitałowo, przy czym przez powiązania kapitałowe lub osobowe rozumie się wzajemne powiązania między Zamawiającym lub osobami upoważniony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6E70D0" w:rsidRPr="00324230" w:rsidRDefault="006E70D0" w:rsidP="000F30A2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>uczestnictwie w spółce jako wspólnik spółki cywilnej lub spółki osobowej,</w:t>
      </w:r>
    </w:p>
    <w:p w:rsidR="006E70D0" w:rsidRPr="00324230" w:rsidRDefault="006E70D0" w:rsidP="000F30A2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 xml:space="preserve">posiadaniu co najmniej 10% udziałów lub akcji, </w:t>
      </w:r>
    </w:p>
    <w:p w:rsidR="006E70D0" w:rsidRPr="00324230" w:rsidRDefault="006E70D0" w:rsidP="000F30A2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 xml:space="preserve">pełnieniu funkcji członka organu nadzorczego lub zarządzającego, prokurenta, pełnomocnika, </w:t>
      </w:r>
    </w:p>
    <w:p w:rsidR="006E70D0" w:rsidRPr="00324230" w:rsidRDefault="006E70D0" w:rsidP="000F30A2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 xml:space="preserve">pozostawaniu w związku małżeńskim, w stosunku pokrewieństwa lub powinowactwa w linii prostej lub linii bocznej, w stosunku przysposobienia, opieki lub kurateli. </w:t>
      </w:r>
    </w:p>
    <w:p w:rsidR="006E70D0" w:rsidRPr="00EB3492" w:rsidRDefault="006E70D0" w:rsidP="000F30A2">
      <w:pPr>
        <w:widowControl w:val="0"/>
        <w:suppressAutoHyphens/>
        <w:autoSpaceDE w:val="0"/>
        <w:spacing w:after="0" w:line="240" w:lineRule="auto"/>
        <w:ind w:left="709"/>
        <w:rPr>
          <w:rFonts w:ascii="Arial" w:eastAsia="Arial Unicode MS" w:hAnsi="Arial" w:cs="Arial"/>
          <w:kern w:val="2"/>
          <w:lang w:eastAsia="ar-S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4570"/>
        <w:gridCol w:w="4680"/>
      </w:tblGrid>
      <w:tr w:rsidR="006E70D0" w:rsidRPr="00083CA2" w:rsidTr="007B2BE3">
        <w:trPr>
          <w:jc w:val="center"/>
        </w:trPr>
        <w:tc>
          <w:tcPr>
            <w:tcW w:w="4570" w:type="dxa"/>
          </w:tcPr>
          <w:p w:rsidR="006E70D0" w:rsidRPr="00EB3492" w:rsidRDefault="006E70D0" w:rsidP="007B2BE3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</w:t>
            </w:r>
          </w:p>
        </w:tc>
        <w:tc>
          <w:tcPr>
            <w:tcW w:w="4680" w:type="dxa"/>
          </w:tcPr>
          <w:p w:rsidR="006E70D0" w:rsidRPr="00EB3492" w:rsidRDefault="006E70D0" w:rsidP="007B2BE3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……………………………………………</w:t>
            </w:r>
          </w:p>
        </w:tc>
      </w:tr>
      <w:tr w:rsidR="006E70D0" w:rsidRPr="00083CA2" w:rsidTr="007B2BE3">
        <w:trPr>
          <w:jc w:val="center"/>
        </w:trPr>
        <w:tc>
          <w:tcPr>
            <w:tcW w:w="4570" w:type="dxa"/>
          </w:tcPr>
          <w:p w:rsidR="006E70D0" w:rsidRPr="00EB3492" w:rsidRDefault="006E70D0" w:rsidP="007B2BE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Miejscowość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 xml:space="preserve"> i data</w:t>
            </w:r>
          </w:p>
        </w:tc>
        <w:tc>
          <w:tcPr>
            <w:tcW w:w="4680" w:type="dxa"/>
          </w:tcPr>
          <w:p w:rsidR="006E70D0" w:rsidRPr="00EB3492" w:rsidRDefault="006E70D0" w:rsidP="007B2BE3">
            <w:pPr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(</w:t>
            </w: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p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odpis)</w:t>
            </w:r>
          </w:p>
        </w:tc>
      </w:tr>
    </w:tbl>
    <w:p w:rsidR="006E70D0" w:rsidRDefault="006E70D0" w:rsidP="000F30A2"/>
    <w:sectPr w:rsidR="006E70D0" w:rsidSect="006925B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0D0" w:rsidRDefault="006E70D0">
      <w:pPr>
        <w:spacing w:after="0" w:line="240" w:lineRule="auto"/>
      </w:pPr>
      <w:r>
        <w:separator/>
      </w:r>
    </w:p>
  </w:endnote>
  <w:endnote w:type="continuationSeparator" w:id="0">
    <w:p w:rsidR="006E70D0" w:rsidRDefault="006E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D0" w:rsidRPr="00A75935" w:rsidRDefault="006E70D0" w:rsidP="00A75935">
    <w:pPr>
      <w:tabs>
        <w:tab w:val="center" w:pos="4536"/>
        <w:tab w:val="right" w:pos="9072"/>
      </w:tabs>
      <w:spacing w:after="0" w:line="240" w:lineRule="auto"/>
      <w:ind w:left="142"/>
      <w:jc w:val="both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alt="godlo" style="position:absolute;left:0;text-align:left;margin-left:-39.3pt;margin-top:2.25pt;width:35.65pt;height:35.65pt;z-index:251660288;visibility:visible">
          <v:imagedata r:id="rId1" o:title=""/>
          <w10:wrap type="square"/>
        </v:shape>
      </w:pict>
    </w:r>
    <w:r w:rsidRPr="00A75935">
      <w:rPr>
        <w:sz w:val="18"/>
        <w:szCs w:val="18"/>
      </w:rPr>
      <w:t>Projekt</w:t>
    </w:r>
    <w:r>
      <w:rPr>
        <w:sz w:val="18"/>
        <w:szCs w:val="18"/>
      </w:rPr>
      <w:t xml:space="preserve"> „Prawniczo-Ekonomiczna Akademia Złotego Wieku” </w:t>
    </w:r>
    <w:r w:rsidRPr="00A75935">
      <w:rPr>
        <w:sz w:val="18"/>
        <w:szCs w:val="18"/>
      </w:rPr>
      <w:t>jest współfinansowany ze środków Unii Europejskiej w ramach Europejskiego Funduszu Społecznego Działanie 3.1  Kompetencje w szkolnictwie wyższym Oś III Szkolnictwo wyższe dla gospodarki i rozwoju</w:t>
    </w:r>
    <w:r>
      <w:rPr>
        <w:sz w:val="18"/>
        <w:szCs w:val="18"/>
      </w:rPr>
      <w:t xml:space="preserve"> </w:t>
    </w:r>
    <w:r w:rsidRPr="00A75935">
      <w:rPr>
        <w:sz w:val="18"/>
        <w:szCs w:val="18"/>
      </w:rPr>
      <w:t>Program Operacyjny Wiedza Edukacja Rozwój 2014 - 2020</w:t>
    </w:r>
  </w:p>
  <w:p w:rsidR="006E70D0" w:rsidRDefault="006E70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0D0" w:rsidRDefault="006E70D0">
      <w:pPr>
        <w:spacing w:after="0" w:line="240" w:lineRule="auto"/>
      </w:pPr>
      <w:r>
        <w:separator/>
      </w:r>
    </w:p>
  </w:footnote>
  <w:footnote w:type="continuationSeparator" w:id="0">
    <w:p w:rsidR="006E70D0" w:rsidRDefault="006E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0D0" w:rsidRDefault="006E70D0" w:rsidP="0026105F">
    <w:pPr>
      <w:pStyle w:val="Header"/>
      <w:jc w:val="center"/>
    </w:pPr>
    <w:r w:rsidRPr="00083CA2">
      <w:rPr>
        <w:rFonts w:ascii="Times New Roman" w:hAnsi="Times New Roman"/>
        <w:b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style="width:395.25pt;height:51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565"/>
    <w:multiLevelType w:val="hybridMultilevel"/>
    <w:tmpl w:val="4A7CDAEE"/>
    <w:lvl w:ilvl="0" w:tplc="041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0A2"/>
    <w:rsid w:val="00083CA2"/>
    <w:rsid w:val="000F30A2"/>
    <w:rsid w:val="00115DA4"/>
    <w:rsid w:val="00130B68"/>
    <w:rsid w:val="0026105F"/>
    <w:rsid w:val="00324230"/>
    <w:rsid w:val="00371C1F"/>
    <w:rsid w:val="00613DE3"/>
    <w:rsid w:val="00655AD8"/>
    <w:rsid w:val="006770B6"/>
    <w:rsid w:val="006925B4"/>
    <w:rsid w:val="006E133A"/>
    <w:rsid w:val="006E70D0"/>
    <w:rsid w:val="00736F73"/>
    <w:rsid w:val="007B2BE3"/>
    <w:rsid w:val="00A132E3"/>
    <w:rsid w:val="00A75935"/>
    <w:rsid w:val="00B638CB"/>
    <w:rsid w:val="00BA50D3"/>
    <w:rsid w:val="00E07D84"/>
    <w:rsid w:val="00E75DF7"/>
    <w:rsid w:val="00EB3492"/>
    <w:rsid w:val="00FF5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0A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F3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F30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3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30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7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7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311</Words>
  <Characters>1871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tomczyka</dc:creator>
  <cp:keywords/>
  <dc:description/>
  <cp:lastModifiedBy>Eliza Wancerz</cp:lastModifiedBy>
  <cp:revision>3</cp:revision>
  <dcterms:created xsi:type="dcterms:W3CDTF">2019-03-08T13:23:00Z</dcterms:created>
  <dcterms:modified xsi:type="dcterms:W3CDTF">2019-03-11T07:38:00Z</dcterms:modified>
</cp:coreProperties>
</file>