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1C1A3B05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6835C9">
        <w:rPr>
          <w:rFonts w:ascii="Calibri Light" w:hAnsi="Calibri Light"/>
          <w:b/>
          <w:sz w:val="20"/>
          <w:szCs w:val="20"/>
          <w:u w:val="single"/>
        </w:rPr>
        <w:t>H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17845899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6835C9">
        <w:rPr>
          <w:rFonts w:asciiTheme="majorHAnsi" w:hAnsiTheme="majorHAnsi" w:cstheme="majorHAnsi"/>
          <w:b/>
          <w:bCs/>
          <w:i/>
          <w:iCs/>
          <w:lang w:bidi="pl-PL"/>
        </w:rPr>
        <w:t>8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052339">
        <w:rPr>
          <w:rFonts w:asciiTheme="majorHAnsi" w:hAnsiTheme="majorHAnsi" w:cstheme="majorHAnsi"/>
          <w:b/>
          <w:bCs/>
          <w:i/>
          <w:iCs/>
          <w:lang w:bidi="pl-PL"/>
        </w:rPr>
        <w:t>Mikołajki Pomorskie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052339">
        <w:rPr>
          <w:rFonts w:asciiTheme="majorHAnsi" w:hAnsiTheme="majorHAnsi" w:cstheme="majorHAnsi"/>
          <w:b/>
          <w:bCs/>
          <w:i/>
          <w:iCs/>
          <w:lang w:bidi="pl-PL"/>
        </w:rPr>
        <w:t>–Wejherowo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6002C53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20</w:t>
      </w:r>
      <w:r>
        <w:rPr>
          <w:rFonts w:ascii="Calibri Light" w:hAnsi="Calibri Light" w:cs="Arial"/>
          <w:b/>
          <w:i/>
          <w:u w:val="single"/>
        </w:rPr>
        <w:t>.2022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66D39F90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6835C9">
              <w:rPr>
                <w:rFonts w:ascii="Calibri Light" w:hAnsi="Calibri Light" w:cs="Open Sans"/>
                <w:b/>
              </w:rPr>
              <w:t>8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4E8F2A25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1199"/>
        <w:gridCol w:w="3228"/>
        <w:gridCol w:w="1516"/>
        <w:gridCol w:w="1128"/>
        <w:gridCol w:w="2356"/>
        <w:gridCol w:w="1953"/>
        <w:gridCol w:w="1674"/>
        <w:gridCol w:w="1660"/>
      </w:tblGrid>
      <w:tr w:rsidR="00330246" w:rsidRPr="00511846" w14:paraId="46BDF210" w14:textId="77777777" w:rsidTr="00EE5193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7CCC8E9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6444EF5" w14:textId="77777777" w:rsidR="00330246" w:rsidRPr="00511846" w:rsidRDefault="00330246" w:rsidP="00EE519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59615AD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59CA4D50" w14:textId="3D12DBBB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(</w:t>
            </w:r>
            <w:r w:rsidR="00481658">
              <w:rPr>
                <w:rFonts w:ascii="Calibri" w:hAnsi="Calibri" w:cs="Calibri"/>
                <w:b/>
                <w:bCs/>
                <w:sz w:val="20"/>
                <w:szCs w:val="20"/>
              </w:rPr>
              <w:t>tam i z powrotem</w:t>
            </w: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104CA22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CB4C8C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5447AA9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F22A381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netto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EE733E0" w14:textId="77777777" w:rsidR="00330246" w:rsidRPr="00511846" w:rsidRDefault="00330246" w:rsidP="00EE519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brutto</w:t>
            </w:r>
          </w:p>
        </w:tc>
      </w:tr>
      <w:tr w:rsidR="00330246" w:rsidRPr="00511846" w14:paraId="0A468148" w14:textId="77777777" w:rsidTr="00EE5193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FFC39E8" w14:textId="77777777" w:rsidR="00330246" w:rsidRPr="00511846" w:rsidRDefault="00330246" w:rsidP="00EE51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Część H</w:t>
            </w:r>
          </w:p>
        </w:tc>
      </w:tr>
      <w:tr w:rsidR="00330246" w:rsidRPr="00511846" w14:paraId="10853847" w14:textId="77777777" w:rsidTr="00EE5193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4E58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C5FBC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 – Ośrodek Szkolno-Wychowawczy nr 2 dla Niesłyszących i Słabosłyszących, ul. Sobieskiego 277 C, 84-200 Wejherowo - SP ul.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Szreibera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10 w Mikołajkach Pomorskich (82-433)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7A00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2x139=278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2F83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8271" w14:textId="77777777" w:rsidR="003302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 </w:t>
            </w:r>
            <w:r w:rsidRPr="00FC2B2B">
              <w:rPr>
                <w:rFonts w:ascii="Calibri" w:hAnsi="Calibri" w:cs="Calibri"/>
                <w:sz w:val="22"/>
                <w:szCs w:val="22"/>
              </w:rPr>
              <w:t>przejazd wg wyznaczonej trasy w termin</w:t>
            </w:r>
            <w:r>
              <w:rPr>
                <w:rFonts w:ascii="Calibri" w:hAnsi="Calibri" w:cs="Calibri"/>
                <w:sz w:val="22"/>
                <w:szCs w:val="22"/>
              </w:rPr>
              <w:t>ie</w:t>
            </w:r>
            <w:r w:rsidRPr="00FC2B2B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25A9F854" w14:textId="77777777" w:rsidR="003302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A868BD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23.09.2022 r.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D34E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Powrót po ok. 7 godzinach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3D77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Powrót po ok. 7 godzinach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C7CF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30246" w:rsidRPr="00511846" w14:paraId="52957EF8" w14:textId="77777777" w:rsidTr="00EE5193">
        <w:tc>
          <w:tcPr>
            <w:tcW w:w="5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1CCBABB" w14:textId="77777777" w:rsidR="00330246" w:rsidRPr="00511846" w:rsidRDefault="00330246" w:rsidP="00EE519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SUMA 3:</w:t>
            </w:r>
          </w:p>
        </w:tc>
        <w:tc>
          <w:tcPr>
            <w:tcW w:w="3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2487F5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Netto:</w:t>
            </w:r>
          </w:p>
        </w:tc>
        <w:tc>
          <w:tcPr>
            <w:tcW w:w="5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2806452" w14:textId="77777777" w:rsidR="00330246" w:rsidRPr="00511846" w:rsidRDefault="00330246" w:rsidP="00EE5193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Brutto:</w:t>
            </w:r>
          </w:p>
        </w:tc>
      </w:tr>
    </w:tbl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lastRenderedPageBreak/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lastRenderedPageBreak/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A56EF8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A56EF8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A56EF8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52339"/>
    <w:rsid w:val="000604E9"/>
    <w:rsid w:val="00061F20"/>
    <w:rsid w:val="000666B1"/>
    <w:rsid w:val="00080D83"/>
    <w:rsid w:val="000D283E"/>
    <w:rsid w:val="000F7799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84F07"/>
    <w:rsid w:val="002932F5"/>
    <w:rsid w:val="002C6347"/>
    <w:rsid w:val="002D7ACE"/>
    <w:rsid w:val="002F20E9"/>
    <w:rsid w:val="00304B26"/>
    <w:rsid w:val="00315901"/>
    <w:rsid w:val="00320AAC"/>
    <w:rsid w:val="00325198"/>
    <w:rsid w:val="00330246"/>
    <w:rsid w:val="0035482A"/>
    <w:rsid w:val="003619F2"/>
    <w:rsid w:val="00365820"/>
    <w:rsid w:val="003C4304"/>
    <w:rsid w:val="003C554F"/>
    <w:rsid w:val="003D349D"/>
    <w:rsid w:val="0040149C"/>
    <w:rsid w:val="00414478"/>
    <w:rsid w:val="0042767A"/>
    <w:rsid w:val="00464281"/>
    <w:rsid w:val="00481658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35C9"/>
    <w:rsid w:val="006873E9"/>
    <w:rsid w:val="0069621B"/>
    <w:rsid w:val="006B4267"/>
    <w:rsid w:val="006B6C11"/>
    <w:rsid w:val="006F209E"/>
    <w:rsid w:val="00727F94"/>
    <w:rsid w:val="007337EB"/>
    <w:rsid w:val="00745D18"/>
    <w:rsid w:val="007737A6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2651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65951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7</Pages>
  <Words>1185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2022-05-16T12:24:00Z</dcterms:created>
  <dcterms:modified xsi:type="dcterms:W3CDTF">2022-05-16T12:24:00Z</dcterms:modified>
</cp:coreProperties>
</file>