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DA14D" w14:textId="17AABD14" w:rsidR="007A6C3E" w:rsidRPr="007A6C3E" w:rsidRDefault="004131EB" w:rsidP="005918B2">
      <w:pPr>
        <w:pStyle w:val="Tytu"/>
        <w:jc w:val="both"/>
        <w:rPr>
          <w:rFonts w:ascii="Lato Light" w:hAnsi="Lato Light"/>
          <w:sz w:val="22"/>
          <w:szCs w:val="22"/>
        </w:rPr>
      </w:pPr>
      <w:r w:rsidRPr="00D43459">
        <w:rPr>
          <w:rFonts w:ascii="Lato Light" w:hAnsi="Lato Light"/>
          <w:noProof/>
          <w:sz w:val="22"/>
          <w:szCs w:val="22"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E0919F5" wp14:editId="0787801B">
                <wp:simplePos x="0" y="0"/>
                <wp:positionH relativeFrom="page">
                  <wp:posOffset>4210050</wp:posOffset>
                </wp:positionH>
                <wp:positionV relativeFrom="page">
                  <wp:posOffset>1104900</wp:posOffset>
                </wp:positionV>
                <wp:extent cx="2438400" cy="1238250"/>
                <wp:effectExtent l="0" t="0" r="9525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A591B" w14:textId="210E6A7D" w:rsidR="00C5592A" w:rsidRPr="00CE53E9" w:rsidRDefault="007A6C3E" w:rsidP="00C172FB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           </w:t>
                            </w:r>
                            <w:r w:rsidR="00CC3D4D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C5592A" w:rsidRPr="00CE53E9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Żnin, </w:t>
                            </w:r>
                            <w:r w:rsidR="00121A47" w:rsidRPr="00CE53E9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dnia </w:t>
                            </w:r>
                            <w:r w:rsidR="00CC3D4D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 xml:space="preserve">15 listopada </w:t>
                            </w:r>
                            <w:r w:rsidR="00CE53E9" w:rsidRPr="00CE53E9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>202</w:t>
                            </w:r>
                            <w:r w:rsidR="00CC3D4D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>3</w:t>
                            </w:r>
                            <w:r w:rsidR="00CE53E9" w:rsidRPr="00CE53E9"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  <w:t>r.</w:t>
                            </w:r>
                          </w:p>
                          <w:p w14:paraId="176961C3" w14:textId="77777777" w:rsidR="00C5592A" w:rsidRPr="00CE53E9" w:rsidRDefault="00C5592A" w:rsidP="00C172FB">
                            <w:pPr>
                              <w:pStyle w:val="Tytu"/>
                              <w:rPr>
                                <w:rFonts w:ascii="Lato Light" w:hAnsi="Lato Light"/>
                                <w:b w:val="0"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40D8408B" w14:textId="77777777" w:rsidR="00C5592A" w:rsidRPr="005918B2" w:rsidRDefault="00C5592A" w:rsidP="00C172FB">
                            <w:pPr>
                              <w:pStyle w:val="Tytu"/>
                              <w:rPr>
                                <w:rFonts w:ascii="Lato Light" w:hAnsi="Lato Light"/>
                                <w:sz w:val="22"/>
                                <w:szCs w:val="22"/>
                              </w:rPr>
                            </w:pPr>
                          </w:p>
                          <w:p w14:paraId="1F428C15" w14:textId="77777777" w:rsidR="004131EB" w:rsidRPr="005918B2" w:rsidRDefault="004131EB" w:rsidP="00155A16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5918B2">
                              <w:rPr>
                                <w:b/>
                                <w:sz w:val="22"/>
                              </w:rPr>
                              <w:t xml:space="preserve">Wykonawcy </w:t>
                            </w:r>
                          </w:p>
                          <w:p w14:paraId="75B4B5FD" w14:textId="6A6E00EF" w:rsidR="00155A16" w:rsidRPr="005918B2" w:rsidRDefault="004131EB" w:rsidP="00155A16">
                            <w:pPr>
                              <w:spacing w:after="0"/>
                              <w:rPr>
                                <w:b/>
                                <w:sz w:val="22"/>
                              </w:rPr>
                            </w:pPr>
                            <w:r w:rsidRPr="005918B2">
                              <w:rPr>
                                <w:b/>
                                <w:sz w:val="22"/>
                              </w:rPr>
                              <w:t xml:space="preserve">w postępowaniu </w:t>
                            </w:r>
                          </w:p>
                          <w:p w14:paraId="73EAD601" w14:textId="098ACA8D" w:rsidR="00C43443" w:rsidRPr="005918B2" w:rsidRDefault="00C43443" w:rsidP="00155A16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4231C8F4" w14:textId="6A2FD5C0" w:rsidR="004131EB" w:rsidRPr="00155A16" w:rsidRDefault="004131EB" w:rsidP="004131EB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  <w:p w14:paraId="7A1E2EFC" w14:textId="0B1CC158" w:rsidR="004131EB" w:rsidRDefault="004131EB" w:rsidP="004131EB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0919F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31.5pt;margin-top:87pt;width:192pt;height:97.5pt;z-index:-251658240;visibility:visible;mso-wrap-style:square;mso-width-percent:4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cF27wEAAL4DAAAOAAAAZHJzL2Uyb0RvYy54bWysU8Fu2zAMvQ/YPwi6L3bcZsiMOEXXrsOA&#10;rhvQ7QMYWY6FSaImKbGzrx8lJ2mx3or5INCm+Mj3+Ly6Go1me+mDQtvw+azkTFqBrbLbhv/8cfdu&#10;yVmIYFvQaGXDDzLwq/XbN6vB1bLCHnUrPSMQG+rBNbyP0dVFEUQvDYQZOmkp2aE3EOnVb4vWw0Do&#10;RhdVWb4vBvSt8yhkCPT1dkrydcbvOinit64LMjLdcJot5tPnc5POYr2CeuvB9Uocx4BXTGFAWWp6&#10;hrqFCGzn1Qsoo4THgF2cCTQFdp0SMnMgNvPyHzaPPTiZuZA4wZ1lCv8PVjzsH913z+L4EUdaYCYR&#10;3D2KX4FZvOnBbuW19zj0ElpqPE+SFYML9bE0SR3qkEA2w1dsacmwi5iBxs6bpArxZIROCzicRZdj&#10;ZII+VpcXy8uSUoJy8+piWS3yWgqoT+XOh/hZomEpaLinrWZ42N+HmMaB+nQldbN4p7TOm9WWDQ3/&#10;sKgWueBZxqhIxtPKNHxZpmeyQmL5yba5OILSU0wNtD3STkwnznHcjHQx0d9geyABPE4Gox+Cgh79&#10;H84GMlfDw+8deMmZ/mJJxOTEU+BPweYUgBVU2vDI2RTexOzYids1idupTPup83E2MklW42jo5MLn&#10;7/nW02+3/gsAAP//AwBQSwMEFAAGAAgAAAAhAIlq3n7fAAAADAEAAA8AAABkcnMvZG93bnJldi54&#10;bWxMj81OwzAQhO9IvIO1SNyoDYliGuJUCPFzRLRcenOTJYkar0PstClPz/YEt1nNaPabYjW7Xhxw&#10;DJ0nA7cLBQKp8nVHjYHPzcvNPYgQLdW294QGThhgVV5eFDav/ZE+8LCOjeASCrk10MY45FKGqkVn&#10;w8IPSOx9+dHZyOfYyHq0Ry53vbxTKpPOdsQfWjvgU4vVfj05A923S7Q+vaV7v0nx9f1Zb38mbcz1&#10;1fz4ACLiHP/CcMZndCiZaecnqoPoDWRZwlsiGzplcU6oVLPaGUiypQJZFvL/iPIXAAD//wMAUEsB&#10;Ai0AFAAGAAgAAAAhALaDOJL+AAAA4QEAABMAAAAAAAAAAAAAAAAAAAAAAFtDb250ZW50X1R5cGVz&#10;XS54bWxQSwECLQAUAAYACAAAACEAOP0h/9YAAACUAQAACwAAAAAAAAAAAAAAAAAvAQAAX3JlbHMv&#10;LnJlbHNQSwECLQAUAAYACAAAACEAYmHBdu8BAAC+AwAADgAAAAAAAAAAAAAAAAAuAgAAZHJzL2Uy&#10;b0RvYy54bWxQSwECLQAUAAYACAAAACEAiWreft8AAAAMAQAADwAAAAAAAAAAAAAAAABJBAAAZHJz&#10;L2Rvd25yZXYueG1sUEsFBgAAAAAEAAQA8wAAAFUFAAAAAA==&#10;" filled="f" stroked="f">
                <v:textbox inset="0,0,0,0">
                  <w:txbxContent>
                    <w:p w14:paraId="76EA591B" w14:textId="210E6A7D" w:rsidR="00C5592A" w:rsidRPr="00CE53E9" w:rsidRDefault="007A6C3E" w:rsidP="00C172FB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 xml:space="preserve">           </w:t>
                      </w:r>
                      <w:r w:rsidR="00CC3D4D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 xml:space="preserve">  </w:t>
                      </w:r>
                      <w:r w:rsidR="00C5592A" w:rsidRPr="00CE53E9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 xml:space="preserve">Żnin, </w:t>
                      </w:r>
                      <w:r w:rsidR="00121A47" w:rsidRPr="00CE53E9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 xml:space="preserve">dnia </w:t>
                      </w:r>
                      <w:r w:rsidR="00CC3D4D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 xml:space="preserve">15 listopada </w:t>
                      </w:r>
                      <w:r w:rsidR="00CE53E9" w:rsidRPr="00CE53E9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>202</w:t>
                      </w:r>
                      <w:r w:rsidR="00CC3D4D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>3</w:t>
                      </w:r>
                      <w:r w:rsidR="00CE53E9" w:rsidRPr="00CE53E9"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  <w:t>r.</w:t>
                      </w:r>
                    </w:p>
                    <w:p w14:paraId="176961C3" w14:textId="77777777" w:rsidR="00C5592A" w:rsidRPr="00CE53E9" w:rsidRDefault="00C5592A" w:rsidP="00C172FB">
                      <w:pPr>
                        <w:pStyle w:val="Tytu"/>
                        <w:rPr>
                          <w:rFonts w:ascii="Lato Light" w:hAnsi="Lato Light"/>
                          <w:b w:val="0"/>
                          <w:bCs/>
                          <w:sz w:val="22"/>
                          <w:szCs w:val="22"/>
                        </w:rPr>
                      </w:pPr>
                    </w:p>
                    <w:p w14:paraId="40D8408B" w14:textId="77777777" w:rsidR="00C5592A" w:rsidRPr="005918B2" w:rsidRDefault="00C5592A" w:rsidP="00C172FB">
                      <w:pPr>
                        <w:pStyle w:val="Tytu"/>
                        <w:rPr>
                          <w:rFonts w:ascii="Lato Light" w:hAnsi="Lato Light"/>
                          <w:sz w:val="22"/>
                          <w:szCs w:val="22"/>
                        </w:rPr>
                      </w:pPr>
                    </w:p>
                    <w:p w14:paraId="1F428C15" w14:textId="77777777" w:rsidR="004131EB" w:rsidRPr="005918B2" w:rsidRDefault="004131EB" w:rsidP="00155A16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5918B2">
                        <w:rPr>
                          <w:b/>
                          <w:sz w:val="22"/>
                        </w:rPr>
                        <w:t xml:space="preserve">Wykonawcy </w:t>
                      </w:r>
                    </w:p>
                    <w:p w14:paraId="75B4B5FD" w14:textId="6A6E00EF" w:rsidR="00155A16" w:rsidRPr="005918B2" w:rsidRDefault="004131EB" w:rsidP="00155A16">
                      <w:pPr>
                        <w:spacing w:after="0"/>
                        <w:rPr>
                          <w:b/>
                          <w:sz w:val="22"/>
                        </w:rPr>
                      </w:pPr>
                      <w:r w:rsidRPr="005918B2">
                        <w:rPr>
                          <w:b/>
                          <w:sz w:val="22"/>
                        </w:rPr>
                        <w:t xml:space="preserve">w postępowaniu </w:t>
                      </w:r>
                    </w:p>
                    <w:p w14:paraId="73EAD601" w14:textId="098ACA8D" w:rsidR="00C43443" w:rsidRPr="005918B2" w:rsidRDefault="00C43443" w:rsidP="00155A16">
                      <w:pPr>
                        <w:spacing w:after="0"/>
                        <w:rPr>
                          <w:b/>
                        </w:rPr>
                      </w:pPr>
                    </w:p>
                    <w:p w14:paraId="4231C8F4" w14:textId="6A2FD5C0" w:rsidR="004131EB" w:rsidRPr="00155A16" w:rsidRDefault="004131EB" w:rsidP="004131EB">
                      <w:pPr>
                        <w:spacing w:after="0"/>
                        <w:rPr>
                          <w:b/>
                        </w:rPr>
                      </w:pPr>
                    </w:p>
                    <w:p w14:paraId="7A1E2EFC" w14:textId="0B1CC158" w:rsidR="004131EB" w:rsidRDefault="004131EB" w:rsidP="004131EB">
                      <w:pPr>
                        <w:spacing w:after="0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86A0B" w:rsidRPr="00D43459">
        <w:rPr>
          <w:rFonts w:ascii="Lato Light" w:hAnsi="Lato Light"/>
          <w:sz w:val="22"/>
          <w:szCs w:val="22"/>
        </w:rPr>
        <w:t>IGPI.271.</w:t>
      </w:r>
      <w:r w:rsidR="00463281">
        <w:rPr>
          <w:rFonts w:ascii="Lato Light" w:hAnsi="Lato Light"/>
          <w:sz w:val="22"/>
          <w:szCs w:val="22"/>
        </w:rPr>
        <w:t>1</w:t>
      </w:r>
      <w:r w:rsidR="00CC3D4D">
        <w:rPr>
          <w:rFonts w:ascii="Lato Light" w:hAnsi="Lato Light"/>
          <w:sz w:val="22"/>
          <w:szCs w:val="22"/>
        </w:rPr>
        <w:t>5</w:t>
      </w:r>
      <w:r w:rsidR="00B86A0B" w:rsidRPr="00D43459">
        <w:rPr>
          <w:rFonts w:ascii="Lato Light" w:hAnsi="Lato Light"/>
          <w:sz w:val="22"/>
          <w:szCs w:val="22"/>
        </w:rPr>
        <w:t>.</w:t>
      </w:r>
      <w:r w:rsidR="00CC3D4D">
        <w:rPr>
          <w:rFonts w:ascii="Lato Light" w:hAnsi="Lato Light"/>
          <w:sz w:val="22"/>
          <w:szCs w:val="22"/>
        </w:rPr>
        <w:t>3</w:t>
      </w:r>
      <w:r w:rsidR="00B86A0B" w:rsidRPr="00D43459">
        <w:rPr>
          <w:rFonts w:ascii="Lato Light" w:hAnsi="Lato Light"/>
          <w:sz w:val="22"/>
          <w:szCs w:val="22"/>
        </w:rPr>
        <w:t>.202</w:t>
      </w:r>
      <w:r w:rsidR="00CC3D4D">
        <w:rPr>
          <w:rFonts w:ascii="Lato Light" w:hAnsi="Lato Light"/>
          <w:sz w:val="22"/>
          <w:szCs w:val="22"/>
        </w:rPr>
        <w:t>3</w:t>
      </w:r>
    </w:p>
    <w:p w14:paraId="5ABB0484" w14:textId="07A85F38" w:rsidR="007A6C3E" w:rsidRPr="007A6C3E" w:rsidRDefault="007A6C3E" w:rsidP="007A6C3E">
      <w:pPr>
        <w:widowControl w:val="0"/>
        <w:suppressAutoHyphens/>
        <w:spacing w:after="0" w:line="240" w:lineRule="auto"/>
        <w:jc w:val="center"/>
        <w:rPr>
          <w:rFonts w:eastAsia="Arial Unicode MS" w:cs="Arial"/>
          <w:b/>
          <w:bCs/>
          <w:kern w:val="1"/>
          <w:sz w:val="22"/>
          <w:lang w:eastAsia="hi-IN" w:bidi="hi-IN"/>
        </w:rPr>
      </w:pPr>
      <w:r>
        <w:rPr>
          <w:rFonts w:eastAsia="Arial Unicode MS" w:cs="Arial"/>
          <w:bCs/>
          <w:kern w:val="1"/>
          <w:sz w:val="22"/>
          <w:lang w:eastAsia="hi-IN" w:bidi="hi-IN"/>
        </w:rPr>
        <w:t xml:space="preserve">                                                                                                                        </w:t>
      </w:r>
    </w:p>
    <w:p w14:paraId="53A91052" w14:textId="77777777" w:rsidR="007A6C3E" w:rsidRPr="007A6C3E" w:rsidRDefault="007A6C3E" w:rsidP="007A6C3E">
      <w:pPr>
        <w:widowControl w:val="0"/>
        <w:tabs>
          <w:tab w:val="left" w:pos="3013"/>
          <w:tab w:val="left" w:pos="3470"/>
        </w:tabs>
        <w:suppressAutoHyphens/>
        <w:spacing w:after="0" w:line="200" w:lineRule="atLeast"/>
        <w:jc w:val="both"/>
        <w:rPr>
          <w:rFonts w:eastAsia="Arial Unicode MS" w:cs="Arial"/>
          <w:i/>
          <w:iCs/>
          <w:kern w:val="1"/>
          <w:sz w:val="22"/>
          <w:lang w:eastAsia="hi-IN" w:bidi="hi-IN"/>
        </w:rPr>
      </w:pPr>
      <w:r w:rsidRPr="007A6C3E">
        <w:rPr>
          <w:rFonts w:eastAsia="Arial Unicode MS" w:cs="Arial"/>
          <w:i/>
          <w:iCs/>
          <w:kern w:val="1"/>
          <w:sz w:val="22"/>
          <w:lang w:eastAsia="hi-IN" w:bidi="hi-IN"/>
        </w:rPr>
        <w:t xml:space="preserve"> Dotyczy:   prowadzonego postępowania o udzielenie zamówienia publicznego </w:t>
      </w:r>
    </w:p>
    <w:p w14:paraId="17E407DD" w14:textId="77777777" w:rsidR="007A6C3E" w:rsidRPr="007A6C3E" w:rsidRDefault="007A6C3E" w:rsidP="007A6C3E">
      <w:pPr>
        <w:widowControl w:val="0"/>
        <w:tabs>
          <w:tab w:val="left" w:pos="3013"/>
          <w:tab w:val="left" w:pos="3470"/>
        </w:tabs>
        <w:suppressAutoHyphens/>
        <w:spacing w:after="0" w:line="200" w:lineRule="atLeast"/>
        <w:jc w:val="both"/>
        <w:rPr>
          <w:rFonts w:eastAsia="Arial Unicode MS" w:cs="Arial"/>
          <w:i/>
          <w:kern w:val="1"/>
          <w:sz w:val="22"/>
          <w:lang w:eastAsia="hi-IN" w:bidi="hi-IN"/>
        </w:rPr>
      </w:pPr>
      <w:r w:rsidRPr="007A6C3E">
        <w:rPr>
          <w:rFonts w:eastAsia="Arial Unicode MS" w:cs="Arial"/>
          <w:i/>
          <w:iCs/>
          <w:kern w:val="1"/>
          <w:sz w:val="22"/>
          <w:lang w:eastAsia="hi-IN" w:bidi="hi-IN"/>
        </w:rPr>
        <w:t xml:space="preserve">                  na zadanie pn</w:t>
      </w:r>
      <w:bookmarkStart w:id="0" w:name="_Hlk60125545"/>
      <w:r w:rsidRPr="007A6C3E">
        <w:rPr>
          <w:rFonts w:eastAsia="Arial Unicode MS" w:cs="Arial"/>
          <w:b/>
          <w:i/>
          <w:iCs/>
          <w:kern w:val="1"/>
          <w:sz w:val="22"/>
          <w:lang w:eastAsia="hi-IN" w:bidi="hi-IN"/>
        </w:rPr>
        <w:t xml:space="preserve">.: </w:t>
      </w:r>
      <w:bookmarkEnd w:id="0"/>
      <w:r w:rsidRPr="007A6C3E">
        <w:rPr>
          <w:rFonts w:eastAsia="Arial Unicode MS" w:cs="Arial"/>
          <w:i/>
          <w:kern w:val="1"/>
          <w:sz w:val="22"/>
          <w:lang w:eastAsia="hi-IN" w:bidi="hi-IN"/>
        </w:rPr>
        <w:t xml:space="preserve"> Dostawa energii elektrycznej, obejmująca sprzedaż energii   </w:t>
      </w:r>
    </w:p>
    <w:p w14:paraId="274A486F" w14:textId="01CA1343" w:rsidR="007A6C3E" w:rsidRDefault="007A6C3E" w:rsidP="007A6C3E">
      <w:pPr>
        <w:widowControl w:val="0"/>
        <w:tabs>
          <w:tab w:val="left" w:pos="3013"/>
          <w:tab w:val="left" w:pos="3470"/>
        </w:tabs>
        <w:suppressAutoHyphens/>
        <w:spacing w:after="0" w:line="200" w:lineRule="atLeast"/>
        <w:jc w:val="both"/>
        <w:rPr>
          <w:rFonts w:eastAsia="Arial Unicode MS" w:cs="Arial"/>
          <w:i/>
          <w:kern w:val="1"/>
          <w:sz w:val="22"/>
          <w:lang w:eastAsia="hi-IN" w:bidi="hi-IN"/>
        </w:rPr>
      </w:pPr>
      <w:r w:rsidRPr="007A6C3E">
        <w:rPr>
          <w:rFonts w:eastAsia="Arial Unicode MS" w:cs="Arial"/>
          <w:i/>
          <w:kern w:val="1"/>
          <w:sz w:val="22"/>
          <w:lang w:eastAsia="hi-IN" w:bidi="hi-IN"/>
        </w:rPr>
        <w:t xml:space="preserve">                  elektrycznej oraz świadczenie usługi jej dystrybucji.</w:t>
      </w:r>
    </w:p>
    <w:p w14:paraId="40519DD9" w14:textId="19F7E125" w:rsidR="007A6C3E" w:rsidRDefault="007A6C3E" w:rsidP="007A6C3E">
      <w:pPr>
        <w:widowControl w:val="0"/>
        <w:tabs>
          <w:tab w:val="left" w:pos="3013"/>
          <w:tab w:val="left" w:pos="3470"/>
        </w:tabs>
        <w:suppressAutoHyphens/>
        <w:spacing w:after="0" w:line="200" w:lineRule="atLeast"/>
        <w:jc w:val="both"/>
        <w:rPr>
          <w:rFonts w:eastAsia="Arial Unicode MS" w:cs="Arial"/>
          <w:i/>
          <w:kern w:val="1"/>
          <w:sz w:val="22"/>
          <w:lang w:eastAsia="hi-IN" w:bidi="hi-IN"/>
        </w:rPr>
      </w:pPr>
    </w:p>
    <w:p w14:paraId="5585111F" w14:textId="77777777" w:rsidR="007A6C3E" w:rsidRPr="007A6C3E" w:rsidRDefault="007A6C3E" w:rsidP="007A6C3E">
      <w:pPr>
        <w:widowControl w:val="0"/>
        <w:tabs>
          <w:tab w:val="left" w:pos="3013"/>
          <w:tab w:val="left" w:pos="3470"/>
        </w:tabs>
        <w:suppressAutoHyphens/>
        <w:spacing w:after="0" w:line="200" w:lineRule="atLeast"/>
        <w:jc w:val="both"/>
        <w:rPr>
          <w:rFonts w:eastAsia="Arial Unicode MS" w:cs="Arial"/>
          <w:i/>
          <w:kern w:val="1"/>
          <w:sz w:val="22"/>
          <w:lang w:eastAsia="hi-IN" w:bidi="hi-IN"/>
        </w:rPr>
      </w:pPr>
    </w:p>
    <w:p w14:paraId="543D33E9" w14:textId="162163A1" w:rsidR="004131EB" w:rsidRPr="00656634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  <w:sz w:val="22"/>
        </w:rPr>
      </w:pPr>
      <w:r w:rsidRPr="00656634">
        <w:rPr>
          <w:rFonts w:cs="Linux Libertine G"/>
          <w:b/>
          <w:bCs/>
          <w:sz w:val="22"/>
        </w:rPr>
        <w:t xml:space="preserve">                                   Zawiadomienie o wyborze najkorzystniejszej oferty.</w:t>
      </w:r>
    </w:p>
    <w:p w14:paraId="4AFD5FB7" w14:textId="13778864" w:rsidR="004131EB" w:rsidRPr="00656634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  <w:sz w:val="22"/>
        </w:rPr>
      </w:pPr>
      <w:r w:rsidRPr="00656634">
        <w:rPr>
          <w:rFonts w:cs="Linux Libertine G"/>
          <w:bCs/>
          <w:sz w:val="22"/>
        </w:rPr>
        <w:t xml:space="preserve">   Działając na podstawie art.</w:t>
      </w:r>
      <w:r w:rsidR="00656634" w:rsidRPr="00656634">
        <w:t xml:space="preserve"> </w:t>
      </w:r>
      <w:r w:rsidR="00656634" w:rsidRPr="00656634">
        <w:rPr>
          <w:rFonts w:cs="Linux Libertine G"/>
          <w:bCs/>
          <w:sz w:val="22"/>
        </w:rPr>
        <w:t xml:space="preserve">253  ust.  </w:t>
      </w:r>
      <w:r w:rsidR="00914940">
        <w:rPr>
          <w:rFonts w:cs="Linux Libertine G"/>
          <w:bCs/>
          <w:sz w:val="22"/>
        </w:rPr>
        <w:t>2</w:t>
      </w:r>
      <w:r w:rsidR="00EF1BDB">
        <w:rPr>
          <w:rFonts w:cs="Linux Libertine G"/>
          <w:bCs/>
          <w:sz w:val="22"/>
        </w:rPr>
        <w:t xml:space="preserve"> </w:t>
      </w:r>
      <w:r w:rsidR="00656634" w:rsidRPr="00656634">
        <w:rPr>
          <w:rFonts w:cs="Linux Libertine G"/>
          <w:bCs/>
          <w:sz w:val="22"/>
        </w:rPr>
        <w:t xml:space="preserve"> ustawy  z  dnia  </w:t>
      </w:r>
      <w:r w:rsidR="005E553C">
        <w:rPr>
          <w:rFonts w:cs="Linux Libertine G"/>
          <w:bCs/>
          <w:sz w:val="22"/>
        </w:rPr>
        <w:t>11 września 2019</w:t>
      </w:r>
      <w:r w:rsidR="00656634" w:rsidRPr="00656634">
        <w:rPr>
          <w:rFonts w:cs="Linux Libertine G"/>
          <w:bCs/>
          <w:sz w:val="22"/>
        </w:rPr>
        <w:t xml:space="preserve">  r. </w:t>
      </w:r>
      <w:r w:rsidR="00D43459">
        <w:rPr>
          <w:rFonts w:cs="Linux Libertine G"/>
          <w:bCs/>
          <w:sz w:val="22"/>
        </w:rPr>
        <w:t xml:space="preserve"> </w:t>
      </w:r>
      <w:r w:rsidR="00656634" w:rsidRPr="00656634">
        <w:rPr>
          <w:rFonts w:cs="Linux Libertine G"/>
          <w:bCs/>
          <w:sz w:val="22"/>
        </w:rPr>
        <w:t>Prawo zamówień publicznych</w:t>
      </w:r>
      <w:r w:rsidR="005E553C">
        <w:rPr>
          <w:rFonts w:cs="Linux Libertine G"/>
          <w:bCs/>
          <w:sz w:val="22"/>
        </w:rPr>
        <w:t xml:space="preserve"> </w:t>
      </w:r>
      <w:r w:rsidRPr="00656634">
        <w:rPr>
          <w:rFonts w:cs="Linux Libertine G"/>
          <w:bCs/>
          <w:sz w:val="22"/>
        </w:rPr>
        <w:t xml:space="preserve"> (Dz.U. z 20</w:t>
      </w:r>
      <w:r w:rsidR="00656634" w:rsidRPr="00656634">
        <w:rPr>
          <w:rFonts w:cs="Linux Libertine G"/>
          <w:bCs/>
          <w:sz w:val="22"/>
        </w:rPr>
        <w:t>2</w:t>
      </w:r>
      <w:r w:rsidR="00CC3D4D">
        <w:rPr>
          <w:rFonts w:cs="Linux Libertine G"/>
          <w:bCs/>
          <w:sz w:val="22"/>
        </w:rPr>
        <w:t>3</w:t>
      </w:r>
      <w:r w:rsidRPr="00656634">
        <w:rPr>
          <w:rFonts w:cs="Linux Libertine G"/>
          <w:bCs/>
          <w:sz w:val="22"/>
        </w:rPr>
        <w:t xml:space="preserve"> r. Poz. </w:t>
      </w:r>
      <w:r w:rsidR="00656634" w:rsidRPr="00656634">
        <w:rPr>
          <w:rFonts w:cs="Linux Libertine G"/>
          <w:bCs/>
          <w:sz w:val="22"/>
        </w:rPr>
        <w:t>1</w:t>
      </w:r>
      <w:r w:rsidR="00CC3D4D">
        <w:rPr>
          <w:rFonts w:cs="Linux Libertine G"/>
          <w:bCs/>
          <w:sz w:val="22"/>
        </w:rPr>
        <w:t>605</w:t>
      </w:r>
      <w:r w:rsidRPr="00656634">
        <w:rPr>
          <w:rFonts w:cs="Linux Libertine G"/>
          <w:bCs/>
          <w:sz w:val="22"/>
        </w:rPr>
        <w:t xml:space="preserve"> ze zmian.) zawiadamiam, że ww. postępowaniu:  </w:t>
      </w:r>
    </w:p>
    <w:p w14:paraId="754DC2CC" w14:textId="77777777" w:rsidR="004131EB" w:rsidRPr="00656634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  <w:sz w:val="22"/>
        </w:rPr>
      </w:pPr>
    </w:p>
    <w:p w14:paraId="43370BB6" w14:textId="2AA0A7B2" w:rsidR="004131EB" w:rsidRDefault="00463281" w:rsidP="00463281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Cs/>
          <w:sz w:val="22"/>
        </w:rPr>
      </w:pPr>
      <w:r>
        <w:rPr>
          <w:rFonts w:cs="Linux Libertine G"/>
          <w:bCs/>
          <w:sz w:val="22"/>
        </w:rPr>
        <w:t>1.</w:t>
      </w:r>
      <w:r w:rsidR="004131EB" w:rsidRPr="00463281">
        <w:rPr>
          <w:rFonts w:cs="Linux Libertine G"/>
          <w:bCs/>
          <w:sz w:val="22"/>
        </w:rPr>
        <w:t xml:space="preserve">Wybrano ofertę  nr </w:t>
      </w:r>
      <w:r w:rsidRPr="00463281">
        <w:rPr>
          <w:rFonts w:cs="Linux Libertine G"/>
          <w:bCs/>
          <w:sz w:val="22"/>
        </w:rPr>
        <w:t>1</w:t>
      </w:r>
      <w:r w:rsidR="004131EB" w:rsidRPr="00463281">
        <w:rPr>
          <w:rFonts w:cs="Linux Libertine G"/>
          <w:bCs/>
          <w:sz w:val="22"/>
        </w:rPr>
        <w:t xml:space="preserve"> złożoną przez Wykonawcę:</w:t>
      </w:r>
    </w:p>
    <w:p w14:paraId="53EA4BC8" w14:textId="77777777" w:rsidR="007A6C3E" w:rsidRPr="007A6C3E" w:rsidRDefault="007A6C3E" w:rsidP="007A6C3E">
      <w:pPr>
        <w:pStyle w:val="Akapitzlist"/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sz w:val="22"/>
        </w:rPr>
      </w:pPr>
      <w:r w:rsidRPr="007A6C3E">
        <w:rPr>
          <w:rFonts w:cs="Linux Libertine G"/>
          <w:b/>
          <w:sz w:val="22"/>
        </w:rPr>
        <w:t xml:space="preserve">ENEA S.A. </w:t>
      </w:r>
    </w:p>
    <w:p w14:paraId="5E6A10AB" w14:textId="578E74D6" w:rsidR="007A6C3E" w:rsidRPr="007A6C3E" w:rsidRDefault="007A6C3E" w:rsidP="007A6C3E">
      <w:pPr>
        <w:pStyle w:val="Akapitzlist"/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sz w:val="22"/>
        </w:rPr>
      </w:pPr>
      <w:r w:rsidRPr="007A6C3E">
        <w:rPr>
          <w:rFonts w:cs="Linux Libertine G"/>
          <w:b/>
          <w:sz w:val="22"/>
        </w:rPr>
        <w:t xml:space="preserve">ul. </w:t>
      </w:r>
      <w:r w:rsidR="00CC3D4D">
        <w:rPr>
          <w:rFonts w:cs="Linux Libertine G"/>
          <w:b/>
          <w:sz w:val="22"/>
        </w:rPr>
        <w:t>Pastelowa 8</w:t>
      </w:r>
    </w:p>
    <w:p w14:paraId="3FD9A391" w14:textId="17D1AEC8" w:rsidR="007A6C3E" w:rsidRPr="007A6C3E" w:rsidRDefault="007A6C3E" w:rsidP="007A6C3E">
      <w:pPr>
        <w:pStyle w:val="Akapitzlist"/>
        <w:shd w:val="clear" w:color="auto" w:fill="FFFFFF"/>
        <w:tabs>
          <w:tab w:val="left" w:pos="6840"/>
        </w:tabs>
        <w:spacing w:line="0" w:lineRule="atLeast"/>
        <w:jc w:val="center"/>
        <w:rPr>
          <w:rFonts w:cs="Linux Libertine G"/>
          <w:b/>
          <w:sz w:val="22"/>
        </w:rPr>
      </w:pPr>
      <w:r w:rsidRPr="007A6C3E">
        <w:rPr>
          <w:rFonts w:cs="Linux Libertine G"/>
          <w:b/>
          <w:sz w:val="22"/>
        </w:rPr>
        <w:t>60</w:t>
      </w:r>
      <w:r w:rsidR="00CC3D4D">
        <w:rPr>
          <w:rFonts w:cs="Linux Libertine G"/>
          <w:b/>
          <w:sz w:val="22"/>
        </w:rPr>
        <w:t xml:space="preserve">-198 </w:t>
      </w:r>
      <w:r w:rsidRPr="007A6C3E">
        <w:rPr>
          <w:rFonts w:cs="Linux Libertine G"/>
          <w:b/>
          <w:sz w:val="22"/>
        </w:rPr>
        <w:t xml:space="preserve"> Poznań </w:t>
      </w:r>
    </w:p>
    <w:p w14:paraId="2EF491C4" w14:textId="289D9621" w:rsidR="004131EB" w:rsidRPr="00463281" w:rsidRDefault="00463281" w:rsidP="00463281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sz w:val="22"/>
        </w:rPr>
      </w:pPr>
      <w:r>
        <w:rPr>
          <w:rFonts w:cs="Linux Libertine G"/>
          <w:sz w:val="22"/>
        </w:rPr>
        <w:t>2.</w:t>
      </w:r>
      <w:r w:rsidR="004131EB" w:rsidRPr="00463281">
        <w:rPr>
          <w:rFonts w:cs="Linux Libertine G"/>
          <w:sz w:val="22"/>
        </w:rPr>
        <w:t>W</w:t>
      </w:r>
      <w:r w:rsidR="004131EB" w:rsidRPr="00463281">
        <w:rPr>
          <w:rFonts w:cs="Linux Libertine G"/>
          <w:b/>
          <w:bCs/>
          <w:sz w:val="22"/>
        </w:rPr>
        <w:t xml:space="preserve"> </w:t>
      </w:r>
      <w:r w:rsidR="004131EB" w:rsidRPr="00463281">
        <w:rPr>
          <w:rFonts w:cs="Linux Libertine G"/>
          <w:sz w:val="22"/>
        </w:rPr>
        <w:t>powyższym postępowaniu złożono następujące oferty</w:t>
      </w:r>
      <w:r w:rsidR="00071445" w:rsidRPr="00463281">
        <w:rPr>
          <w:rFonts w:cs="Linux Libertine G"/>
          <w:sz w:val="22"/>
        </w:rPr>
        <w:t xml:space="preserve">: </w:t>
      </w:r>
    </w:p>
    <w:tbl>
      <w:tblPr>
        <w:tblStyle w:val="Tabela-Siatka"/>
        <w:tblW w:w="9464" w:type="dxa"/>
        <w:tblLook w:val="04A0" w:firstRow="1" w:lastRow="0" w:firstColumn="1" w:lastColumn="0" w:noHBand="0" w:noVBand="1"/>
      </w:tblPr>
      <w:tblGrid>
        <w:gridCol w:w="1101"/>
        <w:gridCol w:w="3505"/>
        <w:gridCol w:w="4858"/>
      </w:tblGrid>
      <w:tr w:rsidR="00CE53E9" w:rsidRPr="00CE53E9" w14:paraId="201E8D27" w14:textId="77777777" w:rsidTr="00CE53E9">
        <w:tc>
          <w:tcPr>
            <w:tcW w:w="1101" w:type="dxa"/>
            <w:shd w:val="clear" w:color="auto" w:fill="DAEEF3" w:themeFill="accent5" w:themeFillTint="33"/>
          </w:tcPr>
          <w:p w14:paraId="6D721EA7" w14:textId="77777777" w:rsidR="00CE53E9" w:rsidRPr="00CE53E9" w:rsidRDefault="00CE53E9" w:rsidP="00CE53E9">
            <w:pPr>
              <w:spacing w:after="0" w:line="240" w:lineRule="auto"/>
              <w:jc w:val="center"/>
              <w:rPr>
                <w:sz w:val="22"/>
              </w:rPr>
            </w:pPr>
            <w:r w:rsidRPr="00CE53E9">
              <w:rPr>
                <w:sz w:val="22"/>
              </w:rPr>
              <w:t>Nr oferty</w:t>
            </w:r>
          </w:p>
        </w:tc>
        <w:tc>
          <w:tcPr>
            <w:tcW w:w="3505" w:type="dxa"/>
            <w:shd w:val="clear" w:color="auto" w:fill="DAEEF3" w:themeFill="accent5" w:themeFillTint="33"/>
          </w:tcPr>
          <w:p w14:paraId="4E0EF0C4" w14:textId="77777777" w:rsidR="00CE53E9" w:rsidRPr="00CE53E9" w:rsidRDefault="00CE53E9" w:rsidP="00CE53E9">
            <w:pPr>
              <w:spacing w:after="0" w:line="240" w:lineRule="auto"/>
              <w:jc w:val="center"/>
              <w:rPr>
                <w:sz w:val="22"/>
              </w:rPr>
            </w:pPr>
            <w:r w:rsidRPr="00CE53E9">
              <w:rPr>
                <w:sz w:val="22"/>
              </w:rPr>
              <w:t>Wykonawca</w:t>
            </w:r>
          </w:p>
        </w:tc>
        <w:tc>
          <w:tcPr>
            <w:tcW w:w="4858" w:type="dxa"/>
            <w:shd w:val="clear" w:color="auto" w:fill="DAEEF3" w:themeFill="accent5" w:themeFillTint="33"/>
          </w:tcPr>
          <w:p w14:paraId="2E377209" w14:textId="77777777" w:rsidR="00CE53E9" w:rsidRPr="00CE53E9" w:rsidRDefault="00CE53E9" w:rsidP="00CE53E9">
            <w:pPr>
              <w:spacing w:after="0" w:line="240" w:lineRule="auto"/>
              <w:jc w:val="center"/>
              <w:rPr>
                <w:sz w:val="22"/>
              </w:rPr>
            </w:pPr>
            <w:r w:rsidRPr="00CE53E9">
              <w:rPr>
                <w:sz w:val="22"/>
              </w:rPr>
              <w:t>Cena oferty brutto (zł)</w:t>
            </w:r>
          </w:p>
        </w:tc>
      </w:tr>
      <w:tr w:rsidR="00CE53E9" w:rsidRPr="00CE53E9" w14:paraId="617387BB" w14:textId="77777777" w:rsidTr="00287B1F">
        <w:tc>
          <w:tcPr>
            <w:tcW w:w="1101" w:type="dxa"/>
          </w:tcPr>
          <w:p w14:paraId="4F19C864" w14:textId="77777777" w:rsidR="00CE53E9" w:rsidRPr="00CE53E9" w:rsidRDefault="00CE53E9" w:rsidP="00CE53E9">
            <w:pPr>
              <w:spacing w:after="0" w:line="240" w:lineRule="auto"/>
              <w:rPr>
                <w:sz w:val="22"/>
              </w:rPr>
            </w:pPr>
            <w:r w:rsidRPr="00CE53E9">
              <w:rPr>
                <w:sz w:val="22"/>
              </w:rPr>
              <w:t>1</w:t>
            </w:r>
          </w:p>
        </w:tc>
        <w:tc>
          <w:tcPr>
            <w:tcW w:w="3505" w:type="dxa"/>
          </w:tcPr>
          <w:p w14:paraId="3189136A" w14:textId="77777777" w:rsidR="00CC3D4D" w:rsidRPr="00CC3D4D" w:rsidRDefault="00CC3D4D" w:rsidP="00CC3D4D">
            <w:pPr>
              <w:spacing w:after="0" w:line="240" w:lineRule="auto"/>
              <w:rPr>
                <w:sz w:val="22"/>
              </w:rPr>
            </w:pPr>
            <w:r w:rsidRPr="00CC3D4D">
              <w:rPr>
                <w:sz w:val="22"/>
              </w:rPr>
              <w:t xml:space="preserve">ENEA S.A. </w:t>
            </w:r>
          </w:p>
          <w:p w14:paraId="72BA9508" w14:textId="77777777" w:rsidR="00CC3D4D" w:rsidRPr="00CC3D4D" w:rsidRDefault="00CC3D4D" w:rsidP="00CC3D4D">
            <w:pPr>
              <w:spacing w:after="0" w:line="240" w:lineRule="auto"/>
              <w:rPr>
                <w:sz w:val="22"/>
              </w:rPr>
            </w:pPr>
            <w:r w:rsidRPr="00CC3D4D">
              <w:rPr>
                <w:sz w:val="22"/>
              </w:rPr>
              <w:t>ul. Pastelowa 8</w:t>
            </w:r>
          </w:p>
          <w:p w14:paraId="3D064D01" w14:textId="7AF457B4" w:rsidR="00CE53E9" w:rsidRPr="00CE53E9" w:rsidRDefault="00CC3D4D" w:rsidP="00CC3D4D">
            <w:pPr>
              <w:spacing w:after="0" w:line="240" w:lineRule="auto"/>
              <w:rPr>
                <w:sz w:val="22"/>
              </w:rPr>
            </w:pPr>
            <w:r w:rsidRPr="00CC3D4D">
              <w:rPr>
                <w:sz w:val="22"/>
              </w:rPr>
              <w:t>60-198  Poznań</w:t>
            </w:r>
          </w:p>
        </w:tc>
        <w:tc>
          <w:tcPr>
            <w:tcW w:w="4858" w:type="dxa"/>
          </w:tcPr>
          <w:p w14:paraId="35C4FEE6" w14:textId="2AA51F89" w:rsidR="00CE53E9" w:rsidRPr="00CE53E9" w:rsidRDefault="00CC3D4D" w:rsidP="005918B2">
            <w:pPr>
              <w:spacing w:after="0" w:line="240" w:lineRule="auto"/>
              <w:jc w:val="center"/>
              <w:rPr>
                <w:sz w:val="22"/>
              </w:rPr>
            </w:pPr>
            <w:r w:rsidRPr="00CC3D4D">
              <w:rPr>
                <w:sz w:val="22"/>
              </w:rPr>
              <w:t xml:space="preserve">4 765 941,50 </w:t>
            </w:r>
            <w:r>
              <w:rPr>
                <w:sz w:val="22"/>
              </w:rPr>
              <w:t>*</w:t>
            </w:r>
          </w:p>
        </w:tc>
      </w:tr>
    </w:tbl>
    <w:p w14:paraId="144DD231" w14:textId="3CDBCD42" w:rsidR="00463281" w:rsidRPr="005918B2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sz w:val="14"/>
          <w:szCs w:val="14"/>
        </w:rPr>
      </w:pPr>
      <w:r w:rsidRPr="005918B2">
        <w:rPr>
          <w:rFonts w:cs="Linux Libertine G"/>
          <w:sz w:val="14"/>
          <w:szCs w:val="14"/>
        </w:rPr>
        <w:t xml:space="preserve"> </w:t>
      </w:r>
      <w:r w:rsidR="00487264" w:rsidRPr="005918B2">
        <w:rPr>
          <w:rFonts w:cs="Linux Libertine G"/>
          <w:sz w:val="14"/>
          <w:szCs w:val="14"/>
        </w:rPr>
        <w:t xml:space="preserve">*oferta została poprawiona w trybie art. </w:t>
      </w:r>
      <w:r w:rsidR="005918B2" w:rsidRPr="005918B2">
        <w:rPr>
          <w:rFonts w:cs="Linux Libertine G"/>
          <w:sz w:val="14"/>
          <w:szCs w:val="14"/>
        </w:rPr>
        <w:t xml:space="preserve">art. 223 ust. 2 pkt 2 </w:t>
      </w:r>
      <w:proofErr w:type="spellStart"/>
      <w:r w:rsidR="005918B2" w:rsidRPr="005918B2">
        <w:rPr>
          <w:rFonts w:cs="Linux Libertine G"/>
          <w:sz w:val="14"/>
          <w:szCs w:val="14"/>
        </w:rPr>
        <w:t>Pzp</w:t>
      </w:r>
      <w:proofErr w:type="spellEnd"/>
    </w:p>
    <w:p w14:paraId="46EE3483" w14:textId="1B20E29E" w:rsidR="004131EB" w:rsidRPr="00656634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  <w:sz w:val="22"/>
        </w:rPr>
      </w:pPr>
      <w:r w:rsidRPr="00656634">
        <w:rPr>
          <w:rFonts w:cs="Linux Libertine G"/>
          <w:b/>
          <w:bCs/>
          <w:sz w:val="22"/>
        </w:rPr>
        <w:t>3.</w:t>
      </w:r>
      <w:r w:rsidR="005C17C2" w:rsidRPr="00656634">
        <w:rPr>
          <w:rFonts w:cs="Linux Libertine G"/>
          <w:b/>
          <w:bCs/>
          <w:sz w:val="22"/>
        </w:rPr>
        <w:t xml:space="preserve">Punktacja przyznana ofertom: </w:t>
      </w:r>
    </w:p>
    <w:p w14:paraId="21E18D46" w14:textId="77777777" w:rsidR="004131EB" w:rsidRPr="00656634" w:rsidRDefault="004131EB" w:rsidP="004131EB">
      <w:pPr>
        <w:shd w:val="clear" w:color="auto" w:fill="FFFFFF"/>
        <w:tabs>
          <w:tab w:val="left" w:pos="6840"/>
        </w:tabs>
        <w:spacing w:line="0" w:lineRule="atLeast"/>
        <w:jc w:val="both"/>
        <w:rPr>
          <w:rFonts w:cs="Linux Libertine G"/>
          <w:b/>
          <w:bCs/>
          <w:sz w:val="22"/>
        </w:rPr>
      </w:pPr>
    </w:p>
    <w:tbl>
      <w:tblPr>
        <w:tblW w:w="9527" w:type="dxa"/>
        <w:tblInd w:w="-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0"/>
        <w:gridCol w:w="1984"/>
        <w:gridCol w:w="2268"/>
        <w:gridCol w:w="1701"/>
        <w:gridCol w:w="1418"/>
        <w:gridCol w:w="1276"/>
      </w:tblGrid>
      <w:tr w:rsidR="005918B2" w:rsidRPr="00656634" w14:paraId="4C253DA2" w14:textId="77777777" w:rsidTr="005918B2">
        <w:trPr>
          <w:trHeight w:val="743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F57165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Nr</w:t>
            </w:r>
          </w:p>
          <w:p w14:paraId="370C2E05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 xml:space="preserve"> oferty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4E5918" w14:textId="3E64FF8F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Nazwa albo imię i nazwisko wykonawcy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ABA94C" w14:textId="07CFA64B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Siedziba albo miejsce zamieszkania lub miejsce wykonywania działalności wykonawcy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DBCE168" w14:textId="72A24E88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Cena</w:t>
            </w:r>
          </w:p>
          <w:p w14:paraId="52203E01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 xml:space="preserve"> brutto </w:t>
            </w:r>
          </w:p>
          <w:p w14:paraId="39F78381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</w:p>
          <w:p w14:paraId="677CCF37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(PLN)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A266BA4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 xml:space="preserve">Liczba punktów              w kryterium cena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C4981DE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>Suma</w:t>
            </w:r>
          </w:p>
          <w:p w14:paraId="0B07FA98" w14:textId="77777777" w:rsidR="005918B2" w:rsidRPr="00656634" w:rsidRDefault="005918B2" w:rsidP="007846B7">
            <w:pPr>
              <w:jc w:val="center"/>
              <w:rPr>
                <w:rFonts w:cs="Linux Libertine G"/>
                <w:b/>
                <w:kern w:val="3"/>
                <w:sz w:val="16"/>
                <w:szCs w:val="16"/>
              </w:rPr>
            </w:pPr>
            <w:r w:rsidRPr="00656634">
              <w:rPr>
                <w:rFonts w:cs="Linux Libertine G"/>
                <w:b/>
                <w:kern w:val="3"/>
                <w:sz w:val="16"/>
                <w:szCs w:val="16"/>
              </w:rPr>
              <w:t xml:space="preserve">punktów </w:t>
            </w:r>
          </w:p>
        </w:tc>
      </w:tr>
      <w:tr w:rsidR="005918B2" w:rsidRPr="00656634" w14:paraId="7F2EC34F" w14:textId="77777777" w:rsidTr="005918B2">
        <w:trPr>
          <w:trHeight w:val="762"/>
        </w:trPr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BA5454" w14:textId="608D7AEF" w:rsidR="005918B2" w:rsidRPr="006211A5" w:rsidRDefault="005918B2" w:rsidP="00CE53E9">
            <w:pPr>
              <w:jc w:val="center"/>
              <w:rPr>
                <w:rFonts w:cs="Linux Libertine G"/>
                <w:bCs/>
                <w:kern w:val="3"/>
                <w:szCs w:val="20"/>
              </w:rPr>
            </w:pPr>
            <w:r>
              <w:rPr>
                <w:rFonts w:cs="Linux Libertine G"/>
                <w:bCs/>
                <w:kern w:val="3"/>
                <w:szCs w:val="20"/>
              </w:rPr>
              <w:t>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825C0" w14:textId="6AD3E3DC" w:rsidR="005918B2" w:rsidRPr="00D970EE" w:rsidRDefault="005918B2" w:rsidP="00CE53E9">
            <w:pPr>
              <w:widowControl w:val="0"/>
              <w:spacing w:line="120" w:lineRule="atLeast"/>
              <w:jc w:val="both"/>
              <w:rPr>
                <w:rFonts w:cs="Linux Libertine G"/>
                <w:kern w:val="3"/>
                <w:sz w:val="18"/>
                <w:szCs w:val="18"/>
              </w:rPr>
            </w:pPr>
            <w:r w:rsidRPr="005918B2">
              <w:rPr>
                <w:rFonts w:cs="Linux Libertine G"/>
                <w:kern w:val="3"/>
                <w:sz w:val="18"/>
                <w:szCs w:val="18"/>
              </w:rPr>
              <w:t>ENEA S.A.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4E087" w14:textId="6D5DD3E3" w:rsidR="005918B2" w:rsidRPr="005918B2" w:rsidRDefault="005918B2" w:rsidP="005918B2">
            <w:pPr>
              <w:rPr>
                <w:rFonts w:cs="Linux Libertine G"/>
                <w:bCs/>
                <w:kern w:val="3"/>
                <w:szCs w:val="20"/>
              </w:rPr>
            </w:pPr>
            <w:r w:rsidRPr="005918B2">
              <w:rPr>
                <w:rFonts w:cs="Linux Libertine G"/>
                <w:bCs/>
                <w:kern w:val="3"/>
                <w:szCs w:val="20"/>
              </w:rPr>
              <w:t xml:space="preserve">ul. </w:t>
            </w:r>
            <w:r w:rsidR="00CC3D4D">
              <w:rPr>
                <w:rFonts w:cs="Linux Libertine G"/>
                <w:bCs/>
                <w:kern w:val="3"/>
                <w:szCs w:val="20"/>
              </w:rPr>
              <w:t>Pastelowa 8</w:t>
            </w:r>
          </w:p>
          <w:p w14:paraId="3510E13E" w14:textId="6273DB04" w:rsidR="005918B2" w:rsidRPr="004D4238" w:rsidRDefault="005918B2" w:rsidP="005918B2">
            <w:pPr>
              <w:rPr>
                <w:rFonts w:cs="Linux Libertine G"/>
                <w:bCs/>
                <w:kern w:val="3"/>
                <w:szCs w:val="20"/>
              </w:rPr>
            </w:pPr>
            <w:r w:rsidRPr="005918B2">
              <w:rPr>
                <w:rFonts w:cs="Linux Libertine G"/>
                <w:bCs/>
                <w:kern w:val="3"/>
                <w:szCs w:val="20"/>
              </w:rPr>
              <w:t>60-</w:t>
            </w:r>
            <w:r w:rsidR="00CC3D4D">
              <w:rPr>
                <w:rFonts w:cs="Linux Libertine G"/>
                <w:bCs/>
                <w:kern w:val="3"/>
                <w:szCs w:val="20"/>
              </w:rPr>
              <w:t xml:space="preserve">198 </w:t>
            </w:r>
            <w:r w:rsidRPr="005918B2">
              <w:rPr>
                <w:rFonts w:cs="Linux Libertine G"/>
                <w:bCs/>
                <w:kern w:val="3"/>
                <w:szCs w:val="20"/>
              </w:rPr>
              <w:t xml:space="preserve"> Poznań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D0652" w14:textId="211FD0B2" w:rsidR="005918B2" w:rsidRPr="004D4238" w:rsidRDefault="00CC3D4D" w:rsidP="00CE53E9">
            <w:pPr>
              <w:jc w:val="center"/>
              <w:rPr>
                <w:rFonts w:cs="Linux Libertine G"/>
                <w:bCs/>
                <w:kern w:val="3"/>
                <w:szCs w:val="20"/>
              </w:rPr>
            </w:pPr>
            <w:r w:rsidRPr="00CC3D4D">
              <w:rPr>
                <w:rFonts w:cs="Linux Libertine G"/>
                <w:bCs/>
                <w:kern w:val="3"/>
                <w:szCs w:val="20"/>
              </w:rPr>
              <w:t xml:space="preserve">4 765 941,50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8743E" w14:textId="0115F310" w:rsidR="005918B2" w:rsidRPr="004D4238" w:rsidRDefault="005918B2" w:rsidP="006211A5">
            <w:pPr>
              <w:jc w:val="center"/>
              <w:rPr>
                <w:rFonts w:cs="Linux Libertine G"/>
                <w:bCs/>
                <w:kern w:val="3"/>
                <w:szCs w:val="20"/>
              </w:rPr>
            </w:pPr>
            <w:r>
              <w:rPr>
                <w:rFonts w:cs="Linux Libertine G"/>
                <w:bCs/>
                <w:kern w:val="3"/>
                <w:szCs w:val="20"/>
              </w:rPr>
              <w:t>100,00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57AA4" w14:textId="3F0E5DEC" w:rsidR="005918B2" w:rsidRPr="004D4238" w:rsidRDefault="005918B2" w:rsidP="00CE53E9">
            <w:pPr>
              <w:jc w:val="center"/>
              <w:rPr>
                <w:rFonts w:cs="Linux Libertine G"/>
                <w:b/>
                <w:kern w:val="3"/>
                <w:szCs w:val="20"/>
              </w:rPr>
            </w:pPr>
            <w:r>
              <w:rPr>
                <w:rFonts w:cs="Linux Libertine G"/>
                <w:b/>
                <w:kern w:val="3"/>
                <w:szCs w:val="20"/>
              </w:rPr>
              <w:t>100,00</w:t>
            </w:r>
          </w:p>
        </w:tc>
      </w:tr>
    </w:tbl>
    <w:p w14:paraId="29537D60" w14:textId="77777777" w:rsidR="005918B2" w:rsidRDefault="005918B2" w:rsidP="005918B2">
      <w:pPr>
        <w:shd w:val="clear" w:color="auto" w:fill="FFFFFF"/>
        <w:tabs>
          <w:tab w:val="left" w:pos="3013"/>
          <w:tab w:val="left" w:pos="3545"/>
          <w:tab w:val="left" w:pos="4254"/>
          <w:tab w:val="left" w:pos="4963"/>
          <w:tab w:val="left" w:pos="5672"/>
        </w:tabs>
        <w:spacing w:line="240" w:lineRule="auto"/>
        <w:rPr>
          <w:rFonts w:cs="Arial"/>
          <w:bCs/>
          <w:sz w:val="16"/>
          <w:szCs w:val="16"/>
        </w:rPr>
      </w:pPr>
    </w:p>
    <w:p w14:paraId="56BF17CF" w14:textId="77777777" w:rsidR="00D64611" w:rsidRPr="00D64611" w:rsidRDefault="00D64611" w:rsidP="005918B2">
      <w:pPr>
        <w:shd w:val="clear" w:color="auto" w:fill="FFFFFF"/>
        <w:tabs>
          <w:tab w:val="left" w:pos="3013"/>
          <w:tab w:val="left" w:pos="3545"/>
          <w:tab w:val="left" w:pos="4254"/>
          <w:tab w:val="left" w:pos="4963"/>
          <w:tab w:val="left" w:pos="5672"/>
        </w:tabs>
        <w:spacing w:line="240" w:lineRule="auto"/>
        <w:rPr>
          <w:rFonts w:cs="Arial"/>
          <w:bCs/>
          <w:sz w:val="22"/>
        </w:rPr>
      </w:pPr>
    </w:p>
    <w:p w14:paraId="1A8E644F" w14:textId="3B58BFB3" w:rsidR="00C87675" w:rsidRPr="005918B2" w:rsidRDefault="00C87675" w:rsidP="005918B2">
      <w:pPr>
        <w:shd w:val="clear" w:color="auto" w:fill="FFFFFF"/>
        <w:tabs>
          <w:tab w:val="left" w:pos="3013"/>
          <w:tab w:val="left" w:pos="3545"/>
          <w:tab w:val="left" w:pos="4254"/>
          <w:tab w:val="left" w:pos="4963"/>
          <w:tab w:val="left" w:pos="5672"/>
        </w:tabs>
        <w:spacing w:line="240" w:lineRule="auto"/>
        <w:rPr>
          <w:rFonts w:cs="Arial"/>
          <w:bCs/>
          <w:sz w:val="16"/>
          <w:szCs w:val="16"/>
        </w:rPr>
      </w:pPr>
      <w:r w:rsidRPr="00656634">
        <w:rPr>
          <w:rFonts w:cs="Arial"/>
          <w:bCs/>
          <w:sz w:val="16"/>
          <w:szCs w:val="16"/>
        </w:rPr>
        <w:t>Sprawę prowadzi:</w:t>
      </w:r>
      <w:r w:rsidRPr="00656634">
        <w:rPr>
          <w:rFonts w:cs="Arial"/>
          <w:bCs/>
          <w:sz w:val="16"/>
          <w:szCs w:val="16"/>
        </w:rPr>
        <w:tab/>
      </w:r>
    </w:p>
    <w:p w14:paraId="70DBBDC0" w14:textId="2986B38D" w:rsidR="00C87675" w:rsidRPr="005918B2" w:rsidRDefault="00C87675" w:rsidP="005918B2">
      <w:pPr>
        <w:shd w:val="clear" w:color="auto" w:fill="FFFFFF"/>
        <w:tabs>
          <w:tab w:val="left" w:pos="3013"/>
          <w:tab w:val="left" w:pos="3470"/>
        </w:tabs>
        <w:spacing w:line="240" w:lineRule="auto"/>
        <w:ind w:left="10"/>
        <w:rPr>
          <w:rFonts w:cs="Arial"/>
          <w:b/>
          <w:bCs/>
          <w:sz w:val="16"/>
          <w:szCs w:val="16"/>
        </w:rPr>
      </w:pPr>
      <w:r w:rsidRPr="00656634">
        <w:rPr>
          <w:rFonts w:cs="Arial"/>
          <w:bCs/>
          <w:sz w:val="16"/>
          <w:szCs w:val="16"/>
        </w:rPr>
        <w:t xml:space="preserve">Magdalena Ciszak                                                                                              </w:t>
      </w:r>
      <w:r w:rsidRPr="00656634">
        <w:rPr>
          <w:rFonts w:cs="Arial"/>
          <w:b/>
          <w:bCs/>
          <w:sz w:val="16"/>
          <w:szCs w:val="16"/>
        </w:rPr>
        <w:t xml:space="preserve">                                                                                                  </w:t>
      </w:r>
      <w:r w:rsidRPr="00656634">
        <w:rPr>
          <w:rFonts w:cs="Arial"/>
          <w:bCs/>
          <w:sz w:val="16"/>
          <w:szCs w:val="16"/>
        </w:rPr>
        <w:t xml:space="preserve">Główny specjalista ds. zamówień publicznych                                                                                             </w:t>
      </w:r>
      <w:r w:rsidR="005918B2">
        <w:rPr>
          <w:rFonts w:cs="Arial"/>
          <w:bCs/>
          <w:sz w:val="16"/>
          <w:szCs w:val="16"/>
        </w:rPr>
        <w:t xml:space="preserve">                                                                                                              </w:t>
      </w:r>
      <w:r w:rsidRPr="00656634">
        <w:rPr>
          <w:rFonts w:cs="Arial"/>
          <w:bCs/>
          <w:sz w:val="16"/>
          <w:szCs w:val="16"/>
        </w:rPr>
        <w:t>e-mail:m.ciszak@gminaznin.pl</w:t>
      </w:r>
    </w:p>
    <w:sectPr w:rsidR="00C87675" w:rsidRPr="005918B2" w:rsidSect="00A627AB"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1134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31598" w14:textId="77777777" w:rsidR="00D93615" w:rsidRDefault="00D93615" w:rsidP="003D6113">
      <w:pPr>
        <w:spacing w:after="0" w:line="240" w:lineRule="auto"/>
      </w:pPr>
      <w:r>
        <w:separator/>
      </w:r>
    </w:p>
  </w:endnote>
  <w:endnote w:type="continuationSeparator" w:id="0">
    <w:p w14:paraId="4AE09D3A" w14:textId="77777777" w:rsidR="00D93615" w:rsidRDefault="00D93615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nux Libertine G">
    <w:charset w:val="EE"/>
    <w:family w:val="auto"/>
    <w:pitch w:val="variable"/>
    <w:sig w:usb0="E0000AFF" w:usb1="5200E5FB" w:usb2="02000020" w:usb3="00000000" w:csb0="000001BF" w:csb1="00000000"/>
    <w:embedRegular r:id="rId1" w:fontKey="{9C702E79-E4CF-434D-8C65-6BD432E325AC}"/>
    <w:embedBold r:id="rId2" w:fontKey="{306FBDE5-51DC-4C88-9507-06A5A5156B0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3BA8502-A0C8-4A41-93B0-43561D2059E0}"/>
    <w:embedBold r:id="rId4" w:fontKey="{0507C3D1-35E8-40C2-B84B-AE11AA0DC161}"/>
    <w:embedItalic r:id="rId5" w:fontKey="{33E37A04-CEE9-40BF-A7A1-2912B3B2861A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6" w:fontKey="{2BB8672A-5438-4604-82C2-8AAF9DC9241F}"/>
    <w:embedBold r:id="rId7" w:fontKey="{B209BF9E-3944-47A3-AB94-E8C548FC3DA1}"/>
    <w:embedItalic r:id="rId8" w:fontKey="{C987E649-D23B-4F41-9A94-CDF4F0507A43}"/>
    <w:embedBoldItalic r:id="rId9" w:fontKey="{0D67D2C0-9690-42B4-AC14-B12E94140078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0" w:fontKey="{6A5142F3-E4F5-4959-8917-447B742FC667}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E5455E1F-CC27-4B98-A0F3-4BB9AF651793}"/>
    <w:embedItalic r:id="rId12" w:fontKey="{C2503048-F5FC-47AE-A7C2-E1C11D7A06BE}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4975492B-DF13-42EC-84B4-F22E0A9E84BB}"/>
  </w:font>
  <w:font w:name="Lato">
    <w:altName w:val="Lato Light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4" w:fontKey="{E5F51074-13EE-4893-AB17-171B0070FE3C}"/>
    <w:embedBold r:id="rId15" w:fontKey="{06BE1FDD-B31C-4E8B-94A6-B0E972023BF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86D75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080BF4FA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4DC1DBA2" w14:textId="77777777" w:rsidR="00A627AB" w:rsidRPr="00174CF4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</w:t>
    </w:r>
    <w:r w:rsidRPr="00E56D9E">
      <w:rPr>
        <w:rFonts w:ascii="Lato" w:hAnsi="Lato" w:cs="Arial"/>
        <w:sz w:val="19"/>
        <w:szCs w:val="19"/>
      </w:rPr>
      <w:t xml:space="preserve">el. </w:t>
    </w:r>
    <w:r w:rsidR="00616280">
      <w:rPr>
        <w:rFonts w:ascii="Lato" w:hAnsi="Lato" w:cs="Arial"/>
        <w:sz w:val="19"/>
        <w:szCs w:val="19"/>
      </w:rPr>
      <w:t>+</w:t>
    </w:r>
    <w:r w:rsidRPr="00E56D9E">
      <w:rPr>
        <w:rFonts w:ascii="Lato" w:hAnsi="Lato" w:cs="Arial"/>
        <w:sz w:val="19"/>
        <w:szCs w:val="19"/>
      </w:rPr>
      <w:t xml:space="preserve">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55BF10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438F7C4A" w14:textId="77777777" w:rsidR="00A627AB" w:rsidRPr="00E56D9E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29FF48D" w14:textId="77777777" w:rsidR="001214A2" w:rsidRPr="00A627AB" w:rsidRDefault="00A627AB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</w:t>
    </w:r>
    <w:proofErr w:type="spellStart"/>
    <w:r>
      <w:rPr>
        <w:rFonts w:ascii="Lato" w:hAnsi="Lato" w:cs="Arial"/>
        <w:sz w:val="19"/>
        <w:szCs w:val="19"/>
      </w:rPr>
      <w:t>lecia</w:t>
    </w:r>
    <w:proofErr w:type="spellEnd"/>
    <w:r>
      <w:rPr>
        <w:rFonts w:ascii="Lato" w:hAnsi="Lato" w:cs="Arial"/>
        <w:sz w:val="19"/>
        <w:szCs w:val="19"/>
      </w:rPr>
      <w:t xml:space="preserve"> 39  |  88-400 Żnin  |  t</w:t>
    </w:r>
    <w:r w:rsidRPr="00E56D9E">
      <w:rPr>
        <w:rFonts w:ascii="Lato" w:hAnsi="Lato" w:cs="Arial"/>
        <w:sz w:val="19"/>
        <w:szCs w:val="19"/>
      </w:rPr>
      <w:t xml:space="preserve">el. +48 52 30 31 301  |  </w:t>
    </w:r>
    <w:r>
      <w:rPr>
        <w:rFonts w:ascii="Lato" w:hAnsi="Lato" w:cs="Arial"/>
        <w:sz w:val="19"/>
        <w:szCs w:val="19"/>
      </w:rPr>
      <w:t>www.gminaznin.pl</w:t>
    </w:r>
    <w:r w:rsidRPr="00E56D9E">
      <w:rPr>
        <w:rFonts w:ascii="Lato" w:hAnsi="Lato" w:cs="Arial"/>
        <w:sz w:val="19"/>
        <w:szCs w:val="19"/>
      </w:rPr>
      <w:t xml:space="preserve">  |  </w:t>
    </w:r>
    <w:r>
      <w:rPr>
        <w:rFonts w:ascii="Lato" w:hAnsi="Lato" w:cs="Arial"/>
        <w:sz w:val="19"/>
        <w:szCs w:val="19"/>
      </w:rPr>
      <w:t>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AD312" w14:textId="77777777" w:rsidR="00D93615" w:rsidRDefault="00D93615" w:rsidP="003D6113">
      <w:pPr>
        <w:spacing w:after="0" w:line="240" w:lineRule="auto"/>
      </w:pPr>
      <w:r>
        <w:separator/>
      </w:r>
    </w:p>
  </w:footnote>
  <w:footnote w:type="continuationSeparator" w:id="0">
    <w:p w14:paraId="542D88E5" w14:textId="77777777" w:rsidR="00D93615" w:rsidRDefault="00D93615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74316" w14:textId="008658FC" w:rsidR="00A627AB" w:rsidRDefault="00A627AB">
    <w:pPr>
      <w:pStyle w:val="Nagwek"/>
    </w:pPr>
  </w:p>
  <w:p w14:paraId="27D5672E" w14:textId="77777777" w:rsidR="00A627AB" w:rsidRDefault="00A627AB">
    <w:pPr>
      <w:pStyle w:val="Nagwek"/>
    </w:pPr>
  </w:p>
  <w:p w14:paraId="40E40E6D" w14:textId="77777777" w:rsidR="00A627AB" w:rsidRDefault="00A627AB">
    <w:pPr>
      <w:pStyle w:val="Nagwek"/>
    </w:pPr>
  </w:p>
  <w:p w14:paraId="080A46B7" w14:textId="2D8BFCFA" w:rsidR="00A627AB" w:rsidRDefault="005A408E" w:rsidP="007A07D2">
    <w:pPr>
      <w:pStyle w:val="Nagwek"/>
      <w:tabs>
        <w:tab w:val="clear" w:pos="4536"/>
        <w:tab w:val="clear" w:pos="9072"/>
        <w:tab w:val="left" w:pos="1193"/>
        <w:tab w:val="left" w:pos="5442"/>
      </w:tabs>
    </w:pPr>
    <w:r>
      <w:tab/>
    </w:r>
    <w:r w:rsidR="007A07D2">
      <w:t xml:space="preserve"> </w:t>
    </w:r>
    <w:r w:rsidR="007A07D2">
      <w:tab/>
    </w:r>
    <w:r w:rsidR="004131EB">
      <w:t xml:space="preserve"> </w:t>
    </w:r>
    <w:r w:rsidR="006211A5">
      <w:t xml:space="preserve"> </w:t>
    </w:r>
    <w:r w:rsidR="004131EB">
      <w:t xml:space="preserve"> </w:t>
    </w:r>
    <w:r w:rsidR="006211A5">
      <w:t xml:space="preserve">           </w:t>
    </w:r>
    <w:r w:rsidR="004131EB">
      <w:t xml:space="preserve">    </w:t>
    </w:r>
    <w:r w:rsidR="007A07D2">
      <w:t xml:space="preserve"> </w:t>
    </w:r>
    <w:r w:rsidR="004131EB">
      <w:t xml:space="preserve"> </w:t>
    </w:r>
    <w:r w:rsidR="007A07D2">
      <w:t xml:space="preserve">           </w:t>
    </w:r>
  </w:p>
  <w:p w14:paraId="0D47892A" w14:textId="77777777" w:rsidR="00A627AB" w:rsidRDefault="00A627AB">
    <w:pPr>
      <w:pStyle w:val="Nagwek"/>
    </w:pPr>
  </w:p>
  <w:p w14:paraId="0C65C9F5" w14:textId="77777777" w:rsidR="00A627AB" w:rsidRDefault="00A627AB">
    <w:pPr>
      <w:pStyle w:val="Nagwek"/>
    </w:pPr>
  </w:p>
  <w:p w14:paraId="38016A3C" w14:textId="77777777" w:rsidR="00A627AB" w:rsidRDefault="00A627AB">
    <w:pPr>
      <w:pStyle w:val="Nagwek"/>
    </w:pPr>
  </w:p>
  <w:p w14:paraId="523FEB49" w14:textId="77777777" w:rsidR="00A627AB" w:rsidRDefault="00A627AB" w:rsidP="005918B2">
    <w:pPr>
      <w:pStyle w:val="Nagwek"/>
    </w:pPr>
  </w:p>
  <w:p w14:paraId="5A60B2CD" w14:textId="370E9461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14071A"/>
    <w:multiLevelType w:val="hybridMultilevel"/>
    <w:tmpl w:val="97BE0314"/>
    <w:lvl w:ilvl="0" w:tplc="99CA847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A77642"/>
    <w:multiLevelType w:val="hybridMultilevel"/>
    <w:tmpl w:val="7B0C127A"/>
    <w:lvl w:ilvl="0" w:tplc="8D6AB50E">
      <w:start w:val="1"/>
      <w:numFmt w:val="lowerLetter"/>
      <w:lvlText w:val="%1)"/>
      <w:lvlJc w:val="left"/>
      <w:pPr>
        <w:ind w:left="720" w:hanging="360"/>
      </w:pPr>
      <w:rPr>
        <w:rFonts w:cs="Linux Libertine G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073C1E"/>
    <w:multiLevelType w:val="hybridMultilevel"/>
    <w:tmpl w:val="6F80F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53189475">
    <w:abstractNumId w:val="2"/>
  </w:num>
  <w:num w:numId="2" w16cid:durableId="1816872512">
    <w:abstractNumId w:val="0"/>
  </w:num>
  <w:num w:numId="3" w16cid:durableId="14104246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A16"/>
    <w:rsid w:val="0000278E"/>
    <w:rsid w:val="00046468"/>
    <w:rsid w:val="000515C0"/>
    <w:rsid w:val="0005342B"/>
    <w:rsid w:val="00066432"/>
    <w:rsid w:val="00071445"/>
    <w:rsid w:val="00086FB2"/>
    <w:rsid w:val="000940C2"/>
    <w:rsid w:val="000D563E"/>
    <w:rsid w:val="000D5E3B"/>
    <w:rsid w:val="001214A2"/>
    <w:rsid w:val="00121A47"/>
    <w:rsid w:val="00125431"/>
    <w:rsid w:val="00133255"/>
    <w:rsid w:val="00155A16"/>
    <w:rsid w:val="001D06F1"/>
    <w:rsid w:val="002207AC"/>
    <w:rsid w:val="002241E2"/>
    <w:rsid w:val="002961A1"/>
    <w:rsid w:val="002F108D"/>
    <w:rsid w:val="00361433"/>
    <w:rsid w:val="00377871"/>
    <w:rsid w:val="003C4237"/>
    <w:rsid w:val="003D0896"/>
    <w:rsid w:val="003D6113"/>
    <w:rsid w:val="004131EB"/>
    <w:rsid w:val="004352BF"/>
    <w:rsid w:val="00463281"/>
    <w:rsid w:val="00467B16"/>
    <w:rsid w:val="00487264"/>
    <w:rsid w:val="004A3464"/>
    <w:rsid w:val="004A3652"/>
    <w:rsid w:val="004B6084"/>
    <w:rsid w:val="004B76BC"/>
    <w:rsid w:val="004D4238"/>
    <w:rsid w:val="004F5152"/>
    <w:rsid w:val="00515076"/>
    <w:rsid w:val="00550E38"/>
    <w:rsid w:val="005918B2"/>
    <w:rsid w:val="005A3DF8"/>
    <w:rsid w:val="005A408E"/>
    <w:rsid w:val="005B5281"/>
    <w:rsid w:val="005C17C2"/>
    <w:rsid w:val="005C3B74"/>
    <w:rsid w:val="005D1BC5"/>
    <w:rsid w:val="005D6450"/>
    <w:rsid w:val="005E4638"/>
    <w:rsid w:val="005E4D45"/>
    <w:rsid w:val="005E553C"/>
    <w:rsid w:val="00600878"/>
    <w:rsid w:val="006026CD"/>
    <w:rsid w:val="00605664"/>
    <w:rsid w:val="00611C0E"/>
    <w:rsid w:val="00616280"/>
    <w:rsid w:val="006211A5"/>
    <w:rsid w:val="0063335C"/>
    <w:rsid w:val="0064428B"/>
    <w:rsid w:val="006507EE"/>
    <w:rsid w:val="00656634"/>
    <w:rsid w:val="00682908"/>
    <w:rsid w:val="00695610"/>
    <w:rsid w:val="006A1016"/>
    <w:rsid w:val="006B6708"/>
    <w:rsid w:val="006D5304"/>
    <w:rsid w:val="006E1430"/>
    <w:rsid w:val="006E3992"/>
    <w:rsid w:val="006F2298"/>
    <w:rsid w:val="0079313C"/>
    <w:rsid w:val="00795006"/>
    <w:rsid w:val="007A07D2"/>
    <w:rsid w:val="007A6C3E"/>
    <w:rsid w:val="007C23B6"/>
    <w:rsid w:val="007E66D8"/>
    <w:rsid w:val="00821DAE"/>
    <w:rsid w:val="00834B26"/>
    <w:rsid w:val="008434BA"/>
    <w:rsid w:val="008519CA"/>
    <w:rsid w:val="00882EFE"/>
    <w:rsid w:val="008B13E6"/>
    <w:rsid w:val="008D741F"/>
    <w:rsid w:val="008F0643"/>
    <w:rsid w:val="00905AAA"/>
    <w:rsid w:val="00914940"/>
    <w:rsid w:val="00924529"/>
    <w:rsid w:val="009A49F4"/>
    <w:rsid w:val="009D6091"/>
    <w:rsid w:val="009E55A2"/>
    <w:rsid w:val="009F4E93"/>
    <w:rsid w:val="00A12CCC"/>
    <w:rsid w:val="00A517A4"/>
    <w:rsid w:val="00A627AB"/>
    <w:rsid w:val="00A6684D"/>
    <w:rsid w:val="00AD4308"/>
    <w:rsid w:val="00AF33B5"/>
    <w:rsid w:val="00B110AE"/>
    <w:rsid w:val="00B2131C"/>
    <w:rsid w:val="00B32F12"/>
    <w:rsid w:val="00B863E4"/>
    <w:rsid w:val="00B86A0B"/>
    <w:rsid w:val="00B87B1F"/>
    <w:rsid w:val="00BB7BD8"/>
    <w:rsid w:val="00BC69A7"/>
    <w:rsid w:val="00BD65F4"/>
    <w:rsid w:val="00C028EE"/>
    <w:rsid w:val="00C172FB"/>
    <w:rsid w:val="00C30725"/>
    <w:rsid w:val="00C359B1"/>
    <w:rsid w:val="00C43443"/>
    <w:rsid w:val="00C5592A"/>
    <w:rsid w:val="00C74840"/>
    <w:rsid w:val="00C76F3F"/>
    <w:rsid w:val="00C87675"/>
    <w:rsid w:val="00CA071D"/>
    <w:rsid w:val="00CB5548"/>
    <w:rsid w:val="00CC3D4D"/>
    <w:rsid w:val="00CE53E9"/>
    <w:rsid w:val="00CF1295"/>
    <w:rsid w:val="00D03B95"/>
    <w:rsid w:val="00D05DF6"/>
    <w:rsid w:val="00D43459"/>
    <w:rsid w:val="00D509A9"/>
    <w:rsid w:val="00D64611"/>
    <w:rsid w:val="00D73053"/>
    <w:rsid w:val="00D93615"/>
    <w:rsid w:val="00D970EE"/>
    <w:rsid w:val="00DB5EE6"/>
    <w:rsid w:val="00E279A0"/>
    <w:rsid w:val="00E46418"/>
    <w:rsid w:val="00E64819"/>
    <w:rsid w:val="00E65F72"/>
    <w:rsid w:val="00E809A1"/>
    <w:rsid w:val="00E8471C"/>
    <w:rsid w:val="00EF1BDB"/>
    <w:rsid w:val="00EF7192"/>
    <w:rsid w:val="00F44EB8"/>
    <w:rsid w:val="00F504E3"/>
    <w:rsid w:val="00F66C84"/>
    <w:rsid w:val="00F70891"/>
    <w:rsid w:val="00F825D0"/>
    <w:rsid w:val="00F91FD2"/>
    <w:rsid w:val="00FD64FC"/>
    <w:rsid w:val="00FE2811"/>
    <w:rsid w:val="00FE3634"/>
    <w:rsid w:val="00FE7451"/>
    <w:rsid w:val="00FF2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DD9E7E"/>
  <w15:docId w15:val="{41F08878-5EDF-4ABE-ACBD-C42511418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paragraph" w:styleId="Akapitzlist">
    <w:name w:val="List Paragraph"/>
    <w:basedOn w:val="Normalny"/>
    <w:uiPriority w:val="34"/>
    <w:rsid w:val="00155A16"/>
    <w:pPr>
      <w:ind w:left="720"/>
      <w:contextualSpacing/>
    </w:pPr>
  </w:style>
  <w:style w:type="table" w:styleId="Tabela-Siatka">
    <w:name w:val="Table Grid"/>
    <w:basedOn w:val="Standardowy"/>
    <w:uiPriority w:val="59"/>
    <w:rsid w:val="00CE5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ulinaSZ\Desktop\ZNIN_listownik_A4_UM_z_herbe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6CF672-E524-44BD-B25A-84F5F5BDC0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ZNIN_listownik_A4_UM_z_herbem</Template>
  <TotalTime>1</TotalTime>
  <Pages>1</Pages>
  <Words>257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PaulinaSZ</dc:creator>
  <cp:lastModifiedBy>Magdalena Ciszak</cp:lastModifiedBy>
  <cp:revision>2</cp:revision>
  <cp:lastPrinted>2023-11-15T11:13:00Z</cp:lastPrinted>
  <dcterms:created xsi:type="dcterms:W3CDTF">2023-11-15T11:14:00Z</dcterms:created>
  <dcterms:modified xsi:type="dcterms:W3CDTF">2023-11-15T11:14:00Z</dcterms:modified>
</cp:coreProperties>
</file>