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6554D5B3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7E02EA">
        <w:rPr>
          <w:rFonts w:ascii="Calibri Light" w:hAnsi="Calibri Light"/>
          <w:b/>
          <w:sz w:val="20"/>
          <w:szCs w:val="20"/>
          <w:u w:val="single"/>
        </w:rPr>
        <w:t>A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67E03228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>Część 1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Reda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78F249DC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DC5E2F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2869FE7B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1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2A08737A" w:rsidR="00DC048C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p w14:paraId="2142E437" w14:textId="1E39E41B" w:rsidR="006B654D" w:rsidRDefault="006B654D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822"/>
        <w:gridCol w:w="5245"/>
        <w:gridCol w:w="992"/>
        <w:gridCol w:w="1418"/>
        <w:gridCol w:w="1984"/>
        <w:gridCol w:w="1276"/>
        <w:gridCol w:w="1559"/>
        <w:gridCol w:w="1418"/>
      </w:tblGrid>
      <w:tr w:rsidR="006B654D" w:rsidRPr="001D4CE7" w14:paraId="12B2412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050839C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BD5B1E4" w14:textId="77777777" w:rsidR="006B654D" w:rsidRPr="001D4CE7" w:rsidRDefault="006B654D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01656D6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540E35DE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0357597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DED09EE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9A2D4C3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6C92CDC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ECABC9B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6B654D" w:rsidRPr="001D4CE7" w14:paraId="5958D9F9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B795904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Część A</w:t>
            </w:r>
          </w:p>
        </w:tc>
      </w:tr>
      <w:tr w:rsidR="006B654D" w:rsidRPr="001D4CE7" w14:paraId="245707F5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40AF186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847CCF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</w:t>
            </w:r>
            <w:bookmarkStart w:id="0" w:name="_Hlk99342233"/>
            <w:r w:rsidRPr="001D4CE7">
              <w:rPr>
                <w:rFonts w:ascii="Calibri" w:hAnsi="Calibri" w:cs="Calibri"/>
                <w:sz w:val="21"/>
                <w:szCs w:val="21"/>
              </w:rPr>
              <w:t xml:space="preserve">ul. A. Zawadzkiego </w:t>
            </w:r>
            <w:bookmarkEnd w:id="0"/>
            <w:r w:rsidRPr="001D4CE7">
              <w:rPr>
                <w:rFonts w:ascii="Calibri" w:hAnsi="Calibri" w:cs="Calibri"/>
                <w:sz w:val="21"/>
                <w:szCs w:val="21"/>
              </w:rPr>
              <w:t xml:space="preserve">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58EACE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D8C8C0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3E4245C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5253AC0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EFB2A6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496DBE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A7E299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50D8FE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18CDFA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916E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47A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A94B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6D97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06BB1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3.04.2023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01C2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484B62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C894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287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0177D030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D1C3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0C1F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F472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A66A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0342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12.04.2023</w:t>
            </w:r>
          </w:p>
          <w:p w14:paraId="27FDE489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23514DD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E4BD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7610E2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83F0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732E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16BC88CD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6B0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897C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28C9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7A57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48E31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40CFC937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70D8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27F105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2D63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0B21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17ABCE1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8EAA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DBC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B28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B24C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F05E4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19.04.2023</w:t>
            </w:r>
          </w:p>
          <w:p w14:paraId="39F1D1C6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D09598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C0CD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B44B56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FCD1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C12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7924089E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D192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B934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D48D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D96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0B762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7FA7ED36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1CD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8123C7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77AF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4999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16ED6C18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B976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C039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2821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6463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15260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26.04.2023</w:t>
            </w:r>
          </w:p>
          <w:p w14:paraId="1D01F9FB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FC22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6279C2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E12C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3465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0F4CEF14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87FF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1861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0E62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A7E4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12EE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21A9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2A2DC6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F766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E0C5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76DDBBDF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C9AF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1171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FE41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F1B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B063D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620B446D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CE39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1C3D11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9A39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5CD3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39CF80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D498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9BE7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DBF7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6197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B7B50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4DF695C9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D252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9E7EB1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1BC1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EB8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2C90D18C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3EC8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A60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D2FD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1335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B10C1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24.05.2023</w:t>
            </w:r>
          </w:p>
          <w:p w14:paraId="220EA40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7EB1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8C210C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196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C608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0A96D85B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3B6E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CD45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A392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FBEE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51B4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37FA194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82C5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EBA730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CAB5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503F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49A686F3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6CD8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8D12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2 im. Małego Trójmiasta Kaszubskiego ul. A. Zawadzkiego 12 w Redzie (84-240) - 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2 im. Małego Trójmiasta Kaszubskiego ul. A. Zawadzkiego 12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B7AD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539A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11BB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31.05.2023</w:t>
            </w:r>
          </w:p>
          <w:p w14:paraId="0972600E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C19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09F9DA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F953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C236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46449E62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493E70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0912CDB7" w14:textId="77777777" w:rsidR="006B654D" w:rsidRPr="003F1364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16A949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0D4082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414A8894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12.04.2023</w:t>
            </w:r>
          </w:p>
          <w:p w14:paraId="6366749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C94F65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9BA534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C187F3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2D526F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1530A39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CE87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F56C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FFA0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90A6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031E3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  <w:p w14:paraId="2366949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FA83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DC44E3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A96B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3A29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606BDD14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FB41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ABA11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053B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945B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43F0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19.04.2023</w:t>
            </w:r>
          </w:p>
          <w:p w14:paraId="1753605E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4A1A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ADB7E8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1031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0564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58626D0D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D3F7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794E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7A33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CDA7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588CD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149E198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74AC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A0DA21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043B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2AAE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5E797AFB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E7A7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AD12E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B026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91FF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CE13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26.04.2023</w:t>
            </w:r>
          </w:p>
          <w:p w14:paraId="04C8A638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D5E7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03E47A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EFF7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B94D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6DDB905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FE20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3FD1A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AF81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B7C7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1D3D7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4AF8C24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33D6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298213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F11A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95D36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5FC0FD52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3D96C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F02A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6764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4239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60843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7897B300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AFDD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6A8D7E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EA42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D89E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70CB5B3F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323C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21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0863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9248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A116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6A5A2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7E11A424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303B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B419F0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DACF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0B9F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29B9AD93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87F4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7257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8D2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741D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4E16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24.05.2023</w:t>
            </w:r>
          </w:p>
          <w:p w14:paraId="09388E5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8F8D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8303A0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2E450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1A0EE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D0D087E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4A01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BE7B5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E31B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5F80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9B188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0D7CB20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7A27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CB0B83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757D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2A33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59E74DE4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B9F7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276D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52C2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BDA8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AC79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31.05.2023</w:t>
            </w:r>
          </w:p>
          <w:p w14:paraId="5007597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014A1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D83E58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8C34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38823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2F04A543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417B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FADC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4 im. płk. K. Pruszkowskiego ul. Łąkowa 36/38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4 im. płk. K. Pruszkowskiego ul. Łąkowa 36/38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AE91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 x2=34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CCE8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CAF8B7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7.06.2023</w:t>
            </w:r>
          </w:p>
          <w:p w14:paraId="48B453C1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DF3B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17AD2A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0F69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1AE9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4C943C05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044C83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49C1CDC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</w:t>
            </w:r>
            <w:bookmarkStart w:id="1" w:name="_Hlk99342270"/>
            <w:r w:rsidRPr="001D4CE7">
              <w:rPr>
                <w:rFonts w:ascii="Calibri" w:hAnsi="Calibri" w:cs="Calibri"/>
                <w:sz w:val="21"/>
                <w:szCs w:val="21"/>
              </w:rPr>
              <w:t xml:space="preserve">ul. Rekowska 36 </w:t>
            </w:r>
            <w:bookmarkEnd w:id="1"/>
            <w:r w:rsidRPr="001D4CE7">
              <w:rPr>
                <w:rFonts w:ascii="Calibri" w:hAnsi="Calibri" w:cs="Calibri"/>
                <w:sz w:val="21"/>
                <w:szCs w:val="21"/>
              </w:rPr>
              <w:t xml:space="preserve">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AFF54E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069226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C5A506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4.04.2023</w:t>
            </w:r>
          </w:p>
          <w:p w14:paraId="2FCBE1C7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BA15F18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8C9E05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3B0C53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F8ADE1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D77160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BC44735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F57D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AC78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44A0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9925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EECBE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14.04.2023</w:t>
            </w:r>
          </w:p>
          <w:p w14:paraId="124CFB29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C07F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5DA982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BC89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B1A1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0FAAE313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CA33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DF1C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080A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49D6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823C1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18.04.2023</w:t>
            </w:r>
          </w:p>
          <w:p w14:paraId="0B20960F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9632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ACD1D9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4143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8B2A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4B5CAC28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6161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29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1B119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7E39B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8672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B6A24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21.04.2023</w:t>
            </w:r>
          </w:p>
          <w:p w14:paraId="63C3A86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20D35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A58422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EE25E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41E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52F00DC8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55CC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483B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D423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2302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9EA296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25.04.2023</w:t>
            </w:r>
          </w:p>
          <w:p w14:paraId="24D01A7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E9486D2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5119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480858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F645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81A9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0DEEB2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DA69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DE9F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6930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2967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3D5F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28.04.2023</w:t>
            </w:r>
          </w:p>
          <w:p w14:paraId="0D83F9B7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F8F9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F0355F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69A1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2FDC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922CDDE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FF68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2990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65E1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5690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A4FE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5.05.2023</w:t>
            </w:r>
          </w:p>
          <w:p w14:paraId="400883D9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6EC6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197293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4227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B8ED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6C0FD14A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890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5A10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FF22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861E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0E888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12.05.2023</w:t>
            </w:r>
          </w:p>
          <w:p w14:paraId="22458EC9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385B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DADAF6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2DACF2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0AD2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2C700A46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CE418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73FF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DB900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F1FE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8824B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26.05.2023</w:t>
            </w:r>
          </w:p>
          <w:p w14:paraId="7A6B3DC0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CEC0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967BD5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82CCB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B2E6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32A32244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6E5A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47F9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0D5B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12ECE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7083A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52A35670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7D775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C519C5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8751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12DB4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6939CC90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6564E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9D2B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685C9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743D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358F2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2.06.2023</w:t>
            </w:r>
          </w:p>
          <w:p w14:paraId="2CD7DF5B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07CA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7DBDD4A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5396D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8C06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49D024E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9A366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37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E804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nr 5 im. J. Drzeżdżona ul. Rekowska 36 w Redzie (84-240)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nr 5 im. J. Drzeżdżona ul. Rekowska 36 w Redzie (84-240)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7B35A7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 x2=38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5FAB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F4CE3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6.06.2023</w:t>
            </w:r>
          </w:p>
          <w:p w14:paraId="11A59295" w14:textId="77777777" w:rsidR="006B654D" w:rsidRPr="00CD7115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52A1C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35D2EB1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510D3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31DEF" w14:textId="77777777" w:rsidR="006B654D" w:rsidRPr="001D4CE7" w:rsidRDefault="006B654D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B654D" w:rsidRPr="001D4CE7" w14:paraId="489226CC" w14:textId="77777777" w:rsidTr="00AA2769">
        <w:trPr>
          <w:trHeight w:val="50"/>
        </w:trPr>
        <w:tc>
          <w:tcPr>
            <w:tcW w:w="7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1248BE8" w14:textId="77777777" w:rsidR="006B654D" w:rsidRPr="001D4CE7" w:rsidRDefault="006B654D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SUMA 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21822E5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2FF55F9" w14:textId="77777777" w:rsidR="006B654D" w:rsidRPr="001D4CE7" w:rsidRDefault="006B654D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2DF09648" w14:textId="77777777" w:rsidR="006B654D" w:rsidRPr="003A02A2" w:rsidRDefault="006B654D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2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2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C80225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C80225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C80225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604E9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621B"/>
    <w:rsid w:val="006B4267"/>
    <w:rsid w:val="006B654D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80225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5E2F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11</Pages>
  <Words>2545</Words>
  <Characters>15273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2023-01-26T07:33:00Z</dcterms:created>
  <dcterms:modified xsi:type="dcterms:W3CDTF">2023-01-26T07:33:00Z</dcterms:modified>
</cp:coreProperties>
</file>