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7F9" w:rsidRDefault="001667F9" w:rsidP="001667F9"/>
    <w:p w:rsidR="001667F9" w:rsidRPr="001667F9" w:rsidRDefault="0057543A" w:rsidP="001667F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FZ.38.62.2023</w:t>
      </w:r>
      <w:r w:rsidR="001667F9" w:rsidRPr="001667F9">
        <w:rPr>
          <w:rFonts w:asciiTheme="minorHAnsi" w:hAnsiTheme="minorHAnsi" w:cstheme="minorHAnsi"/>
        </w:rPr>
        <w:t>.AJ</w:t>
      </w:r>
    </w:p>
    <w:p w:rsidR="00404EAC" w:rsidRPr="00971F4F" w:rsidRDefault="00404EAC" w:rsidP="0049461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 w:rsidRPr="00971F4F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</w:t>
      </w:r>
    </w:p>
    <w:p w:rsidR="00F32467" w:rsidRPr="004D4893" w:rsidRDefault="00A43D64" w:rsidP="00F32467">
      <w:pPr>
        <w:ind w:left="5664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Toruń dn.  11.04</w:t>
      </w:r>
      <w:r w:rsidR="0057543A">
        <w:rPr>
          <w:rFonts w:asciiTheme="minorHAnsi" w:hAnsiTheme="minorHAnsi" w:cstheme="minorHAnsi"/>
          <w:sz w:val="22"/>
          <w:szCs w:val="22"/>
        </w:rPr>
        <w:t>.2023</w:t>
      </w:r>
      <w:r w:rsidR="00F32467" w:rsidRPr="004D4893">
        <w:rPr>
          <w:rFonts w:asciiTheme="minorHAnsi" w:hAnsiTheme="minorHAnsi" w:cstheme="minorHAnsi"/>
          <w:sz w:val="22"/>
          <w:szCs w:val="22"/>
        </w:rPr>
        <w:t xml:space="preserve">r. </w:t>
      </w:r>
    </w:p>
    <w:p w:rsidR="00F32467" w:rsidRDefault="00F32467" w:rsidP="00F32467">
      <w:pPr>
        <w:rPr>
          <w:rFonts w:asciiTheme="minorHAnsi" w:hAnsiTheme="minorHAnsi" w:cstheme="minorHAnsi"/>
          <w:sz w:val="22"/>
          <w:szCs w:val="22"/>
        </w:rPr>
      </w:pP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Wykonawcy ubiegający się 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   o udzielenie zamówienia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  <w:t xml:space="preserve">poprzez  </w:t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Platformę zakupową </w:t>
      </w:r>
    </w:p>
    <w:p w:rsidR="00855147" w:rsidRPr="00494618" w:rsidRDefault="00F32467" w:rsidP="00494618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Open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Nexus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tbl>
      <w:tblPr>
        <w:tblW w:w="0" w:type="auto"/>
        <w:tblLook w:val="04A0"/>
      </w:tblPr>
      <w:tblGrid>
        <w:gridCol w:w="1102"/>
        <w:gridCol w:w="8429"/>
      </w:tblGrid>
      <w:tr w:rsidR="00855147" w:rsidRPr="00971F4F" w:rsidTr="00494618">
        <w:trPr>
          <w:trHeight w:val="930"/>
        </w:trPr>
        <w:tc>
          <w:tcPr>
            <w:tcW w:w="1102" w:type="dxa"/>
          </w:tcPr>
          <w:p w:rsidR="00F32467" w:rsidRDefault="00F32467" w:rsidP="00F3246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855147" w:rsidRPr="00971F4F" w:rsidRDefault="00A43D64" w:rsidP="00F324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="00855147" w:rsidRPr="00971F4F">
              <w:rPr>
                <w:rFonts w:ascii="Calibri" w:hAnsi="Calibri" w:cs="Calibri"/>
                <w:sz w:val="22"/>
                <w:szCs w:val="22"/>
              </w:rPr>
              <w:t>Dotyczy:</w:t>
            </w:r>
          </w:p>
        </w:tc>
        <w:tc>
          <w:tcPr>
            <w:tcW w:w="8429" w:type="dxa"/>
          </w:tcPr>
          <w:p w:rsidR="00BA2908" w:rsidRDefault="00BA2908" w:rsidP="006A768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A768A" w:rsidRPr="00916717" w:rsidRDefault="00C46A5C" w:rsidP="006A768A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4D4893">
              <w:rPr>
                <w:rFonts w:asciiTheme="minorHAnsi" w:hAnsiTheme="minorHAnsi" w:cstheme="minorHAnsi"/>
                <w:sz w:val="22"/>
                <w:szCs w:val="22"/>
              </w:rPr>
              <w:t xml:space="preserve"> postępowania pn.: </w:t>
            </w:r>
            <w:r w:rsidR="000C0035" w:rsidRPr="000C0035">
              <w:rPr>
                <w:rFonts w:ascii="Calibri" w:hAnsi="Calibri" w:cs="Calibri"/>
                <w:sz w:val="22"/>
                <w:szCs w:val="22"/>
              </w:rPr>
              <w:t>Dostawa samochodów o napędzie elektrycznym</w:t>
            </w:r>
            <w:r w:rsidR="000C0035">
              <w:rPr>
                <w:rFonts w:ascii="Calibri" w:hAnsi="Calibri" w:cs="Calibri"/>
                <w:b/>
              </w:rPr>
              <w:t xml:space="preserve"> </w:t>
            </w:r>
          </w:p>
          <w:p w:rsidR="00855147" w:rsidRPr="00F32467" w:rsidRDefault="00855147" w:rsidP="00F3246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D0B3C" w:rsidRPr="001667F9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1667F9" w:rsidRPr="001667F9" w:rsidRDefault="001667F9" w:rsidP="001667F9">
      <w:pPr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1667F9">
        <w:rPr>
          <w:rFonts w:asciiTheme="minorHAnsi" w:hAnsiTheme="minorHAnsi" w:cstheme="minorHAnsi"/>
          <w:sz w:val="22"/>
          <w:szCs w:val="22"/>
        </w:rPr>
        <w:t>Zamawiający Toruńskie Wodociągi Sp. z o.o. w związku ze złożonym pytaniem do SWZ, działając na podstawie § 4 pkt. VII ust. 2 i 3 Regulaminu udzielania zamówień na dostawy, usługi i roboty budowlane w Spółce TW Sp. z o.o. zwanego dalej Regulaminem, odpowiada jak niżej:</w:t>
      </w:r>
    </w:p>
    <w:p w:rsidR="00C33C7F" w:rsidRPr="00C33C7F" w:rsidRDefault="00C33C7F" w:rsidP="00C33C7F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1667F9" w:rsidRPr="00CC63DF" w:rsidRDefault="00847ECA" w:rsidP="001667F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CC63DF">
        <w:rPr>
          <w:rFonts w:asciiTheme="minorHAnsi" w:hAnsiTheme="minorHAnsi" w:cstheme="minorHAnsi"/>
          <w:b/>
          <w:sz w:val="22"/>
          <w:szCs w:val="22"/>
        </w:rPr>
        <w:t xml:space="preserve">Pytanie </w:t>
      </w:r>
      <w:r w:rsidR="001667F9" w:rsidRPr="00CC63D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70C36" w:rsidRPr="00CC63DF">
        <w:rPr>
          <w:rFonts w:asciiTheme="minorHAnsi" w:hAnsiTheme="minorHAnsi" w:cstheme="minorHAnsi"/>
          <w:b/>
          <w:sz w:val="22"/>
          <w:szCs w:val="22"/>
        </w:rPr>
        <w:t xml:space="preserve">1 </w:t>
      </w:r>
    </w:p>
    <w:p w:rsidR="00B25DEB" w:rsidRPr="00A43D64" w:rsidRDefault="00320057" w:rsidP="00A43D64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  <w:r w:rsidRPr="00A43D64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W związku z opracowywaniem oferty w przedmiotowym postępowaniu oraz chęcią zaoferowania Państwu pojazdów w zakresie zadania nr 1 - Samochody dostawcze o napędzie elektrycznym typu VAN/FURGON o DMC do 3,5 tony zwracam się z uprzejmą prośbą o udzielenie odpowiedzi na następujące pytanie:</w:t>
      </w:r>
      <w:r w:rsidRPr="00A43D64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A43D64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Zamawiający wymaga, aby pojazdy były wyposażone w system wspomagający parkowanie tyłem</w:t>
      </w:r>
      <w:r w:rsidRPr="00A43D64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A43D64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A43D64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Tym samym proszę o potwierdzenie, iż czujniki parkowania z tyłu spełniają oczekiwania Zamawiającego w tym zakresie.</w:t>
      </w:r>
    </w:p>
    <w:p w:rsidR="00B25DEB" w:rsidRDefault="00B25DEB" w:rsidP="00E96676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</w:p>
    <w:p w:rsidR="00C33C7F" w:rsidRDefault="0057543A" w:rsidP="00E96676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  <w:r w:rsidRPr="00CC63DF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Odpowiedź  </w:t>
      </w:r>
      <w:r w:rsidR="00D263A1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1</w:t>
      </w:r>
    </w:p>
    <w:p w:rsidR="00CC63DF" w:rsidRPr="00CC63DF" w:rsidRDefault="00B25DEB" w:rsidP="00E9667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Tak, Zamawiający dop</w:t>
      </w:r>
      <w:r w:rsidR="00A43D64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uszcza czujniki parkowania z tyłu. </w:t>
      </w:r>
    </w:p>
    <w:p w:rsidR="006D3383" w:rsidRPr="00CC63DF" w:rsidRDefault="006D3383" w:rsidP="00C33C7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6D3383" w:rsidRDefault="006D3383" w:rsidP="000C0035">
      <w:pPr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:rsidR="00C33C7F" w:rsidRDefault="00C33C7F" w:rsidP="00370C3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AD0B3C" w:rsidRPr="00847ECA" w:rsidRDefault="00AD0B3C" w:rsidP="00AD0B3C">
      <w:pPr>
        <w:rPr>
          <w:rFonts w:asciiTheme="minorHAnsi" w:hAnsiTheme="minorHAnsi" w:cstheme="minorHAnsi"/>
        </w:rPr>
      </w:pPr>
    </w:p>
    <w:p w:rsidR="00AD0B3C" w:rsidRPr="00847ECA" w:rsidRDefault="00AD0B3C" w:rsidP="00AD0B3C">
      <w:pPr>
        <w:rPr>
          <w:rFonts w:asciiTheme="minorHAnsi" w:hAnsiTheme="minorHAnsi" w:cstheme="minorHAnsi"/>
        </w:rPr>
      </w:pPr>
    </w:p>
    <w:p w:rsidR="00AD0B3C" w:rsidRPr="00847ECA" w:rsidRDefault="00AD0B3C" w:rsidP="00AD0B3C">
      <w:pPr>
        <w:rPr>
          <w:rFonts w:asciiTheme="minorHAnsi" w:hAnsiTheme="minorHAnsi" w:cstheme="minorHAnsi"/>
        </w:rPr>
      </w:pPr>
    </w:p>
    <w:p w:rsidR="00AD0B3C" w:rsidRPr="00AD0B3C" w:rsidRDefault="00AD0B3C" w:rsidP="00AD0B3C"/>
    <w:p w:rsidR="00AD0B3C" w:rsidRDefault="00AD0B3C" w:rsidP="00AD0B3C"/>
    <w:sectPr w:rsidR="00AD0B3C" w:rsidSect="00855147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B44" w:rsidRDefault="00241B44" w:rsidP="00283504">
      <w:r>
        <w:separator/>
      </w:r>
    </w:p>
  </w:endnote>
  <w:endnote w:type="continuationSeparator" w:id="0">
    <w:p w:rsidR="00241B44" w:rsidRDefault="00241B44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B44" w:rsidRDefault="00241B44" w:rsidP="00283504">
      <w:r>
        <w:separator/>
      </w:r>
    </w:p>
  </w:footnote>
  <w:footnote w:type="continuationSeparator" w:id="0">
    <w:p w:rsidR="00241B44" w:rsidRDefault="00241B44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E9205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E9205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92052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760E1B"/>
    <w:multiLevelType w:val="hybridMultilevel"/>
    <w:tmpl w:val="ADAE95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02A39"/>
    <w:multiLevelType w:val="hybridMultilevel"/>
    <w:tmpl w:val="1B063BD6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3FDC19BC"/>
    <w:multiLevelType w:val="hybridMultilevel"/>
    <w:tmpl w:val="C47673D0"/>
    <w:lvl w:ilvl="0" w:tplc="6EC4B2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5114F6"/>
    <w:multiLevelType w:val="hybridMultilevel"/>
    <w:tmpl w:val="0414F0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0"/>
  </w:num>
  <w:num w:numId="5">
    <w:abstractNumId w:val="11"/>
  </w:num>
  <w:num w:numId="6">
    <w:abstractNumId w:val="4"/>
  </w:num>
  <w:num w:numId="7">
    <w:abstractNumId w:val="10"/>
  </w:num>
  <w:num w:numId="8">
    <w:abstractNumId w:val="5"/>
  </w:num>
  <w:num w:numId="9">
    <w:abstractNumId w:val="6"/>
  </w:num>
  <w:num w:numId="10">
    <w:abstractNumId w:val="7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94074"/>
    <w:rsid w:val="000B21DD"/>
    <w:rsid w:val="000C0035"/>
    <w:rsid w:val="000D2275"/>
    <w:rsid w:val="000D3515"/>
    <w:rsid w:val="000E30BC"/>
    <w:rsid w:val="0011082E"/>
    <w:rsid w:val="001309AF"/>
    <w:rsid w:val="001667F9"/>
    <w:rsid w:val="001F5E1C"/>
    <w:rsid w:val="00210B53"/>
    <w:rsid w:val="00241B44"/>
    <w:rsid w:val="002473D2"/>
    <w:rsid w:val="002778AD"/>
    <w:rsid w:val="00277DFD"/>
    <w:rsid w:val="00283504"/>
    <w:rsid w:val="00285187"/>
    <w:rsid w:val="00291D30"/>
    <w:rsid w:val="00292A23"/>
    <w:rsid w:val="002B4216"/>
    <w:rsid w:val="002C5F92"/>
    <w:rsid w:val="002E6BFF"/>
    <w:rsid w:val="002F07CD"/>
    <w:rsid w:val="002F45BB"/>
    <w:rsid w:val="002F66AE"/>
    <w:rsid w:val="00320057"/>
    <w:rsid w:val="00345E33"/>
    <w:rsid w:val="003637E0"/>
    <w:rsid w:val="00370C36"/>
    <w:rsid w:val="00375086"/>
    <w:rsid w:val="0037651B"/>
    <w:rsid w:val="003C32E0"/>
    <w:rsid w:val="003C418C"/>
    <w:rsid w:val="003F0996"/>
    <w:rsid w:val="00404EAC"/>
    <w:rsid w:val="00407318"/>
    <w:rsid w:val="00414F5F"/>
    <w:rsid w:val="004544F3"/>
    <w:rsid w:val="004935BB"/>
    <w:rsid w:val="00494618"/>
    <w:rsid w:val="004D63AB"/>
    <w:rsid w:val="005546FC"/>
    <w:rsid w:val="00575233"/>
    <w:rsid w:val="0057543A"/>
    <w:rsid w:val="005C2C40"/>
    <w:rsid w:val="005D44CE"/>
    <w:rsid w:val="005D71FB"/>
    <w:rsid w:val="005F7DD2"/>
    <w:rsid w:val="00601F88"/>
    <w:rsid w:val="00616CFD"/>
    <w:rsid w:val="006244A7"/>
    <w:rsid w:val="00632B11"/>
    <w:rsid w:val="006A768A"/>
    <w:rsid w:val="006D3383"/>
    <w:rsid w:val="00725A0F"/>
    <w:rsid w:val="00785653"/>
    <w:rsid w:val="007923F8"/>
    <w:rsid w:val="007C6121"/>
    <w:rsid w:val="007D7302"/>
    <w:rsid w:val="007E6209"/>
    <w:rsid w:val="007F4C16"/>
    <w:rsid w:val="00807BF9"/>
    <w:rsid w:val="008144EC"/>
    <w:rsid w:val="00823420"/>
    <w:rsid w:val="00847ECA"/>
    <w:rsid w:val="00855147"/>
    <w:rsid w:val="008A49C7"/>
    <w:rsid w:val="008B7C55"/>
    <w:rsid w:val="008E0949"/>
    <w:rsid w:val="00917D42"/>
    <w:rsid w:val="009331C1"/>
    <w:rsid w:val="0096769B"/>
    <w:rsid w:val="00971F4F"/>
    <w:rsid w:val="00993016"/>
    <w:rsid w:val="009937B4"/>
    <w:rsid w:val="0099440E"/>
    <w:rsid w:val="009A7B0B"/>
    <w:rsid w:val="009B06BD"/>
    <w:rsid w:val="00A01440"/>
    <w:rsid w:val="00A43D64"/>
    <w:rsid w:val="00AC25DB"/>
    <w:rsid w:val="00AD0B3C"/>
    <w:rsid w:val="00AE1583"/>
    <w:rsid w:val="00B076BB"/>
    <w:rsid w:val="00B25DEB"/>
    <w:rsid w:val="00BA2908"/>
    <w:rsid w:val="00BB015E"/>
    <w:rsid w:val="00BE2816"/>
    <w:rsid w:val="00BE4958"/>
    <w:rsid w:val="00BF2F68"/>
    <w:rsid w:val="00C00F6B"/>
    <w:rsid w:val="00C31229"/>
    <w:rsid w:val="00C33C7F"/>
    <w:rsid w:val="00C423DA"/>
    <w:rsid w:val="00C46A5C"/>
    <w:rsid w:val="00C53A41"/>
    <w:rsid w:val="00CC63DF"/>
    <w:rsid w:val="00CF5DBB"/>
    <w:rsid w:val="00D02133"/>
    <w:rsid w:val="00D10075"/>
    <w:rsid w:val="00D263A1"/>
    <w:rsid w:val="00D35EA7"/>
    <w:rsid w:val="00D62049"/>
    <w:rsid w:val="00DA6E0C"/>
    <w:rsid w:val="00DF7FDD"/>
    <w:rsid w:val="00E32E5D"/>
    <w:rsid w:val="00E37A9B"/>
    <w:rsid w:val="00E92052"/>
    <w:rsid w:val="00E92C9C"/>
    <w:rsid w:val="00E92E3A"/>
    <w:rsid w:val="00E93002"/>
    <w:rsid w:val="00E96676"/>
    <w:rsid w:val="00E97560"/>
    <w:rsid w:val="00EA0FA8"/>
    <w:rsid w:val="00EA1402"/>
    <w:rsid w:val="00EA7AB9"/>
    <w:rsid w:val="00EC257F"/>
    <w:rsid w:val="00ED5EE6"/>
    <w:rsid w:val="00EF5C1B"/>
    <w:rsid w:val="00F016A5"/>
    <w:rsid w:val="00F07470"/>
    <w:rsid w:val="00F1625C"/>
    <w:rsid w:val="00F32467"/>
    <w:rsid w:val="00F65372"/>
    <w:rsid w:val="00F65F64"/>
    <w:rsid w:val="00F90D31"/>
    <w:rsid w:val="00F9428F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3">
    <w:name w:val="Body Text 3"/>
    <w:basedOn w:val="Normalny"/>
    <w:link w:val="Tekstpodstawowy3Znak"/>
    <w:uiPriority w:val="99"/>
    <w:unhideWhenUsed/>
    <w:rsid w:val="00C46A5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6A5C"/>
    <w:rPr>
      <w:rFonts w:ascii="Times New Roman" w:eastAsia="Times New Roman" w:hAnsi="Times New Roman"/>
      <w:sz w:val="16"/>
      <w:szCs w:val="16"/>
    </w:rPr>
  </w:style>
  <w:style w:type="paragraph" w:styleId="Akapitzlist">
    <w:name w:val="List Paragraph"/>
    <w:basedOn w:val="Normalny"/>
    <w:uiPriority w:val="34"/>
    <w:qFormat/>
    <w:rsid w:val="00C00F6B"/>
    <w:pPr>
      <w:ind w:left="720"/>
      <w:contextualSpacing/>
    </w:pPr>
  </w:style>
  <w:style w:type="paragraph" w:customStyle="1" w:styleId="Standard">
    <w:name w:val="Standard"/>
    <w:rsid w:val="00292A2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mjtekstpodstawowyZnak">
    <w:name w:val="mój tekst podstawowy Znak"/>
    <w:basedOn w:val="Normalny"/>
    <w:rsid w:val="001667F9"/>
    <w:pPr>
      <w:spacing w:after="100" w:afterAutospacing="1"/>
      <w:ind w:left="454"/>
      <w:jc w:val="both"/>
    </w:pPr>
    <w:rPr>
      <w:rFonts w:ascii="Arial" w:hAnsi="Arial" w:cs="Arial"/>
      <w:szCs w:val="22"/>
    </w:rPr>
  </w:style>
  <w:style w:type="paragraph" w:customStyle="1" w:styleId="Default">
    <w:name w:val="Default"/>
    <w:rsid w:val="00C33C7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4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22642">
          <w:marLeft w:val="-140"/>
          <w:marRight w:val="-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1507">
                  <w:marLeft w:val="0"/>
                  <w:marRight w:val="0"/>
                  <w:marTop w:val="9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F854E7-E1DA-40E1-831D-2D38101BB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234</TotalTime>
  <Pages>1</Pages>
  <Words>186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Agnieszka Jasińska</cp:lastModifiedBy>
  <cp:revision>14</cp:revision>
  <cp:lastPrinted>2023-04-11T06:58:00Z</cp:lastPrinted>
  <dcterms:created xsi:type="dcterms:W3CDTF">2022-06-09T08:09:00Z</dcterms:created>
  <dcterms:modified xsi:type="dcterms:W3CDTF">2023-04-11T07:00:00Z</dcterms:modified>
</cp:coreProperties>
</file>