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1D" w:rsidRPr="00365ACA" w:rsidRDefault="0018621D" w:rsidP="00365AC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zapytania ofertowego z dnia 12 września 2018</w:t>
      </w:r>
      <w:r w:rsidRPr="00365ACA">
        <w:rPr>
          <w:b/>
          <w:bCs/>
          <w:sz w:val="20"/>
          <w:szCs w:val="20"/>
        </w:rPr>
        <w:t xml:space="preserve"> r</w:t>
      </w:r>
      <w:r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18621D" w:rsidRDefault="0018621D" w:rsidP="00B44292">
      <w:pPr>
        <w:rPr>
          <w:b/>
          <w:bCs/>
          <w:sz w:val="22"/>
          <w:szCs w:val="22"/>
        </w:rPr>
      </w:pPr>
    </w:p>
    <w:p w:rsidR="0018621D" w:rsidRPr="00B44292" w:rsidRDefault="0018621D" w:rsidP="00B4429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B-FP.041.8.2017</w:t>
      </w:r>
    </w:p>
    <w:p w:rsidR="0018621D" w:rsidRPr="00D57E30" w:rsidRDefault="0018621D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/>
    <w:p w:rsidR="0018621D" w:rsidRPr="00D57E30" w:rsidRDefault="0018621D" w:rsidP="00951EC1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I. Nazwa i adres ZAMAWIAJĄCEGO:</w:t>
      </w:r>
    </w:p>
    <w:p w:rsidR="0018621D" w:rsidRPr="00803DDB" w:rsidRDefault="0018621D" w:rsidP="00706DF3"/>
    <w:p w:rsidR="0018621D" w:rsidRPr="00803DDB" w:rsidRDefault="0018621D" w:rsidP="00706DF3">
      <w:r w:rsidRPr="00803DDB">
        <w:t>Miasto i Gmina Kórnik</w:t>
      </w:r>
    </w:p>
    <w:p w:rsidR="0018621D" w:rsidRPr="00803DDB" w:rsidRDefault="0018621D" w:rsidP="00706DF3">
      <w:r w:rsidRPr="00803DDB">
        <w:t>pl. Niepodległości 1</w:t>
      </w:r>
    </w:p>
    <w:p w:rsidR="0018621D" w:rsidRPr="00803DDB" w:rsidRDefault="0018621D" w:rsidP="00706DF3">
      <w:r w:rsidRPr="00803DDB">
        <w:t>62-035 Kórnik</w:t>
      </w:r>
    </w:p>
    <w:p w:rsidR="0018621D" w:rsidRPr="00803DDB" w:rsidRDefault="0018621D" w:rsidP="00706DF3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II. Nazwa przedmiotu zamówienia:</w:t>
      </w:r>
    </w:p>
    <w:p w:rsidR="0018621D" w:rsidRPr="00803DDB" w:rsidRDefault="0018621D" w:rsidP="00706DF3">
      <w:pPr>
        <w:jc w:val="both"/>
      </w:pPr>
    </w:p>
    <w:p w:rsidR="0018621D" w:rsidRDefault="0018621D" w:rsidP="00706DF3">
      <w:pPr>
        <w:jc w:val="both"/>
      </w:pPr>
      <w:r w:rsidRPr="00803DDB">
        <w:t xml:space="preserve">Opracowanie graficzne, wykonanie, dostawa i montaż tablic informujących </w:t>
      </w:r>
      <w:r w:rsidRPr="00803DDB">
        <w:br/>
        <w:t xml:space="preserve">o współfinansowaniu projektu Miasta i Gminy Kórnik pn. </w:t>
      </w:r>
      <w:r w:rsidRPr="009E6DDC">
        <w:t>„Zwiększenie dostępności edukacji przedszkolnej w gminie Kórnik poprzez rozbudowę przedszkola we wsi Szczodrzykowo</w:t>
      </w:r>
      <w:r>
        <w:t>" z </w:t>
      </w:r>
      <w:r w:rsidRPr="00803DDB">
        <w:t xml:space="preserve">Europejskiego </w:t>
      </w:r>
      <w:r>
        <w:t>Funduszu Rozwoju Regionalnego.</w:t>
      </w:r>
    </w:p>
    <w:p w:rsidR="0018621D" w:rsidRPr="00803DDB" w:rsidRDefault="0018621D" w:rsidP="00706DF3">
      <w:pPr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1</w:t>
      </w:r>
    </w:p>
    <w:p w:rsidR="0018621D" w:rsidRPr="009E6DDC" w:rsidRDefault="0018621D" w:rsidP="002C19E1">
      <w:pPr>
        <w:ind w:left="360"/>
        <w:jc w:val="both"/>
      </w:pPr>
      <w:r w:rsidRPr="009E6DDC">
        <w:t>Opracowan</w:t>
      </w:r>
      <w:r>
        <w:t>ie graficzne, wykonanie, dostawa</w:t>
      </w:r>
      <w:r w:rsidRPr="009E6DDC">
        <w:t xml:space="preserve"> i montaż jednej tablicy informacyjnej </w:t>
      </w:r>
      <w:r w:rsidRPr="009E6DDC">
        <w:br/>
        <w:t>w ramach promocji projektu.</w:t>
      </w:r>
    </w:p>
    <w:p w:rsidR="0018621D" w:rsidRPr="009E6DDC" w:rsidRDefault="0018621D" w:rsidP="002C19E1">
      <w:pPr>
        <w:ind w:left="360"/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Zadanie nr 2</w:t>
      </w:r>
    </w:p>
    <w:p w:rsidR="0018621D" w:rsidRPr="009E6DDC" w:rsidRDefault="0018621D" w:rsidP="002C19E1">
      <w:pPr>
        <w:ind w:left="360"/>
        <w:jc w:val="both"/>
      </w:pPr>
      <w:r w:rsidRPr="009E6DDC">
        <w:t>Opracowanie graficzne, wyko</w:t>
      </w:r>
      <w:r>
        <w:t>nanie, dostawa</w:t>
      </w:r>
      <w:r w:rsidRPr="009E6DDC">
        <w:t xml:space="preserve"> i montaż jednej</w:t>
      </w:r>
      <w:r>
        <w:t xml:space="preserve"> tablic pamiątkowej</w:t>
      </w:r>
      <w:r w:rsidRPr="009E6DDC">
        <w:t xml:space="preserve"> </w:t>
      </w:r>
      <w:r w:rsidRPr="009E6DDC">
        <w:br/>
        <w:t>w ramach promocji projektu.</w:t>
      </w:r>
    </w:p>
    <w:p w:rsidR="0018621D" w:rsidRPr="009D043F" w:rsidRDefault="0018621D" w:rsidP="00706DF3">
      <w:pPr>
        <w:jc w:val="both"/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 xml:space="preserve">III. </w:t>
      </w:r>
      <w:r>
        <w:rPr>
          <w:b/>
          <w:bCs/>
        </w:rPr>
        <w:t>Wymagania związane z wykonaniem</w:t>
      </w:r>
      <w:r w:rsidRPr="00803DDB">
        <w:rPr>
          <w:b/>
          <w:bCs/>
        </w:rPr>
        <w:t>:</w:t>
      </w: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r w:rsidRPr="00803DDB">
        <w:t>Zgodnie z treścią zap</w:t>
      </w:r>
      <w:r>
        <w:t>ytania ofertowego z dnia 12</w:t>
      </w:r>
      <w:r w:rsidRPr="00803DDB">
        <w:t xml:space="preserve"> września 2018 roku. 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  <w:color w:val="FF0000"/>
        </w:rPr>
      </w:pPr>
      <w:r w:rsidRPr="00803DDB">
        <w:rPr>
          <w:b/>
          <w:bCs/>
        </w:rPr>
        <w:t xml:space="preserve">IV. Termin związania ofertą: </w:t>
      </w:r>
      <w:r w:rsidRPr="00803DDB">
        <w:t>30 dni wraz z dniem upływu terminu składania ofert.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V. Tryb p</w:t>
      </w:r>
      <w:r>
        <w:rPr>
          <w:b/>
          <w:bCs/>
        </w:rPr>
        <w:t>ostępowania: ZAPYTANIE OFERTOWE</w:t>
      </w: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Pr="00D57E30" w:rsidRDefault="0018621D" w:rsidP="00951EC1">
      <w:pPr>
        <w:rPr>
          <w:b/>
          <w:bCs/>
        </w:rPr>
      </w:pPr>
      <w:r>
        <w:rPr>
          <w:noProof/>
          <w:lang w:eastAsia="pl-PL"/>
        </w:rPr>
        <w:pict>
          <v:rect id="Rectangle 2" o:spid="_x0000_s1028" style="position:absolute;margin-left:266.15pt;margin-top:5.35pt;width:189pt;height:90pt;z-index:251658240;visibility:visible"/>
        </w:pict>
      </w:r>
      <w:r w:rsidRPr="00D57E30">
        <w:rPr>
          <w:b/>
          <w:bCs/>
        </w:rPr>
        <w:t xml:space="preserve">VI. Nazwa i adres WYKONAWCY </w:t>
      </w:r>
    </w:p>
    <w:p w:rsidR="0018621D" w:rsidRPr="00D57E30" w:rsidRDefault="0018621D" w:rsidP="00951EC1">
      <w:pPr>
        <w:spacing w:before="120"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B069ED" w:rsidRDefault="0018621D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 w:rsidRPr="00D57E30">
        <w:t>1. Oferuję wykonanie przedmiotu zamówienia za:</w:t>
      </w:r>
    </w:p>
    <w:p w:rsidR="0018621D" w:rsidRDefault="0018621D" w:rsidP="0057281E">
      <w:pPr>
        <w:suppressAutoHyphens w:val="0"/>
        <w:jc w:val="both"/>
      </w:pPr>
    </w:p>
    <w:p w:rsidR="0018621D" w:rsidRPr="00C73CFC" w:rsidRDefault="0018621D" w:rsidP="0057281E">
      <w:pPr>
        <w:suppressAutoHyphens w:val="0"/>
        <w:jc w:val="both"/>
        <w:rPr>
          <w:lang w:eastAsia="en-US"/>
        </w:rPr>
      </w:pPr>
      <w:r>
        <w:t>Zadanie nr 1</w:t>
      </w:r>
      <w:r w:rsidRPr="00C73CFC">
        <w:rPr>
          <w:lang w:eastAsia="en-US"/>
        </w:rPr>
        <w:t>.</w:t>
      </w:r>
    </w:p>
    <w:p w:rsidR="0018621D" w:rsidRPr="00C73CFC" w:rsidRDefault="0018621D" w:rsidP="00951EC1">
      <w:pPr>
        <w:spacing w:line="360" w:lineRule="auto"/>
      </w:pPr>
      <w:r w:rsidRPr="00C73CFC">
        <w:t>cenę netto:....................................zł</w:t>
      </w:r>
    </w:p>
    <w:p w:rsidR="0018621D" w:rsidRPr="00D57E30" w:rsidRDefault="0018621D" w:rsidP="00951EC1">
      <w:pPr>
        <w:spacing w:line="360" w:lineRule="auto"/>
      </w:pPr>
      <w:r w:rsidRPr="00D57E30">
        <w:t>cenę brutto:...................................zł</w:t>
      </w:r>
    </w:p>
    <w:p w:rsidR="0018621D" w:rsidRDefault="0018621D" w:rsidP="00951EC1">
      <w:pPr>
        <w:spacing w:line="360" w:lineRule="auto"/>
      </w:pPr>
      <w:r w:rsidRPr="00D57E30">
        <w:t>podatek VAT:...............................zł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>
        <w:t>Zadanie nr 2.</w:t>
      </w:r>
    </w:p>
    <w:p w:rsidR="0018621D" w:rsidRPr="00D57E30" w:rsidRDefault="0018621D" w:rsidP="0057281E">
      <w:pPr>
        <w:spacing w:line="360" w:lineRule="auto"/>
      </w:pPr>
      <w:r w:rsidRPr="00D57E30">
        <w:t>cenę netto:....................................zł</w:t>
      </w:r>
    </w:p>
    <w:p w:rsidR="0018621D" w:rsidRPr="00D57E30" w:rsidRDefault="0018621D" w:rsidP="0057281E">
      <w:pPr>
        <w:spacing w:line="360" w:lineRule="auto"/>
      </w:pPr>
      <w:r w:rsidRPr="00D57E30">
        <w:t>cenę brutto:...................................zł</w:t>
      </w:r>
    </w:p>
    <w:p w:rsidR="0018621D" w:rsidRDefault="0018621D" w:rsidP="0057281E">
      <w:pPr>
        <w:spacing w:line="360" w:lineRule="auto"/>
      </w:pPr>
      <w:r w:rsidRPr="00D57E30">
        <w:t>podatek VAT:...............................zł</w:t>
      </w:r>
    </w:p>
    <w:p w:rsidR="0018621D" w:rsidRDefault="0018621D" w:rsidP="0037020C">
      <w:pPr>
        <w:spacing w:line="360" w:lineRule="auto"/>
      </w:pPr>
    </w:p>
    <w:p w:rsidR="0018621D" w:rsidRPr="003A2BD2" w:rsidRDefault="0018621D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18621D" w:rsidRDefault="0018621D" w:rsidP="00266D9E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termin</w:t>
      </w:r>
      <w:r w:rsidRPr="00697CA5">
        <w:t xml:space="preserve"> opracowania graficznego: </w:t>
      </w:r>
      <w:r>
        <w:t>do 5 dni roboczych od dnia podpisania umowy;</w:t>
      </w:r>
    </w:p>
    <w:p w:rsidR="0018621D" w:rsidRPr="00B133B4" w:rsidRDefault="0018621D" w:rsidP="002C19E1">
      <w:pPr>
        <w:numPr>
          <w:ilvl w:val="0"/>
          <w:numId w:val="40"/>
        </w:numPr>
        <w:suppressAutoHyphens w:val="0"/>
        <w:spacing w:line="360" w:lineRule="auto"/>
        <w:jc w:val="both"/>
        <w:rPr>
          <w:b/>
          <w:bCs/>
        </w:rPr>
      </w:pPr>
      <w:r w:rsidRPr="003A2BD2">
        <w:t>termin</w:t>
      </w:r>
      <w:r w:rsidRPr="00D57E30">
        <w:t xml:space="preserve"> wykonania zamówienia:</w:t>
      </w:r>
      <w:r>
        <w:t xml:space="preserve"> </w:t>
      </w:r>
    </w:p>
    <w:p w:rsidR="0018621D" w:rsidRDefault="0018621D" w:rsidP="002C19E1">
      <w:pPr>
        <w:suppressAutoHyphens w:val="0"/>
        <w:spacing w:line="360" w:lineRule="auto"/>
        <w:ind w:left="360" w:firstLine="348"/>
        <w:jc w:val="both"/>
      </w:pPr>
      <w:r>
        <w:t xml:space="preserve">- Zadanie nr 1 w terminie </w:t>
      </w:r>
      <w:r w:rsidRPr="00B1441E">
        <w:t>14 dni od</w:t>
      </w:r>
      <w:r>
        <w:t xml:space="preserve"> zlecenia realizacji zamówienia,</w:t>
      </w:r>
    </w:p>
    <w:p w:rsidR="0018621D" w:rsidRPr="002C19E1" w:rsidRDefault="0018621D" w:rsidP="002C19E1">
      <w:pPr>
        <w:suppressAutoHyphens w:val="0"/>
        <w:spacing w:line="360" w:lineRule="auto"/>
        <w:ind w:left="360" w:firstLine="348"/>
        <w:jc w:val="both"/>
        <w:rPr>
          <w:b/>
          <w:bCs/>
        </w:rPr>
      </w:pPr>
      <w:r>
        <w:t>- Zadanie nr 2 do 30 sierpnia</w:t>
      </w:r>
      <w:r w:rsidRPr="00420DF4">
        <w:t xml:space="preserve"> 201</w:t>
      </w:r>
      <w:r>
        <w:t xml:space="preserve">9 </w:t>
      </w:r>
      <w:r w:rsidRPr="00420DF4">
        <w:t>r</w:t>
      </w:r>
      <w:r>
        <w:t>oku;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 xml:space="preserve">warunki płatności: </w:t>
      </w:r>
      <w:r w:rsidRPr="0037020C">
        <w:t xml:space="preserve">Wyrażamy zgodę na to, że Zamawiający dokona zapłaty przelewem, na rachunek bankowy Wykonawcy w terminie do </w:t>
      </w:r>
      <w:r>
        <w:t>21</w:t>
      </w:r>
      <w:r w:rsidRPr="0037020C">
        <w:t xml:space="preserve"> dni od dnia dostarczenia </w:t>
      </w:r>
      <w:r>
        <w:t>prawidłowo wystawionego faktury;</w:t>
      </w:r>
    </w:p>
    <w:p w:rsidR="0018621D" w:rsidRDefault="0018621D" w:rsidP="00803DDB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realizację</w:t>
      </w:r>
      <w:r w:rsidRPr="00D57E30">
        <w:t xml:space="preserve"> zamówienia na warunkac</w:t>
      </w:r>
      <w:r>
        <w:t>h określonych w zapytaniu ofertowym</w:t>
      </w:r>
      <w:r w:rsidRPr="00D57E30">
        <w:t xml:space="preserve">, </w:t>
      </w:r>
      <w:r>
        <w:t>załącznikach do zapytania, w </w:t>
      </w:r>
      <w:r w:rsidRPr="00D57E30">
        <w:t>miejscu i terminie określonym przez Zamawiającego,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>okres gwarancji na wykonany przedmiot zamówienia i montaż – 5 lat od dnia podpisania protokołu odbioru.</w:t>
      </w:r>
    </w:p>
    <w:p w:rsidR="0018621D" w:rsidRDefault="0018621D" w:rsidP="00803DDB">
      <w:pPr>
        <w:spacing w:line="360" w:lineRule="auto"/>
        <w:ind w:left="720"/>
        <w:jc w:val="both"/>
      </w:pPr>
    </w:p>
    <w:p w:rsidR="0018621D" w:rsidRDefault="0018621D" w:rsidP="0037020C">
      <w:pPr>
        <w:spacing w:line="360" w:lineRule="auto"/>
        <w:jc w:val="both"/>
      </w:pPr>
      <w:r w:rsidRPr="00D57E30">
        <w:t>3. Oświadczam, że: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posiadam</w:t>
      </w:r>
      <w:r w:rsidRPr="00C73CFC">
        <w:t xml:space="preserve"> doświadczenie z zakresu wykonania i</w:t>
      </w:r>
      <w:r>
        <w:t xml:space="preserve"> montażu tablic informujących o </w:t>
      </w:r>
      <w:r w:rsidRPr="00C73CFC">
        <w:t>dofinansowaniu z Unii Europejskiej</w:t>
      </w:r>
      <w:r>
        <w:t>;</w:t>
      </w:r>
    </w:p>
    <w:p w:rsidR="0018621D" w:rsidRPr="00C73CFC" w:rsidRDefault="0018621D" w:rsidP="00803DDB">
      <w:pPr>
        <w:pStyle w:val="ListParagraph"/>
        <w:numPr>
          <w:ilvl w:val="0"/>
          <w:numId w:val="46"/>
        </w:numPr>
        <w:spacing w:line="360" w:lineRule="auto"/>
        <w:jc w:val="both"/>
      </w:pPr>
      <w:r>
        <w:t>posiadam oraz dysponuję</w:t>
      </w:r>
      <w:r w:rsidRPr="00C73CFC">
        <w:t xml:space="preserve"> potencjałem technicznym i osobami z</w:t>
      </w:r>
      <w:r>
        <w:t>dolnymi do wykonania zamówienia;</w:t>
      </w:r>
    </w:p>
    <w:p w:rsidR="0018621D" w:rsidRPr="00AB1517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prowadzę</w:t>
      </w:r>
      <w:r w:rsidRPr="00420DF4">
        <w:t xml:space="preserve"> działalność w zakresie zgodnym z przedmiotem zamówienia</w:t>
      </w:r>
      <w:r>
        <w:t>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 xml:space="preserve">zapoznałem się z opisem przedmiotu zamówienia i nie wnoszę do niego zastrzeżeń, 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>oferowana cena zawiera wszystkie koszty niezbędne do realizacji zamówienia.</w:t>
      </w:r>
    </w:p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Pr="00D57E30" w:rsidRDefault="0018621D" w:rsidP="00951EC1"/>
    <w:p w:rsidR="0018621D" w:rsidRPr="00D57E30" w:rsidRDefault="0018621D" w:rsidP="00951EC1">
      <w:r w:rsidRPr="00D57E30">
        <w:t>................................dn. ............................                                  .............................................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 xml:space="preserve">podpis osoby uprawnionej 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  <w:r>
        <w:rPr>
          <w:noProof/>
          <w:lang w:eastAsia="pl-PL"/>
        </w:rPr>
        <w:pict>
          <v:rect id="Rectangle 3" o:spid="_x0000_s1029" style="position:absolute;margin-left:140.9pt;margin-top:1.6pt;width:189pt;height:90pt;z-index:251659264;visibility:visible"/>
        </w:pict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18621D" w:rsidRPr="003A2BD2" w:rsidRDefault="0018621D" w:rsidP="003A2BD2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p w:rsidR="0018621D" w:rsidRPr="00D57E30" w:rsidRDefault="0018621D" w:rsidP="00951EC1">
      <w:pPr>
        <w:tabs>
          <w:tab w:val="num" w:pos="540"/>
        </w:tabs>
        <w:jc w:val="both"/>
        <w:rPr>
          <w:b/>
          <w:bCs/>
          <w:sz w:val="20"/>
          <w:szCs w:val="20"/>
        </w:rPr>
      </w:pPr>
    </w:p>
    <w:sectPr w:rsidR="0018621D" w:rsidRPr="00D57E30" w:rsidSect="00B44292">
      <w:headerReference w:type="default" r:id="rId7"/>
      <w:footerReference w:type="default" r:id="rId8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21D" w:rsidRDefault="0018621D" w:rsidP="001F6B3A">
      <w:r>
        <w:separator/>
      </w:r>
    </w:p>
  </w:endnote>
  <w:endnote w:type="continuationSeparator" w:id="0">
    <w:p w:rsidR="0018621D" w:rsidRDefault="0018621D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18621D" w:rsidP="005D309B">
    <w:pPr>
      <w:pStyle w:val="Footer"/>
      <w:spacing w:line="360" w:lineRule="auto"/>
      <w:jc w:val="center"/>
      <w:rPr>
        <w:b/>
        <w:bCs/>
        <w:i/>
        <w:iCs/>
        <w:sz w:val="18"/>
        <w:szCs w:val="18"/>
      </w:rPr>
    </w:pPr>
  </w:p>
  <w:p w:rsidR="0018621D" w:rsidRDefault="0018621D" w:rsidP="00B44292">
    <w:pPr>
      <w:pStyle w:val="Footer"/>
      <w:jc w:val="center"/>
      <w:rPr>
        <w:sz w:val="16"/>
        <w:szCs w:val="16"/>
      </w:rPr>
    </w:pPr>
    <w:r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Pr="001906E0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389.25pt;height:39pt;visibility:visible">
          <v:imagedata r:id="rId1" o:title=""/>
        </v:shape>
      </w:pict>
    </w:r>
    <w:r>
      <w:rPr>
        <w:sz w:val="16"/>
        <w:szCs w:val="16"/>
      </w:rPr>
      <w:br/>
    </w:r>
  </w:p>
  <w:p w:rsidR="0018621D" w:rsidRPr="00B44292" w:rsidRDefault="0018621D" w:rsidP="00B44292">
    <w:pPr>
      <w:pStyle w:val="Footer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21D" w:rsidRDefault="0018621D" w:rsidP="001F6B3A">
      <w:r>
        <w:separator/>
      </w:r>
    </w:p>
  </w:footnote>
  <w:footnote w:type="continuationSeparator" w:id="0">
    <w:p w:rsidR="0018621D" w:rsidRDefault="0018621D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18621D">
    <w:pPr>
      <w:pStyle w:val="Header"/>
    </w:pPr>
    <w:r>
      <w:rPr>
        <w:noProof/>
      </w:rPr>
      <w:pict>
        <v:line id="Łącznik prostoliniowy 19" o:spid="_x0000_s2049" style="position:absolute;z-index:251660288;visibility:visible" from="-17.6pt,53pt" to="468.2pt,53pt" strokeweight="1pt"/>
      </w:pict>
    </w:r>
    <w:r w:rsidRPr="001906E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3" o:spid="_x0000_i1026" type="#_x0000_t75" style="width:451.5pt;height:43.5pt;visibility:visible">
          <v:imagedata r:id="rId1" o:title=""/>
        </v:shape>
      </w:pict>
    </w:r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A4C2B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4CA6654"/>
    <w:multiLevelType w:val="hybridMultilevel"/>
    <w:tmpl w:val="C8864586"/>
    <w:lvl w:ilvl="0" w:tplc="95E04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8317C"/>
    <w:multiLevelType w:val="hybridMultilevel"/>
    <w:tmpl w:val="4AC0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54C29"/>
    <w:multiLevelType w:val="hybridMultilevel"/>
    <w:tmpl w:val="06146D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42754"/>
    <w:multiLevelType w:val="hybridMultilevel"/>
    <w:tmpl w:val="E7D2EF92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27B9E"/>
    <w:multiLevelType w:val="multilevel"/>
    <w:tmpl w:val="13305AB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1420341A"/>
    <w:multiLevelType w:val="hybridMultilevel"/>
    <w:tmpl w:val="19C4D7E0"/>
    <w:lvl w:ilvl="0" w:tplc="F010285E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87B5478"/>
    <w:multiLevelType w:val="hybridMultilevel"/>
    <w:tmpl w:val="A55C4D36"/>
    <w:lvl w:ilvl="0" w:tplc="801887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66094E"/>
    <w:multiLevelType w:val="hybridMultilevel"/>
    <w:tmpl w:val="280CA6F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0E716C"/>
    <w:multiLevelType w:val="hybridMultilevel"/>
    <w:tmpl w:val="4036B18A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5EA4"/>
    <w:multiLevelType w:val="hybridMultilevel"/>
    <w:tmpl w:val="E96086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34D0"/>
    <w:multiLevelType w:val="hybridMultilevel"/>
    <w:tmpl w:val="88C469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051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9787078"/>
    <w:multiLevelType w:val="multilevel"/>
    <w:tmpl w:val="156C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BE5BB3"/>
    <w:multiLevelType w:val="hybridMultilevel"/>
    <w:tmpl w:val="7BEEDAB8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76800"/>
    <w:multiLevelType w:val="hybridMultilevel"/>
    <w:tmpl w:val="4320B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30A0D"/>
    <w:multiLevelType w:val="hybridMultilevel"/>
    <w:tmpl w:val="7F1CF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F42C4"/>
    <w:multiLevelType w:val="hybridMultilevel"/>
    <w:tmpl w:val="3308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FB7CEC"/>
    <w:multiLevelType w:val="hybridMultilevel"/>
    <w:tmpl w:val="746260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FE67A8"/>
    <w:multiLevelType w:val="hybridMultilevel"/>
    <w:tmpl w:val="A97A3022"/>
    <w:lvl w:ilvl="0" w:tplc="FD009B6C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6">
    <w:nsid w:val="4DCF353A"/>
    <w:multiLevelType w:val="hybridMultilevel"/>
    <w:tmpl w:val="B3904D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F536C4"/>
    <w:multiLevelType w:val="multilevel"/>
    <w:tmpl w:val="B486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A634B66"/>
    <w:multiLevelType w:val="hybridMultilevel"/>
    <w:tmpl w:val="0B96E32C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AA12DBD"/>
    <w:multiLevelType w:val="hybridMultilevel"/>
    <w:tmpl w:val="A9B03D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E311E"/>
    <w:multiLevelType w:val="hybridMultilevel"/>
    <w:tmpl w:val="14F2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08020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692874D7"/>
    <w:multiLevelType w:val="hybridMultilevel"/>
    <w:tmpl w:val="3B188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5725D"/>
    <w:multiLevelType w:val="hybridMultilevel"/>
    <w:tmpl w:val="6638D5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A86A0B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043FB0"/>
    <w:multiLevelType w:val="hybridMultilevel"/>
    <w:tmpl w:val="C0840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465"/>
    <w:multiLevelType w:val="hybridMultilevel"/>
    <w:tmpl w:val="AB185A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075EFC"/>
    <w:multiLevelType w:val="hybridMultilevel"/>
    <w:tmpl w:val="54B8A5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92FA3"/>
    <w:multiLevelType w:val="hybridMultilevel"/>
    <w:tmpl w:val="9814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B176DF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B275C79"/>
    <w:multiLevelType w:val="hybridMultilevel"/>
    <w:tmpl w:val="425C3FF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39"/>
  </w:num>
  <w:num w:numId="5">
    <w:abstractNumId w:val="33"/>
  </w:num>
  <w:num w:numId="6">
    <w:abstractNumId w:val="21"/>
  </w:num>
  <w:num w:numId="7">
    <w:abstractNumId w:val="14"/>
  </w:num>
  <w:num w:numId="8">
    <w:abstractNumId w:val="18"/>
  </w:num>
  <w:num w:numId="9">
    <w:abstractNumId w:val="10"/>
  </w:num>
  <w:num w:numId="10">
    <w:abstractNumId w:val="25"/>
  </w:num>
  <w:num w:numId="11">
    <w:abstractNumId w:val="0"/>
  </w:num>
  <w:num w:numId="12">
    <w:abstractNumId w:val="34"/>
  </w:num>
  <w:num w:numId="13">
    <w:abstractNumId w:val="27"/>
  </w:num>
  <w:num w:numId="14">
    <w:abstractNumId w:val="19"/>
  </w:num>
  <w:num w:numId="15">
    <w:abstractNumId w:val="36"/>
  </w:num>
  <w:num w:numId="16">
    <w:abstractNumId w:val="42"/>
  </w:num>
  <w:num w:numId="17">
    <w:abstractNumId w:val="37"/>
  </w:num>
  <w:num w:numId="18">
    <w:abstractNumId w:val="17"/>
  </w:num>
  <w:num w:numId="19">
    <w:abstractNumId w:val="12"/>
  </w:num>
  <w:num w:numId="20">
    <w:abstractNumId w:val="7"/>
  </w:num>
  <w:num w:numId="21">
    <w:abstractNumId w:val="43"/>
  </w:num>
  <w:num w:numId="22">
    <w:abstractNumId w:val="13"/>
  </w:num>
  <w:num w:numId="23">
    <w:abstractNumId w:val="9"/>
  </w:num>
  <w:num w:numId="24">
    <w:abstractNumId w:val="8"/>
  </w:num>
  <w:num w:numId="25">
    <w:abstractNumId w:val="22"/>
  </w:num>
  <w:num w:numId="26">
    <w:abstractNumId w:val="40"/>
  </w:num>
  <w:num w:numId="27">
    <w:abstractNumId w:val="26"/>
  </w:num>
  <w:num w:numId="28">
    <w:abstractNumId w:val="38"/>
  </w:num>
  <w:num w:numId="29">
    <w:abstractNumId w:val="6"/>
  </w:num>
  <w:num w:numId="30">
    <w:abstractNumId w:val="30"/>
  </w:num>
  <w:num w:numId="31">
    <w:abstractNumId w:val="29"/>
  </w:num>
  <w:num w:numId="32">
    <w:abstractNumId w:val="20"/>
  </w:num>
  <w:num w:numId="33">
    <w:abstractNumId w:val="11"/>
  </w:num>
  <w:num w:numId="34">
    <w:abstractNumId w:val="31"/>
  </w:num>
  <w:num w:numId="35">
    <w:abstractNumId w:val="23"/>
  </w:num>
  <w:num w:numId="36">
    <w:abstractNumId w:val="2"/>
  </w:num>
  <w:num w:numId="37">
    <w:abstractNumId w:val="16"/>
  </w:num>
  <w:num w:numId="38">
    <w:abstractNumId w:val="44"/>
  </w:num>
  <w:num w:numId="39">
    <w:abstractNumId w:val="28"/>
  </w:num>
  <w:num w:numId="40">
    <w:abstractNumId w:val="41"/>
  </w:num>
  <w:num w:numId="41">
    <w:abstractNumId w:val="24"/>
  </w:num>
  <w:num w:numId="42">
    <w:abstractNumId w:val="35"/>
  </w:num>
  <w:num w:numId="43">
    <w:abstractNumId w:val="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778F"/>
    <w:rsid w:val="00030D1B"/>
    <w:rsid w:val="00032713"/>
    <w:rsid w:val="00033302"/>
    <w:rsid w:val="000353A4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79D"/>
    <w:rsid w:val="000D4111"/>
    <w:rsid w:val="000F4946"/>
    <w:rsid w:val="00114B2A"/>
    <w:rsid w:val="00123FAE"/>
    <w:rsid w:val="001257FB"/>
    <w:rsid w:val="00131BE1"/>
    <w:rsid w:val="00134C60"/>
    <w:rsid w:val="001555F6"/>
    <w:rsid w:val="0018576C"/>
    <w:rsid w:val="0018621D"/>
    <w:rsid w:val="001906E0"/>
    <w:rsid w:val="001930F4"/>
    <w:rsid w:val="001B3DCB"/>
    <w:rsid w:val="001C4C41"/>
    <w:rsid w:val="001C62C1"/>
    <w:rsid w:val="001D7F60"/>
    <w:rsid w:val="001E7241"/>
    <w:rsid w:val="001F6B3A"/>
    <w:rsid w:val="002030D9"/>
    <w:rsid w:val="00234013"/>
    <w:rsid w:val="00243084"/>
    <w:rsid w:val="0024775C"/>
    <w:rsid w:val="00260079"/>
    <w:rsid w:val="00266463"/>
    <w:rsid w:val="00266D9E"/>
    <w:rsid w:val="00271A61"/>
    <w:rsid w:val="002733FE"/>
    <w:rsid w:val="00283F8B"/>
    <w:rsid w:val="002A15B3"/>
    <w:rsid w:val="002A3078"/>
    <w:rsid w:val="002B2824"/>
    <w:rsid w:val="002B3DF8"/>
    <w:rsid w:val="002C0271"/>
    <w:rsid w:val="002C19E1"/>
    <w:rsid w:val="002D023F"/>
    <w:rsid w:val="002F3F60"/>
    <w:rsid w:val="00306FC7"/>
    <w:rsid w:val="003313F5"/>
    <w:rsid w:val="00337AA9"/>
    <w:rsid w:val="00345E0F"/>
    <w:rsid w:val="0035386D"/>
    <w:rsid w:val="0036212E"/>
    <w:rsid w:val="00365ACA"/>
    <w:rsid w:val="0037020C"/>
    <w:rsid w:val="00381250"/>
    <w:rsid w:val="003822D8"/>
    <w:rsid w:val="00392FB1"/>
    <w:rsid w:val="00397315"/>
    <w:rsid w:val="003A1C06"/>
    <w:rsid w:val="003A2A97"/>
    <w:rsid w:val="003A2BD2"/>
    <w:rsid w:val="003C2003"/>
    <w:rsid w:val="003F22FF"/>
    <w:rsid w:val="003F4B4F"/>
    <w:rsid w:val="004117E3"/>
    <w:rsid w:val="00415B77"/>
    <w:rsid w:val="00420DF4"/>
    <w:rsid w:val="0042235D"/>
    <w:rsid w:val="00460051"/>
    <w:rsid w:val="00477EE6"/>
    <w:rsid w:val="004B0CE5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836D3"/>
    <w:rsid w:val="005B0D95"/>
    <w:rsid w:val="005C31ED"/>
    <w:rsid w:val="005C424A"/>
    <w:rsid w:val="005D2263"/>
    <w:rsid w:val="005D309B"/>
    <w:rsid w:val="005D4B14"/>
    <w:rsid w:val="005E2AF9"/>
    <w:rsid w:val="005E760F"/>
    <w:rsid w:val="00605DEC"/>
    <w:rsid w:val="006136B0"/>
    <w:rsid w:val="00616607"/>
    <w:rsid w:val="00627AFC"/>
    <w:rsid w:val="00630F3C"/>
    <w:rsid w:val="00647634"/>
    <w:rsid w:val="00667332"/>
    <w:rsid w:val="006711BC"/>
    <w:rsid w:val="006775FC"/>
    <w:rsid w:val="006813B9"/>
    <w:rsid w:val="0068736B"/>
    <w:rsid w:val="0069623E"/>
    <w:rsid w:val="00697CA5"/>
    <w:rsid w:val="006A0C3C"/>
    <w:rsid w:val="006A7532"/>
    <w:rsid w:val="006B2C43"/>
    <w:rsid w:val="006C6330"/>
    <w:rsid w:val="006E041B"/>
    <w:rsid w:val="006F216B"/>
    <w:rsid w:val="00706DF3"/>
    <w:rsid w:val="00713E73"/>
    <w:rsid w:val="00723E9B"/>
    <w:rsid w:val="007368CC"/>
    <w:rsid w:val="00746A6D"/>
    <w:rsid w:val="00755A87"/>
    <w:rsid w:val="00764DCF"/>
    <w:rsid w:val="00766D48"/>
    <w:rsid w:val="007773BD"/>
    <w:rsid w:val="00782BCC"/>
    <w:rsid w:val="007942C4"/>
    <w:rsid w:val="007950CE"/>
    <w:rsid w:val="007C451E"/>
    <w:rsid w:val="007C47FE"/>
    <w:rsid w:val="007D6782"/>
    <w:rsid w:val="007E3F58"/>
    <w:rsid w:val="007E798A"/>
    <w:rsid w:val="007F55F4"/>
    <w:rsid w:val="00801AA8"/>
    <w:rsid w:val="00803DDB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A459C"/>
    <w:rsid w:val="008B11EB"/>
    <w:rsid w:val="008B59AE"/>
    <w:rsid w:val="008E7E51"/>
    <w:rsid w:val="00915605"/>
    <w:rsid w:val="0093100F"/>
    <w:rsid w:val="0093778F"/>
    <w:rsid w:val="0094405B"/>
    <w:rsid w:val="00951EC1"/>
    <w:rsid w:val="0096387C"/>
    <w:rsid w:val="00977AA7"/>
    <w:rsid w:val="00977F7A"/>
    <w:rsid w:val="00980AFE"/>
    <w:rsid w:val="00985442"/>
    <w:rsid w:val="00986480"/>
    <w:rsid w:val="009B18E5"/>
    <w:rsid w:val="009B45FA"/>
    <w:rsid w:val="009D043F"/>
    <w:rsid w:val="009D0C4E"/>
    <w:rsid w:val="009E0420"/>
    <w:rsid w:val="009E4835"/>
    <w:rsid w:val="009E6DDC"/>
    <w:rsid w:val="009F00EC"/>
    <w:rsid w:val="00A2494A"/>
    <w:rsid w:val="00A32B74"/>
    <w:rsid w:val="00A32D67"/>
    <w:rsid w:val="00A37C70"/>
    <w:rsid w:val="00A5071A"/>
    <w:rsid w:val="00A51C88"/>
    <w:rsid w:val="00A5436F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6718"/>
    <w:rsid w:val="00AD7AE3"/>
    <w:rsid w:val="00AE101E"/>
    <w:rsid w:val="00AF0725"/>
    <w:rsid w:val="00B04E4B"/>
    <w:rsid w:val="00B069ED"/>
    <w:rsid w:val="00B133B4"/>
    <w:rsid w:val="00B1441E"/>
    <w:rsid w:val="00B17ACF"/>
    <w:rsid w:val="00B30D9C"/>
    <w:rsid w:val="00B44292"/>
    <w:rsid w:val="00B471AB"/>
    <w:rsid w:val="00B52E1E"/>
    <w:rsid w:val="00B56B49"/>
    <w:rsid w:val="00B64D05"/>
    <w:rsid w:val="00B908B6"/>
    <w:rsid w:val="00B91B2B"/>
    <w:rsid w:val="00BA0A6F"/>
    <w:rsid w:val="00BA3CDE"/>
    <w:rsid w:val="00BB6E1E"/>
    <w:rsid w:val="00BC02AA"/>
    <w:rsid w:val="00BD2FD5"/>
    <w:rsid w:val="00BD56ED"/>
    <w:rsid w:val="00BD7D76"/>
    <w:rsid w:val="00BE458C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E2019D"/>
    <w:rsid w:val="00E244F5"/>
    <w:rsid w:val="00E24A6C"/>
    <w:rsid w:val="00E434B7"/>
    <w:rsid w:val="00E454F7"/>
    <w:rsid w:val="00E54095"/>
    <w:rsid w:val="00E576B1"/>
    <w:rsid w:val="00E74615"/>
    <w:rsid w:val="00E93FFC"/>
    <w:rsid w:val="00E94D44"/>
    <w:rsid w:val="00EA1AF5"/>
    <w:rsid w:val="00EB4700"/>
    <w:rsid w:val="00EB5FA2"/>
    <w:rsid w:val="00EC4480"/>
    <w:rsid w:val="00EC508A"/>
    <w:rsid w:val="00EC6E4D"/>
    <w:rsid w:val="00EC6ED8"/>
    <w:rsid w:val="00EE310A"/>
    <w:rsid w:val="00EE313A"/>
    <w:rsid w:val="00EE357C"/>
    <w:rsid w:val="00EE52C8"/>
    <w:rsid w:val="00EE7CE7"/>
    <w:rsid w:val="00F006BF"/>
    <w:rsid w:val="00F00B9E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6CB8"/>
    <w:rsid w:val="00F579CE"/>
    <w:rsid w:val="00F62718"/>
    <w:rsid w:val="00F712FF"/>
    <w:rsid w:val="00F81313"/>
    <w:rsid w:val="00F86B93"/>
    <w:rsid w:val="00FA0A12"/>
    <w:rsid w:val="00FC52BC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51EC1"/>
    <w:rPr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93778F"/>
    <w:pPr>
      <w:spacing w:before="280" w:after="28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9623E"/>
    <w:rPr>
      <w:sz w:val="24"/>
      <w:szCs w:val="24"/>
      <w:lang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9623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link w:val="SubtitleChar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9623E"/>
    <w:rPr>
      <w:rFonts w:ascii="Cambria" w:hAnsi="Cambria" w:cs="Cambria"/>
      <w:sz w:val="24"/>
      <w:szCs w:val="24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93778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C6ED8"/>
    <w:rPr>
      <w:sz w:val="24"/>
      <w:szCs w:val="24"/>
      <w:lang w:eastAsia="ar-SA" w:bidi="ar-SA"/>
    </w:rPr>
  </w:style>
  <w:style w:type="table" w:styleId="TableGrid">
    <w:name w:val="Table Grid"/>
    <w:basedOn w:val="TableNormal"/>
    <w:uiPriority w:val="99"/>
    <w:rsid w:val="00EE313A"/>
    <w:pPr>
      <w:suppressAutoHyphens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BodyText2">
    <w:name w:val="Body Text 2"/>
    <w:basedOn w:val="Normal"/>
    <w:link w:val="BodyText2Char"/>
    <w:uiPriority w:val="99"/>
    <w:rsid w:val="00951E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51EC1"/>
    <w:rPr>
      <w:sz w:val="24"/>
      <w:szCs w:val="24"/>
      <w:lang w:eastAsia="ar-SA" w:bidi="ar-SA"/>
    </w:rPr>
  </w:style>
  <w:style w:type="paragraph" w:styleId="BodyTextIndent2">
    <w:name w:val="Body Text Indent 2"/>
    <w:basedOn w:val="Normal"/>
    <w:link w:val="BodyTextIndent2Char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51EC1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"/>
    <w:uiPriority w:val="99"/>
    <w:rsid w:val="00951EC1"/>
    <w:pPr>
      <w:suppressAutoHyphens w:val="0"/>
      <w:ind w:left="720"/>
    </w:pPr>
    <w:rPr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951E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427C6"/>
    <w:rPr>
      <w:b/>
      <w:bCs/>
      <w:lang w:eastAsia="ar-SA" w:bidi="ar-SA"/>
    </w:rPr>
  </w:style>
  <w:style w:type="paragraph" w:styleId="FootnoteText">
    <w:name w:val="footnote text"/>
    <w:basedOn w:val="Normal"/>
    <w:link w:val="FootnoteTextChar"/>
    <w:uiPriority w:val="99"/>
    <w:semiHidden/>
    <w:rsid w:val="001F6B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F6B3A"/>
    <w:rPr>
      <w:lang w:eastAsia="ar-SA" w:bidi="ar-SA"/>
    </w:rPr>
  </w:style>
  <w:style w:type="character" w:styleId="FootnoteReference">
    <w:name w:val="footnote reference"/>
    <w:basedOn w:val="DefaultParagraphFont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"/>
    <w:uiPriority w:val="99"/>
    <w:rsid w:val="00415B77"/>
    <w:pPr>
      <w:ind w:left="708"/>
    </w:pPr>
  </w:style>
  <w:style w:type="paragraph" w:styleId="Footer">
    <w:name w:val="footer"/>
    <w:basedOn w:val="Normal"/>
    <w:link w:val="FooterChar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7281E"/>
    <w:rPr>
      <w:sz w:val="24"/>
      <w:szCs w:val="24"/>
      <w:lang w:eastAsia="ar-SA" w:bidi="ar-SA"/>
    </w:rPr>
  </w:style>
  <w:style w:type="paragraph" w:styleId="ListParagraph">
    <w:name w:val="List Paragraph"/>
    <w:basedOn w:val="Normal"/>
    <w:uiPriority w:val="99"/>
    <w:qFormat/>
    <w:rsid w:val="00C73CF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86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510</Words>
  <Characters>3066</Characters>
  <Application>Microsoft Office Outlook</Application>
  <DocSecurity>0</DocSecurity>
  <Lines>0</Lines>
  <Paragraphs>0</Paragraphs>
  <ScaleCrop>false</ScaleCrop>
  <Company>UM KORNIK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subject/>
  <dc:creator>Urząd Gminy Czępiń</dc:creator>
  <cp:keywords/>
  <dc:description/>
  <cp:lastModifiedBy>user</cp:lastModifiedBy>
  <cp:revision>2</cp:revision>
  <cp:lastPrinted>2018-09-11T12:15:00Z</cp:lastPrinted>
  <dcterms:created xsi:type="dcterms:W3CDTF">2018-09-12T11:33:00Z</dcterms:created>
  <dcterms:modified xsi:type="dcterms:W3CDTF">2018-09-12T11:33:00Z</dcterms:modified>
</cp:coreProperties>
</file>