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5E75" w:rsidRDefault="001C5E75"/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545"/>
        <w:gridCol w:w="4527"/>
      </w:tblGrid>
      <w:tr w:rsidR="00EC7FD4" w:rsidRPr="008503E8">
        <w:tc>
          <w:tcPr>
            <w:tcW w:w="4545" w:type="dxa"/>
          </w:tcPr>
          <w:p w:rsidR="000C0849" w:rsidRDefault="00BA259B" w:rsidP="000C0849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8503E8">
              <w:rPr>
                <w:rFonts w:asciiTheme="minorHAnsi" w:hAnsiTheme="minorHAnsi"/>
                <w:sz w:val="24"/>
                <w:szCs w:val="24"/>
              </w:rPr>
              <w:t xml:space="preserve">Poznań </w:t>
            </w:r>
            <w:r w:rsidR="00855AC3">
              <w:rPr>
                <w:rFonts w:asciiTheme="minorHAnsi" w:hAnsiTheme="minorHAnsi"/>
                <w:sz w:val="24"/>
                <w:szCs w:val="24"/>
              </w:rPr>
              <w:t>14</w:t>
            </w:r>
            <w:r w:rsidR="006A408D" w:rsidRPr="008503E8">
              <w:rPr>
                <w:rFonts w:asciiTheme="minorHAnsi" w:hAnsiTheme="minorHAnsi"/>
                <w:sz w:val="24"/>
                <w:szCs w:val="24"/>
              </w:rPr>
              <w:t>.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0</w:t>
            </w:r>
            <w:r w:rsidR="00855AC3">
              <w:rPr>
                <w:rFonts w:asciiTheme="minorHAnsi" w:hAnsiTheme="minorHAnsi"/>
                <w:sz w:val="24"/>
                <w:szCs w:val="24"/>
              </w:rPr>
              <w:t>6</w:t>
            </w:r>
            <w:r w:rsidR="0000714B" w:rsidRPr="008503E8">
              <w:rPr>
                <w:rFonts w:asciiTheme="minorHAnsi" w:hAnsiTheme="minorHAnsi"/>
                <w:sz w:val="24"/>
                <w:szCs w:val="24"/>
              </w:rPr>
              <w:t>.20</w:t>
            </w:r>
            <w:r w:rsidR="007D269A" w:rsidRPr="008503E8">
              <w:rPr>
                <w:rFonts w:asciiTheme="minorHAnsi" w:hAnsiTheme="minorHAnsi"/>
                <w:sz w:val="24"/>
                <w:szCs w:val="24"/>
              </w:rPr>
              <w:t>2</w:t>
            </w:r>
            <w:r w:rsidR="00855AC3">
              <w:rPr>
                <w:rFonts w:asciiTheme="minorHAnsi" w:hAnsiTheme="minorHAnsi"/>
                <w:sz w:val="24"/>
                <w:szCs w:val="24"/>
              </w:rPr>
              <w:t>3</w:t>
            </w:r>
            <w:r w:rsidR="008503E8" w:rsidRPr="008503E8">
              <w:rPr>
                <w:rFonts w:asciiTheme="minorHAnsi" w:hAnsiTheme="minorHAnsi"/>
                <w:sz w:val="24"/>
                <w:szCs w:val="24"/>
              </w:rPr>
              <w:t xml:space="preserve"> r.</w:t>
            </w:r>
          </w:p>
          <w:p w:rsidR="000C0849" w:rsidRPr="008503E8" w:rsidRDefault="00D6595A" w:rsidP="00855AC3">
            <w:pPr>
              <w:spacing w:after="0" w:line="240" w:lineRule="auto"/>
              <w:ind w:left="284" w:hanging="284"/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K-292-4-</w:t>
            </w:r>
            <w:r w:rsidR="00855AC3">
              <w:rPr>
                <w:rFonts w:asciiTheme="minorHAnsi" w:hAnsiTheme="minorHAnsi"/>
                <w:sz w:val="24"/>
                <w:szCs w:val="24"/>
              </w:rPr>
              <w:t>7</w:t>
            </w:r>
            <w:r w:rsidR="00925662">
              <w:rPr>
                <w:rFonts w:asciiTheme="minorHAnsi" w:hAnsiTheme="minorHAnsi"/>
                <w:sz w:val="24"/>
                <w:szCs w:val="24"/>
              </w:rPr>
              <w:t>5</w:t>
            </w:r>
            <w:r w:rsidR="00855AC3">
              <w:rPr>
                <w:rFonts w:asciiTheme="minorHAnsi" w:hAnsiTheme="minorHAnsi"/>
                <w:sz w:val="24"/>
                <w:szCs w:val="24"/>
              </w:rPr>
              <w:t>7</w:t>
            </w:r>
            <w:r w:rsidR="000C0849">
              <w:rPr>
                <w:rFonts w:asciiTheme="minorHAnsi" w:hAnsiTheme="minorHAnsi"/>
                <w:sz w:val="24"/>
                <w:szCs w:val="24"/>
              </w:rPr>
              <w:t>/202</w:t>
            </w:r>
            <w:r w:rsidR="00855AC3">
              <w:rPr>
                <w:rFonts w:asciiTheme="minorHAnsi" w:hAnsiTheme="minorHAnsi"/>
                <w:sz w:val="24"/>
                <w:szCs w:val="24"/>
              </w:rPr>
              <w:t>3</w:t>
            </w:r>
          </w:p>
        </w:tc>
        <w:tc>
          <w:tcPr>
            <w:tcW w:w="4527" w:type="dxa"/>
          </w:tcPr>
          <w:p w:rsidR="00EC7FD4" w:rsidRPr="008503E8" w:rsidRDefault="00EC7FD4" w:rsidP="00146840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EC7FD4" w:rsidRDefault="00EC7FD4" w:rsidP="0014684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855AC3" w:rsidRDefault="00855AC3" w:rsidP="0014684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1C5E75" w:rsidRDefault="001C5E75" w:rsidP="00146840">
      <w:pPr>
        <w:spacing w:after="0" w:line="240" w:lineRule="auto"/>
        <w:jc w:val="both"/>
        <w:rPr>
          <w:rFonts w:asciiTheme="minorHAnsi" w:hAnsiTheme="minorHAnsi"/>
          <w:sz w:val="20"/>
          <w:szCs w:val="20"/>
        </w:rPr>
      </w:pPr>
    </w:p>
    <w:p w:rsidR="00EC7FD4" w:rsidRPr="008503E8" w:rsidRDefault="00EC7FD4" w:rsidP="00146840">
      <w:pPr>
        <w:spacing w:after="0" w:line="240" w:lineRule="auto"/>
        <w:jc w:val="center"/>
        <w:rPr>
          <w:rFonts w:asciiTheme="minorHAnsi" w:hAnsiTheme="minorHAnsi"/>
          <w:b/>
          <w:sz w:val="24"/>
          <w:szCs w:val="24"/>
        </w:rPr>
      </w:pPr>
      <w:r w:rsidRPr="008503E8">
        <w:rPr>
          <w:rFonts w:asciiTheme="minorHAnsi" w:hAnsiTheme="minorHAnsi"/>
          <w:b/>
          <w:sz w:val="24"/>
          <w:szCs w:val="24"/>
        </w:rPr>
        <w:t>DO WSZYSTKICH WYKONAWCÓW</w:t>
      </w:r>
    </w:p>
    <w:p w:rsidR="0000714B" w:rsidRDefault="0000714B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1C5E75" w:rsidRDefault="001C5E75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855AC3" w:rsidRPr="008503E8" w:rsidRDefault="00855AC3" w:rsidP="00146840">
      <w:pPr>
        <w:spacing w:after="0" w:line="240" w:lineRule="auto"/>
        <w:jc w:val="both"/>
        <w:rPr>
          <w:rFonts w:asciiTheme="minorHAnsi" w:hAnsiTheme="minorHAnsi"/>
          <w:sz w:val="24"/>
          <w:szCs w:val="24"/>
        </w:rPr>
      </w:pPr>
    </w:p>
    <w:p w:rsidR="00A20A2B" w:rsidRDefault="00AF31A8" w:rsidP="00855AC3">
      <w:pPr>
        <w:pStyle w:val="Stopka"/>
        <w:tabs>
          <w:tab w:val="right" w:pos="851"/>
        </w:tabs>
        <w:autoSpaceDE w:val="0"/>
        <w:autoSpaceDN w:val="0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  <w:r w:rsidR="008D3006">
        <w:rPr>
          <w:rFonts w:asciiTheme="minorHAnsi" w:hAnsiTheme="minorHAnsi"/>
          <w:sz w:val="24"/>
          <w:szCs w:val="24"/>
        </w:rPr>
        <w:tab/>
      </w:r>
      <w:r w:rsidR="00EC7FD4" w:rsidRPr="008503E8">
        <w:rPr>
          <w:rFonts w:asciiTheme="minorHAnsi" w:hAnsiTheme="minorHAnsi"/>
          <w:sz w:val="24"/>
          <w:szCs w:val="24"/>
        </w:rPr>
        <w:t>Uniwersytet Ekonomi</w:t>
      </w:r>
      <w:r w:rsidR="008D3006">
        <w:rPr>
          <w:rFonts w:asciiTheme="minorHAnsi" w:hAnsiTheme="minorHAnsi"/>
          <w:sz w:val="24"/>
          <w:szCs w:val="24"/>
        </w:rPr>
        <w:t>czny w Poznaniu informuje, że w </w:t>
      </w:r>
      <w:r w:rsidR="00EC7FD4" w:rsidRPr="008503E8">
        <w:rPr>
          <w:rFonts w:asciiTheme="minorHAnsi" w:hAnsiTheme="minorHAnsi"/>
          <w:sz w:val="24"/>
          <w:szCs w:val="24"/>
        </w:rPr>
        <w:t>postępowaniu o ud</w:t>
      </w:r>
      <w:r w:rsidR="00BA259B" w:rsidRPr="008503E8">
        <w:rPr>
          <w:rFonts w:asciiTheme="minorHAnsi" w:hAnsiTheme="minorHAnsi"/>
          <w:sz w:val="24"/>
          <w:szCs w:val="24"/>
        </w:rPr>
        <w:t>zielenie zamówienia publicznego</w:t>
      </w:r>
      <w:r w:rsidR="0000714B" w:rsidRPr="008503E8">
        <w:rPr>
          <w:rFonts w:asciiTheme="minorHAnsi" w:hAnsiTheme="minorHAnsi"/>
          <w:sz w:val="24"/>
          <w:szCs w:val="24"/>
        </w:rPr>
        <w:t xml:space="preserve"> pn.:</w:t>
      </w:r>
      <w:r w:rsidR="006A408D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855AC3" w:rsidRPr="00855AC3">
        <w:rPr>
          <w:rFonts w:asciiTheme="minorHAnsi" w:hAnsiTheme="minorHAnsi"/>
          <w:b/>
          <w:sz w:val="24"/>
          <w:szCs w:val="24"/>
        </w:rPr>
        <w:t>Przeprowadzenie konserwacji i przeglądów systemów wentylacyjnych, wraz</w:t>
      </w:r>
      <w:r w:rsidR="00855AC3">
        <w:rPr>
          <w:rFonts w:asciiTheme="minorHAnsi" w:hAnsiTheme="minorHAnsi"/>
          <w:b/>
          <w:sz w:val="24"/>
          <w:szCs w:val="24"/>
        </w:rPr>
        <w:t xml:space="preserve"> </w:t>
      </w:r>
      <w:r w:rsidR="00855AC3" w:rsidRPr="00855AC3">
        <w:rPr>
          <w:rFonts w:asciiTheme="minorHAnsi" w:hAnsiTheme="minorHAnsi"/>
          <w:b/>
          <w:sz w:val="24"/>
          <w:szCs w:val="24"/>
        </w:rPr>
        <w:t>z przynależnymi im systemami grzewczymi, odzysku ciepła,  klimatyzacyjnymi i chłodniczymi oraz wykonanie pomiarów wentylacyjnych</w:t>
      </w:r>
      <w:r w:rsidR="00CD3B4C" w:rsidRPr="008503E8">
        <w:rPr>
          <w:rFonts w:asciiTheme="minorHAnsi" w:hAnsiTheme="minorHAnsi"/>
          <w:b/>
          <w:sz w:val="24"/>
          <w:szCs w:val="24"/>
        </w:rPr>
        <w:t xml:space="preserve"> </w:t>
      </w:r>
      <w:r w:rsidR="00067FC5" w:rsidRPr="008503E8">
        <w:rPr>
          <w:rFonts w:asciiTheme="minorHAnsi" w:hAnsiTheme="minorHAnsi"/>
          <w:b/>
          <w:sz w:val="24"/>
          <w:szCs w:val="24"/>
        </w:rPr>
        <w:t>(Z</w:t>
      </w:r>
      <w:r w:rsidR="007D269A" w:rsidRPr="008503E8">
        <w:rPr>
          <w:rFonts w:asciiTheme="minorHAnsi" w:hAnsiTheme="minorHAnsi"/>
          <w:b/>
          <w:sz w:val="24"/>
          <w:szCs w:val="24"/>
        </w:rPr>
        <w:t>O</w:t>
      </w:r>
      <w:r w:rsidR="00067FC5" w:rsidRPr="008503E8">
        <w:rPr>
          <w:rFonts w:asciiTheme="minorHAnsi" w:hAnsiTheme="minorHAnsi"/>
          <w:b/>
          <w:sz w:val="24"/>
          <w:szCs w:val="24"/>
        </w:rPr>
        <w:t>/0</w:t>
      </w:r>
      <w:r w:rsidR="00855AC3">
        <w:rPr>
          <w:rFonts w:asciiTheme="minorHAnsi" w:hAnsiTheme="minorHAnsi"/>
          <w:b/>
          <w:sz w:val="24"/>
          <w:szCs w:val="24"/>
        </w:rPr>
        <w:t>10</w:t>
      </w:r>
      <w:r w:rsidR="00EA5966" w:rsidRPr="008503E8">
        <w:rPr>
          <w:rFonts w:asciiTheme="minorHAnsi" w:hAnsiTheme="minorHAnsi"/>
          <w:b/>
          <w:sz w:val="24"/>
          <w:szCs w:val="24"/>
        </w:rPr>
        <w:t>/</w:t>
      </w:r>
      <w:r w:rsidR="007D269A" w:rsidRPr="008503E8">
        <w:rPr>
          <w:rFonts w:asciiTheme="minorHAnsi" w:hAnsiTheme="minorHAnsi"/>
          <w:b/>
          <w:sz w:val="24"/>
          <w:szCs w:val="24"/>
        </w:rPr>
        <w:t>2</w:t>
      </w:r>
      <w:r w:rsidR="00855AC3">
        <w:rPr>
          <w:rFonts w:asciiTheme="minorHAnsi" w:hAnsiTheme="minorHAnsi"/>
          <w:b/>
          <w:sz w:val="24"/>
          <w:szCs w:val="24"/>
        </w:rPr>
        <w:t>3</w:t>
      </w:r>
      <w:r w:rsidR="00EA5966" w:rsidRPr="008503E8">
        <w:rPr>
          <w:rFonts w:asciiTheme="minorHAnsi" w:hAnsiTheme="minorHAnsi"/>
          <w:b/>
          <w:sz w:val="24"/>
          <w:szCs w:val="24"/>
        </w:rPr>
        <w:t xml:space="preserve">) </w:t>
      </w:r>
      <w:r w:rsidR="00A4070A" w:rsidRPr="008503E8">
        <w:rPr>
          <w:rFonts w:asciiTheme="minorHAnsi" w:hAnsiTheme="minorHAnsi"/>
          <w:sz w:val="24"/>
          <w:szCs w:val="24"/>
        </w:rPr>
        <w:t>wpłynęł</w:t>
      </w:r>
      <w:r w:rsidR="00855AC3">
        <w:rPr>
          <w:rFonts w:asciiTheme="minorHAnsi" w:hAnsiTheme="minorHAnsi"/>
          <w:sz w:val="24"/>
          <w:szCs w:val="24"/>
        </w:rPr>
        <w:t>o</w:t>
      </w:r>
      <w:r w:rsidR="00A4070A" w:rsidRPr="008503E8">
        <w:rPr>
          <w:rFonts w:asciiTheme="minorHAnsi" w:hAnsiTheme="minorHAnsi"/>
          <w:sz w:val="24"/>
          <w:szCs w:val="24"/>
        </w:rPr>
        <w:t xml:space="preserve"> pytani</w:t>
      </w:r>
      <w:r w:rsidR="00855AC3">
        <w:rPr>
          <w:rFonts w:asciiTheme="minorHAnsi" w:hAnsiTheme="minorHAnsi"/>
          <w:sz w:val="24"/>
          <w:szCs w:val="24"/>
        </w:rPr>
        <w:t>e</w:t>
      </w:r>
      <w:r w:rsidR="00A4070A" w:rsidRPr="008503E8">
        <w:rPr>
          <w:rFonts w:asciiTheme="minorHAnsi" w:hAnsiTheme="minorHAnsi"/>
          <w:sz w:val="24"/>
          <w:szCs w:val="24"/>
        </w:rPr>
        <w:t xml:space="preserve"> na które Zamawiający niniejszym odpowiada</w:t>
      </w:r>
      <w:r w:rsidR="00C33923">
        <w:rPr>
          <w:rFonts w:asciiTheme="minorHAnsi" w:hAnsiTheme="minorHAnsi"/>
          <w:sz w:val="24"/>
          <w:szCs w:val="24"/>
        </w:rPr>
        <w:t>.</w:t>
      </w:r>
    </w:p>
    <w:p w:rsidR="00C33923" w:rsidRDefault="00C33923" w:rsidP="007D269A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sz w:val="24"/>
          <w:szCs w:val="24"/>
        </w:rPr>
      </w:pPr>
    </w:p>
    <w:p w:rsidR="00855AC3" w:rsidRPr="008503E8" w:rsidRDefault="00855AC3" w:rsidP="007D269A">
      <w:pPr>
        <w:pStyle w:val="Stopka"/>
        <w:tabs>
          <w:tab w:val="right" w:pos="2399"/>
        </w:tabs>
        <w:autoSpaceDE w:val="0"/>
        <w:autoSpaceDN w:val="0"/>
        <w:ind w:hanging="142"/>
        <w:jc w:val="both"/>
        <w:rPr>
          <w:sz w:val="24"/>
          <w:szCs w:val="24"/>
        </w:rPr>
      </w:pPr>
    </w:p>
    <w:p w:rsidR="00855AC3" w:rsidRPr="00855AC3" w:rsidRDefault="00855AC3" w:rsidP="00855AC3">
      <w:pPr>
        <w:pStyle w:val="Akapitzlist"/>
        <w:numPr>
          <w:ilvl w:val="0"/>
          <w:numId w:val="31"/>
        </w:numPr>
        <w:spacing w:after="0" w:line="240" w:lineRule="auto"/>
        <w:jc w:val="both"/>
        <w:rPr>
          <w:sz w:val="24"/>
          <w:szCs w:val="24"/>
          <w:lang w:eastAsia="en-US"/>
        </w:rPr>
      </w:pPr>
      <w:r w:rsidRPr="00855AC3">
        <w:rPr>
          <w:sz w:val="24"/>
          <w:szCs w:val="24"/>
          <w:lang w:eastAsia="en-US"/>
        </w:rPr>
        <w:t xml:space="preserve">Do prawidłowego serwisu urządzeń firmy </w:t>
      </w:r>
      <w:proofErr w:type="spellStart"/>
      <w:r w:rsidRPr="00855AC3">
        <w:rPr>
          <w:sz w:val="24"/>
          <w:szCs w:val="24"/>
          <w:lang w:eastAsia="en-US"/>
        </w:rPr>
        <w:t>Swegon</w:t>
      </w:r>
      <w:proofErr w:type="spellEnd"/>
      <w:r w:rsidRPr="00855AC3">
        <w:rPr>
          <w:sz w:val="24"/>
          <w:szCs w:val="24"/>
          <w:lang w:eastAsia="en-US"/>
        </w:rPr>
        <w:t xml:space="preserve"> niezbędne są kody serwisowe. Czy</w:t>
      </w:r>
    </w:p>
    <w:p w:rsidR="000E5752" w:rsidRDefault="00855AC3" w:rsidP="00855AC3">
      <w:pPr>
        <w:pStyle w:val="Akapitzlist"/>
        <w:spacing w:after="0" w:line="240" w:lineRule="auto"/>
        <w:ind w:left="907"/>
        <w:jc w:val="both"/>
        <w:rPr>
          <w:sz w:val="24"/>
          <w:szCs w:val="24"/>
          <w:lang w:eastAsia="en-US"/>
        </w:rPr>
      </w:pPr>
      <w:r w:rsidRPr="00855AC3">
        <w:rPr>
          <w:sz w:val="24"/>
          <w:szCs w:val="24"/>
          <w:lang w:eastAsia="en-US"/>
        </w:rPr>
        <w:t>zamawiający posiada te kody i udostępni je do wykonania zadania? Jeśli nie to gdzie można zdobyć kody</w:t>
      </w:r>
      <w:r>
        <w:rPr>
          <w:sz w:val="24"/>
          <w:szCs w:val="24"/>
          <w:lang w:eastAsia="en-US"/>
        </w:rPr>
        <w:t xml:space="preserve"> </w:t>
      </w:r>
      <w:r w:rsidRPr="00855AC3">
        <w:rPr>
          <w:sz w:val="24"/>
          <w:szCs w:val="24"/>
          <w:lang w:eastAsia="en-US"/>
        </w:rPr>
        <w:t>serwisowe?</w:t>
      </w:r>
    </w:p>
    <w:p w:rsidR="00855AC3" w:rsidRPr="00855AC3" w:rsidRDefault="00855AC3" w:rsidP="00855AC3">
      <w:pPr>
        <w:numPr>
          <w:ilvl w:val="0"/>
          <w:numId w:val="32"/>
        </w:num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Zamawiający n</w:t>
      </w:r>
      <w:r w:rsidRPr="00855AC3">
        <w:rPr>
          <w:sz w:val="24"/>
          <w:szCs w:val="24"/>
        </w:rPr>
        <w:t xml:space="preserve">ie posiada kodów serwisowych do central </w:t>
      </w:r>
      <w:proofErr w:type="spellStart"/>
      <w:r w:rsidRPr="00855AC3">
        <w:rPr>
          <w:sz w:val="24"/>
          <w:szCs w:val="24"/>
        </w:rPr>
        <w:t>S</w:t>
      </w:r>
      <w:r>
        <w:rPr>
          <w:sz w:val="24"/>
          <w:szCs w:val="24"/>
        </w:rPr>
        <w:t>w</w:t>
      </w:r>
      <w:r w:rsidRPr="00855AC3">
        <w:rPr>
          <w:sz w:val="24"/>
          <w:szCs w:val="24"/>
        </w:rPr>
        <w:t>egon</w:t>
      </w:r>
      <w:proofErr w:type="spellEnd"/>
      <w:r w:rsidRPr="00855AC3">
        <w:rPr>
          <w:sz w:val="24"/>
          <w:szCs w:val="24"/>
        </w:rPr>
        <w:t>.</w:t>
      </w:r>
    </w:p>
    <w:p w:rsidR="00855AC3" w:rsidRDefault="00855AC3" w:rsidP="00855AC3">
      <w:pPr>
        <w:spacing w:after="0" w:line="240" w:lineRule="auto"/>
        <w:ind w:left="907"/>
        <w:jc w:val="both"/>
        <w:rPr>
          <w:sz w:val="24"/>
          <w:szCs w:val="24"/>
        </w:rPr>
      </w:pPr>
      <w:r w:rsidRPr="00855AC3">
        <w:rPr>
          <w:sz w:val="24"/>
          <w:szCs w:val="24"/>
        </w:rPr>
        <w:t xml:space="preserve">Wykonawca musi we własnym zakresie uzgodnić serwisowanie central </w:t>
      </w:r>
      <w:r>
        <w:rPr>
          <w:sz w:val="24"/>
          <w:szCs w:val="24"/>
        </w:rPr>
        <w:br/>
      </w:r>
      <w:r w:rsidRPr="00855AC3">
        <w:rPr>
          <w:sz w:val="24"/>
          <w:szCs w:val="24"/>
        </w:rPr>
        <w:t xml:space="preserve">z producentem </w:t>
      </w:r>
      <w:r>
        <w:rPr>
          <w:sz w:val="24"/>
          <w:szCs w:val="24"/>
        </w:rPr>
        <w:t xml:space="preserve">firmy </w:t>
      </w:r>
      <w:proofErr w:type="spellStart"/>
      <w:r w:rsidRPr="00855AC3">
        <w:rPr>
          <w:sz w:val="24"/>
          <w:szCs w:val="24"/>
        </w:rPr>
        <w:t>Swegon</w:t>
      </w:r>
      <w:proofErr w:type="spellEnd"/>
      <w:r w:rsidRPr="00855AC3">
        <w:rPr>
          <w:sz w:val="24"/>
          <w:szCs w:val="24"/>
        </w:rPr>
        <w:t>.</w:t>
      </w:r>
    </w:p>
    <w:p w:rsidR="005C7CF6" w:rsidRPr="001C5E75" w:rsidRDefault="005C7CF6" w:rsidP="00866C16">
      <w:pPr>
        <w:spacing w:after="0" w:line="240" w:lineRule="auto"/>
        <w:jc w:val="both"/>
        <w:rPr>
          <w:sz w:val="24"/>
          <w:szCs w:val="24"/>
        </w:rPr>
      </w:pPr>
      <w:bookmarkStart w:id="0" w:name="_GoBack"/>
      <w:bookmarkEnd w:id="0"/>
    </w:p>
    <w:sectPr w:rsidR="005C7CF6" w:rsidRPr="001C5E75" w:rsidSect="00AE4E30">
      <w:headerReference w:type="default" r:id="rId7"/>
      <w:footerReference w:type="default" r:id="rId8"/>
      <w:pgSz w:w="11906" w:h="16838"/>
      <w:pgMar w:top="1560" w:right="1417" w:bottom="1417" w:left="1417" w:header="708" w:footer="241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775119" w16cid:durableId="23C5236D"/>
  <w16cid:commentId w16cid:paraId="476F03F9" w16cid:durableId="23C523A0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53B1" w:rsidRDefault="00C753B1" w:rsidP="00BC1215">
      <w:pPr>
        <w:spacing w:after="0" w:line="240" w:lineRule="auto"/>
      </w:pPr>
      <w:r>
        <w:separator/>
      </w:r>
    </w:p>
  </w:endnote>
  <w:endnote w:type="continuationSeparator" w:id="0">
    <w:p w:rsidR="00C753B1" w:rsidRDefault="00C753B1" w:rsidP="00BC1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3B1" w:rsidRPr="00E16107" w:rsidRDefault="00C753B1" w:rsidP="00C753B1">
    <w:pPr>
      <w:spacing w:after="0"/>
      <w:ind w:left="8080" w:right="-2835"/>
      <w:rPr>
        <w:rFonts w:cs="Times New Roman"/>
        <w:b/>
        <w:color w:val="006600"/>
        <w:spacing w:val="-8"/>
        <w:sz w:val="16"/>
        <w:szCs w:val="16"/>
      </w:rPr>
    </w:pPr>
    <w:r w:rsidRPr="00E16107">
      <w:rPr>
        <w:rFonts w:cs="Times New Roman"/>
        <w:b/>
        <w:color w:val="006600"/>
        <w:spacing w:val="-8"/>
        <w:sz w:val="16"/>
        <w:szCs w:val="16"/>
      </w:rPr>
      <w:t>Uniwersytet Ekonomiczny w Poznaniu</w:t>
    </w:r>
  </w:p>
  <w:p w:rsidR="00C753B1" w:rsidRPr="00E16107" w:rsidRDefault="00C753B1" w:rsidP="00C753B1">
    <w:pPr>
      <w:spacing w:after="0"/>
      <w:ind w:left="8080" w:right="-2835"/>
      <w:rPr>
        <w:rFonts w:cs="Times New Roman"/>
        <w:b/>
        <w:color w:val="006600"/>
        <w:spacing w:val="-8"/>
        <w:sz w:val="16"/>
        <w:szCs w:val="16"/>
      </w:rPr>
    </w:pPr>
    <w:r w:rsidRPr="00E16107">
      <w:rPr>
        <w:rFonts w:cs="Times New Roman"/>
        <w:b/>
        <w:color w:val="006600"/>
        <w:spacing w:val="-8"/>
        <w:sz w:val="16"/>
        <w:szCs w:val="16"/>
      </w:rPr>
      <w:t>Dział Zamówień Publicznych</w:t>
    </w:r>
  </w:p>
  <w:p w:rsidR="00C753B1" w:rsidRPr="00E16107" w:rsidRDefault="00C753B1" w:rsidP="00C753B1">
    <w:pPr>
      <w:spacing w:after="0"/>
      <w:ind w:left="8080" w:right="-2835"/>
      <w:rPr>
        <w:rFonts w:cs="Times New Roman"/>
        <w:color w:val="006600"/>
        <w:spacing w:val="-8"/>
        <w:sz w:val="16"/>
        <w:szCs w:val="16"/>
      </w:rPr>
    </w:pPr>
    <w:r w:rsidRPr="00E16107">
      <w:rPr>
        <w:rFonts w:cs="Times New Roman"/>
        <w:color w:val="006600"/>
        <w:spacing w:val="-8"/>
        <w:sz w:val="16"/>
        <w:szCs w:val="16"/>
      </w:rPr>
      <w:t>al. Niepodległości 10</w:t>
    </w:r>
  </w:p>
  <w:p w:rsidR="00C753B1" w:rsidRPr="00E16107" w:rsidRDefault="00C753B1" w:rsidP="00C753B1">
    <w:pPr>
      <w:spacing w:after="0"/>
      <w:ind w:left="8080" w:right="-2835"/>
      <w:rPr>
        <w:rFonts w:cs="Times New Roman"/>
        <w:color w:val="006600"/>
        <w:spacing w:val="-8"/>
        <w:sz w:val="16"/>
        <w:szCs w:val="16"/>
      </w:rPr>
    </w:pPr>
    <w:r w:rsidRPr="00E16107">
      <w:rPr>
        <w:rFonts w:cs="Times New Roman"/>
        <w:color w:val="006600"/>
        <w:spacing w:val="-8"/>
        <w:sz w:val="16"/>
        <w:szCs w:val="16"/>
      </w:rPr>
      <w:t>61-875 Poznań</w:t>
    </w:r>
  </w:p>
  <w:p w:rsidR="00C753B1" w:rsidRPr="00E16107" w:rsidRDefault="00C753B1" w:rsidP="00C753B1">
    <w:pPr>
      <w:spacing w:after="0"/>
      <w:ind w:left="8080" w:right="-2835"/>
      <w:rPr>
        <w:rFonts w:cs="Times New Roman"/>
        <w:color w:val="006600"/>
        <w:spacing w:val="-8"/>
        <w:sz w:val="16"/>
        <w:szCs w:val="16"/>
      </w:rPr>
    </w:pPr>
    <w:r w:rsidRPr="00E16107">
      <w:rPr>
        <w:rFonts w:cs="Times New Roman"/>
        <w:color w:val="006600"/>
        <w:spacing w:val="-8"/>
        <w:sz w:val="16"/>
        <w:szCs w:val="16"/>
      </w:rPr>
      <w:t>tel. +48 61 856 92 79</w:t>
    </w:r>
  </w:p>
  <w:p w:rsidR="00C753B1" w:rsidRPr="00E16107" w:rsidRDefault="00C753B1" w:rsidP="00C753B1">
    <w:pPr>
      <w:spacing w:after="0"/>
      <w:ind w:left="8080" w:right="-2835"/>
      <w:rPr>
        <w:rFonts w:cs="Times New Roman"/>
        <w:color w:val="006600"/>
        <w:spacing w:val="-8"/>
        <w:sz w:val="16"/>
        <w:szCs w:val="16"/>
      </w:rPr>
    </w:pPr>
    <w:r w:rsidRPr="00E16107">
      <w:rPr>
        <w:rFonts w:cs="Times New Roman"/>
        <w:color w:val="006600"/>
        <w:spacing w:val="-8"/>
        <w:sz w:val="16"/>
        <w:szCs w:val="16"/>
      </w:rPr>
      <w:t>zp@ue.poznan.pl</w:t>
    </w:r>
  </w:p>
  <w:p w:rsidR="00C753B1" w:rsidRPr="00E16107" w:rsidRDefault="00C753B1" w:rsidP="00C753B1">
    <w:pPr>
      <w:spacing w:after="0"/>
      <w:ind w:left="8080" w:right="-2835"/>
      <w:rPr>
        <w:rFonts w:cs="Times New Roman"/>
        <w:b/>
        <w:color w:val="006600"/>
        <w:spacing w:val="-8"/>
        <w:sz w:val="16"/>
        <w:szCs w:val="16"/>
      </w:rPr>
    </w:pPr>
    <w:r w:rsidRPr="00E16107">
      <w:rPr>
        <w:rFonts w:cs="Times New Roman"/>
        <w:b/>
        <w:color w:val="006600"/>
        <w:spacing w:val="-8"/>
        <w:sz w:val="16"/>
        <w:szCs w:val="16"/>
      </w:rPr>
      <w:t>www.ue.poznan.pl</w:t>
    </w:r>
  </w:p>
  <w:p w:rsidR="00C753B1" w:rsidRDefault="00C753B1" w:rsidP="00B001FF">
    <w:pPr>
      <w:pStyle w:val="Nagwek"/>
      <w:tabs>
        <w:tab w:val="clear" w:pos="4536"/>
        <w:tab w:val="clear" w:pos="9072"/>
        <w:tab w:val="left" w:pos="5976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53B1" w:rsidRDefault="00C753B1" w:rsidP="00BC1215">
      <w:pPr>
        <w:spacing w:after="0" w:line="240" w:lineRule="auto"/>
      </w:pPr>
      <w:r>
        <w:separator/>
      </w:r>
    </w:p>
  </w:footnote>
  <w:footnote w:type="continuationSeparator" w:id="0">
    <w:p w:rsidR="00C753B1" w:rsidRDefault="00C753B1" w:rsidP="00BC1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53B1" w:rsidRDefault="00C753B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-415290</wp:posOffset>
          </wp:positionV>
          <wp:extent cx="8035925" cy="1604645"/>
          <wp:effectExtent l="0" t="0" r="0" b="0"/>
          <wp:wrapNone/>
          <wp:docPr id="8" name="Obraz 8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0"/>
        </w:tabs>
        <w:ind w:left="720" w:hanging="360"/>
      </w:pPr>
      <w:rPr>
        <w:rFonts w:ascii="Segoe UI" w:hAnsi="Segoe UI" w:cs="Segoe UI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0"/>
        <w:szCs w:val="20"/>
        <w:u w:val="none"/>
      </w:rPr>
    </w:lvl>
    <w:lvl w:ilvl="1">
      <w:start w:val="1"/>
      <w:numFmt w:val="none"/>
      <w:suff w:val="nothing"/>
      <w:lvlText w:val="​"/>
      <w:lvlJc w:val="left"/>
      <w:pPr>
        <w:tabs>
          <w:tab w:val="num" w:pos="0"/>
        </w:tabs>
        <w:ind w:left="1080" w:hanging="36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1440" w:hanging="36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1800" w:hanging="36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2160" w:hanging="36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2520" w:hanging="36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2880" w:hanging="36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3240" w:hanging="36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2496E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152"/>
        </w:tabs>
        <w:ind w:left="1152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512"/>
        </w:tabs>
        <w:ind w:left="1512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72"/>
        </w:tabs>
        <w:ind w:left="1872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232"/>
        </w:tabs>
        <w:ind w:left="2232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92"/>
        </w:tabs>
        <w:ind w:left="2592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312"/>
        </w:tabs>
        <w:ind w:left="3312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72"/>
        </w:tabs>
        <w:ind w:left="3672" w:hanging="360"/>
      </w:pPr>
      <w:rPr>
        <w:rFonts w:ascii="OpenSymbol" w:hAnsi="OpenSymbol" w:cs="OpenSymbol"/>
      </w:rPr>
    </w:lvl>
  </w:abstractNum>
  <w:abstractNum w:abstractNumId="3" w15:restartNumberingAfterBreak="0">
    <w:nsid w:val="0000000D"/>
    <w:multiLevelType w:val="singleLevel"/>
    <w:tmpl w:val="5176A2F8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0"/>
        <w:szCs w:val="20"/>
      </w:rPr>
    </w:lvl>
  </w:abstractNum>
  <w:abstractNum w:abstractNumId="4" w15:restartNumberingAfterBreak="0">
    <w:nsid w:val="02AB7D71"/>
    <w:multiLevelType w:val="hybridMultilevel"/>
    <w:tmpl w:val="DA6CEDC2"/>
    <w:lvl w:ilvl="0" w:tplc="F52C1894">
      <w:start w:val="1"/>
      <w:numFmt w:val="upperRoman"/>
      <w:lvlText w:val="%1."/>
      <w:lvlJc w:val="left"/>
      <w:pPr>
        <w:tabs>
          <w:tab w:val="num" w:pos="1425"/>
        </w:tabs>
        <w:ind w:left="1425" w:hanging="72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03242F84"/>
    <w:multiLevelType w:val="hybridMultilevel"/>
    <w:tmpl w:val="845413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483068"/>
    <w:multiLevelType w:val="multilevel"/>
    <w:tmpl w:val="67963D2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0D326F78"/>
    <w:multiLevelType w:val="multilevel"/>
    <w:tmpl w:val="5502AD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0D441442"/>
    <w:multiLevelType w:val="multilevel"/>
    <w:tmpl w:val="AC34B7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E37150D"/>
    <w:multiLevelType w:val="hybridMultilevel"/>
    <w:tmpl w:val="CF744DF0"/>
    <w:lvl w:ilvl="0" w:tplc="04150001">
      <w:start w:val="1"/>
      <w:numFmt w:val="bullet"/>
      <w:lvlText w:val=""/>
      <w:lvlJc w:val="left"/>
      <w:pPr>
        <w:ind w:left="1483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20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923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643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6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83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803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52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43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100B2CFE"/>
    <w:multiLevelType w:val="hybridMultilevel"/>
    <w:tmpl w:val="53402CFA"/>
    <w:lvl w:ilvl="0" w:tplc="38127DD8">
      <w:start w:val="2"/>
      <w:numFmt w:val="lowerLetter"/>
      <w:lvlText w:val="%1)"/>
      <w:lvlJc w:val="left"/>
      <w:pPr>
        <w:ind w:left="76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85" w:hanging="360"/>
      </w:pPr>
    </w:lvl>
    <w:lvl w:ilvl="2" w:tplc="0415001B">
      <w:start w:val="1"/>
      <w:numFmt w:val="lowerRoman"/>
      <w:lvlText w:val="%3."/>
      <w:lvlJc w:val="right"/>
      <w:pPr>
        <w:ind w:left="2205" w:hanging="180"/>
      </w:pPr>
    </w:lvl>
    <w:lvl w:ilvl="3" w:tplc="0415000F">
      <w:start w:val="1"/>
      <w:numFmt w:val="decimal"/>
      <w:lvlText w:val="%4."/>
      <w:lvlJc w:val="left"/>
      <w:pPr>
        <w:ind w:left="2925" w:hanging="360"/>
      </w:pPr>
    </w:lvl>
    <w:lvl w:ilvl="4" w:tplc="04150019">
      <w:start w:val="1"/>
      <w:numFmt w:val="lowerLetter"/>
      <w:lvlText w:val="%5."/>
      <w:lvlJc w:val="left"/>
      <w:pPr>
        <w:ind w:left="3645" w:hanging="360"/>
      </w:pPr>
    </w:lvl>
    <w:lvl w:ilvl="5" w:tplc="0415001B">
      <w:start w:val="1"/>
      <w:numFmt w:val="lowerRoman"/>
      <w:lvlText w:val="%6."/>
      <w:lvlJc w:val="right"/>
      <w:pPr>
        <w:ind w:left="4365" w:hanging="180"/>
      </w:pPr>
    </w:lvl>
    <w:lvl w:ilvl="6" w:tplc="0415000F">
      <w:start w:val="1"/>
      <w:numFmt w:val="decimal"/>
      <w:lvlText w:val="%7."/>
      <w:lvlJc w:val="left"/>
      <w:pPr>
        <w:ind w:left="5085" w:hanging="360"/>
      </w:pPr>
    </w:lvl>
    <w:lvl w:ilvl="7" w:tplc="04150019">
      <w:start w:val="1"/>
      <w:numFmt w:val="lowerLetter"/>
      <w:lvlText w:val="%8."/>
      <w:lvlJc w:val="left"/>
      <w:pPr>
        <w:ind w:left="5805" w:hanging="360"/>
      </w:pPr>
    </w:lvl>
    <w:lvl w:ilvl="8" w:tplc="0415001B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1CFC25F0"/>
    <w:multiLevelType w:val="hybridMultilevel"/>
    <w:tmpl w:val="AF84FE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805617"/>
    <w:multiLevelType w:val="hybridMultilevel"/>
    <w:tmpl w:val="E6BE94F6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1F357747"/>
    <w:multiLevelType w:val="hybridMultilevel"/>
    <w:tmpl w:val="540810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5763CC"/>
    <w:multiLevelType w:val="hybridMultilevel"/>
    <w:tmpl w:val="17AEEA58"/>
    <w:lvl w:ilvl="0" w:tplc="EAB6E57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47839"/>
    <w:multiLevelType w:val="hybridMultilevel"/>
    <w:tmpl w:val="017A244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2D5D07F8"/>
    <w:multiLevelType w:val="multilevel"/>
    <w:tmpl w:val="ABE05B1E"/>
    <w:lvl w:ilvl="0">
      <w:start w:val="8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F837739"/>
    <w:multiLevelType w:val="multilevel"/>
    <w:tmpl w:val="1690FD4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8C51879"/>
    <w:multiLevelType w:val="multilevel"/>
    <w:tmpl w:val="CB98270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lvlText w:val="%2)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abstractNum w:abstractNumId="19" w15:restartNumberingAfterBreak="0">
    <w:nsid w:val="3AC66F37"/>
    <w:multiLevelType w:val="hybridMultilevel"/>
    <w:tmpl w:val="C0A882F4"/>
    <w:lvl w:ilvl="0" w:tplc="2848C75C">
      <w:start w:val="1"/>
      <w:numFmt w:val="decimal"/>
      <w:lvlText w:val="Odp. %1."/>
      <w:lvlJc w:val="left"/>
      <w:pPr>
        <w:tabs>
          <w:tab w:val="num" w:pos="680"/>
        </w:tabs>
        <w:ind w:left="680" w:hanging="680"/>
      </w:pPr>
      <w:rPr>
        <w:rFonts w:hint="default"/>
        <w:b/>
        <w:bCs/>
        <w:i w:val="0"/>
        <w:iCs w:val="0"/>
      </w:rPr>
    </w:lvl>
    <w:lvl w:ilvl="1" w:tplc="352EB564">
      <w:start w:val="1"/>
      <w:numFmt w:val="bullet"/>
      <w:lvlText w:val="-"/>
      <w:lvlJc w:val="left"/>
      <w:pPr>
        <w:tabs>
          <w:tab w:val="num" w:pos="1250"/>
        </w:tabs>
        <w:ind w:left="1250" w:hanging="170"/>
      </w:pPr>
      <w:rPr>
        <w:rFonts w:ascii="Times New Roman" w:hAnsi="Times New Roman" w:cs="Times New Roman" w:hint="default"/>
        <w:b/>
        <w:bCs/>
        <w:i w:val="0"/>
        <w:iCs w:val="0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7B32B2"/>
    <w:multiLevelType w:val="hybridMultilevel"/>
    <w:tmpl w:val="233CFEF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47B5688"/>
    <w:multiLevelType w:val="hybridMultilevel"/>
    <w:tmpl w:val="353EFC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56C7E54"/>
    <w:multiLevelType w:val="hybridMultilevel"/>
    <w:tmpl w:val="0D66513A"/>
    <w:lvl w:ilvl="0" w:tplc="295E4DE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737F01"/>
    <w:multiLevelType w:val="hybridMultilevel"/>
    <w:tmpl w:val="FA56501A"/>
    <w:lvl w:ilvl="0" w:tplc="6114ABB2">
      <w:start w:val="1"/>
      <w:numFmt w:val="decimal"/>
      <w:lvlText w:val="Pyt. %1."/>
      <w:lvlJc w:val="left"/>
      <w:pPr>
        <w:tabs>
          <w:tab w:val="num" w:pos="907"/>
        </w:tabs>
        <w:ind w:left="907" w:hanging="907"/>
      </w:pPr>
      <w:rPr>
        <w:rFonts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A01564D"/>
    <w:multiLevelType w:val="hybridMultilevel"/>
    <w:tmpl w:val="F154EBDE"/>
    <w:lvl w:ilvl="0" w:tplc="4A040FF8">
      <w:start w:val="1"/>
      <w:numFmt w:val="decimal"/>
      <w:lvlText w:val="%1."/>
      <w:lvlJc w:val="left"/>
      <w:pPr>
        <w:ind w:left="855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0372DE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B7348DF"/>
    <w:multiLevelType w:val="hybridMultilevel"/>
    <w:tmpl w:val="8ED88BB2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7" w15:restartNumberingAfterBreak="0">
    <w:nsid w:val="4EBB14D3"/>
    <w:multiLevelType w:val="hybridMultilevel"/>
    <w:tmpl w:val="E138E2D2"/>
    <w:lvl w:ilvl="0" w:tplc="58FE9CA8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D3962"/>
    <w:multiLevelType w:val="hybridMultilevel"/>
    <w:tmpl w:val="95D44D24"/>
    <w:lvl w:ilvl="0" w:tplc="B360058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3527C6"/>
    <w:multiLevelType w:val="hybridMultilevel"/>
    <w:tmpl w:val="6D361612"/>
    <w:lvl w:ilvl="0" w:tplc="33DCCB00">
      <w:start w:val="1"/>
      <w:numFmt w:val="decimal"/>
      <w:lvlText w:val="Pyt. %1."/>
      <w:lvlJc w:val="left"/>
      <w:pPr>
        <w:tabs>
          <w:tab w:val="num" w:pos="680"/>
        </w:tabs>
      </w:pPr>
      <w:rPr>
        <w:rFonts w:hint="default"/>
        <w:b/>
        <w:bCs/>
        <w:i w:val="0"/>
        <w:iCs w:val="0"/>
        <w:sz w:val="22"/>
        <w:szCs w:val="22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  <w:i w:val="0"/>
        <w:iCs w:val="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8821C97"/>
    <w:multiLevelType w:val="hybridMultilevel"/>
    <w:tmpl w:val="EA2C1BC2"/>
    <w:lvl w:ilvl="0" w:tplc="0415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F51D5D"/>
    <w:multiLevelType w:val="hybridMultilevel"/>
    <w:tmpl w:val="A11AFBDC"/>
    <w:lvl w:ilvl="0" w:tplc="B24447DE">
      <w:start w:val="1"/>
      <w:numFmt w:val="decimal"/>
      <w:lvlText w:val="Odp. %1."/>
      <w:lvlJc w:val="left"/>
      <w:pPr>
        <w:tabs>
          <w:tab w:val="num" w:pos="907"/>
        </w:tabs>
        <w:ind w:left="907" w:hanging="907"/>
      </w:pPr>
      <w:rPr>
        <w:rFonts w:ascii="Calibri" w:hAnsi="Calibri" w:cs="Calibri" w:hint="default"/>
        <w:b/>
        <w:i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07162E8"/>
    <w:multiLevelType w:val="hybridMultilevel"/>
    <w:tmpl w:val="D6F06E9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196F49"/>
    <w:multiLevelType w:val="multilevel"/>
    <w:tmpl w:val="10BAF0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DEA485B"/>
    <w:multiLevelType w:val="hybridMultilevel"/>
    <w:tmpl w:val="623E433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10BF0"/>
    <w:multiLevelType w:val="multilevel"/>
    <w:tmpl w:val="49DC08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EFE1D3B"/>
    <w:multiLevelType w:val="multilevel"/>
    <w:tmpl w:val="53F696D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decimal"/>
      <w:isLgl/>
      <w:lvlText w:val="%1.%2"/>
      <w:lvlJc w:val="left"/>
      <w:pPr>
        <w:ind w:left="643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286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569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212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495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138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42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04" w:hanging="1440"/>
      </w:pPr>
      <w:rPr>
        <w:rFonts w:hint="default"/>
        <w:color w:val="auto"/>
      </w:rPr>
    </w:lvl>
  </w:abstractNum>
  <w:num w:numId="1">
    <w:abstractNumId w:val="32"/>
  </w:num>
  <w:num w:numId="2">
    <w:abstractNumId w:val="16"/>
  </w:num>
  <w:num w:numId="3">
    <w:abstractNumId w:val="5"/>
  </w:num>
  <w:num w:numId="4">
    <w:abstractNumId w:val="29"/>
  </w:num>
  <w:num w:numId="5">
    <w:abstractNumId w:val="19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0"/>
  </w:num>
  <w:num w:numId="9">
    <w:abstractNumId w:val="30"/>
  </w:num>
  <w:num w:numId="10">
    <w:abstractNumId w:val="1"/>
  </w:num>
  <w:num w:numId="11">
    <w:abstractNumId w:val="2"/>
  </w:num>
  <w:num w:numId="12">
    <w:abstractNumId w:val="0"/>
  </w:num>
  <w:num w:numId="13">
    <w:abstractNumId w:val="12"/>
  </w:num>
  <w:num w:numId="14">
    <w:abstractNumId w:val="20"/>
  </w:num>
  <w:num w:numId="15">
    <w:abstractNumId w:val="9"/>
  </w:num>
  <w:num w:numId="16">
    <w:abstractNumId w:val="24"/>
  </w:num>
  <w:num w:numId="17">
    <w:abstractNumId w:val="21"/>
  </w:num>
  <w:num w:numId="18">
    <w:abstractNumId w:val="28"/>
  </w:num>
  <w:num w:numId="19">
    <w:abstractNumId w:val="3"/>
  </w:num>
  <w:num w:numId="20">
    <w:abstractNumId w:val="13"/>
  </w:num>
  <w:num w:numId="21">
    <w:abstractNumId w:val="27"/>
  </w:num>
  <w:num w:numId="22">
    <w:abstractNumId w:val="22"/>
  </w:num>
  <w:num w:numId="23">
    <w:abstractNumId w:val="34"/>
  </w:num>
  <w:num w:numId="24">
    <w:abstractNumId w:val="26"/>
  </w:num>
  <w:num w:numId="25">
    <w:abstractNumId w:val="4"/>
  </w:num>
  <w:num w:numId="26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7"/>
  </w:num>
  <w:num w:numId="29">
    <w:abstractNumId w:val="17"/>
  </w:num>
  <w:num w:numId="30">
    <w:abstractNumId w:val="31"/>
  </w:num>
  <w:num w:numId="31">
    <w:abstractNumId w:val="23"/>
  </w:num>
  <w:num w:numId="32">
    <w:abstractNumId w:val="25"/>
  </w:num>
  <w:num w:numId="33">
    <w:abstractNumId w:val="8"/>
  </w:num>
  <w:num w:numId="34">
    <w:abstractNumId w:val="36"/>
  </w:num>
  <w:num w:numId="35">
    <w:abstractNumId w:val="18"/>
  </w:num>
  <w:num w:numId="36">
    <w:abstractNumId w:val="11"/>
  </w:num>
  <w:num w:numId="37">
    <w:abstractNumId w:val="33"/>
  </w:num>
  <w:num w:numId="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DC6"/>
    <w:rsid w:val="00001890"/>
    <w:rsid w:val="0000714B"/>
    <w:rsid w:val="00022F1C"/>
    <w:rsid w:val="000303A1"/>
    <w:rsid w:val="00044A88"/>
    <w:rsid w:val="00046F8A"/>
    <w:rsid w:val="000568A2"/>
    <w:rsid w:val="00067FC5"/>
    <w:rsid w:val="000A0864"/>
    <w:rsid w:val="000C0849"/>
    <w:rsid w:val="000D0DC6"/>
    <w:rsid w:val="000D395E"/>
    <w:rsid w:val="000E5752"/>
    <w:rsid w:val="001068F6"/>
    <w:rsid w:val="00137AB3"/>
    <w:rsid w:val="00146840"/>
    <w:rsid w:val="00150805"/>
    <w:rsid w:val="00161744"/>
    <w:rsid w:val="00162D27"/>
    <w:rsid w:val="00171F12"/>
    <w:rsid w:val="00173BB5"/>
    <w:rsid w:val="001A5992"/>
    <w:rsid w:val="001C5E75"/>
    <w:rsid w:val="001D1FE4"/>
    <w:rsid w:val="001D4348"/>
    <w:rsid w:val="001D4AA9"/>
    <w:rsid w:val="001E6C95"/>
    <w:rsid w:val="001F6CA8"/>
    <w:rsid w:val="002111FF"/>
    <w:rsid w:val="002308A5"/>
    <w:rsid w:val="00230AF3"/>
    <w:rsid w:val="0024574A"/>
    <w:rsid w:val="00252A05"/>
    <w:rsid w:val="0026616B"/>
    <w:rsid w:val="002712CC"/>
    <w:rsid w:val="002714BB"/>
    <w:rsid w:val="00274AE0"/>
    <w:rsid w:val="00282A95"/>
    <w:rsid w:val="00294D3E"/>
    <w:rsid w:val="00297E18"/>
    <w:rsid w:val="002A0A63"/>
    <w:rsid w:val="002A4373"/>
    <w:rsid w:val="002B0288"/>
    <w:rsid w:val="002B66D6"/>
    <w:rsid w:val="002C2C8A"/>
    <w:rsid w:val="002C5F17"/>
    <w:rsid w:val="002E54C0"/>
    <w:rsid w:val="00310863"/>
    <w:rsid w:val="0031490F"/>
    <w:rsid w:val="00335D7F"/>
    <w:rsid w:val="00340233"/>
    <w:rsid w:val="00343777"/>
    <w:rsid w:val="00362208"/>
    <w:rsid w:val="003712C8"/>
    <w:rsid w:val="00374031"/>
    <w:rsid w:val="00387277"/>
    <w:rsid w:val="0039737C"/>
    <w:rsid w:val="003A21A3"/>
    <w:rsid w:val="003B2966"/>
    <w:rsid w:val="003B3857"/>
    <w:rsid w:val="003B7AAE"/>
    <w:rsid w:val="003D0355"/>
    <w:rsid w:val="003D2600"/>
    <w:rsid w:val="003D2D83"/>
    <w:rsid w:val="003D4193"/>
    <w:rsid w:val="003D698B"/>
    <w:rsid w:val="00403103"/>
    <w:rsid w:val="00410CDC"/>
    <w:rsid w:val="004218B5"/>
    <w:rsid w:val="00427F22"/>
    <w:rsid w:val="00435C1C"/>
    <w:rsid w:val="00446C0B"/>
    <w:rsid w:val="004547C2"/>
    <w:rsid w:val="00466938"/>
    <w:rsid w:val="0048580C"/>
    <w:rsid w:val="004C1A94"/>
    <w:rsid w:val="004C57BF"/>
    <w:rsid w:val="004E5516"/>
    <w:rsid w:val="00515DB1"/>
    <w:rsid w:val="00520C22"/>
    <w:rsid w:val="005237E4"/>
    <w:rsid w:val="0052609F"/>
    <w:rsid w:val="00536403"/>
    <w:rsid w:val="005413F4"/>
    <w:rsid w:val="00583262"/>
    <w:rsid w:val="005C7CF6"/>
    <w:rsid w:val="005E4160"/>
    <w:rsid w:val="00602995"/>
    <w:rsid w:val="00612F19"/>
    <w:rsid w:val="00652E78"/>
    <w:rsid w:val="00661C45"/>
    <w:rsid w:val="006622AE"/>
    <w:rsid w:val="0066356C"/>
    <w:rsid w:val="00665A8B"/>
    <w:rsid w:val="006701E1"/>
    <w:rsid w:val="00673919"/>
    <w:rsid w:val="00680C29"/>
    <w:rsid w:val="00682F4A"/>
    <w:rsid w:val="00693AEB"/>
    <w:rsid w:val="006A408D"/>
    <w:rsid w:val="006A7DA4"/>
    <w:rsid w:val="006B20FF"/>
    <w:rsid w:val="006B7276"/>
    <w:rsid w:val="006C0735"/>
    <w:rsid w:val="006C5062"/>
    <w:rsid w:val="006C7041"/>
    <w:rsid w:val="006F05AF"/>
    <w:rsid w:val="00700FDB"/>
    <w:rsid w:val="00710746"/>
    <w:rsid w:val="00714F6E"/>
    <w:rsid w:val="00740B60"/>
    <w:rsid w:val="00744CEE"/>
    <w:rsid w:val="00747DBB"/>
    <w:rsid w:val="00771D41"/>
    <w:rsid w:val="00783474"/>
    <w:rsid w:val="00784C03"/>
    <w:rsid w:val="007B2EC5"/>
    <w:rsid w:val="007D269A"/>
    <w:rsid w:val="007E4449"/>
    <w:rsid w:val="007F0E64"/>
    <w:rsid w:val="0081618A"/>
    <w:rsid w:val="00820F6B"/>
    <w:rsid w:val="0082308D"/>
    <w:rsid w:val="00824EC7"/>
    <w:rsid w:val="0082545A"/>
    <w:rsid w:val="0083131F"/>
    <w:rsid w:val="00833F70"/>
    <w:rsid w:val="00837279"/>
    <w:rsid w:val="008503E8"/>
    <w:rsid w:val="00855AC3"/>
    <w:rsid w:val="00855BC6"/>
    <w:rsid w:val="008653DC"/>
    <w:rsid w:val="00866C16"/>
    <w:rsid w:val="008821E5"/>
    <w:rsid w:val="00882673"/>
    <w:rsid w:val="008830D6"/>
    <w:rsid w:val="00885BC4"/>
    <w:rsid w:val="00886CD1"/>
    <w:rsid w:val="0089100B"/>
    <w:rsid w:val="00892ADE"/>
    <w:rsid w:val="00894F6E"/>
    <w:rsid w:val="00897CD0"/>
    <w:rsid w:val="008B5CA2"/>
    <w:rsid w:val="008C0385"/>
    <w:rsid w:val="008C6223"/>
    <w:rsid w:val="008D3006"/>
    <w:rsid w:val="008D3AC9"/>
    <w:rsid w:val="008E71F1"/>
    <w:rsid w:val="008F062F"/>
    <w:rsid w:val="008F1734"/>
    <w:rsid w:val="009171DB"/>
    <w:rsid w:val="00925662"/>
    <w:rsid w:val="009513BE"/>
    <w:rsid w:val="00972DB9"/>
    <w:rsid w:val="00982B7A"/>
    <w:rsid w:val="00986A0D"/>
    <w:rsid w:val="0099375C"/>
    <w:rsid w:val="009969B3"/>
    <w:rsid w:val="009A6339"/>
    <w:rsid w:val="009B339D"/>
    <w:rsid w:val="009B7C06"/>
    <w:rsid w:val="009C49D0"/>
    <w:rsid w:val="009E334C"/>
    <w:rsid w:val="00A01EB5"/>
    <w:rsid w:val="00A038DC"/>
    <w:rsid w:val="00A20A2B"/>
    <w:rsid w:val="00A4070A"/>
    <w:rsid w:val="00A50361"/>
    <w:rsid w:val="00A62FCE"/>
    <w:rsid w:val="00A65F9B"/>
    <w:rsid w:val="00AB72C2"/>
    <w:rsid w:val="00AD79F4"/>
    <w:rsid w:val="00AE4E30"/>
    <w:rsid w:val="00AF0CD6"/>
    <w:rsid w:val="00AF31A8"/>
    <w:rsid w:val="00B001FF"/>
    <w:rsid w:val="00B0763A"/>
    <w:rsid w:val="00B165F1"/>
    <w:rsid w:val="00B24025"/>
    <w:rsid w:val="00B27B5E"/>
    <w:rsid w:val="00B50DC3"/>
    <w:rsid w:val="00B65320"/>
    <w:rsid w:val="00B717AF"/>
    <w:rsid w:val="00B76888"/>
    <w:rsid w:val="00B917DA"/>
    <w:rsid w:val="00B930AE"/>
    <w:rsid w:val="00BA259B"/>
    <w:rsid w:val="00BB4716"/>
    <w:rsid w:val="00BB70F6"/>
    <w:rsid w:val="00BC1215"/>
    <w:rsid w:val="00BC2103"/>
    <w:rsid w:val="00BC235E"/>
    <w:rsid w:val="00BC4EDF"/>
    <w:rsid w:val="00BF07A6"/>
    <w:rsid w:val="00C07F18"/>
    <w:rsid w:val="00C16D74"/>
    <w:rsid w:val="00C33923"/>
    <w:rsid w:val="00C36887"/>
    <w:rsid w:val="00C421CC"/>
    <w:rsid w:val="00C551E0"/>
    <w:rsid w:val="00C60445"/>
    <w:rsid w:val="00C61E5D"/>
    <w:rsid w:val="00C66939"/>
    <w:rsid w:val="00C67CCB"/>
    <w:rsid w:val="00C753B1"/>
    <w:rsid w:val="00C8099A"/>
    <w:rsid w:val="00C824C1"/>
    <w:rsid w:val="00C82D54"/>
    <w:rsid w:val="00CA57F8"/>
    <w:rsid w:val="00CC1869"/>
    <w:rsid w:val="00CC3D99"/>
    <w:rsid w:val="00CC74DC"/>
    <w:rsid w:val="00CC75AF"/>
    <w:rsid w:val="00CD0EBE"/>
    <w:rsid w:val="00CD0F3A"/>
    <w:rsid w:val="00CD3B4C"/>
    <w:rsid w:val="00CE0B32"/>
    <w:rsid w:val="00CE147E"/>
    <w:rsid w:val="00CE1DE9"/>
    <w:rsid w:val="00CE52EC"/>
    <w:rsid w:val="00D142BE"/>
    <w:rsid w:val="00D2249D"/>
    <w:rsid w:val="00D302F5"/>
    <w:rsid w:val="00D475A8"/>
    <w:rsid w:val="00D479E0"/>
    <w:rsid w:val="00D47E0D"/>
    <w:rsid w:val="00D61526"/>
    <w:rsid w:val="00D6514A"/>
    <w:rsid w:val="00D6595A"/>
    <w:rsid w:val="00D65A08"/>
    <w:rsid w:val="00D73E14"/>
    <w:rsid w:val="00D7578A"/>
    <w:rsid w:val="00D82C36"/>
    <w:rsid w:val="00D93B1D"/>
    <w:rsid w:val="00DA1788"/>
    <w:rsid w:val="00DA1AFB"/>
    <w:rsid w:val="00DA5251"/>
    <w:rsid w:val="00DB3235"/>
    <w:rsid w:val="00DB71D6"/>
    <w:rsid w:val="00DC4F4C"/>
    <w:rsid w:val="00DD3078"/>
    <w:rsid w:val="00E133CC"/>
    <w:rsid w:val="00E16107"/>
    <w:rsid w:val="00E33739"/>
    <w:rsid w:val="00E33ABF"/>
    <w:rsid w:val="00E75031"/>
    <w:rsid w:val="00E77A5F"/>
    <w:rsid w:val="00E77DC9"/>
    <w:rsid w:val="00E80BB3"/>
    <w:rsid w:val="00EA4EF1"/>
    <w:rsid w:val="00EA5966"/>
    <w:rsid w:val="00EB4950"/>
    <w:rsid w:val="00EC7FD4"/>
    <w:rsid w:val="00EE709C"/>
    <w:rsid w:val="00EE7B4E"/>
    <w:rsid w:val="00EF3FDC"/>
    <w:rsid w:val="00EF4ADC"/>
    <w:rsid w:val="00F10AAA"/>
    <w:rsid w:val="00F16498"/>
    <w:rsid w:val="00F21560"/>
    <w:rsid w:val="00F322B8"/>
    <w:rsid w:val="00F33D50"/>
    <w:rsid w:val="00F4127E"/>
    <w:rsid w:val="00F838D2"/>
    <w:rsid w:val="00F849F1"/>
    <w:rsid w:val="00FA3B03"/>
    <w:rsid w:val="00FC03E3"/>
    <w:rsid w:val="00FC6853"/>
    <w:rsid w:val="00FD2084"/>
    <w:rsid w:val="00FE48FD"/>
    <w:rsid w:val="00FF2A90"/>
    <w:rsid w:val="00FF4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1E709BC2-A897-4D25-A59A-C26EC6DEF8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62208"/>
    <w:pPr>
      <w:spacing w:after="160" w:line="259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listy3akcent61">
    <w:name w:val="Tabela listy 3 — akcent 61"/>
    <w:aliases w:val="Moja"/>
    <w:uiPriority w:val="99"/>
    <w:rsid w:val="00D302F5"/>
    <w:rPr>
      <w:rFonts w:cs="Calibri"/>
      <w:sz w:val="20"/>
      <w:szCs w:val="20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locked/>
    <w:rsid w:val="00BC1215"/>
  </w:style>
  <w:style w:type="paragraph" w:styleId="Stopka">
    <w:name w:val="footer"/>
    <w:aliases w:val="Znak"/>
    <w:basedOn w:val="Normalny"/>
    <w:link w:val="StopkaZnak"/>
    <w:rsid w:val="00BC12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Znak Znak"/>
    <w:basedOn w:val="Domylnaczcionkaakapitu"/>
    <w:link w:val="Stopka"/>
    <w:locked/>
    <w:rsid w:val="00BC1215"/>
  </w:style>
  <w:style w:type="character" w:styleId="Hipercze">
    <w:name w:val="Hyperlink"/>
    <w:basedOn w:val="Domylnaczcionkaakapitu"/>
    <w:uiPriority w:val="99"/>
    <w:semiHidden/>
    <w:rsid w:val="00F16498"/>
    <w:rPr>
      <w:rFonts w:ascii="Times New Roman" w:hAnsi="Times New Roman" w:cs="Times New Roman"/>
      <w:color w:val="auto"/>
      <w:u w:val="single"/>
    </w:rPr>
  </w:style>
  <w:style w:type="paragraph" w:styleId="Akapitzlist">
    <w:name w:val="List Paragraph"/>
    <w:basedOn w:val="Normalny"/>
    <w:link w:val="AkapitzlistZnak"/>
    <w:uiPriority w:val="34"/>
    <w:qFormat/>
    <w:rsid w:val="003D4193"/>
    <w:pPr>
      <w:suppressAutoHyphens/>
      <w:spacing w:after="200" w:line="276" w:lineRule="auto"/>
      <w:ind w:left="720"/>
    </w:pPr>
    <w:rPr>
      <w:lang w:eastAsia="ar-SA"/>
    </w:rPr>
  </w:style>
  <w:style w:type="paragraph" w:customStyle="1" w:styleId="Default">
    <w:name w:val="Default"/>
    <w:uiPriority w:val="99"/>
    <w:rsid w:val="003D419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EA4EF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EA4EF1"/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rame">
    <w:name w:val="grame"/>
    <w:uiPriority w:val="99"/>
    <w:rsid w:val="00B930AE"/>
  </w:style>
  <w:style w:type="paragraph" w:customStyle="1" w:styleId="tekstinformacji">
    <w:name w:val="tekst informacji"/>
    <w:basedOn w:val="Normalny"/>
    <w:uiPriority w:val="99"/>
    <w:rsid w:val="008821E5"/>
    <w:pPr>
      <w:tabs>
        <w:tab w:val="left" w:pos="567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0A08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0A0864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rsid w:val="00D65A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rsid w:val="00693AEB"/>
    <w:rPr>
      <w:rFonts w:cs="Calibri"/>
      <w:lang w:eastAsia="ar-SA"/>
    </w:rPr>
  </w:style>
  <w:style w:type="character" w:styleId="Odwoaniedokomentarza">
    <w:name w:val="annotation reference"/>
    <w:uiPriority w:val="99"/>
    <w:semiHidden/>
    <w:unhideWhenUsed/>
    <w:rsid w:val="00693A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93AEB"/>
    <w:pPr>
      <w:spacing w:line="240" w:lineRule="auto"/>
    </w:pPr>
    <w:rPr>
      <w:rFonts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AEB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C0735"/>
    <w:rPr>
      <w:rFonts w:cs="Calibri"/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C0735"/>
    <w:rPr>
      <w:rFonts w:cs="Calibri"/>
      <w:b/>
      <w:bCs/>
      <w:sz w:val="20"/>
      <w:szCs w:val="20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824C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824C1"/>
    <w:rPr>
      <w:rFonts w:cs="Calibri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824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4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1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1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75801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090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70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363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19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575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50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4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0764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33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2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42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71306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1653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9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287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195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7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3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1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297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10">
          <w:marLeft w:val="72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1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13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13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1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8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734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340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94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82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60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681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55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16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2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16/09/relationships/commentsIds" Target="commentsId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C49EEA95</Template>
  <TotalTime>53</TotalTime>
  <Pages>1</Pages>
  <Words>102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BG</Company>
  <LinksUpToDate>false</LinksUpToDate>
  <CharactersWithSpaces>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Paweł Lembicz</cp:lastModifiedBy>
  <cp:revision>3</cp:revision>
  <cp:lastPrinted>2023-06-14T07:51:00Z</cp:lastPrinted>
  <dcterms:created xsi:type="dcterms:W3CDTF">2023-06-14T07:41:00Z</dcterms:created>
  <dcterms:modified xsi:type="dcterms:W3CDTF">2023-06-14T08:43:00Z</dcterms:modified>
</cp:coreProperties>
</file>