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015" w:rsidRPr="0013097A" w:rsidRDefault="00560015" w:rsidP="00E55350">
      <w:pPr>
        <w:tabs>
          <w:tab w:val="left" w:pos="900"/>
        </w:tabs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1027" type="#_x0000_t75" style="position:absolute;left:0;text-align:left;margin-left:9pt;margin-top:-45pt;width:451.5pt;height:57.75pt;z-index:251658240;visibility:visible">
            <v:imagedata r:id="rId7" o:title=""/>
            <w10:wrap type="square"/>
          </v:shape>
        </w:pict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</w:p>
    <w:p w:rsidR="00560015" w:rsidRPr="0013097A" w:rsidRDefault="00560015" w:rsidP="00E55350">
      <w:pPr>
        <w:rPr>
          <w:rFonts w:ascii="Calibri" w:hAnsi="Calibri" w:cs="Calibri"/>
          <w:sz w:val="22"/>
          <w:szCs w:val="22"/>
        </w:rPr>
      </w:pP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</w:r>
      <w:r w:rsidRPr="0013097A">
        <w:rPr>
          <w:rFonts w:ascii="Calibri" w:hAnsi="Calibri" w:cs="Calibri"/>
          <w:sz w:val="22"/>
          <w:szCs w:val="22"/>
        </w:rPr>
        <w:tab/>
        <w:t xml:space="preserve">Załącznik nr 1 </w:t>
      </w:r>
    </w:p>
    <w:p w:rsidR="00560015" w:rsidRPr="0013097A" w:rsidRDefault="00560015" w:rsidP="00E55350">
      <w:pPr>
        <w:jc w:val="center"/>
        <w:rPr>
          <w:rFonts w:ascii="Calibri" w:hAnsi="Calibri" w:cs="Calibri"/>
          <w:b/>
        </w:rPr>
      </w:pPr>
    </w:p>
    <w:p w:rsidR="00560015" w:rsidRPr="0013097A" w:rsidRDefault="00560015" w:rsidP="00E55350">
      <w:pPr>
        <w:jc w:val="center"/>
        <w:rPr>
          <w:rFonts w:ascii="Calibri" w:hAnsi="Calibri" w:cs="Calibri"/>
          <w:b/>
        </w:rPr>
      </w:pPr>
      <w:r w:rsidRPr="0013097A">
        <w:rPr>
          <w:rFonts w:ascii="Calibri" w:hAnsi="Calibri" w:cs="Calibri"/>
          <w:b/>
        </w:rPr>
        <w:t>FORMULARZ OFERTOWY do zapytania ofertowego</w:t>
      </w:r>
      <w:r>
        <w:rPr>
          <w:rFonts w:ascii="Calibri" w:hAnsi="Calibri" w:cs="Calibri"/>
          <w:b/>
        </w:rPr>
        <w:t xml:space="preserve"> 3/Z064/Z6</w:t>
      </w:r>
    </w:p>
    <w:p w:rsidR="00560015" w:rsidRDefault="00560015" w:rsidP="00E55350">
      <w:pPr>
        <w:jc w:val="center"/>
        <w:rPr>
          <w:rFonts w:ascii="Calibri" w:hAnsi="Calibri" w:cs="Calibri"/>
          <w:b/>
          <w:sz w:val="22"/>
          <w:szCs w:val="22"/>
        </w:rPr>
      </w:pPr>
    </w:p>
    <w:p w:rsidR="00560015" w:rsidRDefault="00560015" w:rsidP="00E55350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zakup nowoczesnych narzędzi dla </w:t>
      </w:r>
      <w:r w:rsidRPr="00E755B7">
        <w:rPr>
          <w:rFonts w:ascii="Calibri" w:hAnsi="Calibri" w:cs="Calibri"/>
          <w:b/>
          <w:sz w:val="22"/>
          <w:szCs w:val="22"/>
        </w:rPr>
        <w:t>doradców zawodowych ABK</w:t>
      </w:r>
    </w:p>
    <w:p w:rsidR="00560015" w:rsidRDefault="00560015" w:rsidP="00653087">
      <w:pPr>
        <w:jc w:val="center"/>
        <w:rPr>
          <w:rFonts w:ascii="Calibri" w:hAnsi="Calibri" w:cs="Calibri"/>
          <w:sz w:val="22"/>
          <w:szCs w:val="22"/>
        </w:rPr>
      </w:pPr>
      <w:r w:rsidRPr="0013097A">
        <w:rPr>
          <w:rFonts w:ascii="Calibri" w:hAnsi="Calibri" w:cs="Calibri"/>
          <w:sz w:val="22"/>
          <w:szCs w:val="22"/>
        </w:rPr>
        <w:t xml:space="preserve"> </w:t>
      </w:r>
    </w:p>
    <w:p w:rsidR="00560015" w:rsidRPr="0013097A" w:rsidRDefault="00560015" w:rsidP="00653087">
      <w:pPr>
        <w:jc w:val="center"/>
        <w:rPr>
          <w:rFonts w:ascii="Calibri" w:hAnsi="Calibri" w:cs="Calibri"/>
          <w:b/>
          <w:bCs/>
        </w:rPr>
      </w:pPr>
    </w:p>
    <w:p w:rsidR="00560015" w:rsidRPr="0013097A" w:rsidRDefault="00560015" w:rsidP="00E55350">
      <w:pPr>
        <w:jc w:val="both"/>
        <w:rPr>
          <w:rFonts w:ascii="Calibri" w:hAnsi="Calibri" w:cs="Calibri"/>
        </w:rPr>
      </w:pPr>
      <w:r w:rsidRPr="0013097A">
        <w:rPr>
          <w:rFonts w:ascii="Calibri" w:hAnsi="Calibri" w:cs="Calibri"/>
          <w:b/>
        </w:rPr>
        <w:t>DANE WYKONAWCY</w:t>
      </w:r>
    </w:p>
    <w:p w:rsidR="00560015" w:rsidRPr="0013097A" w:rsidRDefault="00560015" w:rsidP="00E55350">
      <w:pPr>
        <w:jc w:val="center"/>
        <w:rPr>
          <w:rFonts w:ascii="Calibri" w:hAnsi="Calibri" w:cs="Calibri"/>
          <w:b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62"/>
        <w:gridCol w:w="5526"/>
      </w:tblGrid>
      <w:tr w:rsidR="00560015" w:rsidRPr="0013097A" w:rsidTr="00E55350">
        <w:tc>
          <w:tcPr>
            <w:tcW w:w="3762" w:type="dxa"/>
            <w:shd w:val="clear" w:color="auto" w:fill="D9D9D9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Pełna nazwa Wykonawcy</w:t>
            </w:r>
          </w:p>
        </w:tc>
        <w:tc>
          <w:tcPr>
            <w:tcW w:w="5526" w:type="dxa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560015" w:rsidRPr="0013097A" w:rsidTr="00E55350">
        <w:tc>
          <w:tcPr>
            <w:tcW w:w="3762" w:type="dxa"/>
            <w:shd w:val="clear" w:color="auto" w:fill="D9D9D9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Adres</w:t>
            </w:r>
          </w:p>
        </w:tc>
        <w:tc>
          <w:tcPr>
            <w:tcW w:w="5526" w:type="dxa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560015" w:rsidRPr="0013097A" w:rsidTr="00E55350">
        <w:tc>
          <w:tcPr>
            <w:tcW w:w="3762" w:type="dxa"/>
            <w:shd w:val="clear" w:color="auto" w:fill="D9D9D9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Telefon</w:t>
            </w:r>
          </w:p>
        </w:tc>
        <w:tc>
          <w:tcPr>
            <w:tcW w:w="5526" w:type="dxa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560015" w:rsidRPr="0013097A" w:rsidTr="00E55350">
        <w:tc>
          <w:tcPr>
            <w:tcW w:w="3762" w:type="dxa"/>
            <w:shd w:val="clear" w:color="auto" w:fill="D9D9D9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E-mail</w:t>
            </w:r>
          </w:p>
        </w:tc>
        <w:tc>
          <w:tcPr>
            <w:tcW w:w="5526" w:type="dxa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560015" w:rsidRPr="0013097A" w:rsidTr="00E55350">
        <w:tc>
          <w:tcPr>
            <w:tcW w:w="3762" w:type="dxa"/>
            <w:shd w:val="clear" w:color="auto" w:fill="D9D9D9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NIP</w:t>
            </w:r>
          </w:p>
        </w:tc>
        <w:tc>
          <w:tcPr>
            <w:tcW w:w="5526" w:type="dxa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560015" w:rsidRPr="0013097A" w:rsidTr="00864853">
        <w:trPr>
          <w:trHeight w:val="409"/>
        </w:trPr>
        <w:tc>
          <w:tcPr>
            <w:tcW w:w="9288" w:type="dxa"/>
            <w:gridSpan w:val="2"/>
            <w:shd w:val="clear" w:color="auto" w:fill="D9D9D9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 xml:space="preserve">Dane osoby do kontaktu </w:t>
            </w:r>
          </w:p>
        </w:tc>
      </w:tr>
      <w:tr w:rsidR="00560015" w:rsidRPr="0013097A" w:rsidTr="00E55350">
        <w:tc>
          <w:tcPr>
            <w:tcW w:w="3762" w:type="dxa"/>
            <w:shd w:val="clear" w:color="auto" w:fill="D9D9D9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Imię i nazwisko</w:t>
            </w:r>
          </w:p>
        </w:tc>
        <w:tc>
          <w:tcPr>
            <w:tcW w:w="5526" w:type="dxa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560015" w:rsidRPr="0013097A" w:rsidTr="00E55350">
        <w:tc>
          <w:tcPr>
            <w:tcW w:w="3762" w:type="dxa"/>
            <w:shd w:val="clear" w:color="auto" w:fill="D9D9D9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Telefon</w:t>
            </w:r>
          </w:p>
        </w:tc>
        <w:tc>
          <w:tcPr>
            <w:tcW w:w="5526" w:type="dxa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  <w:tr w:rsidR="00560015" w:rsidRPr="0013097A" w:rsidTr="00E55350">
        <w:tc>
          <w:tcPr>
            <w:tcW w:w="3762" w:type="dxa"/>
            <w:shd w:val="clear" w:color="auto" w:fill="D9D9D9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  <w:r w:rsidRPr="0013097A">
              <w:rPr>
                <w:rFonts w:ascii="Calibri" w:hAnsi="Calibri" w:cs="Calibri"/>
                <w:sz w:val="22"/>
              </w:rPr>
              <w:t>E-mail</w:t>
            </w:r>
          </w:p>
        </w:tc>
        <w:tc>
          <w:tcPr>
            <w:tcW w:w="5526" w:type="dxa"/>
          </w:tcPr>
          <w:p w:rsidR="00560015" w:rsidRPr="0013097A" w:rsidRDefault="00560015">
            <w:pPr>
              <w:tabs>
                <w:tab w:val="left" w:pos="900"/>
              </w:tabs>
              <w:spacing w:before="120" w:after="120" w:line="276" w:lineRule="auto"/>
              <w:jc w:val="both"/>
              <w:rPr>
                <w:rFonts w:ascii="Calibri" w:hAnsi="Calibri" w:cs="Calibri"/>
              </w:rPr>
            </w:pPr>
          </w:p>
        </w:tc>
      </w:tr>
    </w:tbl>
    <w:p w:rsidR="00560015" w:rsidRPr="0013097A" w:rsidRDefault="00560015" w:rsidP="00E55350">
      <w:pPr>
        <w:jc w:val="center"/>
        <w:rPr>
          <w:rFonts w:ascii="Calibri" w:hAnsi="Calibri" w:cs="Calibri"/>
          <w:b/>
        </w:rPr>
      </w:pPr>
    </w:p>
    <w:p w:rsidR="00560015" w:rsidRPr="0013097A" w:rsidRDefault="00560015" w:rsidP="00E55350">
      <w:pPr>
        <w:rPr>
          <w:rFonts w:ascii="Calibri" w:hAnsi="Calibri" w:cs="Calibri"/>
          <w:b/>
          <w:sz w:val="28"/>
          <w:szCs w:val="28"/>
        </w:rPr>
      </w:pPr>
      <w:r w:rsidRPr="0013097A">
        <w:rPr>
          <w:rFonts w:ascii="Calibri" w:hAnsi="Calibri" w:cs="Calibri"/>
          <w:b/>
          <w:sz w:val="28"/>
          <w:szCs w:val="28"/>
        </w:rPr>
        <w:t>Niniejszym składam ofertę na zamówienie:</w:t>
      </w:r>
    </w:p>
    <w:p w:rsidR="00560015" w:rsidRPr="0013097A" w:rsidRDefault="00560015" w:rsidP="00E55350">
      <w:pPr>
        <w:rPr>
          <w:rFonts w:ascii="Calibri" w:hAnsi="Calibri" w:cs="Calibri"/>
          <w:b/>
        </w:rPr>
      </w:pPr>
    </w:p>
    <w:p w:rsidR="00560015" w:rsidRDefault="00560015" w:rsidP="00E55350">
      <w:pPr>
        <w:rPr>
          <w:rFonts w:ascii="Calibri" w:hAnsi="Calibri" w:cs="Calibr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29"/>
        <w:gridCol w:w="829"/>
        <w:gridCol w:w="4098"/>
        <w:gridCol w:w="745"/>
        <w:gridCol w:w="807"/>
        <w:gridCol w:w="805"/>
      </w:tblGrid>
      <w:tr w:rsidR="00560015" w:rsidRPr="003F7900" w:rsidTr="003F7900">
        <w:trPr>
          <w:trHeight w:val="407"/>
          <w:tblHeader/>
        </w:trPr>
        <w:tc>
          <w:tcPr>
            <w:tcW w:w="0" w:type="auto"/>
            <w:gridSpan w:val="6"/>
          </w:tcPr>
          <w:p w:rsidR="00560015" w:rsidRPr="003F7900" w:rsidRDefault="00560015" w:rsidP="003F7900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</w:rPr>
            </w:pPr>
            <w:r w:rsidRPr="003F7900">
              <w:rPr>
                <w:rFonts w:ascii="Calibri" w:hAnsi="Calibri" w:cs="Calibri"/>
                <w:b/>
                <w:sz w:val="22"/>
                <w:szCs w:val="22"/>
              </w:rPr>
              <w:t>Oferujemy zrealizowanie przedmiotu zamówienia opisanego w pkt. 3 zapytania ofertowego</w:t>
            </w:r>
          </w:p>
        </w:tc>
      </w:tr>
      <w:tr w:rsidR="00560015" w:rsidRPr="003F7900" w:rsidTr="00012259">
        <w:trPr>
          <w:trHeight w:val="407"/>
          <w:tblHeader/>
        </w:trPr>
        <w:tc>
          <w:tcPr>
            <w:tcW w:w="0" w:type="auto"/>
            <w:vAlign w:val="center"/>
          </w:tcPr>
          <w:p w:rsidR="00560015" w:rsidRPr="003F7900" w:rsidRDefault="00560015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Nazwa produktu</w:t>
            </w:r>
          </w:p>
        </w:tc>
        <w:tc>
          <w:tcPr>
            <w:tcW w:w="0" w:type="auto"/>
            <w:vAlign w:val="center"/>
          </w:tcPr>
          <w:p w:rsidR="00560015" w:rsidRPr="003F7900" w:rsidRDefault="00560015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Licencja</w:t>
            </w:r>
          </w:p>
        </w:tc>
        <w:tc>
          <w:tcPr>
            <w:tcW w:w="0" w:type="auto"/>
            <w:vAlign w:val="center"/>
          </w:tcPr>
          <w:p w:rsidR="00560015" w:rsidRPr="003F7900" w:rsidRDefault="00560015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Zawartość opakowania</w:t>
            </w:r>
          </w:p>
        </w:tc>
        <w:tc>
          <w:tcPr>
            <w:tcW w:w="0" w:type="auto"/>
            <w:vAlign w:val="center"/>
          </w:tcPr>
          <w:p w:rsidR="00560015" w:rsidRPr="003F7900" w:rsidRDefault="00560015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Cena netto</w:t>
            </w:r>
          </w:p>
        </w:tc>
        <w:tc>
          <w:tcPr>
            <w:tcW w:w="0" w:type="auto"/>
            <w:vAlign w:val="center"/>
          </w:tcPr>
          <w:p w:rsidR="00560015" w:rsidRPr="003F7900" w:rsidRDefault="00560015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cena brutto</w:t>
            </w:r>
          </w:p>
        </w:tc>
        <w:tc>
          <w:tcPr>
            <w:tcW w:w="0" w:type="auto"/>
            <w:vAlign w:val="center"/>
          </w:tcPr>
          <w:p w:rsidR="00560015" w:rsidRPr="003F7900" w:rsidRDefault="00560015" w:rsidP="00012259">
            <w:pPr>
              <w:tabs>
                <w:tab w:val="left" w:pos="900"/>
              </w:tabs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012259">
              <w:rPr>
                <w:rFonts w:ascii="Calibri" w:hAnsi="Calibri" w:cs="Calibri"/>
                <w:sz w:val="20"/>
                <w:szCs w:val="22"/>
              </w:rPr>
              <w:t>W tym Vat (%)</w:t>
            </w:r>
          </w:p>
        </w:tc>
      </w:tr>
      <w:tr w:rsidR="00560015" w:rsidRPr="003F7900" w:rsidTr="003F7900">
        <w:trPr>
          <w:trHeight w:val="2227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PYTAKI - GRA INTEGRACYJNA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96 Pytaków (żetonów z pytaniami / zadaniami)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woreczek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kostka z oczkami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kostka uczuć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6 kart uczuć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zapamiętnik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ołówek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poradnik dobrej komunikacji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instrukcja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2699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SUPERFEEDBACK - INFORMACJA ZWROTNA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 zestawy (dla 3 zespołów), z który każdy to: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48 kart z dymkami: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 case'y po 16 kart z wypowiedziami kierowanymi do osób, które powinny skorygować swoje zachowania: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 karty z rozwiązaniem i punktacją dla uczestników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 karty z rozwiązaniem i punktacją dla prowadzącego grę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5 kart ze wskazówkami i zasadami: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model DEEP / wskazówki po pierwszej rundzie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model DEEP / wskazówki po drugiej rundzie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dekalog skutecznego feedbacku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pytania do techniki FEEDFORWARD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opis gry 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CV - CO BY BYŁO GDYBY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87 kart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7 kości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smartTag w:uri="urn:schemas-microsoft-com:office:smarttags" w:element="PersonName">
              <w:r w:rsidRPr="003F7900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>ansz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49 żetonów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notes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ołówek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instrukcj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DOBRE MANIERY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100 kart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notatnik z </w:t>
            </w:r>
            <w:smartTag w:uri="urn:schemas-microsoft-com:office:smarttags" w:element="PersonName">
              <w:r w:rsidRPr="003F7900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>anszą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klepsydra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kostka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ołówek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zasady gry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DETEKTYW - ZARZĄDZANIE CZASEM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firmowa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 kom</w:t>
            </w:r>
            <w:smartTag w:uri="urn:schemas-microsoft-com:office:smarttags" w:element="PersonName">
              <w:r w:rsidRPr="003F7900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 xml:space="preserve">ety gry spakowane w </w:t>
            </w:r>
            <w:smartTag w:uri="urn:schemas-microsoft-com:office:smarttags" w:element="PersonName">
              <w:r w:rsidRPr="003F7900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>astikowych teczkach: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instrukcja dla zespołu rozmiar A4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talia kart Podejrzanych (5 szt. o wymiarach tradycyjnych kart do gry: 89 × </w:t>
            </w:r>
            <w:smartTag w:uri="urn:schemas-microsoft-com:office:smarttags" w:element="metricconverter">
              <w:smartTagPr>
                <w:attr w:name="ProductID" w:val="57 mm"/>
              </w:smartTagPr>
              <w:r w:rsidRPr="003F7900">
                <w:rPr>
                  <w:rFonts w:ascii="Calibri" w:hAnsi="Calibri" w:cs="Calibri"/>
                  <w:sz w:val="18"/>
                  <w:szCs w:val="18"/>
                </w:rPr>
                <w:t>57 mm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>)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talia kart Zadań (17 szt. o wymiarach tradycyjnych kart do gry)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4 etykiety: Nieważne-Niepilne, Ważne-Niepilne, Ważne-Pilne, Nieważne-Pilne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szczegółow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instrukcja dla trenera (1 szt.)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torba na ramię 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(1 szt.)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KANDYDACI - REKRUTACJA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35 kart z pytaniami otwartymi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14 kart z pytaniami dla kandydatów na nowe stanowisko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5 kart z pytaniami sytuacyjnymi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 Karty Emocji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Karty oceny (kartka A4) do samodzielnego uzupełniania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LEONARDO - PRACA ZESPOŁOWA I KOMUNIKACJA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firmowa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18 sztuk specjalnie przygotowanych drewnianych deseczek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szczegółow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instrukcj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dla Trenera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materiałow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torba na ramię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KARTY INWENCJI - ROZBUDZENIE KREATYWNOŚCI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31 "Kart inwencji" o wymiarach 10x14 cm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ulotkę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 w:rsidRPr="003F7900">
              <w:rPr>
                <w:rFonts w:ascii="Calibri" w:hAnsi="Calibri" w:cs="Calibri"/>
                <w:sz w:val="18"/>
                <w:szCs w:val="18"/>
              </w:rPr>
              <w:t>ałość zapakowana w tekturowe etui.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SZKOLENIOWA SYNERGIA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4 </w:t>
            </w:r>
            <w:smartTag w:uri="urn:schemas-microsoft-com:office:smarttags" w:element="PersonName">
              <w:r w:rsidRPr="003F7900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3F7900">
              <w:rPr>
                <w:rFonts w:ascii="Calibri" w:hAnsi="Calibri" w:cs="Calibri"/>
                <w:sz w:val="18"/>
                <w:szCs w:val="18"/>
              </w:rPr>
              <w:t>ansze (po 2 do każdego etapu)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 16 kart Postaci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 8 pionków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 64 karty Wskazówek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 Instrukcja dla trenera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KRAINA NAWYKÓW - WERSJA ROZSZERZONA (z książką)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talia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12 wyzwalaczy 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tali 18 zachowań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 talia 6 nagród </w:t>
            </w:r>
          </w:p>
          <w:p w:rsidR="00560015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talia 24 losów 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3 kostki do gry 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instrukcja 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GRA NA EMOCJACH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ponad 100 kart</w:t>
            </w:r>
          </w:p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instrukcja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3F7900">
              <w:rPr>
                <w:rFonts w:ascii="Calibri" w:hAnsi="Calibri" w:cs="Calibri"/>
                <w:sz w:val="18"/>
                <w:szCs w:val="18"/>
                <w:lang w:val="en-US"/>
              </w:rPr>
              <w:t>POINTS OF YOU - THE COACHING GAME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3F7900">
              <w:rPr>
                <w:rFonts w:ascii="Calibri" w:hAnsi="Calibri" w:cs="Calibri"/>
                <w:sz w:val="18"/>
                <w:szCs w:val="18"/>
                <w:lang w:val="en-US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65 kart metaforycznych zawierających zdjęcie i słowo (w języku polskim)</w:t>
            </w:r>
          </w:p>
          <w:p w:rsidR="00560015" w:rsidRPr="006A1FF8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6A1FF8">
              <w:rPr>
                <w:rFonts w:ascii="Calibri" w:hAnsi="Calibri" w:cs="Calibri"/>
                <w:sz w:val="18"/>
                <w:szCs w:val="18"/>
              </w:rPr>
              <w:t>165-stronicowa książka</w:t>
            </w:r>
          </w:p>
          <w:p w:rsidR="00560015" w:rsidRPr="006A1FF8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smartTag w:uri="urn:schemas-microsoft-com:office:smarttags" w:element="PersonName">
              <w:r w:rsidRPr="006A1FF8">
                <w:rPr>
                  <w:rFonts w:ascii="Calibri" w:hAnsi="Calibri" w:cs="Calibri"/>
                  <w:sz w:val="18"/>
                  <w:szCs w:val="18"/>
                </w:rPr>
                <w:t>pl</w:t>
              </w:r>
            </w:smartTag>
            <w:r w:rsidRPr="006A1FF8">
              <w:rPr>
                <w:rFonts w:ascii="Calibri" w:hAnsi="Calibri" w:cs="Calibri"/>
                <w:sz w:val="18"/>
                <w:szCs w:val="18"/>
              </w:rPr>
              <w:t>ansza procesu</w:t>
            </w:r>
          </w:p>
          <w:p w:rsidR="00560015" w:rsidRPr="006A1FF8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  <w:r w:rsidRPr="006A1FF8">
              <w:rPr>
                <w:rFonts w:ascii="Calibri" w:hAnsi="Calibri" w:cs="Calibri"/>
                <w:sz w:val="18"/>
                <w:szCs w:val="18"/>
              </w:rPr>
              <w:t>notatnik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shd w:val="clear" w:color="auto" w:fill="FFFFFF"/>
              <w:ind w:left="-3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KARTY MOCY - ODKRYJ TO CO WAŻNE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39 Kart Mocy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5 Kart z Pytaniami Mocy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35-stronicowy Podręcznik Pracy z Kartami Mocy.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ARCHETYPKI® - TWORZENIE MARKI OSOBISTEJ I FIRMOWEJ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88 dużych kart metaforycznych (autorskie zdjęcia)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72 stwierdzenia pomagające opisać markę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12 kart Archetypów Marki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12 kart Kluczy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 Karta Bazowa do stworzenia własnego Archetypu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25 Kart Symboli zawierających elementy graficzne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21 Kart Pracy ze szczegółowym opisem ćwiczeń 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</w:t>
            </w:r>
            <w:r w:rsidRPr="003F7900">
              <w:rPr>
                <w:rFonts w:ascii="Calibri" w:hAnsi="Calibri" w:cs="Calibri"/>
                <w:sz w:val="18"/>
                <w:szCs w:val="18"/>
              </w:rPr>
              <w:t xml:space="preserve"> woreczki ochronne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Karty Coachspace 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54 karty z obrazami (wielkość 15x10cm, papier gramatura 350)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książeczka z 50 ćwiczeniami (wielkości kart)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tekturowe opakowanie w którym mieszczą się zarówno karty jak i książeczka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115 słów na osobnych foliowanych kartonikach o wymiarze 3cm x 9cm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materiałowy woreczek do przechowywania i transportu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ZASOBY - WZMACNIANIE POTENCJAŁU OSOBISTEGO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43 karty uwalniające zasoby uczestnika;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 karta ze znakiem zapytania klient/ pacjent może wykorzystać ją do tego aby wykreować własny zasób nie umieszczony na kartach;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 karta z definiująca czym są zasoby;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9 kart specjalnych do profesjonalnego coachingu / psychoterapii;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pudełko umożliwiające łatwy transport kart;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>1 karta przykładowej instrukcji,</w:t>
            </w:r>
          </w:p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sz w:val="18"/>
                <w:szCs w:val="18"/>
              </w:rPr>
              <w:t xml:space="preserve">dodatkowe materiały </w:t>
            </w:r>
            <w:r>
              <w:rPr>
                <w:rFonts w:ascii="Calibri" w:hAnsi="Calibri" w:cs="Calibri"/>
                <w:sz w:val="18"/>
                <w:szCs w:val="18"/>
              </w:rPr>
              <w:t>online</w:t>
            </w: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0" w:type="auto"/>
          </w:tcPr>
          <w:p w:rsidR="00560015" w:rsidRPr="003F7900" w:rsidRDefault="00560015" w:rsidP="00172BA3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60015" w:rsidRPr="003F7900" w:rsidTr="00B246AF">
        <w:trPr>
          <w:trHeight w:val="134"/>
        </w:trPr>
        <w:tc>
          <w:tcPr>
            <w:tcW w:w="0" w:type="auto"/>
            <w:gridSpan w:val="3"/>
          </w:tcPr>
          <w:p w:rsidR="00560015" w:rsidRPr="003F7900" w:rsidRDefault="00560015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b/>
              </w:rPr>
              <w:t xml:space="preserve">Wartość zamówienia </w:t>
            </w:r>
            <w:r>
              <w:rPr>
                <w:rFonts w:ascii="Calibri" w:hAnsi="Calibri" w:cs="Calibri"/>
                <w:b/>
              </w:rPr>
              <w:t>brutto:</w:t>
            </w:r>
          </w:p>
        </w:tc>
        <w:tc>
          <w:tcPr>
            <w:tcW w:w="0" w:type="auto"/>
            <w:gridSpan w:val="3"/>
          </w:tcPr>
          <w:p w:rsidR="00560015" w:rsidRDefault="00560015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560015" w:rsidRPr="003F7900" w:rsidRDefault="00560015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...............................zł</w:t>
            </w: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3F7900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3F7900">
              <w:rPr>
                <w:rFonts w:ascii="Calibri" w:hAnsi="Calibri" w:cs="Calibri"/>
                <w:b/>
              </w:rPr>
              <w:t xml:space="preserve">Słownie wartość zamówienia </w:t>
            </w:r>
            <w:r>
              <w:rPr>
                <w:rFonts w:ascii="Calibri" w:hAnsi="Calibri" w:cs="Calibri"/>
                <w:b/>
              </w:rPr>
              <w:t>brutto</w:t>
            </w:r>
            <w:r w:rsidRPr="003F7900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0" w:type="auto"/>
            <w:gridSpan w:val="5"/>
          </w:tcPr>
          <w:p w:rsidR="00560015" w:rsidRDefault="00560015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560015" w:rsidRPr="003F7900" w:rsidRDefault="00560015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.......................................</w:t>
            </w:r>
          </w:p>
        </w:tc>
      </w:tr>
      <w:tr w:rsidR="00560015" w:rsidRPr="003F7900" w:rsidTr="003F7900">
        <w:trPr>
          <w:trHeight w:val="134"/>
        </w:trPr>
        <w:tc>
          <w:tcPr>
            <w:tcW w:w="0" w:type="auto"/>
          </w:tcPr>
          <w:p w:rsidR="00560015" w:rsidRPr="003F7900" w:rsidRDefault="00560015" w:rsidP="003F7900">
            <w:pPr>
              <w:tabs>
                <w:tab w:val="left" w:pos="900"/>
              </w:tabs>
              <w:spacing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W tym VAT:</w:t>
            </w:r>
          </w:p>
        </w:tc>
        <w:tc>
          <w:tcPr>
            <w:tcW w:w="0" w:type="auto"/>
            <w:gridSpan w:val="5"/>
          </w:tcPr>
          <w:p w:rsidR="00560015" w:rsidRDefault="00560015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</w:p>
          <w:p w:rsidR="00560015" w:rsidRPr="003F7900" w:rsidRDefault="00560015" w:rsidP="003F7900">
            <w:pPr>
              <w:tabs>
                <w:tab w:val="left" w:pos="900"/>
              </w:tabs>
              <w:spacing w:line="276" w:lineRule="auto"/>
              <w:ind w:left="-45"/>
              <w:jc w:val="both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...................................... zł</w:t>
            </w:r>
          </w:p>
        </w:tc>
      </w:tr>
    </w:tbl>
    <w:p w:rsidR="00560015" w:rsidRDefault="00560015" w:rsidP="00E55350">
      <w:pPr>
        <w:rPr>
          <w:rFonts w:ascii="Calibri" w:hAnsi="Calibri" w:cs="Calibri"/>
          <w:b/>
        </w:rPr>
      </w:pPr>
    </w:p>
    <w:p w:rsidR="00560015" w:rsidRPr="0013097A" w:rsidRDefault="00560015" w:rsidP="00E55350">
      <w:pPr>
        <w:jc w:val="both"/>
        <w:rPr>
          <w:rFonts w:ascii="Calibri" w:hAnsi="Calibri" w:cs="Calibri"/>
        </w:rPr>
      </w:pPr>
    </w:p>
    <w:p w:rsidR="00560015" w:rsidRPr="0013097A" w:rsidRDefault="00560015" w:rsidP="00E55350">
      <w:pPr>
        <w:jc w:val="both"/>
        <w:rPr>
          <w:rFonts w:ascii="Calibri" w:hAnsi="Calibri" w:cs="Calibri"/>
        </w:rPr>
      </w:pPr>
    </w:p>
    <w:p w:rsidR="00560015" w:rsidRPr="0013097A" w:rsidRDefault="00560015" w:rsidP="00E55350">
      <w:pPr>
        <w:jc w:val="both"/>
        <w:rPr>
          <w:rFonts w:ascii="Calibri" w:hAnsi="Calibri" w:cs="Calibri"/>
          <w:sz w:val="22"/>
        </w:rPr>
      </w:pPr>
    </w:p>
    <w:p w:rsidR="00560015" w:rsidRPr="0013097A" w:rsidRDefault="00560015" w:rsidP="00E55350">
      <w:pPr>
        <w:jc w:val="both"/>
        <w:rPr>
          <w:rFonts w:ascii="Calibri" w:hAnsi="Calibri" w:cs="Calibri"/>
          <w:sz w:val="22"/>
        </w:rPr>
      </w:pPr>
      <w:r w:rsidRPr="0013097A">
        <w:rPr>
          <w:rFonts w:ascii="Calibri" w:hAnsi="Calibri" w:cs="Calibri"/>
          <w:sz w:val="22"/>
        </w:rPr>
        <w:t>Ponadto oświadczamy, że:</w:t>
      </w:r>
    </w:p>
    <w:p w:rsidR="00560015" w:rsidRPr="0013097A" w:rsidRDefault="00560015" w:rsidP="0013097A">
      <w:pPr>
        <w:pStyle w:val="NoSpacing"/>
        <w:numPr>
          <w:ilvl w:val="0"/>
          <w:numId w:val="2"/>
        </w:numPr>
        <w:suppressAutoHyphens/>
        <w:contextualSpacing/>
        <w:jc w:val="both"/>
        <w:rPr>
          <w:rFonts w:cs="Calibri"/>
          <w:szCs w:val="24"/>
        </w:rPr>
      </w:pPr>
      <w:r>
        <w:rPr>
          <w:rFonts w:cs="Calibri"/>
          <w:szCs w:val="24"/>
        </w:rPr>
        <w:t>Oferta jest ważna 30</w:t>
      </w:r>
      <w:r w:rsidRPr="0013097A">
        <w:rPr>
          <w:rFonts w:cs="Calibri"/>
          <w:szCs w:val="24"/>
        </w:rPr>
        <w:t xml:space="preserve"> dni od daty złożenia.</w:t>
      </w:r>
    </w:p>
    <w:p w:rsidR="00560015" w:rsidRPr="0013097A" w:rsidRDefault="00560015" w:rsidP="0013097A">
      <w:pPr>
        <w:pStyle w:val="NoSpacing"/>
        <w:numPr>
          <w:ilvl w:val="0"/>
          <w:numId w:val="2"/>
        </w:numPr>
        <w:suppressAutoHyphens/>
        <w:contextualSpacing/>
        <w:jc w:val="both"/>
        <w:rPr>
          <w:rFonts w:cs="Calibri"/>
          <w:szCs w:val="24"/>
        </w:rPr>
      </w:pPr>
      <w:r w:rsidRPr="0013097A">
        <w:rPr>
          <w:rFonts w:cs="Calibri"/>
          <w:szCs w:val="24"/>
        </w:rPr>
        <w:t xml:space="preserve">Posiadam/posiadamy niezbędne uprawnienia konieczne do realizacji powierzonego zadania i/lub dysponuje potencjałem technicznym i kadrowym zdolnym do wykonania zamówienia. </w:t>
      </w:r>
    </w:p>
    <w:p w:rsidR="00560015" w:rsidRPr="0013097A" w:rsidRDefault="00560015" w:rsidP="0013097A">
      <w:pPr>
        <w:pStyle w:val="NoSpacing"/>
        <w:numPr>
          <w:ilvl w:val="0"/>
          <w:numId w:val="2"/>
        </w:numPr>
        <w:suppressAutoHyphens/>
        <w:contextualSpacing/>
        <w:jc w:val="both"/>
        <w:rPr>
          <w:rFonts w:cs="Calibri"/>
          <w:szCs w:val="24"/>
        </w:rPr>
      </w:pPr>
      <w:r w:rsidRPr="0013097A">
        <w:rPr>
          <w:rFonts w:cs="Calibri"/>
          <w:szCs w:val="24"/>
        </w:rPr>
        <w:t xml:space="preserve">Oferent składający niniejszy formularz oferty, nie jest powiązany z Zamawiającym osobowo lub kapitałowo. Przez powiązania kapitałowe lub osobowe rozumie się wzajemne powiązania między Zamawiającym lub osobami upoważnionymi do zaciągania zobowiązań w imieniu Zamawiającego  lub osobami wykonującymi w imieniu Zamawiającego czynności związane z przygotowaniem i przeprowadzeniem procedury wyboru Wykonawcy a Wykonawcą polegające w szczególności na: </w:t>
      </w:r>
    </w:p>
    <w:p w:rsidR="00560015" w:rsidRPr="0013097A" w:rsidRDefault="00560015" w:rsidP="0013097A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 xml:space="preserve">uczestniczeniu w spółce jako wspólnik spółki cywilnej lub spółki osobowej; </w:t>
      </w:r>
    </w:p>
    <w:p w:rsidR="00560015" w:rsidRPr="0013097A" w:rsidRDefault="00560015" w:rsidP="0013097A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 xml:space="preserve">posiadaniu co najmniej 10 % udziałów lub akcji; </w:t>
      </w:r>
    </w:p>
    <w:p w:rsidR="00560015" w:rsidRPr="0013097A" w:rsidRDefault="00560015" w:rsidP="0013097A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 xml:space="preserve">pełnieniu funkcji członka organu nadzorczego lub zarządzającego, prokurenta, pełnomocnika; </w:t>
      </w:r>
    </w:p>
    <w:p w:rsidR="00560015" w:rsidRPr="0013097A" w:rsidRDefault="00560015" w:rsidP="0013097A">
      <w:pPr>
        <w:pStyle w:val="Default"/>
        <w:numPr>
          <w:ilvl w:val="1"/>
          <w:numId w:val="3"/>
        </w:numPr>
        <w:contextualSpacing/>
        <w:jc w:val="both"/>
        <w:rPr>
          <w:sz w:val="22"/>
        </w:rPr>
      </w:pPr>
      <w:r w:rsidRPr="0013097A">
        <w:rPr>
          <w:sz w:val="22"/>
        </w:rPr>
        <w:t>pozostawaniu w związku małżeńskim, w stosunku pokrewieństwa lub powinowactwa w linii prostej, pokrewieństwa lub powinowactwa w linii bocznej do drugiego stopnia lub w stosunku przysposobienia, opieki lub kurateli.</w:t>
      </w:r>
    </w:p>
    <w:p w:rsidR="00560015" w:rsidRDefault="00560015" w:rsidP="00E55350">
      <w:pPr>
        <w:pStyle w:val="Default"/>
        <w:ind w:left="349"/>
        <w:contextualSpacing/>
        <w:jc w:val="both"/>
        <w:rPr>
          <w:sz w:val="22"/>
        </w:rPr>
      </w:pPr>
    </w:p>
    <w:p w:rsidR="00560015" w:rsidRDefault="00560015" w:rsidP="00E55350">
      <w:pPr>
        <w:pStyle w:val="Default"/>
        <w:ind w:left="349"/>
        <w:contextualSpacing/>
        <w:jc w:val="both"/>
        <w:rPr>
          <w:sz w:val="22"/>
        </w:rPr>
      </w:pPr>
    </w:p>
    <w:p w:rsidR="00560015" w:rsidRPr="0013097A" w:rsidRDefault="00560015" w:rsidP="00E55350">
      <w:pPr>
        <w:pStyle w:val="Default"/>
        <w:ind w:left="349"/>
        <w:contextualSpacing/>
        <w:jc w:val="both"/>
        <w:rPr>
          <w:sz w:val="22"/>
        </w:rPr>
      </w:pPr>
    </w:p>
    <w:p w:rsidR="00560015" w:rsidRPr="0013097A" w:rsidRDefault="00560015" w:rsidP="00E55350">
      <w:pPr>
        <w:pStyle w:val="Default"/>
        <w:ind w:left="349"/>
        <w:contextualSpacing/>
        <w:jc w:val="both"/>
        <w:rPr>
          <w:sz w:val="22"/>
        </w:rPr>
      </w:pPr>
    </w:p>
    <w:p w:rsidR="00560015" w:rsidRPr="0013097A" w:rsidRDefault="00560015" w:rsidP="00E55350">
      <w:pPr>
        <w:tabs>
          <w:tab w:val="left" w:pos="900"/>
        </w:tabs>
        <w:spacing w:line="276" w:lineRule="auto"/>
        <w:jc w:val="right"/>
        <w:rPr>
          <w:rFonts w:ascii="Calibri" w:hAnsi="Calibri" w:cs="Calibri"/>
          <w:sz w:val="22"/>
        </w:rPr>
      </w:pPr>
      <w:r w:rsidRPr="0013097A">
        <w:rPr>
          <w:rFonts w:ascii="Calibri" w:hAnsi="Calibri" w:cs="Calibri"/>
          <w:sz w:val="22"/>
        </w:rPr>
        <w:t xml:space="preserve">………………..................................................... </w:t>
      </w:r>
    </w:p>
    <w:p w:rsidR="00560015" w:rsidRPr="0013097A" w:rsidRDefault="00560015" w:rsidP="00E55350">
      <w:pPr>
        <w:tabs>
          <w:tab w:val="left" w:pos="900"/>
        </w:tabs>
        <w:spacing w:line="276" w:lineRule="auto"/>
        <w:jc w:val="right"/>
        <w:rPr>
          <w:rFonts w:ascii="Calibri" w:hAnsi="Calibri" w:cs="Calibri"/>
          <w:sz w:val="22"/>
        </w:rPr>
      </w:pPr>
      <w:r w:rsidRPr="0013097A">
        <w:rPr>
          <w:rFonts w:ascii="Calibri" w:hAnsi="Calibri" w:cs="Calibri"/>
          <w:sz w:val="22"/>
        </w:rPr>
        <w:t>Data, podpis i pieczęć osoby upoważnione</w:t>
      </w:r>
      <w:r>
        <w:rPr>
          <w:rFonts w:ascii="Calibri" w:hAnsi="Calibri" w:cs="Calibri"/>
          <w:sz w:val="22"/>
        </w:rPr>
        <w:t>j</w:t>
      </w:r>
    </w:p>
    <w:p w:rsidR="00560015" w:rsidRPr="0013097A" w:rsidRDefault="00560015" w:rsidP="00E55350">
      <w:pPr>
        <w:rPr>
          <w:rFonts w:ascii="Calibri" w:hAnsi="Calibri" w:cs="Calibri"/>
        </w:rPr>
      </w:pPr>
    </w:p>
    <w:p w:rsidR="00560015" w:rsidRPr="0013097A" w:rsidRDefault="00560015" w:rsidP="00E55350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sectPr w:rsidR="00560015" w:rsidRPr="0013097A" w:rsidSect="00235A21">
      <w:headerReference w:type="default" r:id="rId8"/>
      <w:footerReference w:type="default" r:id="rId9"/>
      <w:pgSz w:w="11906" w:h="16838"/>
      <w:pgMar w:top="1417" w:right="1133" w:bottom="1417" w:left="1276" w:header="284" w:footer="66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015" w:rsidRDefault="00560015">
      <w:r>
        <w:separator/>
      </w:r>
    </w:p>
  </w:endnote>
  <w:endnote w:type="continuationSeparator" w:id="0">
    <w:p w:rsidR="00560015" w:rsidRDefault="005600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Calibri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015" w:rsidRPr="005A4C07" w:rsidRDefault="00560015" w:rsidP="0038487F">
    <w:pPr>
      <w:pStyle w:val="Footer"/>
      <w:ind w:left="142"/>
      <w:jc w:val="both"/>
      <w:rPr>
        <w:sz w:val="18"/>
        <w:szCs w:val="18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s2049" type="#_x0000_t75" alt="godlo" style="position:absolute;left:0;text-align:left;margin-left:-39.3pt;margin-top:20.5pt;width:35.65pt;height:35.65pt;z-index:-251656192;visibility:visible" wrapcoords="-450 0 -450 21150 21600 21150 21600 0 -450 0">
          <v:imagedata r:id="rId1" o:title=""/>
          <w10:wrap type="tight"/>
        </v:shape>
      </w:pict>
    </w:r>
    <w:r w:rsidRPr="005A4C07">
      <w:rPr>
        <w:sz w:val="18"/>
        <w:szCs w:val="18"/>
      </w:rPr>
      <w:t xml:space="preserve">Projekt jest współfinansowany ze środków Unii Europejskiej w ramach Europejskiego Funduszu Społecznego </w:t>
    </w:r>
    <w:r w:rsidRPr="005A4C07">
      <w:rPr>
        <w:sz w:val="18"/>
        <w:szCs w:val="18"/>
      </w:rPr>
      <w:br/>
    </w:r>
    <w:r w:rsidRPr="003D3CBA">
      <w:rPr>
        <w:sz w:val="18"/>
        <w:szCs w:val="18"/>
      </w:rPr>
      <w:t>Działanie 3.5 Kom</w:t>
    </w:r>
    <w:smartTag w:uri="urn:schemas-microsoft-com:office:smarttags" w:element="PersonName">
      <w:r w:rsidRPr="003D3CBA">
        <w:rPr>
          <w:sz w:val="18"/>
          <w:szCs w:val="18"/>
        </w:rPr>
        <w:t>pl</w:t>
      </w:r>
    </w:smartTag>
    <w:r w:rsidRPr="003D3CBA">
      <w:rPr>
        <w:sz w:val="18"/>
        <w:szCs w:val="18"/>
      </w:rPr>
      <w:t>eksowe programy szkół wyższych</w:t>
    </w:r>
    <w:r>
      <w:rPr>
        <w:sz w:val="16"/>
        <w:szCs w:val="16"/>
      </w:rPr>
      <w:t xml:space="preserve"> </w:t>
    </w:r>
    <w:r w:rsidRPr="005A4C07">
      <w:rPr>
        <w:sz w:val="18"/>
        <w:szCs w:val="18"/>
      </w:rPr>
      <w:t>Oś III Szkolnictwo wyższe dla gospodarki i rozwoju</w:t>
    </w:r>
  </w:p>
  <w:p w:rsidR="00560015" w:rsidRPr="00DE78E8" w:rsidRDefault="00560015" w:rsidP="0038487F">
    <w:pPr>
      <w:pStyle w:val="Footer"/>
      <w:tabs>
        <w:tab w:val="clear" w:pos="4536"/>
        <w:tab w:val="clear" w:pos="9072"/>
        <w:tab w:val="left" w:pos="5100"/>
      </w:tabs>
      <w:ind w:left="142"/>
      <w:jc w:val="both"/>
      <w:rPr>
        <w:sz w:val="18"/>
        <w:szCs w:val="18"/>
      </w:rPr>
    </w:pPr>
    <w:r w:rsidRPr="005A4C07">
      <w:rPr>
        <w:sz w:val="18"/>
        <w:szCs w:val="18"/>
      </w:rPr>
      <w:t>Program Operacyjny Wiedza Edukacja Rozwój 2014 - 2020</w:t>
    </w:r>
  </w:p>
  <w:p w:rsidR="00560015" w:rsidRPr="0038487F" w:rsidRDefault="00560015" w:rsidP="0038487F">
    <w:pPr>
      <w:pStyle w:val="Footer"/>
      <w:rPr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015" w:rsidRDefault="00560015">
      <w:r>
        <w:separator/>
      </w:r>
    </w:p>
  </w:footnote>
  <w:footnote w:type="continuationSeparator" w:id="0">
    <w:p w:rsidR="00560015" w:rsidRDefault="005600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0015" w:rsidRDefault="00560015" w:rsidP="007665EF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71F72AE"/>
    <w:multiLevelType w:val="hybridMultilevel"/>
    <w:tmpl w:val="AF84F4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73852"/>
    <w:multiLevelType w:val="hybridMultilevel"/>
    <w:tmpl w:val="AACE2AF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C695490"/>
    <w:multiLevelType w:val="multilevel"/>
    <w:tmpl w:val="C65A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C3708A"/>
    <w:multiLevelType w:val="hybridMultilevel"/>
    <w:tmpl w:val="81C83AF0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91A86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42825"/>
    <w:multiLevelType w:val="multilevel"/>
    <w:tmpl w:val="7E52A5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30E74763"/>
    <w:multiLevelType w:val="multilevel"/>
    <w:tmpl w:val="AED0E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042437"/>
    <w:multiLevelType w:val="multilevel"/>
    <w:tmpl w:val="F8CC3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015935"/>
    <w:multiLevelType w:val="multilevel"/>
    <w:tmpl w:val="3E8A9BC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4A876026"/>
    <w:multiLevelType w:val="multilevel"/>
    <w:tmpl w:val="9B50E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8C4195"/>
    <w:multiLevelType w:val="multilevel"/>
    <w:tmpl w:val="69A44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09C244F"/>
    <w:multiLevelType w:val="hybridMultilevel"/>
    <w:tmpl w:val="BBE00436"/>
    <w:lvl w:ilvl="0" w:tplc="0C1E4D4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1C118A4"/>
    <w:multiLevelType w:val="multilevel"/>
    <w:tmpl w:val="0E6A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21542A3"/>
    <w:multiLevelType w:val="hybridMultilevel"/>
    <w:tmpl w:val="6ED43456"/>
    <w:lvl w:ilvl="0" w:tplc="930CDA9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7175460"/>
    <w:multiLevelType w:val="hybridMultilevel"/>
    <w:tmpl w:val="25E05498"/>
    <w:lvl w:ilvl="0" w:tplc="91A86D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970823"/>
    <w:multiLevelType w:val="multilevel"/>
    <w:tmpl w:val="B674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39F5F4C"/>
    <w:multiLevelType w:val="multilevel"/>
    <w:tmpl w:val="7952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FA1E5E"/>
    <w:multiLevelType w:val="hybridMultilevel"/>
    <w:tmpl w:val="B62075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819200F"/>
    <w:multiLevelType w:val="multilevel"/>
    <w:tmpl w:val="22187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0"/>
  </w:num>
  <w:num w:numId="3">
    <w:abstractNumId w:val="4"/>
  </w:num>
  <w:num w:numId="4">
    <w:abstractNumId w:val="17"/>
  </w:num>
  <w:num w:numId="5">
    <w:abstractNumId w:val="11"/>
  </w:num>
  <w:num w:numId="6">
    <w:abstractNumId w:val="13"/>
  </w:num>
  <w:num w:numId="7">
    <w:abstractNumId w:val="2"/>
  </w:num>
  <w:num w:numId="8">
    <w:abstractNumId w:val="16"/>
  </w:num>
  <w:num w:numId="9">
    <w:abstractNumId w:val="9"/>
  </w:num>
  <w:num w:numId="10">
    <w:abstractNumId w:val="3"/>
  </w:num>
  <w:num w:numId="11">
    <w:abstractNumId w:val="18"/>
  </w:num>
  <w:num w:numId="12">
    <w:abstractNumId w:val="12"/>
  </w:num>
  <w:num w:numId="13">
    <w:abstractNumId w:val="7"/>
  </w:num>
  <w:num w:numId="14">
    <w:abstractNumId w:val="15"/>
  </w:num>
  <w:num w:numId="15">
    <w:abstractNumId w:val="10"/>
  </w:num>
  <w:num w:numId="16">
    <w:abstractNumId w:val="6"/>
  </w:num>
  <w:num w:numId="17">
    <w:abstractNumId w:val="5"/>
  </w:num>
  <w:num w:numId="18">
    <w:abstractNumId w:val="8"/>
  </w:num>
  <w:num w:numId="19">
    <w:abstractNumId w:val="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4115"/>
    <w:rsid w:val="00000D7C"/>
    <w:rsid w:val="00012259"/>
    <w:rsid w:val="00013D75"/>
    <w:rsid w:val="00042F21"/>
    <w:rsid w:val="00043CAB"/>
    <w:rsid w:val="00053419"/>
    <w:rsid w:val="00071352"/>
    <w:rsid w:val="00081536"/>
    <w:rsid w:val="000D459F"/>
    <w:rsid w:val="00104938"/>
    <w:rsid w:val="00113858"/>
    <w:rsid w:val="001262A9"/>
    <w:rsid w:val="0013097A"/>
    <w:rsid w:val="00150F8C"/>
    <w:rsid w:val="00151147"/>
    <w:rsid w:val="00172BA3"/>
    <w:rsid w:val="001770B3"/>
    <w:rsid w:val="00177C50"/>
    <w:rsid w:val="0019269B"/>
    <w:rsid w:val="001B3B33"/>
    <w:rsid w:val="001D329B"/>
    <w:rsid w:val="001D5635"/>
    <w:rsid w:val="001D6833"/>
    <w:rsid w:val="001E7620"/>
    <w:rsid w:val="002025AB"/>
    <w:rsid w:val="00215C07"/>
    <w:rsid w:val="0022576C"/>
    <w:rsid w:val="00231CBC"/>
    <w:rsid w:val="00231FAA"/>
    <w:rsid w:val="00234B7A"/>
    <w:rsid w:val="00235A21"/>
    <w:rsid w:val="00236BF6"/>
    <w:rsid w:val="0024228E"/>
    <w:rsid w:val="00254E73"/>
    <w:rsid w:val="002568FA"/>
    <w:rsid w:val="00260F24"/>
    <w:rsid w:val="00266059"/>
    <w:rsid w:val="0028628E"/>
    <w:rsid w:val="00296D37"/>
    <w:rsid w:val="002B3646"/>
    <w:rsid w:val="002B729A"/>
    <w:rsid w:val="002E08F4"/>
    <w:rsid w:val="002E3A3B"/>
    <w:rsid w:val="002E7398"/>
    <w:rsid w:val="002E77E7"/>
    <w:rsid w:val="003326B8"/>
    <w:rsid w:val="003817E2"/>
    <w:rsid w:val="0038487F"/>
    <w:rsid w:val="00390BA7"/>
    <w:rsid w:val="00393BF4"/>
    <w:rsid w:val="00395B24"/>
    <w:rsid w:val="00397B03"/>
    <w:rsid w:val="003C0BBF"/>
    <w:rsid w:val="003C2060"/>
    <w:rsid w:val="003C27A5"/>
    <w:rsid w:val="003C27C7"/>
    <w:rsid w:val="003D3CBA"/>
    <w:rsid w:val="003E0D6E"/>
    <w:rsid w:val="003F136A"/>
    <w:rsid w:val="003F7900"/>
    <w:rsid w:val="003F7CAB"/>
    <w:rsid w:val="00404506"/>
    <w:rsid w:val="0042574E"/>
    <w:rsid w:val="004261A8"/>
    <w:rsid w:val="00433764"/>
    <w:rsid w:val="0044317D"/>
    <w:rsid w:val="0045694A"/>
    <w:rsid w:val="0047076F"/>
    <w:rsid w:val="004711A7"/>
    <w:rsid w:val="00477C83"/>
    <w:rsid w:val="0049113A"/>
    <w:rsid w:val="004B06BA"/>
    <w:rsid w:val="004B0F71"/>
    <w:rsid w:val="004B1430"/>
    <w:rsid w:val="004B30A1"/>
    <w:rsid w:val="004C1094"/>
    <w:rsid w:val="004D7553"/>
    <w:rsid w:val="00501AFE"/>
    <w:rsid w:val="005048FC"/>
    <w:rsid w:val="00506830"/>
    <w:rsid w:val="00507826"/>
    <w:rsid w:val="00523F8F"/>
    <w:rsid w:val="0054427B"/>
    <w:rsid w:val="005476AE"/>
    <w:rsid w:val="00550E10"/>
    <w:rsid w:val="00560015"/>
    <w:rsid w:val="00560834"/>
    <w:rsid w:val="005667CD"/>
    <w:rsid w:val="005730B3"/>
    <w:rsid w:val="00576701"/>
    <w:rsid w:val="005812DD"/>
    <w:rsid w:val="0059041B"/>
    <w:rsid w:val="005A4C07"/>
    <w:rsid w:val="005A76B5"/>
    <w:rsid w:val="005B1227"/>
    <w:rsid w:val="005B14B2"/>
    <w:rsid w:val="005B69EF"/>
    <w:rsid w:val="005E4DF4"/>
    <w:rsid w:val="005F2261"/>
    <w:rsid w:val="0061608C"/>
    <w:rsid w:val="00616D8A"/>
    <w:rsid w:val="00626678"/>
    <w:rsid w:val="00631AB0"/>
    <w:rsid w:val="006407E8"/>
    <w:rsid w:val="00641F4E"/>
    <w:rsid w:val="0064610F"/>
    <w:rsid w:val="00647027"/>
    <w:rsid w:val="00650007"/>
    <w:rsid w:val="00653087"/>
    <w:rsid w:val="00661715"/>
    <w:rsid w:val="006841E9"/>
    <w:rsid w:val="006862DC"/>
    <w:rsid w:val="00686BF4"/>
    <w:rsid w:val="0069134A"/>
    <w:rsid w:val="006A1613"/>
    <w:rsid w:val="006A1FF8"/>
    <w:rsid w:val="006A2BE2"/>
    <w:rsid w:val="006A2F73"/>
    <w:rsid w:val="006A3D2B"/>
    <w:rsid w:val="006D54E5"/>
    <w:rsid w:val="006E6607"/>
    <w:rsid w:val="0071462E"/>
    <w:rsid w:val="00724115"/>
    <w:rsid w:val="00730D5D"/>
    <w:rsid w:val="00737D05"/>
    <w:rsid w:val="00754E1A"/>
    <w:rsid w:val="007665EF"/>
    <w:rsid w:val="00770275"/>
    <w:rsid w:val="00780D65"/>
    <w:rsid w:val="00797ABA"/>
    <w:rsid w:val="007A0693"/>
    <w:rsid w:val="007A59F7"/>
    <w:rsid w:val="007C73D3"/>
    <w:rsid w:val="007D2C95"/>
    <w:rsid w:val="007D40B3"/>
    <w:rsid w:val="007E4E37"/>
    <w:rsid w:val="007F4594"/>
    <w:rsid w:val="00806AD1"/>
    <w:rsid w:val="0081686E"/>
    <w:rsid w:val="008338EA"/>
    <w:rsid w:val="00863503"/>
    <w:rsid w:val="00864853"/>
    <w:rsid w:val="008929DB"/>
    <w:rsid w:val="008C2A6F"/>
    <w:rsid w:val="008E5C89"/>
    <w:rsid w:val="008F3E7E"/>
    <w:rsid w:val="008F7D81"/>
    <w:rsid w:val="00906BD9"/>
    <w:rsid w:val="00914410"/>
    <w:rsid w:val="00931699"/>
    <w:rsid w:val="00943BC7"/>
    <w:rsid w:val="0094675B"/>
    <w:rsid w:val="00947677"/>
    <w:rsid w:val="0095748F"/>
    <w:rsid w:val="009641AF"/>
    <w:rsid w:val="00974932"/>
    <w:rsid w:val="00984A85"/>
    <w:rsid w:val="00994859"/>
    <w:rsid w:val="009A668D"/>
    <w:rsid w:val="009B33FA"/>
    <w:rsid w:val="009B5BDE"/>
    <w:rsid w:val="009B75A3"/>
    <w:rsid w:val="009D3F0A"/>
    <w:rsid w:val="009E4100"/>
    <w:rsid w:val="00A1200E"/>
    <w:rsid w:val="00A12F6B"/>
    <w:rsid w:val="00A15FD2"/>
    <w:rsid w:val="00A2645A"/>
    <w:rsid w:val="00A511A0"/>
    <w:rsid w:val="00A53321"/>
    <w:rsid w:val="00A65755"/>
    <w:rsid w:val="00A842D6"/>
    <w:rsid w:val="00AA732A"/>
    <w:rsid w:val="00AB4FD0"/>
    <w:rsid w:val="00AC25F2"/>
    <w:rsid w:val="00AF372C"/>
    <w:rsid w:val="00AF793F"/>
    <w:rsid w:val="00B033E3"/>
    <w:rsid w:val="00B03979"/>
    <w:rsid w:val="00B03E73"/>
    <w:rsid w:val="00B1381A"/>
    <w:rsid w:val="00B15060"/>
    <w:rsid w:val="00B17AEE"/>
    <w:rsid w:val="00B246AF"/>
    <w:rsid w:val="00B2772D"/>
    <w:rsid w:val="00B3132E"/>
    <w:rsid w:val="00B341EB"/>
    <w:rsid w:val="00B4403D"/>
    <w:rsid w:val="00B5079C"/>
    <w:rsid w:val="00B529A1"/>
    <w:rsid w:val="00B641C5"/>
    <w:rsid w:val="00B7233B"/>
    <w:rsid w:val="00B7433F"/>
    <w:rsid w:val="00B82DBE"/>
    <w:rsid w:val="00B87CB4"/>
    <w:rsid w:val="00B97EC7"/>
    <w:rsid w:val="00BA04FD"/>
    <w:rsid w:val="00BA17CA"/>
    <w:rsid w:val="00BA4121"/>
    <w:rsid w:val="00BB1043"/>
    <w:rsid w:val="00BB1F39"/>
    <w:rsid w:val="00BB3935"/>
    <w:rsid w:val="00BB6CA0"/>
    <w:rsid w:val="00BC59E9"/>
    <w:rsid w:val="00BE0D18"/>
    <w:rsid w:val="00BE1D55"/>
    <w:rsid w:val="00BE4799"/>
    <w:rsid w:val="00BE6A5D"/>
    <w:rsid w:val="00BF58BA"/>
    <w:rsid w:val="00C321E8"/>
    <w:rsid w:val="00C424B8"/>
    <w:rsid w:val="00C45C24"/>
    <w:rsid w:val="00C7778F"/>
    <w:rsid w:val="00C82ACB"/>
    <w:rsid w:val="00C844B4"/>
    <w:rsid w:val="00C87E21"/>
    <w:rsid w:val="00CA0223"/>
    <w:rsid w:val="00CB11D1"/>
    <w:rsid w:val="00CB22DF"/>
    <w:rsid w:val="00CB5E0C"/>
    <w:rsid w:val="00CC5265"/>
    <w:rsid w:val="00CC7FEE"/>
    <w:rsid w:val="00CD34C4"/>
    <w:rsid w:val="00CE10E9"/>
    <w:rsid w:val="00D21C9F"/>
    <w:rsid w:val="00D2285D"/>
    <w:rsid w:val="00D319A9"/>
    <w:rsid w:val="00D31C22"/>
    <w:rsid w:val="00D40E53"/>
    <w:rsid w:val="00D568DB"/>
    <w:rsid w:val="00D867C9"/>
    <w:rsid w:val="00D920C4"/>
    <w:rsid w:val="00D97680"/>
    <w:rsid w:val="00DA34E5"/>
    <w:rsid w:val="00DA5356"/>
    <w:rsid w:val="00DB24F7"/>
    <w:rsid w:val="00DB37BB"/>
    <w:rsid w:val="00DB7172"/>
    <w:rsid w:val="00DB7D5D"/>
    <w:rsid w:val="00DE1B52"/>
    <w:rsid w:val="00DE78E8"/>
    <w:rsid w:val="00E05FB4"/>
    <w:rsid w:val="00E3002D"/>
    <w:rsid w:val="00E32A0F"/>
    <w:rsid w:val="00E4456A"/>
    <w:rsid w:val="00E462BC"/>
    <w:rsid w:val="00E47AD8"/>
    <w:rsid w:val="00E54989"/>
    <w:rsid w:val="00E55350"/>
    <w:rsid w:val="00E5623B"/>
    <w:rsid w:val="00E755B7"/>
    <w:rsid w:val="00E77173"/>
    <w:rsid w:val="00E82D01"/>
    <w:rsid w:val="00E857E9"/>
    <w:rsid w:val="00E90864"/>
    <w:rsid w:val="00EA4EEC"/>
    <w:rsid w:val="00EB0309"/>
    <w:rsid w:val="00ED47AD"/>
    <w:rsid w:val="00EE5549"/>
    <w:rsid w:val="00EF0953"/>
    <w:rsid w:val="00F1060B"/>
    <w:rsid w:val="00F178E3"/>
    <w:rsid w:val="00F560FA"/>
    <w:rsid w:val="00F61C50"/>
    <w:rsid w:val="00F6218B"/>
    <w:rsid w:val="00F62658"/>
    <w:rsid w:val="00F64E5C"/>
    <w:rsid w:val="00F66568"/>
    <w:rsid w:val="00F863C4"/>
    <w:rsid w:val="00F9054D"/>
    <w:rsid w:val="00F908F6"/>
    <w:rsid w:val="00F9296C"/>
    <w:rsid w:val="00FA2F18"/>
    <w:rsid w:val="00FB096D"/>
    <w:rsid w:val="00FD54F2"/>
    <w:rsid w:val="00FD63D9"/>
    <w:rsid w:val="00FE3D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4115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23F8F"/>
    <w:pPr>
      <w:keepNext/>
      <w:keepLines/>
      <w:spacing w:before="240"/>
      <w:outlineLvl w:val="0"/>
    </w:pPr>
    <w:rPr>
      <w:rFonts w:ascii="Calibri Light" w:eastAsia="Calibri" w:hAnsi="Calibri Light"/>
      <w:color w:val="2E74B5"/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393BF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23F8F"/>
    <w:rPr>
      <w:rFonts w:ascii="Calibri Light" w:hAnsi="Calibri Light" w:cs="Times New Roman"/>
      <w:color w:val="2E74B5"/>
      <w:sz w:val="32"/>
      <w:lang w:eastAsia="pl-PL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393BF4"/>
    <w:rPr>
      <w:rFonts w:ascii="Times New Roman" w:hAnsi="Times New Roman" w:cs="Times New Roman"/>
      <w:b/>
      <w:sz w:val="27"/>
      <w:lang w:eastAsia="pl-PL"/>
    </w:rPr>
  </w:style>
  <w:style w:type="paragraph" w:styleId="Header">
    <w:name w:val="header"/>
    <w:basedOn w:val="Normal"/>
    <w:link w:val="HeaderChar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24115"/>
    <w:rPr>
      <w:rFonts w:ascii="Calibri" w:hAnsi="Calibri" w:cs="Times New Roman"/>
      <w:sz w:val="20"/>
      <w:lang w:eastAsia="pl-PL"/>
    </w:rPr>
  </w:style>
  <w:style w:type="paragraph" w:styleId="Footer">
    <w:name w:val="footer"/>
    <w:basedOn w:val="Normal"/>
    <w:link w:val="FooterChar"/>
    <w:uiPriority w:val="99"/>
    <w:rsid w:val="00724115"/>
    <w:pPr>
      <w:widowControl w:val="0"/>
      <w:tabs>
        <w:tab w:val="center" w:pos="4536"/>
        <w:tab w:val="right" w:pos="9072"/>
      </w:tabs>
    </w:pPr>
    <w:rPr>
      <w:rFonts w:ascii="Calibri" w:eastAsia="Calibri" w:hAnsi="Calibr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24115"/>
    <w:rPr>
      <w:rFonts w:ascii="Calibri" w:hAnsi="Calibri" w:cs="Times New Roman"/>
      <w:sz w:val="20"/>
      <w:lang w:eastAsia="pl-PL"/>
    </w:rPr>
  </w:style>
  <w:style w:type="character" w:styleId="Strong">
    <w:name w:val="Strong"/>
    <w:basedOn w:val="DefaultParagraphFont"/>
    <w:uiPriority w:val="99"/>
    <w:qFormat/>
    <w:rsid w:val="00724115"/>
    <w:rPr>
      <w:rFonts w:cs="Times New Roman"/>
      <w:b/>
    </w:rPr>
  </w:style>
  <w:style w:type="character" w:customStyle="1" w:styleId="apple-converted-space">
    <w:name w:val="apple-converted-space"/>
    <w:uiPriority w:val="99"/>
    <w:rsid w:val="00724115"/>
  </w:style>
  <w:style w:type="paragraph" w:styleId="ListParagraph">
    <w:name w:val="List Paragraph"/>
    <w:basedOn w:val="Normal"/>
    <w:uiPriority w:val="99"/>
    <w:qFormat/>
    <w:rsid w:val="009E41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rsid w:val="00E462BC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rsid w:val="00E05FB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rsid w:val="00E9086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E90864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90864"/>
    <w:rPr>
      <w:rFonts w:ascii="Times New Roman" w:hAnsi="Times New Roman" w:cs="Times New Roman"/>
      <w:sz w:val="20"/>
      <w:lang w:eastAsia="pl-P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908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90864"/>
    <w:rPr>
      <w:b/>
    </w:rPr>
  </w:style>
  <w:style w:type="paragraph" w:styleId="BalloonText">
    <w:name w:val="Balloon Text"/>
    <w:basedOn w:val="Normal"/>
    <w:link w:val="BalloonTextChar"/>
    <w:uiPriority w:val="99"/>
    <w:semiHidden/>
    <w:rsid w:val="00E90864"/>
    <w:rPr>
      <w:rFonts w:ascii="Segoe UI" w:eastAsia="Calibr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90864"/>
    <w:rPr>
      <w:rFonts w:ascii="Segoe UI" w:hAnsi="Segoe UI" w:cs="Times New Roman"/>
      <w:sz w:val="18"/>
      <w:lang w:eastAsia="pl-PL"/>
    </w:rPr>
  </w:style>
  <w:style w:type="paragraph" w:styleId="NormalWeb">
    <w:name w:val="Normal (Web)"/>
    <w:basedOn w:val="Normal"/>
    <w:uiPriority w:val="99"/>
    <w:rsid w:val="009B75A3"/>
    <w:pPr>
      <w:spacing w:before="100" w:beforeAutospacing="1" w:after="100" w:afterAutospacing="1"/>
    </w:pPr>
  </w:style>
  <w:style w:type="paragraph" w:customStyle="1" w:styleId="Default">
    <w:name w:val="Default"/>
    <w:uiPriority w:val="99"/>
    <w:rsid w:val="009B75A3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49113A"/>
    <w:rPr>
      <w:rFonts w:cs="Times New Roman"/>
      <w:color w:val="954F72"/>
      <w:u w:val="single"/>
    </w:rPr>
  </w:style>
  <w:style w:type="paragraph" w:styleId="NoSpacing">
    <w:name w:val="No Spacing"/>
    <w:uiPriority w:val="99"/>
    <w:qFormat/>
    <w:rsid w:val="00E55350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59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519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9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5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5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5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55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520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86259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55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526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9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5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59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5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55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5541">
              <w:marLeft w:val="0"/>
              <w:marRight w:val="0"/>
              <w:marTop w:val="300"/>
              <w:marBottom w:val="300"/>
              <w:divBdr>
                <w:top w:val="single" w:sz="6" w:space="0" w:color="D8DCDD"/>
                <w:left w:val="single" w:sz="6" w:space="0" w:color="D8DCDD"/>
                <w:bottom w:val="single" w:sz="6" w:space="0" w:color="D8DCDD"/>
                <w:right w:val="single" w:sz="6" w:space="0" w:color="D8DCDD"/>
              </w:divBdr>
            </w:div>
          </w:divsChild>
        </w:div>
      </w:divsChild>
    </w:div>
    <w:div w:id="86259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4</Pages>
  <Words>779</Words>
  <Characters>4676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S239</dc:creator>
  <cp:keywords/>
  <dc:description/>
  <cp:lastModifiedBy>Eliza Wancerz</cp:lastModifiedBy>
  <cp:revision>4</cp:revision>
  <cp:lastPrinted>2019-09-09T09:44:00Z</cp:lastPrinted>
  <dcterms:created xsi:type="dcterms:W3CDTF">2019-09-17T08:29:00Z</dcterms:created>
  <dcterms:modified xsi:type="dcterms:W3CDTF">2019-10-25T13:05:00Z</dcterms:modified>
</cp:coreProperties>
</file>