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E90423" w14:textId="77777777" w:rsidR="00393E65" w:rsidRPr="009F677D" w:rsidRDefault="00393E65" w:rsidP="00393E65">
      <w:pPr>
        <w:jc w:val="both"/>
        <w:rPr>
          <w:rFonts w:ascii="Times New Roman" w:hAnsi="Times New Roman"/>
          <w:b/>
          <w:sz w:val="22"/>
          <w:szCs w:val="22"/>
        </w:rPr>
      </w:pPr>
    </w:p>
    <w:p w14:paraId="05435820" w14:textId="46665A71" w:rsidR="00047FC4" w:rsidRPr="00702719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  <w:r w:rsidRPr="00702719">
        <w:rPr>
          <w:rFonts w:asciiTheme="majorBidi" w:hAnsiTheme="majorBidi" w:cstheme="majorBidi"/>
          <w:b/>
          <w:bCs/>
        </w:rPr>
        <w:t xml:space="preserve">UMOWA </w:t>
      </w:r>
      <w:r w:rsidRPr="00DA6AEA">
        <w:rPr>
          <w:rFonts w:ascii="Times New Roman" w:hAnsi="Times New Roman"/>
          <w:b/>
          <w:bCs/>
          <w:szCs w:val="18"/>
        </w:rPr>
        <w:t>NR ZP/3/</w:t>
      </w:r>
      <w:r w:rsidR="001A3E38">
        <w:rPr>
          <w:rFonts w:ascii="Times New Roman" w:hAnsi="Times New Roman"/>
          <w:b/>
          <w:bCs/>
          <w:szCs w:val="18"/>
        </w:rPr>
        <w:t>3</w:t>
      </w:r>
      <w:r w:rsidRPr="00DA6AEA">
        <w:rPr>
          <w:rFonts w:ascii="Times New Roman" w:hAnsi="Times New Roman"/>
          <w:b/>
          <w:bCs/>
          <w:szCs w:val="18"/>
        </w:rPr>
        <w:t>/202</w:t>
      </w:r>
      <w:r w:rsidR="001A3E38">
        <w:rPr>
          <w:rFonts w:ascii="Times New Roman" w:hAnsi="Times New Roman"/>
          <w:b/>
          <w:bCs/>
          <w:szCs w:val="18"/>
        </w:rPr>
        <w:t>5</w:t>
      </w:r>
      <w:r w:rsidRPr="00DA6AEA">
        <w:rPr>
          <w:rFonts w:ascii="Times New Roman" w:hAnsi="Times New Roman"/>
          <w:b/>
          <w:bCs/>
          <w:szCs w:val="18"/>
        </w:rPr>
        <w:t xml:space="preserve"> -PROJEKT</w:t>
      </w:r>
      <w:r>
        <w:rPr>
          <w:szCs w:val="18"/>
        </w:rPr>
        <w:t xml:space="preserve"> </w:t>
      </w:r>
    </w:p>
    <w:p w14:paraId="039888F0" w14:textId="77777777" w:rsidR="00047FC4" w:rsidRPr="00702719" w:rsidRDefault="00047FC4" w:rsidP="0070115B">
      <w:pPr>
        <w:tabs>
          <w:tab w:val="center" w:pos="4819"/>
          <w:tab w:val="right" w:pos="9355"/>
        </w:tabs>
        <w:suppressAutoHyphens/>
        <w:spacing w:line="240" w:lineRule="auto"/>
        <w:jc w:val="center"/>
        <w:rPr>
          <w:rFonts w:asciiTheme="majorBidi" w:hAnsiTheme="majorBidi" w:cstheme="majorBidi"/>
          <w:b/>
          <w:bCs/>
        </w:rPr>
      </w:pPr>
    </w:p>
    <w:p w14:paraId="0DCA1357" w14:textId="5C90B93C" w:rsidR="00047FC4" w:rsidRPr="00702719" w:rsidRDefault="00047FC4" w:rsidP="0070115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</w:tabs>
        <w:autoSpaceDE w:val="0"/>
        <w:autoSpaceDN w:val="0"/>
        <w:adjustRightInd w:val="0"/>
        <w:spacing w:line="240" w:lineRule="auto"/>
        <w:jc w:val="both"/>
        <w:rPr>
          <w:rFonts w:asciiTheme="majorBidi" w:hAnsiTheme="majorBidi" w:cstheme="majorBidi"/>
          <w:lang w:val="x-none"/>
        </w:rPr>
      </w:pPr>
      <w:r w:rsidRPr="00702719">
        <w:rPr>
          <w:rFonts w:asciiTheme="majorBidi" w:hAnsiTheme="majorBidi" w:cstheme="majorBidi"/>
          <w:lang w:val="x-none"/>
        </w:rPr>
        <w:t xml:space="preserve">zawarta w dniu </w:t>
      </w:r>
      <w:r>
        <w:rPr>
          <w:rFonts w:asciiTheme="majorBidi" w:hAnsiTheme="majorBidi" w:cstheme="majorBidi"/>
        </w:rPr>
        <w:t>…………...</w:t>
      </w:r>
      <w:r w:rsidRPr="00702719">
        <w:rPr>
          <w:rFonts w:asciiTheme="majorBidi" w:hAnsiTheme="majorBidi" w:cstheme="majorBidi"/>
          <w:lang w:val="x-none"/>
        </w:rPr>
        <w:t>202</w:t>
      </w:r>
      <w:r w:rsidR="001A3E38">
        <w:rPr>
          <w:rFonts w:asciiTheme="majorBidi" w:hAnsiTheme="majorBidi" w:cstheme="majorBidi"/>
          <w:lang w:val="x-none"/>
        </w:rPr>
        <w:t>5</w:t>
      </w:r>
      <w:r w:rsidRPr="00702719">
        <w:rPr>
          <w:rFonts w:asciiTheme="majorBidi" w:hAnsiTheme="majorBidi" w:cstheme="majorBidi"/>
          <w:lang w:val="x-none"/>
        </w:rPr>
        <w:t xml:space="preserve"> r. w Szemudzie pomiędzy:</w:t>
      </w:r>
    </w:p>
    <w:p w14:paraId="1C54B445" w14:textId="77777777" w:rsidR="00047FC4" w:rsidRPr="00702719" w:rsidRDefault="00047FC4" w:rsidP="0070115B">
      <w:pPr>
        <w:spacing w:line="240" w:lineRule="auto"/>
        <w:rPr>
          <w:rFonts w:asciiTheme="majorBidi" w:eastAsia="Calibri" w:hAnsiTheme="majorBidi" w:cstheme="majorBidi"/>
          <w:lang w:eastAsia="ar-SA"/>
        </w:rPr>
      </w:pPr>
      <w:r w:rsidRPr="00702719">
        <w:rPr>
          <w:rFonts w:asciiTheme="majorBidi" w:eastAsia="Calibri" w:hAnsiTheme="majorBidi" w:cstheme="majorBidi"/>
          <w:b/>
          <w:bCs/>
          <w:lang w:eastAsia="ar-SA"/>
        </w:rPr>
        <w:t>Gminą Szemud</w:t>
      </w:r>
      <w:r w:rsidRPr="00702719">
        <w:rPr>
          <w:rFonts w:asciiTheme="majorBidi" w:eastAsia="Calibri" w:hAnsiTheme="majorBidi" w:cstheme="majorBidi"/>
          <w:bCs/>
          <w:lang w:eastAsia="ar-SA"/>
        </w:rPr>
        <w:t>,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702719">
        <w:rPr>
          <w:rFonts w:asciiTheme="majorBidi" w:eastAsia="Calibri" w:hAnsiTheme="majorBidi" w:cstheme="majorBidi"/>
          <w:bCs/>
          <w:lang w:eastAsia="ar-SA"/>
        </w:rPr>
        <w:t>z siedzibą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  <w:r w:rsidRPr="00702719">
        <w:rPr>
          <w:rFonts w:asciiTheme="majorBidi" w:eastAsia="Calibri" w:hAnsiTheme="majorBidi" w:cstheme="majorBidi"/>
          <w:lang w:eastAsia="ar-SA"/>
        </w:rPr>
        <w:t>w Szemudzie przy ul. Samorządowa 1, 84-217 Szemud, NIP 588-23-88-864</w:t>
      </w:r>
    </w:p>
    <w:p w14:paraId="78946F5D" w14:textId="77777777" w:rsidR="00047FC4" w:rsidRPr="00702719" w:rsidRDefault="00047FC4" w:rsidP="0070115B">
      <w:pPr>
        <w:spacing w:line="240" w:lineRule="auto"/>
        <w:jc w:val="both"/>
        <w:rPr>
          <w:rFonts w:asciiTheme="majorBidi" w:eastAsia="Calibri" w:hAnsiTheme="majorBidi" w:cstheme="majorBidi"/>
          <w:b/>
          <w:bCs/>
          <w:lang w:eastAsia="ar-SA"/>
        </w:rPr>
      </w:pPr>
      <w:r w:rsidRPr="00702719">
        <w:rPr>
          <w:rFonts w:asciiTheme="majorBidi" w:eastAsia="Calibri" w:hAnsiTheme="majorBidi" w:cstheme="majorBidi"/>
          <w:lang w:eastAsia="ar-SA"/>
        </w:rPr>
        <w:t>reprezentowaną przez:</w:t>
      </w:r>
      <w:r w:rsidRPr="00702719">
        <w:rPr>
          <w:rFonts w:asciiTheme="majorBidi" w:eastAsia="Calibri" w:hAnsiTheme="majorBidi" w:cstheme="majorBidi"/>
          <w:b/>
          <w:bCs/>
          <w:lang w:eastAsia="ar-SA"/>
        </w:rPr>
        <w:t xml:space="preserve"> </w:t>
      </w:r>
    </w:p>
    <w:p w14:paraId="71813ABE" w14:textId="77777777" w:rsidR="00047FC4" w:rsidRPr="00702719" w:rsidRDefault="00047FC4" w:rsidP="0070115B">
      <w:pPr>
        <w:keepNext/>
        <w:widowControl w:val="0"/>
        <w:numPr>
          <w:ilvl w:val="1"/>
          <w:numId w:val="16"/>
        </w:numPr>
        <w:suppressAutoHyphens/>
        <w:autoSpaceDE w:val="0"/>
        <w:spacing w:line="240" w:lineRule="auto"/>
        <w:outlineLvl w:val="1"/>
        <w:rPr>
          <w:rFonts w:asciiTheme="majorBidi" w:eastAsia="Calibri" w:hAnsiTheme="majorBidi" w:cstheme="majorBidi"/>
          <w:b/>
          <w:bCs/>
          <w:lang w:eastAsia="ar-SA"/>
        </w:rPr>
      </w:pPr>
      <w:r w:rsidRPr="00702719">
        <w:rPr>
          <w:rFonts w:asciiTheme="majorBidi" w:eastAsia="Calibri" w:hAnsiTheme="majorBidi" w:cstheme="majorBidi"/>
          <w:b/>
          <w:iCs/>
        </w:rPr>
        <w:t>Wójta Gminy Szemud – Ryszarda Kalkowskiego</w:t>
      </w:r>
    </w:p>
    <w:p w14:paraId="05B783E3" w14:textId="77777777" w:rsidR="00047FC4" w:rsidRPr="00702719" w:rsidRDefault="00047FC4" w:rsidP="0070115B">
      <w:pPr>
        <w:spacing w:line="240" w:lineRule="auto"/>
        <w:rPr>
          <w:rFonts w:asciiTheme="majorBidi" w:eastAsia="Calibri" w:hAnsiTheme="majorBidi" w:cstheme="majorBidi"/>
        </w:rPr>
      </w:pPr>
      <w:r w:rsidRPr="00702719">
        <w:rPr>
          <w:rFonts w:asciiTheme="majorBidi" w:eastAsia="Calibri" w:hAnsiTheme="majorBidi" w:cstheme="majorBidi"/>
        </w:rPr>
        <w:t>przy kontrasygnacie:</w:t>
      </w:r>
    </w:p>
    <w:p w14:paraId="6C4B4E7D" w14:textId="77777777" w:rsidR="00047FC4" w:rsidRPr="00702719" w:rsidRDefault="00047FC4" w:rsidP="0070115B">
      <w:pPr>
        <w:suppressAutoHyphens/>
        <w:spacing w:line="240" w:lineRule="auto"/>
        <w:rPr>
          <w:rFonts w:asciiTheme="majorBidi" w:hAnsiTheme="majorBidi" w:cstheme="majorBidi"/>
          <w:b/>
        </w:rPr>
      </w:pPr>
      <w:r w:rsidRPr="00702719">
        <w:rPr>
          <w:rFonts w:asciiTheme="majorBidi" w:hAnsiTheme="majorBidi" w:cstheme="majorBidi"/>
          <w:b/>
        </w:rPr>
        <w:t>Skarbnika Gminy – Teresy Pustelnik</w:t>
      </w:r>
    </w:p>
    <w:p w14:paraId="200F0600" w14:textId="77777777" w:rsidR="00047FC4" w:rsidRPr="00702719" w:rsidRDefault="00047FC4" w:rsidP="0070115B">
      <w:pPr>
        <w:suppressAutoHyphens/>
        <w:spacing w:line="240" w:lineRule="auto"/>
        <w:jc w:val="both"/>
        <w:rPr>
          <w:rFonts w:asciiTheme="majorBidi" w:eastAsia="Calibri" w:hAnsiTheme="majorBidi" w:cstheme="majorBidi"/>
          <w:lang w:eastAsia="ar-SA"/>
        </w:rPr>
      </w:pPr>
      <w:r w:rsidRPr="00702719">
        <w:rPr>
          <w:rFonts w:asciiTheme="majorBidi" w:eastAsia="Calibri" w:hAnsiTheme="majorBidi" w:cstheme="majorBidi"/>
          <w:lang w:eastAsia="ar-SA"/>
        </w:rPr>
        <w:t>zwaną w dalszej części Umowy ZAMAWIAJĄCYM,</w:t>
      </w:r>
    </w:p>
    <w:p w14:paraId="7B65F9C0" w14:textId="77777777" w:rsidR="00047FC4" w:rsidRPr="00111674" w:rsidRDefault="00047FC4" w:rsidP="0070115B">
      <w:pPr>
        <w:spacing w:line="240" w:lineRule="auto"/>
        <w:rPr>
          <w:rFonts w:asciiTheme="majorBidi" w:eastAsia="Calibri" w:hAnsiTheme="majorBidi" w:cstheme="majorBidi"/>
          <w:sz w:val="22"/>
          <w:szCs w:val="22"/>
        </w:rPr>
      </w:pPr>
    </w:p>
    <w:p w14:paraId="20A72CC7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 xml:space="preserve">a ................................................,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adres:…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………………………………………………………………..</w:t>
      </w:r>
    </w:p>
    <w:p w14:paraId="486D9ED7" w14:textId="77777777" w:rsidR="00111674" w:rsidRPr="00111674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działającym na podstawie wpisu do Krajowego Rejestru Sądowego pod numerem ...............................  prowadzonego w .................................................................................................z kapitałem zakładowym ………………………………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…....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>.………….…………..NIP………………………….</w:t>
      </w:r>
    </w:p>
    <w:p w14:paraId="30738210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 xml:space="preserve">reprezentowanym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przez:.......................................................................</w:t>
      </w:r>
      <w:proofErr w:type="gramEnd"/>
    </w:p>
    <w:p w14:paraId="5A515F20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proofErr w:type="gramStart"/>
      <w:r w:rsidRPr="00111674">
        <w:rPr>
          <w:rFonts w:ascii="Times New Roman" w:hAnsi="Times New Roman"/>
          <w:iCs/>
          <w:sz w:val="22"/>
          <w:szCs w:val="22"/>
        </w:rPr>
        <w:t>[ lub</w:t>
      </w:r>
      <w:proofErr w:type="gramEnd"/>
      <w:r w:rsidRPr="00111674">
        <w:rPr>
          <w:rFonts w:ascii="Times New Roman" w:hAnsi="Times New Roman"/>
          <w:iCs/>
          <w:sz w:val="22"/>
          <w:szCs w:val="22"/>
        </w:rPr>
        <w:t xml:space="preserve"> </w:t>
      </w:r>
    </w:p>
    <w:p w14:paraId="7EBB3B1E" w14:textId="77777777" w:rsidR="00111674" w:rsidRPr="00111674" w:rsidRDefault="00111674" w:rsidP="0070115B">
      <w:pPr>
        <w:spacing w:line="240" w:lineRule="auto"/>
        <w:jc w:val="both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a ...................... zamieszkałym .......................................................... prowadzącym działalność gospodarczą pod nazwą: ....................................................................</w:t>
      </w:r>
      <w:r w:rsidRPr="00111674">
        <w:rPr>
          <w:rFonts w:ascii="Times New Roman" w:hAnsi="Times New Roman"/>
          <w:b/>
          <w:iCs/>
          <w:sz w:val="22"/>
          <w:szCs w:val="22"/>
        </w:rPr>
        <w:t xml:space="preserve"> </w:t>
      </w:r>
      <w:r w:rsidRPr="00111674">
        <w:rPr>
          <w:rFonts w:ascii="Times New Roman" w:hAnsi="Times New Roman"/>
          <w:iCs/>
          <w:sz w:val="22"/>
          <w:szCs w:val="22"/>
        </w:rPr>
        <w:t>działającym na podstawie wpisu do centralnej ewidencji i informacji o działalności gospodarczej NIP…………………………</w:t>
      </w:r>
    </w:p>
    <w:p w14:paraId="6FD7EEB3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reprezentowanym przez:</w:t>
      </w:r>
    </w:p>
    <w:p w14:paraId="49ED2C28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b/>
          <w:iCs/>
          <w:sz w:val="22"/>
          <w:szCs w:val="22"/>
        </w:rPr>
        <w:t xml:space="preserve">Właściciela – </w:t>
      </w:r>
      <w:proofErr w:type="gramStart"/>
      <w:r w:rsidRPr="00111674">
        <w:rPr>
          <w:rFonts w:ascii="Times New Roman" w:hAnsi="Times New Roman"/>
          <w:iCs/>
          <w:sz w:val="22"/>
          <w:szCs w:val="22"/>
        </w:rPr>
        <w:t>..............................................  ]</w:t>
      </w:r>
      <w:proofErr w:type="gramEnd"/>
    </w:p>
    <w:p w14:paraId="2AC3E05C" w14:textId="77777777" w:rsidR="00111674" w:rsidRPr="00111674" w:rsidRDefault="00111674" w:rsidP="0070115B">
      <w:pPr>
        <w:spacing w:line="240" w:lineRule="auto"/>
        <w:rPr>
          <w:rFonts w:ascii="Times New Roman" w:hAnsi="Times New Roman"/>
          <w:iCs/>
          <w:sz w:val="22"/>
          <w:szCs w:val="22"/>
        </w:rPr>
      </w:pPr>
      <w:r w:rsidRPr="00111674">
        <w:rPr>
          <w:rFonts w:ascii="Times New Roman" w:hAnsi="Times New Roman"/>
          <w:iCs/>
          <w:sz w:val="22"/>
          <w:szCs w:val="22"/>
        </w:rPr>
        <w:t>zwanym w dalszej części Umowy WYKONAWCĄ.</w:t>
      </w:r>
    </w:p>
    <w:p w14:paraId="3AD6D398" w14:textId="77777777" w:rsidR="00111674" w:rsidRDefault="00111674" w:rsidP="0070115B">
      <w:pPr>
        <w:spacing w:line="240" w:lineRule="auto"/>
        <w:jc w:val="both"/>
        <w:rPr>
          <w:rFonts w:asciiTheme="majorBidi" w:eastAsia="Calibri" w:hAnsiTheme="majorBidi" w:cstheme="majorBidi"/>
        </w:rPr>
      </w:pPr>
    </w:p>
    <w:p w14:paraId="60BA2ABA" w14:textId="07D9FBB2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b/>
          <w:bCs/>
          <w:sz w:val="22"/>
          <w:szCs w:val="22"/>
        </w:rPr>
      </w:pPr>
      <w:r w:rsidRPr="00495B38">
        <w:rPr>
          <w:rFonts w:ascii="Times New Roman" w:hAnsi="Times New Roman"/>
          <w:sz w:val="22"/>
          <w:szCs w:val="22"/>
        </w:rPr>
        <w:t xml:space="preserve">Umowę zawiera się w wyniku </w:t>
      </w:r>
      <w:r w:rsidRPr="00495B38">
        <w:rPr>
          <w:rFonts w:asciiTheme="majorBidi" w:hAnsiTheme="majorBidi" w:cstheme="majorBidi"/>
          <w:sz w:val="22"/>
          <w:szCs w:val="22"/>
        </w:rPr>
        <w:t xml:space="preserve">rozstrzygnięcia postępowania o zamówienie publiczne zgodnie z ustawą z dnia 11 września 2019 r. - Prawo zamówień publicznych </w:t>
      </w:r>
      <w:r w:rsidR="00C8163D" w:rsidRPr="00495B38">
        <w:rPr>
          <w:rFonts w:asciiTheme="majorBidi" w:hAnsiTheme="majorBidi" w:cstheme="majorBidi"/>
          <w:sz w:val="22"/>
          <w:szCs w:val="22"/>
        </w:rPr>
        <w:t>(</w:t>
      </w:r>
      <w:proofErr w:type="spellStart"/>
      <w:r w:rsidR="00C8163D" w:rsidRPr="00495B38">
        <w:rPr>
          <w:rFonts w:asciiTheme="majorBidi" w:hAnsiTheme="majorBidi" w:cstheme="majorBidi"/>
          <w:sz w:val="22"/>
          <w:szCs w:val="22"/>
        </w:rPr>
        <w:t>t.j</w:t>
      </w:r>
      <w:proofErr w:type="spellEnd"/>
      <w:r w:rsidR="00C8163D" w:rsidRPr="00495B38">
        <w:rPr>
          <w:rFonts w:asciiTheme="majorBidi" w:hAnsiTheme="majorBidi" w:cstheme="majorBidi"/>
          <w:sz w:val="22"/>
          <w:szCs w:val="22"/>
        </w:rPr>
        <w:t>. Dz. U. z 2024 r. poz. 1320</w:t>
      </w:r>
      <w:proofErr w:type="gramStart"/>
      <w:r w:rsidR="00C8163D" w:rsidRPr="00495B38">
        <w:rPr>
          <w:rFonts w:asciiTheme="majorBidi" w:hAnsiTheme="majorBidi" w:cstheme="majorBidi"/>
          <w:sz w:val="22"/>
          <w:szCs w:val="22"/>
        </w:rPr>
        <w:t>)</w:t>
      </w:r>
      <w:r w:rsidR="00C8163D" w:rsidRPr="00495B38">
        <w:rPr>
          <w:rFonts w:ascii="Times New Roman" w:hAnsi="Times New Roman"/>
          <w:sz w:val="22"/>
          <w:szCs w:val="22"/>
        </w:rPr>
        <w:t xml:space="preserve"> </w:t>
      </w:r>
      <w:r w:rsidRPr="00495B38">
        <w:rPr>
          <w:rFonts w:ascii="Times New Roman" w:hAnsi="Times New Roman"/>
          <w:sz w:val="22"/>
          <w:szCs w:val="22"/>
        </w:rPr>
        <w:t xml:space="preserve"> w</w:t>
      </w:r>
      <w:proofErr w:type="gramEnd"/>
      <w:r w:rsidRPr="00495B38">
        <w:rPr>
          <w:rFonts w:ascii="Times New Roman" w:hAnsi="Times New Roman"/>
          <w:sz w:val="22"/>
          <w:szCs w:val="22"/>
        </w:rPr>
        <w:t xml:space="preserve"> trybie podstawowym, bez negocjacji, pod nr </w:t>
      </w:r>
      <w:r w:rsidR="00C8163D" w:rsidRPr="00495B38">
        <w:rPr>
          <w:rFonts w:ascii="Times New Roman" w:hAnsi="Times New Roman"/>
          <w:sz w:val="22"/>
          <w:szCs w:val="22"/>
        </w:rPr>
        <w:t>ZP/3/</w:t>
      </w:r>
      <w:r w:rsidR="001A3E38">
        <w:rPr>
          <w:rFonts w:ascii="Times New Roman" w:hAnsi="Times New Roman"/>
          <w:sz w:val="22"/>
          <w:szCs w:val="22"/>
        </w:rPr>
        <w:t>3</w:t>
      </w:r>
      <w:r w:rsidR="00C8163D" w:rsidRPr="00495B38">
        <w:rPr>
          <w:rFonts w:ascii="Times New Roman" w:hAnsi="Times New Roman"/>
          <w:sz w:val="22"/>
          <w:szCs w:val="22"/>
        </w:rPr>
        <w:t>/202</w:t>
      </w:r>
      <w:r w:rsidR="001A3E38">
        <w:rPr>
          <w:rFonts w:ascii="Times New Roman" w:hAnsi="Times New Roman"/>
          <w:sz w:val="22"/>
          <w:szCs w:val="22"/>
        </w:rPr>
        <w:t>5</w:t>
      </w:r>
      <w:r w:rsidR="00C8163D" w:rsidRPr="00495B38">
        <w:rPr>
          <w:rFonts w:ascii="Times New Roman" w:hAnsi="Times New Roman"/>
          <w:sz w:val="22"/>
          <w:szCs w:val="22"/>
        </w:rPr>
        <w:t xml:space="preserve"> </w:t>
      </w:r>
      <w:r w:rsidRPr="00495B38">
        <w:rPr>
          <w:rFonts w:ascii="Times New Roman" w:hAnsi="Times New Roman"/>
          <w:sz w:val="22"/>
          <w:szCs w:val="22"/>
        </w:rPr>
        <w:t>o nazwie</w:t>
      </w:r>
      <w:r w:rsidRPr="00495B38">
        <w:rPr>
          <w:rFonts w:ascii="Times New Roman" w:hAnsi="Times New Roman"/>
          <w:b/>
          <w:bCs/>
          <w:sz w:val="22"/>
          <w:szCs w:val="22"/>
        </w:rPr>
        <w:t>: „</w:t>
      </w:r>
      <w:r w:rsidR="00C8163D" w:rsidRPr="00495B38">
        <w:rPr>
          <w:rFonts w:ascii="Times New Roman" w:hAnsi="Times New Roman"/>
          <w:b/>
          <w:bCs/>
          <w:sz w:val="22"/>
          <w:szCs w:val="22"/>
        </w:rPr>
        <w:t xml:space="preserve">Zakup i dostawa pomocy dydaktycznych oraz wyposażenia do placówek przedszkolnych Gminy Szemud – zadanie </w:t>
      </w:r>
      <w:r w:rsidR="00495B38" w:rsidRPr="00495B38">
        <w:rPr>
          <w:rFonts w:ascii="Times New Roman" w:hAnsi="Times New Roman"/>
          <w:b/>
          <w:bCs/>
          <w:sz w:val="22"/>
          <w:szCs w:val="22"/>
        </w:rPr>
        <w:t>2 sprzęt IT</w:t>
      </w:r>
      <w:r w:rsidR="000318D4" w:rsidRPr="00495B38">
        <w:rPr>
          <w:rFonts w:ascii="Times New Roman" w:hAnsi="Times New Roman"/>
          <w:b/>
          <w:bCs/>
          <w:sz w:val="22"/>
          <w:szCs w:val="22"/>
        </w:rPr>
        <w:t>”</w:t>
      </w:r>
      <w:r w:rsidRPr="00495B38">
        <w:rPr>
          <w:rFonts w:ascii="Times New Roman" w:hAnsi="Times New Roman"/>
          <w:sz w:val="22"/>
          <w:szCs w:val="22"/>
        </w:rPr>
        <w:t xml:space="preserve"> realizowanego w ramach projektu: „Dobry start-rozwój edukacji przedszkolnej w Gminie Szemud”. nr </w:t>
      </w:r>
      <w:r w:rsidR="000318D4" w:rsidRPr="00495B38">
        <w:rPr>
          <w:rFonts w:ascii="Times New Roman" w:hAnsi="Times New Roman"/>
          <w:sz w:val="22"/>
          <w:szCs w:val="22"/>
        </w:rPr>
        <w:t>FEPM.05.07-IZ.00-0129/23</w:t>
      </w:r>
      <w:r w:rsidRPr="00495B38">
        <w:rPr>
          <w:rFonts w:ascii="Times New Roman" w:hAnsi="Times New Roman"/>
          <w:sz w:val="22"/>
          <w:szCs w:val="22"/>
        </w:rPr>
        <w:t xml:space="preserve">, współfinansowanego ze środków Unii Europejskiej w ramach programu Fundusze Europejskie dla Pomorza 2021-2027, </w:t>
      </w:r>
      <w:r w:rsidRPr="00495B38">
        <w:rPr>
          <w:rFonts w:ascii="Times New Roman" w:hAnsi="Times New Roman"/>
          <w:color w:val="000000"/>
          <w:sz w:val="22"/>
          <w:szCs w:val="22"/>
        </w:rPr>
        <w:t>została zawarta umowa o następującej treści:</w:t>
      </w:r>
    </w:p>
    <w:p w14:paraId="61061A94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42368704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1.</w:t>
      </w:r>
    </w:p>
    <w:p w14:paraId="40E689D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Przedmiot umowy</w:t>
      </w:r>
    </w:p>
    <w:p w14:paraId="550A0B15" w14:textId="77777777" w:rsidR="00C8163D" w:rsidRPr="00495B38" w:rsidRDefault="00C8163D" w:rsidP="00264D78">
      <w:pPr>
        <w:numPr>
          <w:ilvl w:val="0"/>
          <w:numId w:val="18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>Przedmiot zamówienia finansowany jest w ramach projektu „Dobry start - rozwój edukacji przedszkolnej w Gminie Szemud” współfinansowanego ze środków Europejskiego Funduszu Społecznego Plus (EFS+), Priorytet 5 Fundusze europejskie dla silnego Pomorza EFS+, Działanie nr 5.7. Edukacja przedszkolna w ramach programu Fundusze Europejskie dla Pomorza 2021-2027 (FEP 2021-2027)”</w:t>
      </w:r>
    </w:p>
    <w:p w14:paraId="7D58165E" w14:textId="0FFEF987" w:rsidR="00C8163D" w:rsidRPr="00495B38" w:rsidRDefault="00C8163D" w:rsidP="00264D78">
      <w:pPr>
        <w:numPr>
          <w:ilvl w:val="0"/>
          <w:numId w:val="18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Przedmiot zamówienia obejmuje zakup i dostawę </w:t>
      </w:r>
      <w:r w:rsidR="00B36A55">
        <w:rPr>
          <w:rFonts w:asciiTheme="majorBidi" w:hAnsiTheme="majorBidi" w:cstheme="majorBidi"/>
          <w:sz w:val="22"/>
          <w:szCs w:val="22"/>
        </w:rPr>
        <w:t>sprzętu IT</w:t>
      </w:r>
      <w:r w:rsidRPr="00495B38">
        <w:rPr>
          <w:rFonts w:asciiTheme="majorBidi" w:hAnsiTheme="majorBidi" w:cstheme="majorBidi"/>
          <w:sz w:val="22"/>
          <w:szCs w:val="22"/>
        </w:rPr>
        <w:t xml:space="preserve"> do następujących placówek przedszkolnych na terenie Gminy Szemud:</w:t>
      </w:r>
    </w:p>
    <w:p w14:paraId="375F0A03" w14:textId="77777777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Szkoła Podstawowa w Bojanie, Bojano, ul. J. Wybickiego 38, dyr. Danuta </w:t>
      </w:r>
      <w:proofErr w:type="spellStart"/>
      <w:r w:rsidRPr="00495B38">
        <w:rPr>
          <w:rFonts w:asciiTheme="majorBidi" w:hAnsiTheme="majorBidi" w:cstheme="majorBidi"/>
          <w:sz w:val="22"/>
          <w:szCs w:val="22"/>
        </w:rPr>
        <w:t>Mostrąg</w:t>
      </w:r>
      <w:proofErr w:type="spellEnd"/>
    </w:p>
    <w:p w14:paraId="540FE44A" w14:textId="78FCEE61" w:rsidR="00C8163D" w:rsidRPr="00495B38" w:rsidRDefault="00C8163D" w:rsidP="00264D78">
      <w:p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    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676-03-85 NIP:588-239-53-21 Regon:190 956 604</w:t>
      </w:r>
    </w:p>
    <w:p w14:paraId="00B5C480" w14:textId="77777777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>Szkoła Podstawowa w Częstkowie im. Róży Zamoyskiej, Częstkowo, ul. Szkolna 9</w:t>
      </w:r>
    </w:p>
    <w:p w14:paraId="58401F44" w14:textId="290FACFF" w:rsidR="00C8163D" w:rsidRPr="00495B38" w:rsidRDefault="00C8163D" w:rsidP="00264D78">
      <w:p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     dyr. Iwona Białas-</w:t>
      </w:r>
      <w:proofErr w:type="spellStart"/>
      <w:r w:rsidRPr="00495B38">
        <w:rPr>
          <w:rFonts w:asciiTheme="majorBidi" w:hAnsiTheme="majorBidi" w:cstheme="majorBidi"/>
          <w:sz w:val="22"/>
          <w:szCs w:val="22"/>
        </w:rPr>
        <w:t>Rychlak</w:t>
      </w:r>
      <w:proofErr w:type="spellEnd"/>
      <w:r w:rsidRPr="00495B38">
        <w:rPr>
          <w:rFonts w:asciiTheme="majorBidi" w:hAnsiTheme="majorBidi" w:cstheme="majorBidi"/>
          <w:sz w:val="22"/>
          <w:szCs w:val="22"/>
        </w:rPr>
        <w:t xml:space="preserve">,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676-12-97 NIP: 588-13-23-880, Regon:190 940 767</w:t>
      </w:r>
    </w:p>
    <w:p w14:paraId="2EFC5975" w14:textId="20922746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Szkoła Podstawowa w Jeleńskiej Hucie, Jeleńska Huta, ul. Szkolna 5, dyr. Małgorzata Rzepka,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676-11-96 NIP:588-13-23-868, Regon:190 940 804</w:t>
      </w:r>
    </w:p>
    <w:p w14:paraId="2200B612" w14:textId="6FF4F81F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Szkoła Podstawowa w Łebieńskiej Hucie, Łebieńska Huta, ul. Kartuska 25, dyr. Ewa Jelińska,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676-18-06, NIP:588-13-23-762, Regon:190 940 721</w:t>
      </w:r>
    </w:p>
    <w:p w14:paraId="10559ED8" w14:textId="66C18349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 xml:space="preserve">Szkoła Podstawowa im. Jana Pawła II w Łebnie, Łebno, ul. Szkolna 1, dyr. Krystyna </w:t>
      </w:r>
      <w:proofErr w:type="spellStart"/>
      <w:r w:rsidRPr="00495B38">
        <w:rPr>
          <w:rFonts w:asciiTheme="majorBidi" w:hAnsiTheme="majorBidi" w:cstheme="majorBidi"/>
          <w:sz w:val="22"/>
          <w:szCs w:val="22"/>
        </w:rPr>
        <w:t>Drafc</w:t>
      </w:r>
      <w:proofErr w:type="spellEnd"/>
      <w:r w:rsidRPr="00495B38">
        <w:rPr>
          <w:rFonts w:asciiTheme="majorBidi" w:hAnsiTheme="majorBidi" w:cstheme="majorBidi"/>
          <w:sz w:val="22"/>
          <w:szCs w:val="22"/>
        </w:rPr>
        <w:t>, tel.</w:t>
      </w:r>
      <w:r w:rsidR="00372818">
        <w:rPr>
          <w:rFonts w:asciiTheme="majorBidi" w:hAnsiTheme="majorBidi" w:cstheme="majorBidi"/>
          <w:sz w:val="22"/>
          <w:szCs w:val="22"/>
        </w:rPr>
        <w:t xml:space="preserve"> 58</w:t>
      </w:r>
      <w:r w:rsidRPr="00495B38">
        <w:rPr>
          <w:rFonts w:asciiTheme="majorBidi" w:hAnsiTheme="majorBidi" w:cstheme="majorBidi"/>
          <w:sz w:val="22"/>
          <w:szCs w:val="22"/>
        </w:rPr>
        <w:t xml:space="preserve"> 676-18-04, NIP:588-12-90-459, Regon:190 940 780</w:t>
      </w:r>
    </w:p>
    <w:p w14:paraId="14E43CE0" w14:textId="10F252B9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lastRenderedPageBreak/>
        <w:t xml:space="preserve">Szkoła Podstawowa z Oddziałami Integracyjnymi im. Bohaterów Westerplatte w Kielnie, Kielno, ul. Szkolna 4, dyr. Joanna Kułaga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676-07-14 NIP: 588-228-51-18</w:t>
      </w:r>
      <w:r w:rsidR="0070115B" w:rsidRPr="00495B38">
        <w:rPr>
          <w:rFonts w:asciiTheme="majorBidi" w:hAnsiTheme="majorBidi" w:cstheme="majorBidi"/>
          <w:sz w:val="22"/>
          <w:szCs w:val="22"/>
        </w:rPr>
        <w:t xml:space="preserve"> </w:t>
      </w:r>
      <w:r w:rsidRPr="00495B38">
        <w:rPr>
          <w:rFonts w:asciiTheme="majorBidi" w:hAnsiTheme="majorBidi" w:cstheme="majorBidi"/>
          <w:sz w:val="22"/>
          <w:szCs w:val="22"/>
        </w:rPr>
        <w:t>Regon:190 941 146</w:t>
      </w:r>
    </w:p>
    <w:p w14:paraId="13001846" w14:textId="0F9A7D35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>Zespół Szkolno-Przedszkolny w Szemudzie (SP+P) Szkoła Podstawowa im. mjr Henryka Sucharskiego w Szemudzie, Przedszkole Publiczne w Szemudzie, Szemud, ul. Szkolna 4, dyr. Judyta Miłosz, tel.</w:t>
      </w:r>
      <w:r w:rsidR="00372818">
        <w:rPr>
          <w:rFonts w:asciiTheme="majorBidi" w:hAnsiTheme="majorBidi" w:cstheme="majorBidi"/>
          <w:sz w:val="22"/>
          <w:szCs w:val="22"/>
        </w:rPr>
        <w:t xml:space="preserve"> 58</w:t>
      </w:r>
      <w:r w:rsidRPr="00495B38">
        <w:rPr>
          <w:rFonts w:asciiTheme="majorBidi" w:hAnsiTheme="majorBidi" w:cstheme="majorBidi"/>
          <w:sz w:val="22"/>
          <w:szCs w:val="22"/>
        </w:rPr>
        <w:t xml:space="preserve"> 676-41-82 NIP:588-214-35-71 Regon:220 093 563</w:t>
      </w:r>
    </w:p>
    <w:p w14:paraId="4733AD37" w14:textId="368D8444" w:rsidR="00C8163D" w:rsidRPr="00495B38" w:rsidRDefault="00C8163D" w:rsidP="00264D78">
      <w:pPr>
        <w:numPr>
          <w:ilvl w:val="0"/>
          <w:numId w:val="19"/>
        </w:numPr>
        <w:tabs>
          <w:tab w:val="left" w:pos="426"/>
        </w:tabs>
        <w:spacing w:line="240" w:lineRule="auto"/>
        <w:ind w:left="142" w:hanging="284"/>
        <w:jc w:val="both"/>
        <w:rPr>
          <w:rFonts w:asciiTheme="majorBidi" w:hAnsiTheme="majorBidi" w:cstheme="majorBidi"/>
          <w:sz w:val="22"/>
          <w:szCs w:val="22"/>
        </w:rPr>
      </w:pPr>
      <w:r w:rsidRPr="00495B38">
        <w:rPr>
          <w:rFonts w:asciiTheme="majorBidi" w:hAnsiTheme="majorBidi" w:cstheme="majorBidi"/>
          <w:sz w:val="22"/>
          <w:szCs w:val="22"/>
        </w:rPr>
        <w:t>Zespół Szkolno-Przedszkolny w Koleczkowie (SP+P)</w:t>
      </w:r>
      <w:r w:rsidR="00495B38">
        <w:rPr>
          <w:rFonts w:asciiTheme="majorBidi" w:hAnsiTheme="majorBidi" w:cstheme="majorBidi"/>
          <w:sz w:val="22"/>
          <w:szCs w:val="22"/>
        </w:rPr>
        <w:t xml:space="preserve"> </w:t>
      </w:r>
      <w:r w:rsidRPr="00495B38">
        <w:rPr>
          <w:rFonts w:asciiTheme="majorBidi" w:hAnsiTheme="majorBidi" w:cstheme="majorBidi"/>
          <w:sz w:val="22"/>
          <w:szCs w:val="22"/>
        </w:rPr>
        <w:t xml:space="preserve">Szkoła Podstawowa im. Partyzantów Kaszubskich w Koleczkowie Przedszkole Samorządowe w Koleczkowie, Koleczkowo, ul. Wejherowska 24, dyr. Hanna Garbowska tel. </w:t>
      </w:r>
      <w:r w:rsidR="00372818">
        <w:rPr>
          <w:rFonts w:asciiTheme="majorBidi" w:hAnsiTheme="majorBidi" w:cstheme="majorBidi"/>
          <w:sz w:val="22"/>
          <w:szCs w:val="22"/>
        </w:rPr>
        <w:t xml:space="preserve">58 </w:t>
      </w:r>
      <w:r w:rsidRPr="00495B38">
        <w:rPr>
          <w:rFonts w:asciiTheme="majorBidi" w:hAnsiTheme="majorBidi" w:cstheme="majorBidi"/>
          <w:sz w:val="22"/>
          <w:szCs w:val="22"/>
        </w:rPr>
        <w:t>676-01-08, NIP:588-239-73-66 Regon:221 723 470</w:t>
      </w:r>
    </w:p>
    <w:p w14:paraId="14C3BD3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</w:p>
    <w:p w14:paraId="4EE95949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2.</w:t>
      </w:r>
    </w:p>
    <w:p w14:paraId="69132D25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Oświadczenia i obowiązki Stron</w:t>
      </w:r>
    </w:p>
    <w:p w14:paraId="1FB7C64D" w14:textId="77777777" w:rsidR="00393E65" w:rsidRPr="009F677D" w:rsidRDefault="00393E65" w:rsidP="0070115B">
      <w:pPr>
        <w:pStyle w:val="Akapitzlist"/>
        <w:numPr>
          <w:ilvl w:val="0"/>
          <w:numId w:val="3"/>
        </w:numPr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Zamawiający i Wykonawca zobowiązują się współdziałać przy wykonaniu Umowy w celu należytej realizacji Przedmiotu Umowy.</w:t>
      </w:r>
    </w:p>
    <w:p w14:paraId="683F33FD" w14:textId="77777777" w:rsidR="00393E65" w:rsidRPr="009F677D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Wykonawca dostarczy przedmiot zamówienia własnym transportem, na własny koszt i na własne ryzyko oraz dokona rozładunku, montażu, instalacji i uruchomienia przedmiotu zamówienia własnymi zasobami ludzkimi i sprzętem w miejscu docelowego montażu.</w:t>
      </w:r>
    </w:p>
    <w:p w14:paraId="5BBA5DB4" w14:textId="77777777" w:rsidR="00393E65" w:rsidRPr="009F677D" w:rsidRDefault="00393E65" w:rsidP="0070115B">
      <w:pPr>
        <w:pStyle w:val="Akapitzlist"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Wykonawca zobowiązuje się zrealizować Przedmiot Umowy z zgodnie z warunkami i terminami określonymi w niniejszej Umowie oraz wymogami wynikającymi z właściwych przepisów prawa, przy zachowaniu należytej staranności i utrzymaniu wysokiej jakości użytych materiałów oraz wykonywanych prac, z uwzględnieniem zawodowego charakteru prowadzonej przez niego działalności.</w:t>
      </w:r>
    </w:p>
    <w:p w14:paraId="1C710F2B" w14:textId="77777777" w:rsidR="00047FC4" w:rsidRDefault="00393E65" w:rsidP="0070115B">
      <w:pPr>
        <w:pStyle w:val="Akapitzlist"/>
        <w:keepNext/>
        <w:numPr>
          <w:ilvl w:val="0"/>
          <w:numId w:val="3"/>
        </w:numPr>
        <w:tabs>
          <w:tab w:val="num" w:pos="360"/>
        </w:tabs>
        <w:spacing w:line="240" w:lineRule="auto"/>
        <w:ind w:left="0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9F677D">
        <w:rPr>
          <w:rFonts w:ascii="Times New Roman" w:hAnsi="Times New Roman"/>
          <w:bCs/>
          <w:noProof/>
          <w:sz w:val="22"/>
          <w:szCs w:val="22"/>
        </w:rPr>
        <w:t>Do obowiązków Zamawiającego należy:</w:t>
      </w:r>
    </w:p>
    <w:p w14:paraId="5865FDDD" w14:textId="77777777" w:rsidR="00047FC4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przystąpienie do odbioru Przedmiotu Umowy niezwłocznie po przekazaniu przez Wykonawcę informacji o gotowości do przeprowadzenia czynności odbiorowych;</w:t>
      </w:r>
    </w:p>
    <w:p w14:paraId="687F840A" w14:textId="77777777" w:rsidR="00047FC4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dokonanie odbioru Przedmiotu Umowy, potwierdzonego w formie pisemnego protokołu odbioru, ewentualnie zgłoszenie zastrzeżeń;</w:t>
      </w:r>
    </w:p>
    <w:p w14:paraId="3C736DCE" w14:textId="63CDC806" w:rsidR="00393E65" w:rsidRPr="00047FC4" w:rsidRDefault="00393E65" w:rsidP="00264D78">
      <w:pPr>
        <w:pStyle w:val="Akapitzlist"/>
        <w:keepNext/>
        <w:numPr>
          <w:ilvl w:val="0"/>
          <w:numId w:val="17"/>
        </w:numPr>
        <w:spacing w:line="240" w:lineRule="auto"/>
        <w:ind w:left="0" w:hanging="284"/>
        <w:jc w:val="both"/>
        <w:outlineLvl w:val="1"/>
        <w:rPr>
          <w:rFonts w:ascii="Times New Roman" w:hAnsi="Times New Roman"/>
          <w:bCs/>
          <w:noProof/>
          <w:sz w:val="22"/>
          <w:szCs w:val="22"/>
        </w:rPr>
      </w:pPr>
      <w:r w:rsidRPr="00047FC4">
        <w:rPr>
          <w:rFonts w:ascii="Times New Roman" w:eastAsiaTheme="minorHAnsi" w:hAnsi="Times New Roman"/>
          <w:kern w:val="2"/>
          <w:sz w:val="22"/>
          <w:szCs w:val="22"/>
        </w:rPr>
        <w:t>terminowa zapłata za Przedmiot Umowy.</w:t>
      </w:r>
    </w:p>
    <w:p w14:paraId="33484816" w14:textId="77777777" w:rsidR="00393E65" w:rsidRPr="009F677D" w:rsidRDefault="00393E65" w:rsidP="0070115B">
      <w:pPr>
        <w:spacing w:line="240" w:lineRule="auto"/>
        <w:contextualSpacing/>
        <w:jc w:val="both"/>
        <w:rPr>
          <w:rFonts w:ascii="Times New Roman" w:eastAsiaTheme="minorHAnsi" w:hAnsi="Times New Roman"/>
          <w:kern w:val="2"/>
          <w:sz w:val="22"/>
          <w:szCs w:val="22"/>
        </w:rPr>
      </w:pPr>
    </w:p>
    <w:p w14:paraId="77023C12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/>
          <w:bCs/>
          <w:kern w:val="2"/>
          <w:sz w:val="22"/>
          <w:szCs w:val="22"/>
        </w:rPr>
        <w:t>§ 3</w:t>
      </w:r>
      <w:r w:rsidRPr="009F677D">
        <w:rPr>
          <w:rFonts w:ascii="Times New Roman" w:eastAsiaTheme="minorHAnsi" w:hAnsi="Times New Roman"/>
          <w:kern w:val="2"/>
          <w:sz w:val="22"/>
          <w:szCs w:val="22"/>
        </w:rPr>
        <w:t>.</w:t>
      </w:r>
    </w:p>
    <w:p w14:paraId="2BC774B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eastAsiaTheme="minorHAnsi" w:hAnsi="Times New Roman"/>
          <w:b/>
          <w:bCs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/>
          <w:bCs/>
          <w:kern w:val="2"/>
          <w:sz w:val="22"/>
          <w:szCs w:val="22"/>
        </w:rPr>
        <w:t>Termin oraz pozostałe warunki realizacji Umowy</w:t>
      </w:r>
    </w:p>
    <w:p w14:paraId="1DD4E21A" w14:textId="2DD5EC99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zobowiązuje się do dostarczenia przedmiotu zamówienia w terminie </w:t>
      </w:r>
      <w:r w:rsidR="005C418F">
        <w:rPr>
          <w:rFonts w:ascii="Times New Roman" w:hAnsi="Times New Roman"/>
          <w:sz w:val="22"/>
          <w:szCs w:val="22"/>
        </w:rPr>
        <w:t>14</w:t>
      </w:r>
      <w:r w:rsidRPr="009F677D">
        <w:rPr>
          <w:rFonts w:ascii="Times New Roman" w:hAnsi="Times New Roman"/>
          <w:sz w:val="22"/>
          <w:szCs w:val="22"/>
        </w:rPr>
        <w:t xml:space="preserve"> dni od dnia zawarcia umowy</w:t>
      </w:r>
      <w:r w:rsidR="005C418F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5C418F">
        <w:rPr>
          <w:rFonts w:ascii="Times New Roman" w:hAnsi="Times New Roman"/>
          <w:sz w:val="22"/>
          <w:szCs w:val="22"/>
        </w:rPr>
        <w:t>tj</w:t>
      </w:r>
      <w:proofErr w:type="spellEnd"/>
      <w:r w:rsidR="005C418F">
        <w:rPr>
          <w:rFonts w:ascii="Times New Roman" w:hAnsi="Times New Roman"/>
          <w:sz w:val="22"/>
          <w:szCs w:val="22"/>
        </w:rPr>
        <w:t xml:space="preserve"> do </w:t>
      </w:r>
      <w:proofErr w:type="gramStart"/>
      <w:r w:rsidR="005C418F">
        <w:rPr>
          <w:rFonts w:ascii="Times New Roman" w:hAnsi="Times New Roman"/>
          <w:sz w:val="22"/>
          <w:szCs w:val="22"/>
        </w:rPr>
        <w:t>…….</w:t>
      </w:r>
      <w:proofErr w:type="gramEnd"/>
      <w:r w:rsidR="005C418F">
        <w:rPr>
          <w:rFonts w:ascii="Times New Roman" w:hAnsi="Times New Roman"/>
          <w:sz w:val="22"/>
          <w:szCs w:val="22"/>
        </w:rPr>
        <w:t>.202</w:t>
      </w:r>
      <w:r w:rsidR="001A3E38">
        <w:rPr>
          <w:rFonts w:ascii="Times New Roman" w:hAnsi="Times New Roman"/>
          <w:sz w:val="22"/>
          <w:szCs w:val="22"/>
        </w:rPr>
        <w:t>5</w:t>
      </w:r>
      <w:r w:rsidR="005C418F">
        <w:rPr>
          <w:rFonts w:ascii="Times New Roman" w:hAnsi="Times New Roman"/>
          <w:sz w:val="22"/>
          <w:szCs w:val="22"/>
        </w:rPr>
        <w:t>r</w:t>
      </w:r>
      <w:r w:rsidRPr="009F677D">
        <w:rPr>
          <w:rFonts w:ascii="Times New Roman" w:hAnsi="Times New Roman"/>
          <w:sz w:val="22"/>
          <w:szCs w:val="22"/>
        </w:rPr>
        <w:t xml:space="preserve">. </w:t>
      </w:r>
    </w:p>
    <w:p w14:paraId="0AF2C894" w14:textId="3A378ADF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Style w:val="markedcontent"/>
          <w:rFonts w:ascii="Times New Roman" w:hAnsi="Times New Roman"/>
          <w:sz w:val="22"/>
          <w:szCs w:val="22"/>
        </w:rPr>
      </w:pPr>
      <w:r w:rsidRPr="009F677D">
        <w:rPr>
          <w:rStyle w:val="markedcontent"/>
          <w:rFonts w:ascii="Times New Roman" w:hAnsi="Times New Roman"/>
          <w:sz w:val="22"/>
          <w:szCs w:val="22"/>
        </w:rPr>
        <w:t>Wykonawca zobowiązuje się dostarczyć fabrycznie now</w:t>
      </w:r>
      <w:r w:rsidR="00495B38">
        <w:rPr>
          <w:rStyle w:val="markedcontent"/>
          <w:rFonts w:ascii="Times New Roman" w:hAnsi="Times New Roman"/>
          <w:sz w:val="22"/>
          <w:szCs w:val="22"/>
        </w:rPr>
        <w:t>y</w:t>
      </w:r>
      <w:r w:rsidRPr="009F677D">
        <w:rPr>
          <w:rStyle w:val="markedcontent"/>
          <w:rFonts w:ascii="Times New Roman" w:hAnsi="Times New Roman"/>
          <w:sz w:val="22"/>
          <w:szCs w:val="22"/>
        </w:rPr>
        <w:t xml:space="preserve"> wcześniej </w:t>
      </w:r>
      <w:r w:rsidR="00C147C0" w:rsidRPr="009F677D">
        <w:rPr>
          <w:rStyle w:val="markedcontent"/>
          <w:rFonts w:ascii="Times New Roman" w:hAnsi="Times New Roman"/>
          <w:sz w:val="22"/>
          <w:szCs w:val="22"/>
        </w:rPr>
        <w:t>nieużywany</w:t>
      </w:r>
      <w:r w:rsidR="00495B38">
        <w:rPr>
          <w:rStyle w:val="markedcontent"/>
          <w:rFonts w:ascii="Times New Roman" w:hAnsi="Times New Roman"/>
          <w:sz w:val="22"/>
          <w:szCs w:val="22"/>
        </w:rPr>
        <w:t xml:space="preserve"> sprzęt IT</w:t>
      </w:r>
      <w:r w:rsidRPr="009F677D">
        <w:rPr>
          <w:rStyle w:val="markedcontent"/>
          <w:rFonts w:ascii="Times New Roman" w:hAnsi="Times New Roman"/>
          <w:sz w:val="22"/>
          <w:szCs w:val="22"/>
        </w:rPr>
        <w:t xml:space="preserve"> zgodnie z wymaganiami Zamawiającego, według wytycznych Szczegółowego Opisu Przedmiotu Zamówienia</w:t>
      </w:r>
      <w:r w:rsidRPr="009F677D">
        <w:rPr>
          <w:rFonts w:ascii="Times New Roman" w:hAnsi="Times New Roman"/>
          <w:sz w:val="22"/>
          <w:szCs w:val="22"/>
        </w:rPr>
        <w:t>.</w:t>
      </w:r>
    </w:p>
    <w:p w14:paraId="1F059409" w14:textId="73AC8A25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jest zobowiązany do dostawy, montażu, instalacji i uruchomienia (jeśli dotyczy) fabrycznie nowych i wolnych od wad i obciążeń osób trzecich – </w:t>
      </w:r>
      <w:r w:rsidR="00F61904">
        <w:rPr>
          <w:rStyle w:val="markedcontent"/>
          <w:rFonts w:ascii="Times New Roman" w:hAnsi="Times New Roman"/>
          <w:sz w:val="22"/>
          <w:szCs w:val="22"/>
        </w:rPr>
        <w:t>sprzętu IT</w:t>
      </w:r>
      <w:r w:rsidRPr="009F677D">
        <w:rPr>
          <w:rFonts w:ascii="Times New Roman" w:hAnsi="Times New Roman"/>
          <w:sz w:val="22"/>
          <w:szCs w:val="22"/>
        </w:rPr>
        <w:t xml:space="preserve">. </w:t>
      </w:r>
    </w:p>
    <w:p w14:paraId="340CCE93" w14:textId="7A5AAF20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Wyposażenie musi być wykonane zgodnie z normami Unii Europejskiej oraz Polskimi Normami przenoszącymi normy europejskie</w:t>
      </w:r>
      <w:r w:rsidR="00B36A55">
        <w:rPr>
          <w:rFonts w:ascii="Times New Roman" w:hAnsi="Times New Roman"/>
          <w:sz w:val="22"/>
          <w:szCs w:val="22"/>
        </w:rPr>
        <w:t xml:space="preserve"> lub równoważnymi</w:t>
      </w:r>
      <w:r w:rsidRPr="009F677D">
        <w:rPr>
          <w:rFonts w:ascii="Times New Roman" w:hAnsi="Times New Roman"/>
          <w:sz w:val="22"/>
          <w:szCs w:val="22"/>
        </w:rPr>
        <w:t>, dotyczącymi sprzętów IT/multimedialnych, dla dzieci w wieku przedszkolnym (w wieku 3-6 lat) w placówce przedszkolnej:</w:t>
      </w:r>
    </w:p>
    <w:p w14:paraId="6A5DA4CF" w14:textId="77777777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posiadają deklarację CE; </w:t>
      </w:r>
    </w:p>
    <w:p w14:paraId="7F4A7172" w14:textId="2D0DA78D" w:rsidR="00393E65" w:rsidRPr="009F677D" w:rsidRDefault="00393E65" w:rsidP="00C147C0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posiadają certyfikat ISO 9001 </w:t>
      </w:r>
      <w:r w:rsidR="00B36A55">
        <w:rPr>
          <w:rFonts w:ascii="Times New Roman" w:hAnsi="Times New Roman"/>
          <w:sz w:val="22"/>
          <w:szCs w:val="22"/>
        </w:rPr>
        <w:t xml:space="preserve">lub równoważny </w:t>
      </w:r>
      <w:r w:rsidRPr="009F677D">
        <w:rPr>
          <w:rFonts w:ascii="Times New Roman" w:hAnsi="Times New Roman"/>
          <w:sz w:val="22"/>
          <w:szCs w:val="22"/>
        </w:rPr>
        <w:t>dla producenta</w:t>
      </w:r>
      <w:r w:rsidR="00C147C0">
        <w:rPr>
          <w:rFonts w:ascii="Times New Roman" w:hAnsi="Times New Roman"/>
          <w:sz w:val="22"/>
          <w:szCs w:val="22"/>
        </w:rPr>
        <w:t>.</w:t>
      </w:r>
    </w:p>
    <w:p w14:paraId="65EF2DEE" w14:textId="0F2F98A2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są fabrycznie nowe i wolne od obciążeń prawami osób trzecich; </w:t>
      </w:r>
    </w:p>
    <w:p w14:paraId="23C1E5B2" w14:textId="293EEF3A" w:rsidR="00393E65" w:rsidRPr="009F677D" w:rsidRDefault="00393E65" w:rsidP="00264D78">
      <w:pPr>
        <w:pStyle w:val="Akapitzlist"/>
        <w:numPr>
          <w:ilvl w:val="0"/>
          <w:numId w:val="15"/>
        </w:numPr>
        <w:tabs>
          <w:tab w:val="left" w:pos="284"/>
        </w:tabs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posiadają dołączone niezbędne instrukcje i materiały dotyczące użytkowania, sporządzone w języku polskim.</w:t>
      </w:r>
    </w:p>
    <w:p w14:paraId="60959629" w14:textId="03C568F1" w:rsidR="00393E65" w:rsidRPr="009F677D" w:rsidRDefault="005B4A50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Sprzęt IT winien</w:t>
      </w:r>
      <w:r w:rsidR="00393E65" w:rsidRPr="009F677D">
        <w:rPr>
          <w:rFonts w:ascii="Times New Roman" w:hAnsi="Times New Roman"/>
          <w:sz w:val="22"/>
          <w:szCs w:val="22"/>
        </w:rPr>
        <w:t xml:space="preserve"> posiadać certyfikaty zgodności WE/UE </w:t>
      </w:r>
      <w:r w:rsidR="00B36A55">
        <w:rPr>
          <w:rFonts w:ascii="Times New Roman" w:hAnsi="Times New Roman"/>
          <w:sz w:val="22"/>
          <w:szCs w:val="22"/>
        </w:rPr>
        <w:t xml:space="preserve">lub równoważne </w:t>
      </w:r>
      <w:r w:rsidR="00393E65" w:rsidRPr="009F677D">
        <w:rPr>
          <w:rFonts w:ascii="Times New Roman" w:hAnsi="Times New Roman"/>
          <w:sz w:val="22"/>
          <w:szCs w:val="22"/>
        </w:rPr>
        <w:t>oraz przeznaczone dla dzieci w wieku przedszkolnym do użytkowania w placówce oświatowe</w:t>
      </w:r>
      <w:r w:rsidR="00855138">
        <w:rPr>
          <w:rFonts w:ascii="Times New Roman" w:hAnsi="Times New Roman"/>
          <w:sz w:val="22"/>
          <w:szCs w:val="22"/>
        </w:rPr>
        <w:t>j.</w:t>
      </w:r>
      <w:r w:rsidR="00393E65" w:rsidRPr="009F677D">
        <w:rPr>
          <w:rFonts w:ascii="Times New Roman" w:hAnsi="Times New Roman"/>
          <w:sz w:val="22"/>
          <w:szCs w:val="22"/>
        </w:rPr>
        <w:t xml:space="preserve"> Wykonawca dostarczy </w:t>
      </w:r>
      <w:r w:rsidR="00855138">
        <w:rPr>
          <w:rFonts w:ascii="Times New Roman" w:hAnsi="Times New Roman"/>
          <w:sz w:val="22"/>
          <w:szCs w:val="22"/>
        </w:rPr>
        <w:t>ww. certyfikaty</w:t>
      </w:r>
      <w:r w:rsidR="00393E65" w:rsidRPr="009F677D">
        <w:rPr>
          <w:rFonts w:ascii="Times New Roman" w:hAnsi="Times New Roman"/>
          <w:sz w:val="22"/>
          <w:szCs w:val="22"/>
        </w:rPr>
        <w:t xml:space="preserve"> w wersji papierowej/elektronicznej najpóźniej w dniu dostawy przedmiotu zamówienia. </w:t>
      </w:r>
    </w:p>
    <w:p w14:paraId="65AE7B15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Wykonawca zobowiązuje się do powiadomienia Zamawiającego o terminie dostawy na co najmniej 3 dni robocze przed jej realizacją.</w:t>
      </w:r>
    </w:p>
    <w:p w14:paraId="71B4CCD0" w14:textId="13B612CE" w:rsidR="00393E65" w:rsidRPr="00495B38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495B38">
        <w:rPr>
          <w:rFonts w:ascii="Times New Roman" w:hAnsi="Times New Roman"/>
          <w:sz w:val="22"/>
          <w:szCs w:val="22"/>
        </w:rPr>
        <w:t>Dostawa przedmiotu zamówienia odbędzie się w dni robocze w godzinach 8.00-1</w:t>
      </w:r>
      <w:r w:rsidR="00855138" w:rsidRPr="00495B38">
        <w:rPr>
          <w:rFonts w:ascii="Times New Roman" w:hAnsi="Times New Roman"/>
          <w:sz w:val="22"/>
          <w:szCs w:val="22"/>
        </w:rPr>
        <w:t>5</w:t>
      </w:r>
      <w:r w:rsidRPr="00495B38">
        <w:rPr>
          <w:rFonts w:ascii="Times New Roman" w:hAnsi="Times New Roman"/>
          <w:sz w:val="22"/>
          <w:szCs w:val="22"/>
        </w:rPr>
        <w:t xml:space="preserve">.00 do siedziby </w:t>
      </w:r>
      <w:r w:rsidR="005C418F" w:rsidRPr="00495B38">
        <w:rPr>
          <w:rFonts w:ascii="Times New Roman" w:hAnsi="Times New Roman"/>
          <w:sz w:val="22"/>
          <w:szCs w:val="22"/>
        </w:rPr>
        <w:t>szkół określonych w § 1 ust 2.</w:t>
      </w:r>
      <w:r w:rsidR="005C418F" w:rsidRPr="00495B3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495B38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40222EE4" w14:textId="1C32114B" w:rsidR="00393E65" w:rsidRPr="00495B38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495B38">
        <w:rPr>
          <w:rFonts w:ascii="Times New Roman" w:hAnsi="Times New Roman"/>
          <w:color w:val="212121"/>
          <w:sz w:val="22"/>
          <w:szCs w:val="22"/>
        </w:rPr>
        <w:lastRenderedPageBreak/>
        <w:t xml:space="preserve">Odbiór i sprawdzenie przedmiotu umowy odbędzie się w siedzibie </w:t>
      </w:r>
      <w:r w:rsidR="005C418F" w:rsidRPr="00495B38">
        <w:rPr>
          <w:rFonts w:ascii="Times New Roman" w:hAnsi="Times New Roman"/>
          <w:color w:val="212121"/>
          <w:sz w:val="22"/>
          <w:szCs w:val="22"/>
        </w:rPr>
        <w:t xml:space="preserve">szkół </w:t>
      </w:r>
      <w:r w:rsidRPr="00495B38">
        <w:rPr>
          <w:rFonts w:ascii="Times New Roman" w:hAnsi="Times New Roman"/>
          <w:color w:val="212121"/>
          <w:sz w:val="22"/>
          <w:szCs w:val="22"/>
        </w:rPr>
        <w:t xml:space="preserve">odpowiednio </w:t>
      </w:r>
      <w:r w:rsidR="005C418F" w:rsidRPr="00495B38">
        <w:rPr>
          <w:rFonts w:ascii="Times New Roman" w:hAnsi="Times New Roman"/>
          <w:sz w:val="22"/>
          <w:szCs w:val="22"/>
        </w:rPr>
        <w:t>określonych w § 1 ust 2.</w:t>
      </w:r>
      <w:r w:rsidR="005C418F" w:rsidRPr="00495B38">
        <w:rPr>
          <w:rFonts w:ascii="Times New Roman" w:hAnsi="Times New Roman"/>
          <w:b/>
          <w:bCs/>
          <w:sz w:val="22"/>
          <w:szCs w:val="22"/>
        </w:rPr>
        <w:t xml:space="preserve">  </w:t>
      </w:r>
    </w:p>
    <w:p w14:paraId="7A6DA6E2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9F677D">
        <w:rPr>
          <w:rFonts w:ascii="Times New Roman" w:hAnsi="Times New Roman"/>
          <w:color w:val="212121"/>
          <w:sz w:val="22"/>
          <w:szCs w:val="22"/>
        </w:rPr>
        <w:t>Z czynności odbioru przedstawiciele stron sporządzają protokół zdawczo-odbiorczy. Odbiór uważa się za dokonany, jeżeli protokół odbioru będzie podpisany przez obie strony bez uwag.</w:t>
      </w:r>
    </w:p>
    <w:p w14:paraId="5BA825EF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color w:val="212121"/>
          <w:sz w:val="22"/>
          <w:szCs w:val="22"/>
        </w:rPr>
        <w:t>Jeżeli w trakcie odbioru zostaną stwierdzone wady, usterki i braki niedające się usunąć</w:t>
      </w:r>
      <w:r w:rsidRPr="009F677D">
        <w:rPr>
          <w:rFonts w:ascii="Times New Roman" w:hAnsi="Times New Roman"/>
          <w:sz w:val="22"/>
          <w:szCs w:val="22"/>
        </w:rPr>
        <w:t xml:space="preserve">, Zamawiający może odmówić odbioru przedmiotu umowy w całości lub w części dotkniętej tymi wadami/usterkami/brakami, wyznaczając termin ich usunięcia. W takim przypadku zostaną wskazane w protokole nieodebrane elementy przedmiotu umowy ze wskazaniem terminu ich dostarczenia, nie dłuższego niż 7 dni roboczych. Po usunięciu przez Wykonawcę na własny koszt wady/usterki/uzupełnieniu braku. Wykonawca zgłasza ten fakt Zamawiającemu, a Zamawiający po stwierdzeniu prawidłowego wykonania usługi – dokona odbioru przedmiotu umowy, potwierdzając ten fakt zapisem w </w:t>
      </w:r>
      <w:proofErr w:type="gramStart"/>
      <w:r w:rsidRPr="009F677D">
        <w:rPr>
          <w:rFonts w:ascii="Times New Roman" w:hAnsi="Times New Roman"/>
          <w:sz w:val="22"/>
          <w:szCs w:val="22"/>
        </w:rPr>
        <w:t>protokole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o którym mowa w ust 9.</w:t>
      </w:r>
    </w:p>
    <w:p w14:paraId="5CC42926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dostarczenia produktu niespełniającego wymagań zawartych w Szczegółowym Opisie Przedmiotu Zamówienia Wykonawca będzie zobligowany do dostarczenia prawidłowych produktów, z uwzględnieniem </w:t>
      </w:r>
      <w:proofErr w:type="gramStart"/>
      <w:r w:rsidRPr="009F677D">
        <w:rPr>
          <w:rFonts w:ascii="Times New Roman" w:hAnsi="Times New Roman"/>
          <w:sz w:val="22"/>
          <w:szCs w:val="22"/>
        </w:rPr>
        <w:t>zapisów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o których mowa w ust.10. W takim przypadku Wykonawca obowiązany jest dokonać wymiany towaru na własny koszt, a za datę odbioru uważa się dzień odbioru wymienionego towaru przez Zamawiającego.</w:t>
      </w:r>
    </w:p>
    <w:p w14:paraId="6C6B8326" w14:textId="5AC922B4" w:rsidR="00393E65" w:rsidRPr="00021300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Dostarczenie przedmiotu umowy odbędzie się zgodnie z warunkami umowy i Wykonawca poniesie pełne ryzyko związane z niebezpieczeństwem utraty lub uszkodzenia sprzętu do chwili jego odbioru przez osobę upoważnioną przez Zamawiającego, </w:t>
      </w:r>
      <w:r w:rsidR="00021300" w:rsidRPr="00021300">
        <w:rPr>
          <w:rFonts w:ascii="Times New Roman" w:hAnsi="Times New Roman"/>
          <w:sz w:val="22"/>
          <w:szCs w:val="22"/>
        </w:rPr>
        <w:t>wskazaną w</w:t>
      </w:r>
      <w:r w:rsidRPr="00021300">
        <w:rPr>
          <w:rFonts w:ascii="Times New Roman" w:hAnsi="Times New Roman"/>
          <w:sz w:val="22"/>
          <w:szCs w:val="22"/>
        </w:rPr>
        <w:t xml:space="preserve"> §</w:t>
      </w:r>
      <w:r w:rsidR="00021300" w:rsidRPr="00021300">
        <w:rPr>
          <w:rFonts w:ascii="Times New Roman" w:hAnsi="Times New Roman"/>
          <w:sz w:val="22"/>
          <w:szCs w:val="22"/>
        </w:rPr>
        <w:t>10</w:t>
      </w:r>
      <w:r w:rsidRPr="00021300">
        <w:rPr>
          <w:rFonts w:ascii="Times New Roman" w:hAnsi="Times New Roman"/>
          <w:sz w:val="22"/>
          <w:szCs w:val="22"/>
        </w:rPr>
        <w:t xml:space="preserve"> niniejszej Umowy.</w:t>
      </w:r>
    </w:p>
    <w:p w14:paraId="73933BAB" w14:textId="77777777" w:rsidR="00393E65" w:rsidRPr="009F677D" w:rsidRDefault="00393E65" w:rsidP="00264D78">
      <w:pPr>
        <w:pStyle w:val="Akapitzlist"/>
        <w:numPr>
          <w:ilvl w:val="3"/>
          <w:numId w:val="2"/>
        </w:numPr>
        <w:shd w:val="clear" w:color="auto" w:fill="FFFFFF" w:themeFill="background1"/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Podczas dostawy i montażu wyposażenia, Wykonawca zobowiązany jest do zabezpieczenia na własny koszt podłóg i ścian w pomieszczeniach Zamawiającego przed ich zniszczeniem i uszkodzeniem. W przypadku powstania uszkodzeń powłok wykończeniowych pomieszczeń Zamawiającego podczas dostawy Wykonawca zobowiązany jest do ich naprawy na własny koszt. Do czynności związanych z wykonaniem przedmiotu umowy należy również usunięcie opakowań oraz posprzątanie pomieszczeń po dokonanym montażu.</w:t>
      </w:r>
    </w:p>
    <w:p w14:paraId="7264FA7E" w14:textId="583E8A83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color w:val="212121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cenie oferty Wykonawca skalkulował koszty transportu, montażu, instalacji, uruchomienia zakupionych urządzeń i oprogramowania wchodzących w skład zamówienia tj. sprzętu IT/multimedialnego</w:t>
      </w:r>
      <w:r w:rsidR="00C147C0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do </w:t>
      </w:r>
      <w:r w:rsidR="0070115B">
        <w:rPr>
          <w:rFonts w:ascii="Times New Roman" w:hAnsi="Times New Roman"/>
          <w:sz w:val="22"/>
          <w:szCs w:val="22"/>
        </w:rPr>
        <w:t xml:space="preserve">szkół wymienionych </w:t>
      </w:r>
      <w:r w:rsidRPr="0070115B">
        <w:rPr>
          <w:rFonts w:ascii="Times New Roman" w:hAnsi="Times New Roman"/>
          <w:sz w:val="22"/>
          <w:szCs w:val="22"/>
        </w:rPr>
        <w:t>w § 1</w:t>
      </w:r>
      <w:r w:rsidR="0070115B" w:rsidRPr="0070115B">
        <w:rPr>
          <w:rFonts w:ascii="Times New Roman" w:hAnsi="Times New Roman"/>
          <w:sz w:val="22"/>
          <w:szCs w:val="22"/>
        </w:rPr>
        <w:t xml:space="preserve"> ust 2</w:t>
      </w:r>
      <w:r w:rsidRPr="0070115B">
        <w:rPr>
          <w:rFonts w:ascii="Times New Roman" w:hAnsi="Times New Roman"/>
          <w:sz w:val="22"/>
          <w:szCs w:val="22"/>
        </w:rPr>
        <w:t>.</w:t>
      </w:r>
    </w:p>
    <w:p w14:paraId="26EA98DB" w14:textId="3FDB6ACA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Jeżeli w okresie od dnia otwarcia ofert do dnia realizacji umowy nie będzie możliwa </w:t>
      </w:r>
      <w:proofErr w:type="gramStart"/>
      <w:r w:rsidRPr="009F677D">
        <w:rPr>
          <w:rFonts w:ascii="Times New Roman" w:hAnsi="Times New Roman"/>
          <w:sz w:val="22"/>
          <w:szCs w:val="22"/>
        </w:rPr>
        <w:t>realizacja  przedmiotu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umowy opisanego w § 1 niniejszej umowy z powodu powszechnej niedostępności lub zaprzestania produkcji dopuszcza się  dostarczenie przedmiotu umowy równoważnego pod względem jakości. Zaoferowany przedmiot umowy nie może mieć parametrów gorszych niż określone w opisie przedmiotu zamówienia.</w:t>
      </w:r>
    </w:p>
    <w:p w14:paraId="10F6BE63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Na Wykonawcy spoczywa dowód wykazania okoliczności, o których mowa w ust. 15.</w:t>
      </w:r>
    </w:p>
    <w:p w14:paraId="64F2919D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Cena zamiennego przedmiotu umowy nie może być wyższa niż ustalona w umowie.</w:t>
      </w:r>
    </w:p>
    <w:p w14:paraId="48C90FF9" w14:textId="77777777" w:rsidR="00393E65" w:rsidRPr="009F677D" w:rsidRDefault="00393E65" w:rsidP="00264D78">
      <w:pPr>
        <w:pStyle w:val="Akapitzlist"/>
        <w:numPr>
          <w:ilvl w:val="3"/>
          <w:numId w:val="2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Wykonawca zobowiązuje się do dostarczenia produktów dopuszczonych do użytku w polskich warunkach pogodowych (temperatura i wilgotność) oraz przy których utylizacji zastosować można technologie recyklingowe – zgodnie ze złożoną ofertą.</w:t>
      </w:r>
    </w:p>
    <w:p w14:paraId="6476986C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56A550E7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4.</w:t>
      </w:r>
    </w:p>
    <w:p w14:paraId="1F1D9EC3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Cena i warunki płatności</w:t>
      </w:r>
    </w:p>
    <w:p w14:paraId="236B6F8E" w14:textId="3C5DD145" w:rsidR="00111674" w:rsidRPr="006B0F8C" w:rsidRDefault="00111674" w:rsidP="00264D78">
      <w:pPr>
        <w:pStyle w:val="Akapitzlist"/>
        <w:numPr>
          <w:ilvl w:val="0"/>
          <w:numId w:val="4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</w:rPr>
        <w:t>Strony ustalają wartość</w:t>
      </w:r>
      <w:r w:rsidR="001A3E38" w:rsidRPr="001A3E38">
        <w:rPr>
          <w:rFonts w:ascii="Times New Roman" w:hAnsi="Times New Roman"/>
        </w:rPr>
        <w:t xml:space="preserve"> </w:t>
      </w:r>
      <w:r w:rsidR="001A3E38">
        <w:rPr>
          <w:rFonts w:ascii="Times New Roman" w:hAnsi="Times New Roman"/>
        </w:rPr>
        <w:t>dostaw do</w:t>
      </w:r>
      <w:r w:rsidR="001A3E38" w:rsidRPr="006530EE">
        <w:rPr>
          <w:rFonts w:ascii="Times New Roman" w:hAnsi="Times New Roman"/>
        </w:rPr>
        <w:t xml:space="preserve"> </w:t>
      </w:r>
      <w:r w:rsidR="001A3E38">
        <w:rPr>
          <w:rFonts w:ascii="Times New Roman" w:hAnsi="Times New Roman"/>
        </w:rPr>
        <w:t xml:space="preserve">n/w szkół </w:t>
      </w:r>
      <w:r w:rsidRPr="006B0F8C">
        <w:rPr>
          <w:rFonts w:ascii="Times New Roman" w:hAnsi="Times New Roman"/>
        </w:rPr>
        <w:t xml:space="preserve">wraz z podatkiem VAT na kwotę w wysokości: </w:t>
      </w:r>
      <w:r w:rsidR="00064166" w:rsidRPr="006B0F8C">
        <w:rPr>
          <w:rFonts w:ascii="Times New Roman" w:hAnsi="Times New Roman"/>
          <w:sz w:val="22"/>
          <w:szCs w:val="22"/>
        </w:rPr>
        <w:t>………….</w:t>
      </w:r>
      <w:r w:rsidR="001E08AF" w:rsidRPr="006B0F8C">
        <w:rPr>
          <w:rFonts w:ascii="Times New Roman" w:hAnsi="Times New Roman"/>
          <w:sz w:val="22"/>
          <w:szCs w:val="22"/>
        </w:rPr>
        <w:t xml:space="preserve"> </w:t>
      </w:r>
      <w:r w:rsidR="00393E65" w:rsidRPr="006B0F8C">
        <w:rPr>
          <w:rFonts w:ascii="Times New Roman" w:hAnsi="Times New Roman"/>
          <w:sz w:val="22"/>
          <w:szCs w:val="22"/>
        </w:rPr>
        <w:t xml:space="preserve">zł (słownie </w:t>
      </w:r>
      <w:r w:rsidR="00064166" w:rsidRPr="006B0F8C">
        <w:rPr>
          <w:rFonts w:ascii="Times New Roman" w:hAnsi="Times New Roman"/>
          <w:sz w:val="22"/>
          <w:szCs w:val="22"/>
        </w:rPr>
        <w:t>………………</w:t>
      </w:r>
      <w:r w:rsidR="00393E65" w:rsidRPr="006B0F8C">
        <w:rPr>
          <w:rFonts w:ascii="Times New Roman" w:hAnsi="Times New Roman"/>
          <w:sz w:val="22"/>
          <w:szCs w:val="22"/>
        </w:rPr>
        <w:t xml:space="preserve">), na podstawie </w:t>
      </w:r>
      <w:proofErr w:type="gramStart"/>
      <w:r w:rsidR="00393E65" w:rsidRPr="006B0F8C">
        <w:rPr>
          <w:rFonts w:ascii="Times New Roman" w:hAnsi="Times New Roman"/>
          <w:sz w:val="22"/>
          <w:szCs w:val="22"/>
        </w:rPr>
        <w:t>protokołu</w:t>
      </w:r>
      <w:proofErr w:type="gramEnd"/>
      <w:r w:rsidR="00393E65" w:rsidRPr="006B0F8C">
        <w:rPr>
          <w:rFonts w:ascii="Times New Roman" w:hAnsi="Times New Roman"/>
          <w:sz w:val="22"/>
          <w:szCs w:val="22"/>
        </w:rPr>
        <w:t xml:space="preserve"> o którym mowa w § </w:t>
      </w:r>
      <w:bookmarkStart w:id="0" w:name="_Hlk158365368"/>
      <w:r w:rsidR="00393E65" w:rsidRPr="006B0F8C">
        <w:rPr>
          <w:rFonts w:ascii="Times New Roman" w:hAnsi="Times New Roman"/>
          <w:sz w:val="22"/>
          <w:szCs w:val="22"/>
        </w:rPr>
        <w:t>3 ust 9</w:t>
      </w:r>
      <w:bookmarkEnd w:id="0"/>
      <w:r w:rsidRPr="006B0F8C">
        <w:rPr>
          <w:rFonts w:ascii="Times New Roman" w:hAnsi="Times New Roman"/>
          <w:sz w:val="22"/>
          <w:szCs w:val="22"/>
        </w:rPr>
        <w:t xml:space="preserve"> z podziałem na szkoły (przedszkola):</w:t>
      </w:r>
    </w:p>
    <w:p w14:paraId="25327CD3" w14:textId="77777777" w:rsidR="00111674" w:rsidRPr="006B0F8C" w:rsidRDefault="00111674" w:rsidP="00264D78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0"/>
        <w:gridCol w:w="7461"/>
        <w:gridCol w:w="1701"/>
      </w:tblGrid>
      <w:tr w:rsidR="001A3E38" w:rsidRPr="006B0F8C" w14:paraId="28CAEECF" w14:textId="77777777" w:rsidTr="001A3E38">
        <w:tc>
          <w:tcPr>
            <w:tcW w:w="620" w:type="dxa"/>
            <w:shd w:val="clear" w:color="auto" w:fill="auto"/>
          </w:tcPr>
          <w:p w14:paraId="70451E6C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L.P.</w:t>
            </w:r>
          </w:p>
        </w:tc>
        <w:tc>
          <w:tcPr>
            <w:tcW w:w="7461" w:type="dxa"/>
            <w:shd w:val="clear" w:color="auto" w:fill="auto"/>
          </w:tcPr>
          <w:p w14:paraId="26ACFAD7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Nazwa Przedszkola</w:t>
            </w:r>
          </w:p>
        </w:tc>
        <w:tc>
          <w:tcPr>
            <w:tcW w:w="1701" w:type="dxa"/>
            <w:shd w:val="clear" w:color="auto" w:fill="auto"/>
          </w:tcPr>
          <w:p w14:paraId="3F793AA0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Wartość dostawy brutto</w:t>
            </w:r>
          </w:p>
        </w:tc>
      </w:tr>
      <w:tr w:rsidR="001A3E38" w:rsidRPr="006B0F8C" w14:paraId="061915A3" w14:textId="77777777" w:rsidTr="001A3E38">
        <w:tc>
          <w:tcPr>
            <w:tcW w:w="620" w:type="dxa"/>
            <w:shd w:val="clear" w:color="auto" w:fill="auto"/>
          </w:tcPr>
          <w:p w14:paraId="0C383725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1.</w:t>
            </w:r>
          </w:p>
        </w:tc>
        <w:tc>
          <w:tcPr>
            <w:tcW w:w="7461" w:type="dxa"/>
            <w:shd w:val="clear" w:color="auto" w:fill="auto"/>
          </w:tcPr>
          <w:p w14:paraId="63A845E7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w Bojanie</w:t>
            </w:r>
          </w:p>
        </w:tc>
        <w:tc>
          <w:tcPr>
            <w:tcW w:w="1701" w:type="dxa"/>
            <w:shd w:val="clear" w:color="auto" w:fill="auto"/>
          </w:tcPr>
          <w:p w14:paraId="0103B3E5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366A8992" w14:textId="77777777" w:rsidTr="001A3E38">
        <w:tc>
          <w:tcPr>
            <w:tcW w:w="620" w:type="dxa"/>
            <w:shd w:val="clear" w:color="auto" w:fill="auto"/>
          </w:tcPr>
          <w:p w14:paraId="0B5FBF99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2.</w:t>
            </w:r>
          </w:p>
        </w:tc>
        <w:tc>
          <w:tcPr>
            <w:tcW w:w="7461" w:type="dxa"/>
            <w:shd w:val="clear" w:color="auto" w:fill="auto"/>
          </w:tcPr>
          <w:p w14:paraId="73460416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w Częstkowie im. Róży Zamoyskiej</w:t>
            </w:r>
          </w:p>
        </w:tc>
        <w:tc>
          <w:tcPr>
            <w:tcW w:w="1701" w:type="dxa"/>
            <w:shd w:val="clear" w:color="auto" w:fill="auto"/>
          </w:tcPr>
          <w:p w14:paraId="0B3CCBFE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50D5C93D" w14:textId="77777777" w:rsidTr="001A3E38">
        <w:tc>
          <w:tcPr>
            <w:tcW w:w="620" w:type="dxa"/>
            <w:shd w:val="clear" w:color="auto" w:fill="auto"/>
          </w:tcPr>
          <w:p w14:paraId="302C65A8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3.</w:t>
            </w:r>
          </w:p>
        </w:tc>
        <w:tc>
          <w:tcPr>
            <w:tcW w:w="7461" w:type="dxa"/>
            <w:shd w:val="clear" w:color="auto" w:fill="auto"/>
          </w:tcPr>
          <w:p w14:paraId="324499AD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w Jeleńskiej Hucie</w:t>
            </w:r>
          </w:p>
        </w:tc>
        <w:tc>
          <w:tcPr>
            <w:tcW w:w="1701" w:type="dxa"/>
            <w:shd w:val="clear" w:color="auto" w:fill="auto"/>
          </w:tcPr>
          <w:p w14:paraId="7B10DC06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20538663" w14:textId="77777777" w:rsidTr="001A3E38">
        <w:tc>
          <w:tcPr>
            <w:tcW w:w="620" w:type="dxa"/>
            <w:shd w:val="clear" w:color="auto" w:fill="auto"/>
          </w:tcPr>
          <w:p w14:paraId="34961B21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lastRenderedPageBreak/>
              <w:t>4.</w:t>
            </w:r>
          </w:p>
        </w:tc>
        <w:tc>
          <w:tcPr>
            <w:tcW w:w="7461" w:type="dxa"/>
            <w:shd w:val="clear" w:color="auto" w:fill="auto"/>
          </w:tcPr>
          <w:p w14:paraId="7D9B7F07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w Łebieńskiej Hucie</w:t>
            </w:r>
          </w:p>
        </w:tc>
        <w:tc>
          <w:tcPr>
            <w:tcW w:w="1701" w:type="dxa"/>
            <w:shd w:val="clear" w:color="auto" w:fill="auto"/>
          </w:tcPr>
          <w:p w14:paraId="2E702BF8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63B1BCE9" w14:textId="77777777" w:rsidTr="001A3E38">
        <w:tc>
          <w:tcPr>
            <w:tcW w:w="620" w:type="dxa"/>
            <w:shd w:val="clear" w:color="auto" w:fill="auto"/>
          </w:tcPr>
          <w:p w14:paraId="3F574DC5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5.</w:t>
            </w:r>
          </w:p>
        </w:tc>
        <w:tc>
          <w:tcPr>
            <w:tcW w:w="7461" w:type="dxa"/>
            <w:shd w:val="clear" w:color="auto" w:fill="auto"/>
          </w:tcPr>
          <w:p w14:paraId="134F5530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im. Jana Pawła II w Łebnie</w:t>
            </w:r>
          </w:p>
        </w:tc>
        <w:tc>
          <w:tcPr>
            <w:tcW w:w="1701" w:type="dxa"/>
            <w:shd w:val="clear" w:color="auto" w:fill="auto"/>
          </w:tcPr>
          <w:p w14:paraId="0B29F53C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42168486" w14:textId="77777777" w:rsidTr="001A3E38">
        <w:tc>
          <w:tcPr>
            <w:tcW w:w="620" w:type="dxa"/>
            <w:shd w:val="clear" w:color="auto" w:fill="auto"/>
          </w:tcPr>
          <w:p w14:paraId="34A926BD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6.</w:t>
            </w:r>
          </w:p>
        </w:tc>
        <w:tc>
          <w:tcPr>
            <w:tcW w:w="7461" w:type="dxa"/>
            <w:shd w:val="clear" w:color="auto" w:fill="auto"/>
          </w:tcPr>
          <w:p w14:paraId="583FF04F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Szkoła Podstawowa z Oddziałami Integracyjnymi im. Bohaterów Westerplatte w Kielnie</w:t>
            </w:r>
          </w:p>
        </w:tc>
        <w:tc>
          <w:tcPr>
            <w:tcW w:w="1701" w:type="dxa"/>
            <w:shd w:val="clear" w:color="auto" w:fill="auto"/>
          </w:tcPr>
          <w:p w14:paraId="2C187A3F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6B560E33" w14:textId="77777777" w:rsidTr="001A3E38">
        <w:tc>
          <w:tcPr>
            <w:tcW w:w="620" w:type="dxa"/>
            <w:shd w:val="clear" w:color="auto" w:fill="auto"/>
          </w:tcPr>
          <w:p w14:paraId="74E6E703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7.</w:t>
            </w:r>
          </w:p>
        </w:tc>
        <w:tc>
          <w:tcPr>
            <w:tcW w:w="7461" w:type="dxa"/>
            <w:shd w:val="clear" w:color="auto" w:fill="auto"/>
          </w:tcPr>
          <w:p w14:paraId="5939523A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Zespół Szkolno-Przedszkolny w Szemudzie (SP+P) Szkoła Podstawowa im. mjr Henryka Sucharskiego w Szemudzie, Przedszkole Publiczne w Szemudzie</w:t>
            </w:r>
          </w:p>
        </w:tc>
        <w:tc>
          <w:tcPr>
            <w:tcW w:w="1701" w:type="dxa"/>
            <w:shd w:val="clear" w:color="auto" w:fill="auto"/>
          </w:tcPr>
          <w:p w14:paraId="352F1C1B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  <w:tr w:rsidR="001A3E38" w:rsidRPr="006B0F8C" w14:paraId="13742DFE" w14:textId="77777777" w:rsidTr="001A3E38">
        <w:tc>
          <w:tcPr>
            <w:tcW w:w="620" w:type="dxa"/>
            <w:shd w:val="clear" w:color="auto" w:fill="auto"/>
          </w:tcPr>
          <w:p w14:paraId="5F6BA4ED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  <w:r w:rsidRPr="006B0F8C"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  <w:t>8.</w:t>
            </w:r>
          </w:p>
        </w:tc>
        <w:tc>
          <w:tcPr>
            <w:tcW w:w="7461" w:type="dxa"/>
            <w:shd w:val="clear" w:color="auto" w:fill="auto"/>
          </w:tcPr>
          <w:p w14:paraId="3FA2EF3D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</w:pPr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 xml:space="preserve">Zespół Szkolno-Przedszkolny w Koleczkowie </w:t>
            </w:r>
            <w:proofErr w:type="gramStart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( SP</w:t>
            </w:r>
            <w:proofErr w:type="gramEnd"/>
            <w:r w:rsidRPr="006B0F8C">
              <w:rPr>
                <w:rFonts w:asciiTheme="majorBidi" w:eastAsia="Calibri" w:hAnsiTheme="majorBidi" w:cstheme="majorBidi"/>
                <w:bCs/>
                <w:sz w:val="22"/>
                <w:szCs w:val="22"/>
                <w:lang w:eastAsia="en-US"/>
              </w:rPr>
              <w:t>+P)Szkoła Podstawowa im. Partyzantów Kaszubskich w Koleczkowie Przedszkole Samorządowe w Koleczkowie</w:t>
            </w:r>
          </w:p>
        </w:tc>
        <w:tc>
          <w:tcPr>
            <w:tcW w:w="1701" w:type="dxa"/>
            <w:shd w:val="clear" w:color="auto" w:fill="auto"/>
          </w:tcPr>
          <w:p w14:paraId="498BCE3F" w14:textId="77777777" w:rsidR="001A3E38" w:rsidRPr="006B0F8C" w:rsidRDefault="001A3E38" w:rsidP="0070115B">
            <w:pPr>
              <w:autoSpaceDN w:val="0"/>
              <w:adjustRightInd w:val="0"/>
              <w:spacing w:line="240" w:lineRule="auto"/>
              <w:rPr>
                <w:rFonts w:asciiTheme="majorBidi" w:hAnsiTheme="majorBidi" w:cstheme="majorBidi"/>
                <w:bCs/>
                <w:iCs/>
                <w:sz w:val="22"/>
                <w:szCs w:val="22"/>
              </w:rPr>
            </w:pPr>
          </w:p>
        </w:tc>
      </w:tr>
    </w:tbl>
    <w:p w14:paraId="40C0A087" w14:textId="77777777" w:rsidR="00111674" w:rsidRPr="006B0F8C" w:rsidRDefault="00111674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6DB51959" w14:textId="4D9E6685" w:rsidR="00393E65" w:rsidRPr="006B0F8C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  <w:sz w:val="22"/>
          <w:szCs w:val="22"/>
        </w:rPr>
        <w:t>Cena, o której mowa w ust. 1 obejmuje wszystkie koszty niezbędne do prawidłowego wykonania przedmiotu umowy oraz zaspokaja wszelkie roszczenia Wykonawcy z tytułu wykonania umowy.</w:t>
      </w:r>
    </w:p>
    <w:p w14:paraId="579A617E" w14:textId="77777777" w:rsidR="00393E65" w:rsidRPr="006B0F8C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proofErr w:type="gramStart"/>
      <w:r w:rsidRPr="006B0F8C">
        <w:rPr>
          <w:rFonts w:ascii="Times New Roman" w:eastAsia="Calibri" w:hAnsi="Times New Roman"/>
          <w:sz w:val="22"/>
          <w:szCs w:val="22"/>
        </w:rPr>
        <w:t>Cena</w:t>
      </w:r>
      <w:proofErr w:type="gramEnd"/>
      <w:r w:rsidRPr="006B0F8C">
        <w:rPr>
          <w:rFonts w:ascii="Times New Roman" w:eastAsia="Calibri" w:hAnsi="Times New Roman"/>
          <w:sz w:val="22"/>
          <w:szCs w:val="22"/>
        </w:rPr>
        <w:t xml:space="preserve"> o której mowa w ust. 1 płatna będzie na rachunek bankowy Wykonawcy wskazany na fakturach. </w:t>
      </w:r>
      <w:r w:rsidRPr="006B0F8C">
        <w:rPr>
          <w:rFonts w:ascii="Times New Roman" w:hAnsi="Times New Roman"/>
          <w:sz w:val="22"/>
          <w:szCs w:val="22"/>
        </w:rPr>
        <w:t>Faktury wystawione przez Wykonawcę będą zawierać następujące dane:</w:t>
      </w:r>
    </w:p>
    <w:p w14:paraId="589B09D8" w14:textId="1D7CE156" w:rsidR="00393E65" w:rsidRPr="006B0F8C" w:rsidRDefault="00393E65" w:rsidP="00264D78">
      <w:pPr>
        <w:spacing w:line="240" w:lineRule="auto"/>
        <w:ind w:hanging="142"/>
        <w:jc w:val="both"/>
        <w:rPr>
          <w:rFonts w:ascii="Times New Roman" w:hAnsi="Times New Roman"/>
          <w:b/>
          <w:sz w:val="22"/>
          <w:szCs w:val="22"/>
        </w:rPr>
      </w:pPr>
      <w:r w:rsidRPr="006B0F8C">
        <w:rPr>
          <w:rFonts w:ascii="Times New Roman" w:hAnsi="Times New Roman"/>
          <w:b/>
          <w:sz w:val="22"/>
          <w:szCs w:val="22"/>
        </w:rPr>
        <w:t>Nabywca</w:t>
      </w:r>
      <w:r w:rsidR="00B40239" w:rsidRPr="006B0F8C">
        <w:rPr>
          <w:rFonts w:ascii="Times New Roman" w:hAnsi="Times New Roman"/>
          <w:b/>
          <w:sz w:val="22"/>
          <w:szCs w:val="22"/>
        </w:rPr>
        <w:t>:</w:t>
      </w:r>
      <w:r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Gmin</w:t>
      </w:r>
      <w:r w:rsidR="00B40239"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>a</w:t>
      </w:r>
      <w:r w:rsidRPr="006B0F8C">
        <w:rPr>
          <w:rStyle w:val="markedcontent"/>
          <w:rFonts w:ascii="Times New Roman" w:hAnsi="Times New Roman"/>
          <w:b/>
          <w:bCs/>
          <w:sz w:val="22"/>
          <w:szCs w:val="22"/>
        </w:rPr>
        <w:t xml:space="preserve"> Szemud z siedzibą przy ul. Samorządowa 1, 84 217 Szemud</w:t>
      </w:r>
      <w:r w:rsidRPr="006B0F8C">
        <w:rPr>
          <w:rFonts w:ascii="Times New Roman" w:hAnsi="Times New Roman"/>
          <w:b/>
          <w:sz w:val="22"/>
          <w:szCs w:val="22"/>
        </w:rPr>
        <w:t>, NIP 588</w:t>
      </w:r>
      <w:r w:rsidR="00D4178E">
        <w:rPr>
          <w:rFonts w:ascii="Times New Roman" w:hAnsi="Times New Roman"/>
          <w:b/>
          <w:sz w:val="22"/>
          <w:szCs w:val="22"/>
        </w:rPr>
        <w:t>-</w:t>
      </w:r>
      <w:r w:rsidRPr="006B0F8C">
        <w:rPr>
          <w:rFonts w:ascii="Times New Roman" w:hAnsi="Times New Roman"/>
          <w:b/>
          <w:sz w:val="22"/>
          <w:szCs w:val="22"/>
        </w:rPr>
        <w:t>23-88</w:t>
      </w:r>
      <w:r w:rsidR="00D4178E">
        <w:rPr>
          <w:rFonts w:ascii="Times New Roman" w:hAnsi="Times New Roman"/>
          <w:b/>
          <w:sz w:val="22"/>
          <w:szCs w:val="22"/>
        </w:rPr>
        <w:t>-</w:t>
      </w:r>
      <w:r w:rsidRPr="006B0F8C">
        <w:rPr>
          <w:rFonts w:ascii="Times New Roman" w:hAnsi="Times New Roman"/>
          <w:b/>
          <w:sz w:val="22"/>
          <w:szCs w:val="22"/>
        </w:rPr>
        <w:t>864</w:t>
      </w:r>
    </w:p>
    <w:p w14:paraId="4ED592F6" w14:textId="0A33CA02" w:rsidR="00393E65" w:rsidRPr="009F677D" w:rsidRDefault="00393E65" w:rsidP="00264D78">
      <w:pPr>
        <w:spacing w:line="240" w:lineRule="auto"/>
        <w:ind w:hanging="142"/>
        <w:jc w:val="both"/>
        <w:rPr>
          <w:rFonts w:ascii="Times New Roman" w:hAnsi="Times New Roman"/>
          <w:sz w:val="22"/>
          <w:szCs w:val="22"/>
        </w:rPr>
      </w:pPr>
      <w:r w:rsidRPr="006B0F8C">
        <w:rPr>
          <w:rFonts w:ascii="Times New Roman" w:hAnsi="Times New Roman"/>
          <w:b/>
          <w:sz w:val="22"/>
          <w:szCs w:val="22"/>
        </w:rPr>
        <w:t xml:space="preserve">Odbiorca: </w:t>
      </w:r>
      <w:r w:rsidR="00FD4483" w:rsidRPr="006B0F8C">
        <w:rPr>
          <w:rFonts w:ascii="Times New Roman" w:hAnsi="Times New Roman"/>
          <w:b/>
          <w:sz w:val="22"/>
          <w:szCs w:val="22"/>
        </w:rPr>
        <w:t>Szkoły wymienione w § 1 ust 2.</w:t>
      </w:r>
      <w:r w:rsidRPr="006B0F8C">
        <w:rPr>
          <w:rFonts w:ascii="Times New Roman" w:hAnsi="Times New Roman"/>
          <w:sz w:val="22"/>
          <w:szCs w:val="22"/>
        </w:rPr>
        <w:t xml:space="preserve">  Zapłata i wszystkie inne płatności dokonywane na podstawie Umowy będą realizowane przez Zamawiającego w złotych polskich.</w:t>
      </w:r>
      <w:r w:rsidRPr="009F677D">
        <w:rPr>
          <w:rFonts w:ascii="Times New Roman" w:hAnsi="Times New Roman"/>
          <w:sz w:val="22"/>
          <w:szCs w:val="22"/>
        </w:rPr>
        <w:t xml:space="preserve"> </w:t>
      </w:r>
    </w:p>
    <w:p w14:paraId="7273CBFE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Cena produktów objętych umową nie ulegnie zmianie w okresie obwiązywania umowy. </w:t>
      </w:r>
    </w:p>
    <w:p w14:paraId="5F65CD4D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Strony ustalają, iż zapłata nastąpi z dniem obciążenia rachunku Zamawiającego. </w:t>
      </w:r>
    </w:p>
    <w:p w14:paraId="5F81F0E4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Każda zmiana siedziby podmiotu, rachunku bankowego oraz numerów NIP i REGON </w:t>
      </w:r>
      <w:proofErr w:type="gramStart"/>
      <w:r w:rsidRPr="009F677D">
        <w:rPr>
          <w:rFonts w:ascii="Times New Roman" w:hAnsi="Times New Roman"/>
          <w:sz w:val="22"/>
          <w:szCs w:val="22"/>
        </w:rPr>
        <w:t>wymaga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natychmiastowego pisemnego informowania Zamawiającego. </w:t>
      </w:r>
    </w:p>
    <w:p w14:paraId="17034694" w14:textId="6B942CCC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zastrzega sobie 5-dniowy termin do sprawdzenia dostarczonego przedmiotu dostawy co do ilości, jakości i wartości, liczony od dnia dostawy towaru.</w:t>
      </w:r>
    </w:p>
    <w:p w14:paraId="73B756E2" w14:textId="4CDA2BCE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Podstawą wystawienia faktur będzie protokół zdawczo-odbiorczy, zatwierdzony przez Zamawiającego,</w:t>
      </w:r>
      <w:r w:rsidR="00850154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stwierdzający jakość, sprawność i kompletność </w:t>
      </w:r>
      <w:r w:rsidR="00BA2890">
        <w:rPr>
          <w:rFonts w:ascii="Times New Roman" w:hAnsi="Times New Roman"/>
          <w:sz w:val="22"/>
          <w:szCs w:val="22"/>
        </w:rPr>
        <w:t>sprzętu IT w</w:t>
      </w:r>
      <w:r w:rsidRPr="009F677D">
        <w:rPr>
          <w:rFonts w:ascii="Times New Roman" w:hAnsi="Times New Roman"/>
          <w:sz w:val="22"/>
          <w:szCs w:val="22"/>
        </w:rPr>
        <w:t>yszczególnion</w:t>
      </w:r>
      <w:r w:rsidR="00BA2890">
        <w:rPr>
          <w:rFonts w:ascii="Times New Roman" w:hAnsi="Times New Roman"/>
          <w:sz w:val="22"/>
          <w:szCs w:val="22"/>
        </w:rPr>
        <w:t>ego</w:t>
      </w:r>
      <w:r w:rsidRPr="009F677D">
        <w:rPr>
          <w:rFonts w:ascii="Times New Roman" w:hAnsi="Times New Roman"/>
          <w:sz w:val="22"/>
          <w:szCs w:val="22"/>
        </w:rPr>
        <w:t xml:space="preserve"> w Szczegółowym Opisie Przedmiotu Zamówienia</w:t>
      </w:r>
      <w:r w:rsidR="00FD4483">
        <w:rPr>
          <w:rFonts w:ascii="Times New Roman" w:hAnsi="Times New Roman"/>
          <w:sz w:val="22"/>
          <w:szCs w:val="22"/>
        </w:rPr>
        <w:t xml:space="preserve"> (OPZ)</w:t>
      </w:r>
      <w:r w:rsidRPr="009F677D">
        <w:rPr>
          <w:rFonts w:ascii="Times New Roman" w:hAnsi="Times New Roman"/>
          <w:sz w:val="22"/>
          <w:szCs w:val="22"/>
        </w:rPr>
        <w:t xml:space="preserve"> oraz zgodność z terminem jego dostawy.</w:t>
      </w:r>
    </w:p>
    <w:p w14:paraId="5B8D0201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Zamawiający wstrzyma do czasu ustania przyczyny, płatność faktury w całości lub w części, w przypadku </w:t>
      </w:r>
      <w:proofErr w:type="gramStart"/>
      <w:r w:rsidRPr="009F677D">
        <w:rPr>
          <w:rFonts w:ascii="Times New Roman" w:hAnsi="Times New Roman"/>
          <w:sz w:val="22"/>
          <w:szCs w:val="22"/>
        </w:rPr>
        <w:t>nie wywiązania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się Wykonawcy z któregokolwiek ze zobowiązań wynikających z umowy.</w:t>
      </w:r>
    </w:p>
    <w:p w14:paraId="4B92BB67" w14:textId="5EE3F534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oświadcza, że jest podatnikiem podatku VAT, posiada numer NIP i jest uprawniony do otrzymywania faktur VAT.</w:t>
      </w:r>
    </w:p>
    <w:p w14:paraId="572C2C7E" w14:textId="77777777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Terminy płatności należności</w:t>
      </w:r>
      <w:r w:rsidRPr="009F677D">
        <w:rPr>
          <w:rFonts w:ascii="Times New Roman" w:hAnsi="Times New Roman"/>
          <w:sz w:val="22"/>
          <w:szCs w:val="22"/>
        </w:rPr>
        <w:t xml:space="preserve">: rozliczenie końcowe - 14 dni od daty odbioru faktury przez Zamawiającego wraz z bezusterkowym protokołem zdawczo-odbiorczym lub protokołem stwierdzającym usunięcie usterek ujawnionych podczas odbioru. </w:t>
      </w:r>
    </w:p>
    <w:p w14:paraId="54B3C1F4" w14:textId="549540C2" w:rsidR="00393E65" w:rsidRPr="009F677D" w:rsidRDefault="00393E65" w:rsidP="00264D78">
      <w:pPr>
        <w:pStyle w:val="Akapitzlist"/>
        <w:numPr>
          <w:ilvl w:val="0"/>
          <w:numId w:val="4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Przelew wierzytelności wynikających z niniejszej umowy na osoby trzecie możliwy jest tylko za zgodą Zamawiającego wyrażoną na piśmie pod rygorem nieważności.</w:t>
      </w:r>
    </w:p>
    <w:p w14:paraId="0F2481DD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</w:p>
    <w:p w14:paraId="0696B50F" w14:textId="7607CA61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5.</w:t>
      </w:r>
    </w:p>
    <w:p w14:paraId="5EACB5A6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Gwarancja jakości</w:t>
      </w:r>
    </w:p>
    <w:p w14:paraId="22C179CC" w14:textId="7A2CFEBB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Dostarczony sprzęt musi spełniać wymogi gwarancyjne opisane </w:t>
      </w:r>
      <w:r w:rsidR="00AC5F2A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 </w:t>
      </w:r>
      <w:r w:rsidR="00F21DB5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niniejszym paragrafie</w:t>
      </w: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. </w:t>
      </w:r>
    </w:p>
    <w:p w14:paraId="736A4E70" w14:textId="77777777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Wraz z dostawą przedmiotu zamówienia Wykonawca przekaże Zamawiającemu dokumenty gwarancyjne na dostarczone elementy zamówienia.</w:t>
      </w:r>
    </w:p>
    <w:p w14:paraId="50501BE4" w14:textId="77777777" w:rsidR="00393E65" w:rsidRPr="009F677D" w:rsidRDefault="00393E65" w:rsidP="00264D78">
      <w:pPr>
        <w:pStyle w:val="Akapitzlist"/>
        <w:numPr>
          <w:ilvl w:val="0"/>
          <w:numId w:val="5"/>
        </w:numPr>
        <w:suppressAutoHyphens/>
        <w:spacing w:line="240" w:lineRule="auto"/>
        <w:ind w:left="0" w:hanging="142"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udziela: </w:t>
      </w:r>
    </w:p>
    <w:p w14:paraId="2C4AE7C0" w14:textId="4D91CFE5" w:rsidR="00393E65" w:rsidRPr="009F677D" w:rsidRDefault="00047FC4" w:rsidP="00264D78">
      <w:pPr>
        <w:numPr>
          <w:ilvl w:val="0"/>
          <w:numId w:val="6"/>
        </w:numPr>
        <w:spacing w:line="240" w:lineRule="auto"/>
        <w:ind w:left="0" w:hanging="284"/>
        <w:contextualSpacing/>
        <w:jc w:val="both"/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</w:pPr>
      <w:r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12/</w:t>
      </w:r>
      <w:r w:rsidR="00393E65"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24</w:t>
      </w:r>
      <w:r w:rsidRP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/</w:t>
      </w:r>
      <w:r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36</w:t>
      </w:r>
      <w:r w:rsidR="00111674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>*</w:t>
      </w:r>
      <w:r w:rsidR="00393E65"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 miesięcy gwarancji na przedmiot zamówienia, o którym mowa w </w:t>
      </w:r>
      <w:bookmarkStart w:id="1" w:name="_Hlk74055343"/>
      <w:r w:rsidR="00393E65"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Szczegółowym Opisie Przedmiotu Zamówienia. </w:t>
      </w:r>
      <w:bookmarkEnd w:id="1"/>
    </w:p>
    <w:p w14:paraId="50A97622" w14:textId="77777777" w:rsidR="00393E65" w:rsidRPr="009F677D" w:rsidRDefault="00393E65" w:rsidP="00264D78">
      <w:pPr>
        <w:pStyle w:val="Akapitzlist"/>
        <w:numPr>
          <w:ilvl w:val="0"/>
          <w:numId w:val="6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Okres gwarancji rozpoczyna się z dniem podpisania protokołu zdawczo-odbiorczego i przekazania do eksploatacji i upływa w dniu wygaśnięcia gwarancji.</w:t>
      </w:r>
    </w:p>
    <w:p w14:paraId="1025D7D6" w14:textId="6DE15CD4" w:rsidR="00393E65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Niezależnie od uprawnień z tytułu rękojmi Wykonawca udziela Zamawiającemu gwarancji na przedmiot umowy, na okres </w:t>
      </w:r>
      <w:r w:rsidR="00047FC4">
        <w:rPr>
          <w:rFonts w:ascii="Times New Roman" w:hAnsi="Times New Roman"/>
          <w:sz w:val="22"/>
          <w:szCs w:val="22"/>
        </w:rPr>
        <w:t>12/24/36</w:t>
      </w:r>
      <w:r w:rsidR="00111674">
        <w:rPr>
          <w:rFonts w:ascii="Times New Roman" w:hAnsi="Times New Roman"/>
          <w:sz w:val="22"/>
          <w:szCs w:val="22"/>
        </w:rPr>
        <w:t>*</w:t>
      </w:r>
      <w:r w:rsidRPr="009F677D">
        <w:rPr>
          <w:rFonts w:ascii="Times New Roman" w:hAnsi="Times New Roman"/>
          <w:sz w:val="22"/>
          <w:szCs w:val="22"/>
        </w:rPr>
        <w:t xml:space="preserve"> miesięcy. Udzielenie gwarancji przez producenta nie zwalnia Wykonawcy z odpowiedzialności z tytułu rękojmi.</w:t>
      </w:r>
    </w:p>
    <w:p w14:paraId="17F88262" w14:textId="64BCDA26" w:rsidR="00111674" w:rsidRPr="00111674" w:rsidRDefault="00111674" w:rsidP="00264D78">
      <w:pPr>
        <w:autoSpaceDN w:val="0"/>
        <w:adjustRightInd w:val="0"/>
        <w:spacing w:line="240" w:lineRule="auto"/>
        <w:ind w:hanging="142"/>
        <w:rPr>
          <w:rFonts w:ascii="Times New Roman" w:hAnsi="Times New Roman"/>
          <w:i/>
          <w:iCs/>
          <w:sz w:val="20"/>
          <w:szCs w:val="20"/>
        </w:rPr>
      </w:pPr>
      <w:r w:rsidRPr="00111674">
        <w:rPr>
          <w:rFonts w:ascii="Times New Roman" w:hAnsi="Times New Roman"/>
          <w:bCs/>
          <w:iCs/>
        </w:rPr>
        <w:t xml:space="preserve">* </w:t>
      </w:r>
      <w:r w:rsidRPr="00111674">
        <w:rPr>
          <w:rFonts w:ascii="Times New Roman" w:hAnsi="Times New Roman"/>
          <w:bCs/>
          <w:i/>
          <w:iCs/>
          <w:sz w:val="20"/>
          <w:szCs w:val="20"/>
        </w:rPr>
        <w:t>właściwa wartość określona przez Wykonawcę pozostanie, pozostałe</w:t>
      </w:r>
      <w:r w:rsidRPr="00111674">
        <w:rPr>
          <w:rFonts w:ascii="Times New Roman" w:hAnsi="Times New Roman"/>
          <w:i/>
          <w:iCs/>
          <w:sz w:val="20"/>
          <w:szCs w:val="20"/>
        </w:rPr>
        <w:t xml:space="preserve"> zostaną usunięte z umowy.</w:t>
      </w:r>
    </w:p>
    <w:p w14:paraId="16D5EC49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lastRenderedPageBreak/>
        <w:t xml:space="preserve">Gwarancja obejmuje wszystkie usterki, wady oraz uszkodzenia wykryte podczas poprawnego, zgodnego z instrukcją użytkowania dostarczonego towaru. Zamawiający może zgłosić nieprawidłowość telefonicznie, pocztą </w:t>
      </w:r>
      <w:proofErr w:type="gramStart"/>
      <w:r w:rsidRPr="009F677D">
        <w:rPr>
          <w:rFonts w:ascii="Times New Roman" w:hAnsi="Times New Roman"/>
          <w:sz w:val="22"/>
          <w:szCs w:val="22"/>
        </w:rPr>
        <w:t>elektroniczną,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lub listownie. </w:t>
      </w:r>
    </w:p>
    <w:p w14:paraId="27D66132" w14:textId="6A42C173" w:rsidR="00393E65" w:rsidRPr="00F21DB5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F21DB5">
        <w:rPr>
          <w:rFonts w:ascii="Times New Roman" w:hAnsi="Times New Roman"/>
          <w:sz w:val="22"/>
          <w:szCs w:val="22"/>
        </w:rPr>
        <w:t>Wykonawca udostępni kontakt do przekazywania informacji dotyczących wadliwego towaru w formie telefonicznej i elektronicznej pod adresem ………………, nr telefonu ……………</w:t>
      </w:r>
      <w:proofErr w:type="gramStart"/>
      <w:r w:rsidRPr="00F21DB5">
        <w:rPr>
          <w:rFonts w:ascii="Times New Roman" w:hAnsi="Times New Roman"/>
          <w:sz w:val="22"/>
          <w:szCs w:val="22"/>
        </w:rPr>
        <w:t>…….</w:t>
      </w:r>
      <w:proofErr w:type="gramEnd"/>
      <w:r w:rsidRPr="00F21DB5">
        <w:rPr>
          <w:rFonts w:ascii="Times New Roman" w:hAnsi="Times New Roman"/>
          <w:sz w:val="22"/>
          <w:szCs w:val="22"/>
        </w:rPr>
        <w:t>. oraz adresem mailowym ……………</w:t>
      </w:r>
      <w:proofErr w:type="gramStart"/>
      <w:r w:rsidRPr="00F21DB5">
        <w:rPr>
          <w:rFonts w:ascii="Times New Roman" w:hAnsi="Times New Roman"/>
          <w:sz w:val="22"/>
          <w:szCs w:val="22"/>
        </w:rPr>
        <w:t>…….</w:t>
      </w:r>
      <w:proofErr w:type="gramEnd"/>
      <w:r w:rsidRPr="00F21DB5">
        <w:rPr>
          <w:rFonts w:ascii="Times New Roman" w:hAnsi="Times New Roman"/>
          <w:sz w:val="22"/>
          <w:szCs w:val="22"/>
        </w:rPr>
        <w:t>.</w:t>
      </w:r>
    </w:p>
    <w:p w14:paraId="665B893D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zobowiązany jest do odebrania zgłoszenia i usunięcia wskazanych przez Zamawiającego wad lub do dostarczenia rzeczy wolnych od wad w zakresie i terminach oraz w sposób określony w żądaniu Zamawiającego. </w:t>
      </w:r>
    </w:p>
    <w:p w14:paraId="60ACCD56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Termin usunięcia wad, usterek, uszkodzeń, o których mowa w ust. 5 nie może być dłuższy niż 10 dni roboczych, jeżeli wady, usterki lub uszkodzenia uniemożliwiają pracę lub stanowią zagrożenie dla zdrowia użytkującego – termin ten nie może być dłuższy niż 5 dni roboczych. </w:t>
      </w:r>
    </w:p>
    <w:p w14:paraId="604E56D3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braku możliwości zrealizowania napraw w terminie, o którym mowa w ust. 8 Wykonawca jest zobowiązany do dostarczenia urządzenia zastępczego towaru o tych samych lub lepszych parametrach, bądź do wymiany uszkodzonego towaru na fabrycznie nowy. </w:t>
      </w:r>
    </w:p>
    <w:p w14:paraId="3865BCC9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Termin udzielonej gwarancji biegnie na nowo od chwili dostarczenia wymienionego towaru. Zamawiający może dochodzić roszczeń z tytułu gwarancji także po terminie określonym w ust. </w:t>
      </w:r>
      <w:proofErr w:type="gramStart"/>
      <w:r w:rsidRPr="009F677D">
        <w:rPr>
          <w:rFonts w:ascii="Times New Roman" w:hAnsi="Times New Roman"/>
          <w:sz w:val="22"/>
          <w:szCs w:val="22"/>
        </w:rPr>
        <w:t>3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jeżeli reklamował wadę przed upływem tego terminu.</w:t>
      </w:r>
    </w:p>
    <w:p w14:paraId="32084695" w14:textId="114A37BF" w:rsidR="00393E65" w:rsidRPr="009F677D" w:rsidRDefault="00393E65" w:rsidP="005B4A50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Jeżeli </w:t>
      </w:r>
      <w:r w:rsidR="005B4A50">
        <w:rPr>
          <w:rFonts w:ascii="Times New Roman" w:hAnsi="Times New Roman"/>
          <w:sz w:val="22"/>
          <w:szCs w:val="22"/>
        </w:rPr>
        <w:t xml:space="preserve">sprzęt IT </w:t>
      </w:r>
      <w:r w:rsidRPr="009F677D">
        <w:rPr>
          <w:rFonts w:ascii="Times New Roman" w:hAnsi="Times New Roman"/>
          <w:sz w:val="22"/>
          <w:szCs w:val="22"/>
        </w:rPr>
        <w:t>posiada</w:t>
      </w:r>
      <w:r w:rsidR="005B4A50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odrębne gwarancje producenta, uprawnienia z tej gwarancji realizuje Wykonawca na swój koszt i ryzyko, </w:t>
      </w:r>
    </w:p>
    <w:p w14:paraId="02889AA0" w14:textId="09D08E30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 upadłości lub likwidacji Wykonawcy</w:t>
      </w:r>
      <w:r w:rsidR="00600AE3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uprawnienia gwarancyjne udzielone przez producentów</w:t>
      </w:r>
      <w:r w:rsidR="005B4A50">
        <w:rPr>
          <w:rFonts w:ascii="Times New Roman" w:hAnsi="Times New Roman"/>
          <w:sz w:val="22"/>
          <w:szCs w:val="22"/>
        </w:rPr>
        <w:t xml:space="preserve"> sprzętu IT</w:t>
      </w:r>
      <w:r w:rsidRPr="009F677D">
        <w:rPr>
          <w:rFonts w:ascii="Times New Roman" w:hAnsi="Times New Roman"/>
          <w:sz w:val="22"/>
          <w:szCs w:val="22"/>
        </w:rPr>
        <w:t xml:space="preserve"> przenoszą się na Zamawiającego.</w:t>
      </w:r>
    </w:p>
    <w:p w14:paraId="4DA08D18" w14:textId="7C808ADC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 odmowy wykonania czynności, o których mowa w ust 7 i 8 powoduje naliczenie kar umownych, zgodnie z § 6 niniejszej umowy.</w:t>
      </w: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 </w:t>
      </w:r>
    </w:p>
    <w:p w14:paraId="2351A891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 xml:space="preserve">W okresie gwarancji </w:t>
      </w:r>
      <w:r w:rsidRPr="009F677D">
        <w:rPr>
          <w:rFonts w:ascii="Times New Roman" w:eastAsiaTheme="minorHAnsi" w:hAnsi="Times New Roman"/>
          <w:bCs/>
          <w:color w:val="000000" w:themeColor="text1"/>
          <w:kern w:val="2"/>
          <w:sz w:val="22"/>
          <w:szCs w:val="22"/>
        </w:rPr>
        <w:t xml:space="preserve">Wykonawca </w:t>
      </w: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jest odpowiedzialny za powstałe wady na zasadach określonych w przepisach Kodeksu cywilnego.</w:t>
      </w:r>
    </w:p>
    <w:p w14:paraId="0EBC7ACD" w14:textId="77777777" w:rsidR="00393E65" w:rsidRPr="009F677D" w:rsidRDefault="00393E65" w:rsidP="00264D78">
      <w:pPr>
        <w:pStyle w:val="Akapitzlist"/>
        <w:numPr>
          <w:ilvl w:val="0"/>
          <w:numId w:val="5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color w:val="000000" w:themeColor="text1"/>
          <w:kern w:val="2"/>
          <w:sz w:val="22"/>
          <w:szCs w:val="22"/>
        </w:rPr>
        <w:t>W celu skorzystania z uprawnień wynikających z gwarancji lub rękojmi, wystarczające jest zgłoszenie roszczeń w terminie ich obowiązywania.</w:t>
      </w:r>
    </w:p>
    <w:p w14:paraId="6FBFBFD2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2A2EC1B8" w14:textId="1D45A38D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6.</w:t>
      </w:r>
    </w:p>
    <w:p w14:paraId="5ECA6F02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Kary umowne</w:t>
      </w:r>
    </w:p>
    <w:p w14:paraId="17117E4A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Strony ustanawiają odpowiedzialność za niewykonanie lub nienależyte wykonanie zobowiązania, na niżej opisanych zasadach.</w:t>
      </w:r>
    </w:p>
    <w:p w14:paraId="15269934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Wykonawca zapłaci Zamawiającemu karę umowną: </w:t>
      </w:r>
    </w:p>
    <w:p w14:paraId="04D01BD6" w14:textId="56BDF7C0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Za odstąpienie od umowy przez Zamawiającego </w:t>
      </w:r>
      <w:r w:rsidR="00AC5F2A">
        <w:rPr>
          <w:rFonts w:ascii="Times New Roman" w:hAnsi="Times New Roman"/>
          <w:sz w:val="22"/>
          <w:szCs w:val="22"/>
        </w:rPr>
        <w:t xml:space="preserve">lub Wykonawcę </w:t>
      </w:r>
      <w:r w:rsidRPr="009F677D">
        <w:rPr>
          <w:rFonts w:ascii="Times New Roman" w:hAnsi="Times New Roman"/>
          <w:sz w:val="22"/>
          <w:szCs w:val="22"/>
        </w:rPr>
        <w:t>z przyczyn leżących po stronie Wykonawcy w wysokości 10% całkowitej ceny brutto, o której mowa w § 4 ust. 1 niniejszej umowy;</w:t>
      </w:r>
    </w:p>
    <w:p w14:paraId="3EC8A035" w14:textId="6A578FE3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razie zwłoki w dostarczeniu Zamawiającemu przedmiotu umowy w terminie, o którym mowa w § 3 ust. 1 w wysokości 0,3 % liczonej od wartości niedostarczonych pozycji ofertowych za każdy dzień zwłoki.</w:t>
      </w:r>
    </w:p>
    <w:p w14:paraId="31B6E553" w14:textId="77777777" w:rsidR="00393E65" w:rsidRPr="009F677D" w:rsidRDefault="00393E65" w:rsidP="008A77F2">
      <w:pPr>
        <w:pStyle w:val="Akapitzlist"/>
        <w:numPr>
          <w:ilvl w:val="1"/>
          <w:numId w:val="9"/>
        </w:numPr>
        <w:spacing w:line="240" w:lineRule="auto"/>
        <w:ind w:left="142" w:hanging="426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razie zwłoki</w:t>
      </w:r>
      <w:r w:rsidRPr="009F677D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 xml:space="preserve">w usunięciu wad stwierdzonych w okresie rękojmi lub gwarancji w wysokości 0,5% cenny brutto za każdy dzień zwłoki, liczonej od wartości brutto pozycji ofertowej od dnia wyznaczonego na usunięcie wad. </w:t>
      </w:r>
    </w:p>
    <w:p w14:paraId="50887359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eastAsiaTheme="minorHAnsi" w:hAnsi="Times New Roman"/>
          <w:kern w:val="2"/>
          <w:sz w:val="22"/>
          <w:szCs w:val="22"/>
        </w:rPr>
        <w:t xml:space="preserve">Zamawiający zapłaci Wykonawcy karę umowną z tytułu odstąpienia od Umowy, za które wyłączną odpowiedzialność ponosi Zamawiający, w wysokości 10% ceny umownej brutto, o której mowa w § 4 ust. 1 Umowy. </w:t>
      </w:r>
    </w:p>
    <w:p w14:paraId="1DBE0124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przypadku, gdy szkoda poniesiona przez Zamawiającego przekroczy zastrzeżone kary umowne, Zamawiającemu przysługuje prawo dochodzenia uzupełniającego odszkodowania na zasadach ogólnych kodeksu cywilnego.</w:t>
      </w:r>
    </w:p>
    <w:p w14:paraId="1D3E7375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Zamawiający może potrącić kary umowne z ceny należnej Wykonawcy, określonej w § 4 ust. 1</w:t>
      </w:r>
    </w:p>
    <w:p w14:paraId="7FE01DE0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Kary umowne podlegają sumowaniu.</w:t>
      </w:r>
    </w:p>
    <w:p w14:paraId="53E71A6D" w14:textId="77777777" w:rsidR="00393E65" w:rsidRPr="009F677D" w:rsidRDefault="00393E65" w:rsidP="008A77F2">
      <w:pPr>
        <w:pStyle w:val="Akapitzlist"/>
        <w:numPr>
          <w:ilvl w:val="3"/>
          <w:numId w:val="6"/>
        </w:numPr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lastRenderedPageBreak/>
        <w:t>Łączna maksymalna wysokość wszystkich kar umownych określonych w umowie, należnych Zamawiającemu nie przekroczy 25 % całkowitej ceny brutto, o której mowa w § 4 ust. 1</w:t>
      </w:r>
    </w:p>
    <w:p w14:paraId="30C9BB2B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461E29FA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7.</w:t>
      </w:r>
    </w:p>
    <w:p w14:paraId="0E3D2EFE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Odstąpienie od umowy</w:t>
      </w:r>
    </w:p>
    <w:p w14:paraId="5C409193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Zamawiającemu przysługuje prawo odstąpienia od umowy w razie zaistnienia istotnej zmiany okoliczności, powodującej, że wykonanie umowy nie leży w interesie publicznym, czego nie można było przewidzieć w chwili zawarcia umowy, lub dalsze wykonywanie umowy może zagrozić istotnemu interesowi bezpieczeństwa państwa lub bezpieczeństwu publicznemu. </w:t>
      </w:r>
    </w:p>
    <w:p w14:paraId="341DA34C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przypadku określonym w ust. 1 postanowienia o karze umownej nie mają zastosowania.</w:t>
      </w:r>
    </w:p>
    <w:p w14:paraId="700E6DDA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W przypadku określonym w ust. 1 Wykonawca może żądać wyłącznie ceny </w:t>
      </w:r>
      <w:proofErr w:type="gramStart"/>
      <w:r w:rsidRPr="009F677D">
        <w:rPr>
          <w:rFonts w:ascii="Times New Roman" w:hAnsi="Times New Roman"/>
          <w:sz w:val="22"/>
          <w:szCs w:val="22"/>
        </w:rPr>
        <w:t>należnej  z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tytułu wykonania udokumentowanej części umowy.</w:t>
      </w:r>
    </w:p>
    <w:p w14:paraId="74993CD4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Zamawiającemu przysługuje prawo odstąpienia od umowy bez żądania przez Wykonawcę zwrotu poniesionych kosztów lub wypłaty odszkodowania, jeśli Wykonawca narusza ciążące na nim obowiązki lub prawa Zamawiającego wynikające z umowy bądź powszechnie obowiązujących przepisów prawa.</w:t>
      </w:r>
    </w:p>
    <w:p w14:paraId="35BF7BF0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W szczególności Zamawiający może odstąpić od umowy w następujących przypadkach:</w:t>
      </w:r>
    </w:p>
    <w:p w14:paraId="0E0287D3" w14:textId="77777777" w:rsidR="00393E65" w:rsidRPr="009F677D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ponownego dostarczenia wadliwego wyposażenia;</w:t>
      </w:r>
    </w:p>
    <w:p w14:paraId="122150C5" w14:textId="77777777" w:rsidR="00393E65" w:rsidRPr="009F677D" w:rsidRDefault="00393E65" w:rsidP="008A77F2">
      <w:pPr>
        <w:pStyle w:val="Akapitzlist"/>
        <w:numPr>
          <w:ilvl w:val="0"/>
          <w:numId w:val="11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gdy zwłoka w wykonaniu przedmiotu umowy przekracza 14 dni ponad termin dostawy określony w § 3 ust. 1 niniejszej umowy.</w:t>
      </w:r>
    </w:p>
    <w:p w14:paraId="23244200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Prawo odstąpienia przysługuje w terminie 30</w:t>
      </w:r>
      <w:r w:rsidRPr="009F677D">
        <w:rPr>
          <w:rFonts w:ascii="Times New Roman" w:hAnsi="Times New Roman"/>
          <w:color w:val="FF0000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dni od dnia, w którym Zamawiający dowiedział się o przesłance uprawniającej do odstąpienia od umowy.</w:t>
      </w:r>
    </w:p>
    <w:p w14:paraId="4104C8D3" w14:textId="77777777" w:rsidR="00393E65" w:rsidRPr="009F677D" w:rsidRDefault="00393E65" w:rsidP="008A77F2">
      <w:pPr>
        <w:pStyle w:val="Akapitzlist"/>
        <w:numPr>
          <w:ilvl w:val="0"/>
          <w:numId w:val="10"/>
        </w:numPr>
        <w:tabs>
          <w:tab w:val="left" w:pos="142"/>
        </w:tabs>
        <w:spacing w:line="240" w:lineRule="auto"/>
        <w:ind w:left="0" w:hanging="142"/>
        <w:jc w:val="both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Odstąpienie od umowy następuje w formie pisemnej wraz z uzasadnieniem.</w:t>
      </w:r>
    </w:p>
    <w:p w14:paraId="6F9923C9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60FECDC1" w14:textId="73EE8B0F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8.</w:t>
      </w:r>
    </w:p>
    <w:p w14:paraId="2A28492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Zmiany umowy</w:t>
      </w:r>
    </w:p>
    <w:p w14:paraId="668AD6B9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1.</w:t>
      </w:r>
      <w:r w:rsidRPr="009F677D">
        <w:rPr>
          <w:rFonts w:ascii="Times New Roman" w:hAnsi="Times New Roman"/>
          <w:sz w:val="22"/>
          <w:szCs w:val="22"/>
        </w:rPr>
        <w:tab/>
        <w:t>Zmiana niniejszej umowy może nastąpić wyłącznie za zgodą obu stron, w formie pisemnej pod rygorem nieważności.</w:t>
      </w:r>
    </w:p>
    <w:p w14:paraId="775C5F94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2.</w:t>
      </w:r>
      <w:r w:rsidRPr="009F677D">
        <w:rPr>
          <w:rFonts w:ascii="Times New Roman" w:hAnsi="Times New Roman"/>
          <w:sz w:val="22"/>
          <w:szCs w:val="22"/>
        </w:rPr>
        <w:tab/>
        <w:t xml:space="preserve">Wykonawca nie będzie miał prawa do wydłużenia terminu realizacji </w:t>
      </w:r>
      <w:proofErr w:type="gramStart"/>
      <w:r w:rsidRPr="009F677D">
        <w:rPr>
          <w:rFonts w:ascii="Times New Roman" w:hAnsi="Times New Roman"/>
          <w:sz w:val="22"/>
          <w:szCs w:val="22"/>
        </w:rPr>
        <w:t>umowy,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ani dodatkowego wynagrodzenia, jeżeli przedłużenie terminu lub zwiększenie ceny wynikną z przyczyn leżących po stronie Wykonawcy.</w:t>
      </w:r>
    </w:p>
    <w:p w14:paraId="2DCBB1F2" w14:textId="54772DBE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3.</w:t>
      </w:r>
      <w:r w:rsidRPr="009F677D">
        <w:rPr>
          <w:rFonts w:ascii="Times New Roman" w:hAnsi="Times New Roman"/>
          <w:sz w:val="22"/>
          <w:szCs w:val="22"/>
        </w:rPr>
        <w:tab/>
        <w:t xml:space="preserve">W okresie realizacji dostaw oraz gwarancji, rękojmi za wady Wykonawca zobowiązany jest do pisemnego zawiadomienia Zamawiającego w terminie 7 dni od wystąpienia jednej z poniższych okoliczności o: </w:t>
      </w:r>
    </w:p>
    <w:p w14:paraId="7A764A15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a)</w:t>
      </w:r>
      <w:r w:rsidRPr="009F677D">
        <w:rPr>
          <w:rFonts w:ascii="Times New Roman" w:hAnsi="Times New Roman"/>
          <w:sz w:val="22"/>
          <w:szCs w:val="22"/>
        </w:rPr>
        <w:tab/>
        <w:t>zmianie siedziby firmy;</w:t>
      </w:r>
    </w:p>
    <w:p w14:paraId="2704F82C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b)</w:t>
      </w:r>
      <w:r w:rsidRPr="009F677D">
        <w:rPr>
          <w:rFonts w:ascii="Times New Roman" w:hAnsi="Times New Roman"/>
          <w:sz w:val="22"/>
          <w:szCs w:val="22"/>
        </w:rPr>
        <w:tab/>
        <w:t>zmianie osób reprezentujących Wykonawcę;</w:t>
      </w:r>
    </w:p>
    <w:p w14:paraId="04B1833C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c)</w:t>
      </w:r>
      <w:r w:rsidRPr="009F677D">
        <w:rPr>
          <w:rFonts w:ascii="Times New Roman" w:hAnsi="Times New Roman"/>
          <w:sz w:val="22"/>
          <w:szCs w:val="22"/>
        </w:rPr>
        <w:tab/>
        <w:t>ogłoszeniu upadłości Wykonawcy;</w:t>
      </w:r>
    </w:p>
    <w:p w14:paraId="290440B5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d)</w:t>
      </w:r>
      <w:r w:rsidRPr="009F677D">
        <w:rPr>
          <w:rFonts w:ascii="Times New Roman" w:hAnsi="Times New Roman"/>
          <w:sz w:val="22"/>
          <w:szCs w:val="22"/>
        </w:rPr>
        <w:tab/>
        <w:t>rozpoczęciu likwidacji firmy Wykonawcy.</w:t>
      </w:r>
    </w:p>
    <w:p w14:paraId="2333242A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4. </w:t>
      </w:r>
      <w:r w:rsidRPr="009F677D">
        <w:rPr>
          <w:rFonts w:ascii="Times New Roman" w:hAnsi="Times New Roman"/>
          <w:sz w:val="22"/>
          <w:szCs w:val="22"/>
        </w:rPr>
        <w:tab/>
        <w:t>Zamawiającemu przysługuje prawo odstąpienia od umowy:</w:t>
      </w:r>
    </w:p>
    <w:p w14:paraId="7BFF32E0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proofErr w:type="gramStart"/>
      <w:r w:rsidRPr="009F677D">
        <w:rPr>
          <w:rFonts w:ascii="Times New Roman" w:hAnsi="Times New Roman"/>
          <w:sz w:val="22"/>
          <w:szCs w:val="22"/>
        </w:rPr>
        <w:t>a)</w:t>
      </w:r>
      <w:proofErr w:type="gramEnd"/>
      <w:r w:rsidRPr="009F677D">
        <w:rPr>
          <w:rFonts w:ascii="Times New Roman" w:hAnsi="Times New Roman"/>
          <w:sz w:val="22"/>
          <w:szCs w:val="22"/>
        </w:rPr>
        <w:tab/>
        <w:t>gdy Wykonawca przerwał z przyczyn leżących po stronie Wykonawcy realizację przedmiotu umowy i przerwa ta trwa dłużej niż 30 dni, przy czym dni przerwy podlegają sumowaniu,</w:t>
      </w:r>
    </w:p>
    <w:p w14:paraId="084FB07E" w14:textId="5E19F67A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b)</w:t>
      </w:r>
      <w:r w:rsidRPr="009F677D">
        <w:rPr>
          <w:rFonts w:ascii="Times New Roman" w:hAnsi="Times New Roman"/>
          <w:sz w:val="22"/>
          <w:szCs w:val="22"/>
        </w:rPr>
        <w:tab/>
        <w:t xml:space="preserve">gdy Wykonawca realizuje przedmiot </w:t>
      </w:r>
      <w:proofErr w:type="gramStart"/>
      <w:r w:rsidRPr="009F677D">
        <w:rPr>
          <w:rFonts w:ascii="Times New Roman" w:hAnsi="Times New Roman"/>
          <w:sz w:val="22"/>
          <w:szCs w:val="22"/>
        </w:rPr>
        <w:t>umowy  przewidziany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niniejszą umową</w:t>
      </w:r>
      <w:r w:rsidR="00B90656">
        <w:rPr>
          <w:rFonts w:ascii="Times New Roman" w:hAnsi="Times New Roman"/>
          <w:sz w:val="22"/>
          <w:szCs w:val="22"/>
        </w:rPr>
        <w:t xml:space="preserve"> </w:t>
      </w:r>
      <w:r w:rsidRPr="009F677D">
        <w:rPr>
          <w:rFonts w:ascii="Times New Roman" w:hAnsi="Times New Roman"/>
          <w:sz w:val="22"/>
          <w:szCs w:val="22"/>
        </w:rPr>
        <w:t>w sposób niezgodny z niniejszą umową, specyfikacją zamówienia lub wskazaniami Zamawiającego.</w:t>
      </w:r>
    </w:p>
    <w:p w14:paraId="743281A6" w14:textId="77777777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5. </w:t>
      </w:r>
      <w:r w:rsidRPr="009F677D">
        <w:rPr>
          <w:rFonts w:ascii="Times New Roman" w:hAnsi="Times New Roman"/>
          <w:sz w:val="22"/>
          <w:szCs w:val="22"/>
        </w:rPr>
        <w:tab/>
        <w:t>Wykonawcy przysługuje prawo odstąpienia od umowy, jeżeli Zamawiający odmawia bez wskazania uzasadnionej przyczyny odbioru przedmiotu zamówienia lub podpisania protokołu zdawczo-odbiorczego.</w:t>
      </w:r>
    </w:p>
    <w:p w14:paraId="50A4C021" w14:textId="1763ED5F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6. </w:t>
      </w:r>
      <w:r w:rsidRPr="009F677D">
        <w:rPr>
          <w:rFonts w:ascii="Times New Roman" w:hAnsi="Times New Roman"/>
          <w:sz w:val="22"/>
          <w:szCs w:val="22"/>
        </w:rPr>
        <w:tab/>
        <w:t>Odstąpienie od umowy, o którym mowa w ust. 4 i 5, powinno nastąpić w formie pisemnej pod rygorem nieważności takiego oświadczenia w terminie 21 dni od wystąpienia w/w okoliczności i powinno zawierać uzasadnienie.</w:t>
      </w:r>
    </w:p>
    <w:p w14:paraId="5B6B9185" w14:textId="059E46D2" w:rsidR="00393E65" w:rsidRPr="009F677D" w:rsidRDefault="00393E65" w:rsidP="008A77F2">
      <w:pPr>
        <w:pStyle w:val="Akapitzlist"/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7. </w:t>
      </w:r>
      <w:r w:rsidRPr="009F677D">
        <w:rPr>
          <w:rFonts w:ascii="Times New Roman" w:hAnsi="Times New Roman"/>
          <w:sz w:val="22"/>
          <w:szCs w:val="22"/>
        </w:rPr>
        <w:tab/>
        <w:t xml:space="preserve">Jeżeli Wykonawca będzie wykonywał przedmiot umowy </w:t>
      </w:r>
      <w:proofErr w:type="gramStart"/>
      <w:r w:rsidRPr="009F677D">
        <w:rPr>
          <w:rFonts w:ascii="Times New Roman" w:hAnsi="Times New Roman"/>
          <w:sz w:val="22"/>
          <w:szCs w:val="22"/>
        </w:rPr>
        <w:t>wadliwie,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albo sprzecznie z umową Zamawiający może wezwać go do zmiany sposobu wykonywania umowy i wyznaczyć mu w tym celu odpowiedni termin; po bezskutecznym upływie wyznaczonego terminu Zamawiający może od umowy </w:t>
      </w:r>
      <w:r w:rsidRPr="009F677D">
        <w:rPr>
          <w:rFonts w:ascii="Times New Roman" w:hAnsi="Times New Roman"/>
          <w:sz w:val="22"/>
          <w:szCs w:val="22"/>
        </w:rPr>
        <w:lastRenderedPageBreak/>
        <w:t xml:space="preserve">odstąpić, powierzyć poprawienie lub dalsze wykonanie przedmiotu umowy innemu podmiotowi na koszt Wykonawcy. Oświadczenie o odstąpieniu powinno być złożone w terminie 21 dni od bezskutecznego upływu terminu na zmianę sposobu wykonania umowy. </w:t>
      </w:r>
    </w:p>
    <w:p w14:paraId="48BA8BDC" w14:textId="77777777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sz w:val="22"/>
          <w:szCs w:val="22"/>
        </w:rPr>
      </w:pPr>
    </w:p>
    <w:p w14:paraId="37944A05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9.</w:t>
      </w:r>
    </w:p>
    <w:p w14:paraId="4EE86627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Prawo i rozstrzyganie sporów</w:t>
      </w:r>
    </w:p>
    <w:p w14:paraId="570FF529" w14:textId="680D719E" w:rsidR="00393E65" w:rsidRPr="009F677D" w:rsidRDefault="00393E65" w:rsidP="008A77F2">
      <w:pPr>
        <w:pStyle w:val="Akapitzlist"/>
        <w:numPr>
          <w:ilvl w:val="0"/>
          <w:numId w:val="8"/>
        </w:numPr>
        <w:spacing w:line="240" w:lineRule="auto"/>
        <w:ind w:left="0" w:hanging="28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Ewentualne spory mogące powstać w związku z realizacją niniejszej umowy rozstrzyga właściwy sąd dla siedziby Zamawiającego.</w:t>
      </w:r>
    </w:p>
    <w:p w14:paraId="1A3CFBB1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§ 10.</w:t>
      </w:r>
    </w:p>
    <w:p w14:paraId="309067F4" w14:textId="77777777" w:rsidR="00393E65" w:rsidRPr="009F677D" w:rsidRDefault="00393E65" w:rsidP="0070115B">
      <w:pPr>
        <w:pStyle w:val="Akapitzlist"/>
        <w:spacing w:line="240" w:lineRule="auto"/>
        <w:ind w:left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Dodatkowe informacje</w:t>
      </w:r>
    </w:p>
    <w:p w14:paraId="2EF0CD64" w14:textId="77777777" w:rsidR="00393E65" w:rsidRPr="009F677D" w:rsidRDefault="00393E65" w:rsidP="008A77F2">
      <w:pPr>
        <w:pStyle w:val="Akapitzlist"/>
        <w:numPr>
          <w:ilvl w:val="0"/>
          <w:numId w:val="12"/>
        </w:numPr>
        <w:spacing w:line="240" w:lineRule="auto"/>
        <w:ind w:left="20" w:hanging="304"/>
        <w:jc w:val="both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Osobami do wzajemnych kontaktów w trakcie realizacji umowy są:</w:t>
      </w:r>
    </w:p>
    <w:p w14:paraId="67042F52" w14:textId="77777777" w:rsidR="00393E65" w:rsidRPr="00021300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021300">
        <w:rPr>
          <w:rFonts w:ascii="Times New Roman" w:hAnsi="Times New Roman"/>
          <w:sz w:val="22"/>
          <w:szCs w:val="22"/>
        </w:rPr>
        <w:t>Zamawiającego:…</w:t>
      </w:r>
      <w:proofErr w:type="gramEnd"/>
      <w:r w:rsidRPr="00021300">
        <w:rPr>
          <w:rFonts w:ascii="Times New Roman" w:hAnsi="Times New Roman"/>
          <w:sz w:val="22"/>
          <w:szCs w:val="22"/>
        </w:rPr>
        <w:t>………………………………………………………</w:t>
      </w:r>
    </w:p>
    <w:p w14:paraId="26984D42" w14:textId="77777777" w:rsidR="00393E65" w:rsidRPr="00021300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3BD8A91B" w14:textId="77777777" w:rsidR="00393E65" w:rsidRPr="00021300" w:rsidRDefault="00393E65" w:rsidP="0070115B">
      <w:pPr>
        <w:pStyle w:val="Akapitzlist"/>
        <w:numPr>
          <w:ilvl w:val="0"/>
          <w:numId w:val="13"/>
        </w:numPr>
        <w:spacing w:line="240" w:lineRule="auto"/>
        <w:ind w:left="0" w:firstLine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 xml:space="preserve">Ze strony </w:t>
      </w:r>
      <w:proofErr w:type="gramStart"/>
      <w:r w:rsidRPr="00021300">
        <w:rPr>
          <w:rFonts w:ascii="Times New Roman" w:hAnsi="Times New Roman"/>
          <w:sz w:val="22"/>
          <w:szCs w:val="22"/>
        </w:rPr>
        <w:t>Wykonawcy:…</w:t>
      </w:r>
      <w:proofErr w:type="gramEnd"/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</w:t>
      </w:r>
    </w:p>
    <w:p w14:paraId="01DC3945" w14:textId="77777777" w:rsidR="00393E65" w:rsidRPr="009F677D" w:rsidRDefault="00393E65" w:rsidP="0070115B">
      <w:pPr>
        <w:pStyle w:val="Akapitzlist"/>
        <w:spacing w:line="240" w:lineRule="auto"/>
        <w:ind w:left="0"/>
        <w:jc w:val="both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…………………………………………………………………..</w:t>
      </w:r>
    </w:p>
    <w:p w14:paraId="6EF1C093" w14:textId="77777777" w:rsidR="00393E65" w:rsidRPr="009F677D" w:rsidRDefault="00393E65" w:rsidP="0070115B">
      <w:pPr>
        <w:spacing w:line="240" w:lineRule="auto"/>
        <w:rPr>
          <w:rFonts w:ascii="Times New Roman" w:hAnsi="Times New Roman"/>
          <w:b/>
          <w:sz w:val="22"/>
          <w:szCs w:val="22"/>
        </w:rPr>
      </w:pPr>
    </w:p>
    <w:p w14:paraId="4B75C8CE" w14:textId="77777777" w:rsidR="00393E65" w:rsidRPr="009F677D" w:rsidRDefault="00393E65" w:rsidP="0070115B">
      <w:pPr>
        <w:spacing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9F677D">
        <w:rPr>
          <w:rFonts w:ascii="Times New Roman" w:hAnsi="Times New Roman"/>
          <w:b/>
          <w:sz w:val="22"/>
          <w:szCs w:val="22"/>
        </w:rPr>
        <w:t>§ 11.</w:t>
      </w:r>
    </w:p>
    <w:p w14:paraId="00A554FE" w14:textId="77777777" w:rsidR="00393E65" w:rsidRPr="009F677D" w:rsidRDefault="00393E65" w:rsidP="0070115B">
      <w:pPr>
        <w:keepNext/>
        <w:widowControl w:val="0"/>
        <w:spacing w:line="240" w:lineRule="auto"/>
        <w:ind w:hanging="284"/>
        <w:jc w:val="center"/>
        <w:outlineLvl w:val="4"/>
        <w:rPr>
          <w:rFonts w:ascii="Times New Roman" w:eastAsia="Calibri" w:hAnsi="Times New Roman"/>
          <w:b/>
          <w:bCs/>
          <w:sz w:val="22"/>
          <w:szCs w:val="22"/>
        </w:rPr>
      </w:pPr>
      <w:r w:rsidRPr="009F677D">
        <w:rPr>
          <w:rFonts w:ascii="Times New Roman" w:hAnsi="Times New Roman"/>
          <w:b/>
          <w:bCs/>
          <w:sz w:val="22"/>
          <w:szCs w:val="22"/>
        </w:rPr>
        <w:t>Postanowienia końcowe</w:t>
      </w:r>
    </w:p>
    <w:p w14:paraId="61BA32B1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eastAsia="Calibri" w:hAnsi="Times New Roman"/>
          <w:sz w:val="22"/>
          <w:szCs w:val="22"/>
        </w:rPr>
      </w:pPr>
      <w:r w:rsidRPr="009F677D">
        <w:rPr>
          <w:rFonts w:ascii="Times New Roman" w:eastAsia="Calibri" w:hAnsi="Times New Roman"/>
          <w:sz w:val="22"/>
          <w:szCs w:val="22"/>
        </w:rPr>
        <w:t>W sprawach nieuregulowanych niniejszą Umową mają w szczególności zastosowanie przepisy ustawy z dnia 23 kwietnia 1964 r. Kodeks cywilny oraz ustawy z dnia 11 września 2019 r. Prawo zamówień publicznych.</w:t>
      </w:r>
    </w:p>
    <w:p w14:paraId="3F37A6C4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 xml:space="preserve">Strony zgodnie postanawiają, że w </w:t>
      </w:r>
      <w:proofErr w:type="gramStart"/>
      <w:r w:rsidRPr="009F677D">
        <w:rPr>
          <w:rFonts w:ascii="Times New Roman" w:hAnsi="Times New Roman"/>
          <w:sz w:val="22"/>
          <w:szCs w:val="22"/>
        </w:rPr>
        <w:t>przypadku</w:t>
      </w:r>
      <w:proofErr w:type="gramEnd"/>
      <w:r w:rsidRPr="009F677D">
        <w:rPr>
          <w:rFonts w:ascii="Times New Roman" w:hAnsi="Times New Roman"/>
          <w:sz w:val="22"/>
          <w:szCs w:val="22"/>
        </w:rPr>
        <w:t xml:space="preserve"> gdyby którekolwiek z postanowień Umowy miało się stać nieważne, nie wpływa to na ważność całej Umowy, która w pozostałej części pozostaje ważna.</w:t>
      </w:r>
    </w:p>
    <w:p w14:paraId="550572D0" w14:textId="77777777" w:rsidR="00393E65" w:rsidRPr="009F677D" w:rsidRDefault="00393E65" w:rsidP="008A77F2">
      <w:pPr>
        <w:keepNext/>
        <w:numPr>
          <w:ilvl w:val="0"/>
          <w:numId w:val="7"/>
        </w:numPr>
        <w:suppressAutoHyphens/>
        <w:spacing w:line="240" w:lineRule="auto"/>
        <w:ind w:left="0" w:hanging="284"/>
        <w:jc w:val="both"/>
        <w:outlineLvl w:val="0"/>
        <w:rPr>
          <w:rFonts w:ascii="Times New Roman" w:hAnsi="Times New Roman"/>
          <w:sz w:val="22"/>
          <w:szCs w:val="22"/>
        </w:rPr>
      </w:pPr>
      <w:r w:rsidRPr="009F677D">
        <w:rPr>
          <w:rFonts w:ascii="Times New Roman" w:hAnsi="Times New Roman"/>
          <w:sz w:val="22"/>
          <w:szCs w:val="22"/>
        </w:rPr>
        <w:t>Jako datę zawarcia Umowy przyjmuje się datę złożenia podpisu przez Stronę składającą podpis w drugiej kolejności. Jeżeli którakolwiek ze Stron nie umieści daty złożenia podpisu, jako datę zawarcia Umowy przyjmuje się datę złożenia podpisu przez drugą Stronę.</w:t>
      </w:r>
    </w:p>
    <w:p w14:paraId="5159BDD8" w14:textId="77777777" w:rsidR="00021300" w:rsidRPr="00021300" w:rsidRDefault="00021300" w:rsidP="008A77F2">
      <w:pPr>
        <w:pStyle w:val="Akapitzlist"/>
        <w:numPr>
          <w:ilvl w:val="0"/>
          <w:numId w:val="7"/>
        </w:numPr>
        <w:spacing w:line="240" w:lineRule="auto"/>
        <w:ind w:left="0" w:hanging="284"/>
        <w:rPr>
          <w:rFonts w:ascii="Times New Roman" w:hAnsi="Times New Roman"/>
          <w:sz w:val="22"/>
          <w:szCs w:val="22"/>
        </w:rPr>
      </w:pPr>
      <w:r w:rsidRPr="00021300">
        <w:rPr>
          <w:rFonts w:ascii="Times New Roman" w:hAnsi="Times New Roman"/>
          <w:sz w:val="22"/>
          <w:szCs w:val="22"/>
        </w:rPr>
        <w:t>Umowę sporządzono w 3 jednobrzmiących egzemplarzach, dwa egzemplarze dla Zamawiającego i jeden dla Wykonawcy.</w:t>
      </w:r>
    </w:p>
    <w:p w14:paraId="78606C5E" w14:textId="77777777" w:rsidR="00021300" w:rsidRDefault="00021300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</w:p>
    <w:p w14:paraId="1A9BFDBC" w14:textId="5EE0FD40" w:rsidR="00021300" w:rsidRPr="00021300" w:rsidRDefault="00021300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021300">
        <w:rPr>
          <w:rFonts w:ascii="Times New Roman" w:hAnsi="Times New Roman"/>
          <w:b/>
          <w:sz w:val="22"/>
          <w:szCs w:val="22"/>
        </w:rPr>
        <w:t>Załączniki do umowy:</w:t>
      </w:r>
    </w:p>
    <w:p w14:paraId="6D61E026" w14:textId="457ADE6C" w:rsidR="00021300" w:rsidRPr="009F677D" w:rsidRDefault="00021300" w:rsidP="0070115B">
      <w:pPr>
        <w:pStyle w:val="Akapitzlist"/>
        <w:numPr>
          <w:ilvl w:val="0"/>
          <w:numId w:val="14"/>
        </w:num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9F677D">
        <w:rPr>
          <w:rFonts w:ascii="Times New Roman" w:hAnsi="Times New Roman"/>
          <w:bCs/>
          <w:sz w:val="22"/>
          <w:szCs w:val="22"/>
        </w:rPr>
        <w:t>Opis Przedmiotu Zamówienia</w:t>
      </w:r>
      <w:r w:rsidR="001F5841">
        <w:rPr>
          <w:rFonts w:ascii="Times New Roman" w:hAnsi="Times New Roman"/>
          <w:bCs/>
          <w:sz w:val="22"/>
          <w:szCs w:val="22"/>
        </w:rPr>
        <w:t xml:space="preserve"> - OPZ</w:t>
      </w:r>
    </w:p>
    <w:p w14:paraId="55D00508" w14:textId="77777777" w:rsidR="00393E65" w:rsidRDefault="00393E65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71566635" w14:textId="77777777" w:rsidR="00021300" w:rsidRPr="009F677D" w:rsidRDefault="00021300" w:rsidP="0070115B">
      <w:pPr>
        <w:spacing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14:paraId="2E773FB1" w14:textId="65D48681" w:rsidR="00393E65" w:rsidRPr="009F677D" w:rsidRDefault="00393E65" w:rsidP="0070115B">
      <w:pPr>
        <w:spacing w:line="240" w:lineRule="auto"/>
        <w:jc w:val="both"/>
        <w:rPr>
          <w:rFonts w:ascii="Times New Roman" w:hAnsi="Times New Roman"/>
          <w:bCs/>
          <w:sz w:val="22"/>
          <w:szCs w:val="22"/>
        </w:rPr>
      </w:pPr>
      <w:r w:rsidRPr="009F677D">
        <w:rPr>
          <w:rFonts w:ascii="Times New Roman" w:hAnsi="Times New Roman"/>
          <w:bCs/>
          <w:sz w:val="22"/>
          <w:szCs w:val="22"/>
        </w:rPr>
        <w:t xml:space="preserve">Zamawiający </w:t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</w:r>
      <w:r w:rsidRPr="009F677D">
        <w:rPr>
          <w:rFonts w:ascii="Times New Roman" w:hAnsi="Times New Roman"/>
          <w:bCs/>
          <w:sz w:val="22"/>
          <w:szCs w:val="22"/>
        </w:rPr>
        <w:tab/>
        <w:t>Wykonawca</w:t>
      </w:r>
    </w:p>
    <w:p w14:paraId="5287CC83" w14:textId="77777777" w:rsidR="00792ACA" w:rsidRPr="009F677D" w:rsidRDefault="00792ACA" w:rsidP="00393E65">
      <w:pPr>
        <w:spacing w:after="160"/>
        <w:jc w:val="both"/>
        <w:rPr>
          <w:rFonts w:ascii="Times New Roman" w:hAnsi="Times New Roman"/>
          <w:bCs/>
          <w:sz w:val="22"/>
          <w:szCs w:val="22"/>
        </w:rPr>
      </w:pPr>
    </w:p>
    <w:p w14:paraId="3AAB02FD" w14:textId="77777777" w:rsidR="00BB5BD3" w:rsidRDefault="00BB5BD3" w:rsidP="00021300">
      <w:pPr>
        <w:spacing w:after="160" w:line="240" w:lineRule="auto"/>
        <w:jc w:val="right"/>
        <w:rPr>
          <w:rFonts w:ascii="Times New Roman" w:eastAsia="Arial Narrow" w:hAnsi="Times New Roman"/>
          <w:b/>
          <w:sz w:val="22"/>
          <w:szCs w:val="22"/>
        </w:rPr>
      </w:pPr>
    </w:p>
    <w:sectPr w:rsidR="00BB5BD3" w:rsidSect="00CB794C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702" w:right="1418" w:bottom="1560" w:left="1418" w:header="142" w:footer="4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DDFE0C" w14:textId="77777777" w:rsidR="00005BCF" w:rsidRDefault="00005BCF">
      <w:r>
        <w:separator/>
      </w:r>
    </w:p>
  </w:endnote>
  <w:endnote w:type="continuationSeparator" w:id="0">
    <w:p w14:paraId="27DFE690" w14:textId="77777777" w:rsidR="00005BCF" w:rsidRDefault="00005B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hnschrif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C1D85B" w14:textId="77777777" w:rsidR="0011116E" w:rsidRDefault="0011116E" w:rsidP="0011116E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44D7CC38" wp14:editId="25C268B9">
              <wp:extent cx="7174800" cy="0"/>
              <wp:effectExtent l="0" t="0" r="0" b="0"/>
              <wp:docPr id="29461816" name="Łącznik prosty 2946181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3160AD99" id="Łącznik prosty 29461816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" strokecolor="black [3213]" strokeweight=".25pt">
              <v:stroke joinstyle="miter"/>
              <w10:anchorlock/>
            </v:line>
          </w:pict>
        </mc:Fallback>
      </mc:AlternateContent>
    </w:r>
  </w:p>
  <w:p w14:paraId="0D95EAC9" w14:textId="77777777" w:rsidR="0011116E" w:rsidRDefault="0011116E" w:rsidP="0011116E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3D6F4D91" w14:textId="5B60691A" w:rsidR="0011116E" w:rsidRPr="00124D4A" w:rsidRDefault="0011116E" w:rsidP="0011116E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C64A67" w14:textId="77777777" w:rsidR="007B2500" w:rsidRDefault="000A3836" w:rsidP="003526F5">
    <w:pPr>
      <w:pStyle w:val="Stopka"/>
      <w:ind w:left="-1134"/>
    </w:pPr>
    <w:r>
      <w:rPr>
        <w:noProof/>
      </w:rPr>
      <mc:AlternateContent>
        <mc:Choice Requires="wps">
          <w:drawing>
            <wp:inline distT="0" distB="0" distL="0" distR="0" wp14:anchorId="51FE017C" wp14:editId="188BDA20">
              <wp:extent cx="7174800" cy="0"/>
              <wp:effectExtent l="0" t="0" r="0" b="0"/>
              <wp:docPr id="6" name="Łącznik prosty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7480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68BB3E6D" id="Łącznik prosty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64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" strokecolor="black [3213]" strokeweight=".25pt">
              <v:stroke joinstyle="miter"/>
              <w10:anchorlock/>
            </v:line>
          </w:pict>
        </mc:Fallback>
      </mc:AlternateContent>
    </w:r>
  </w:p>
  <w:p w14:paraId="7D211BD1" w14:textId="396788DC" w:rsidR="0039481F" w:rsidRDefault="00CB794C" w:rsidP="00CB794C">
    <w:pPr>
      <w:pStyle w:val="Stopka"/>
      <w:tabs>
        <w:tab w:val="left" w:pos="3108"/>
      </w:tabs>
      <w:ind w:left="-709" w:firstLine="1418"/>
    </w:pPr>
    <w:r>
      <w:tab/>
    </w:r>
    <w:r>
      <w:tab/>
    </w:r>
  </w:p>
  <w:p w14:paraId="7A352F49" w14:textId="77777777" w:rsidR="0039481F" w:rsidRPr="00B01F08" w:rsidRDefault="0039481F" w:rsidP="0039481F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EC0124" w14:textId="77777777" w:rsidR="00005BCF" w:rsidRDefault="00005BCF">
      <w:r>
        <w:separator/>
      </w:r>
    </w:p>
  </w:footnote>
  <w:footnote w:type="continuationSeparator" w:id="0">
    <w:p w14:paraId="2B896FF4" w14:textId="77777777" w:rsidR="00005BCF" w:rsidRDefault="00005B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5047C" w14:textId="77777777" w:rsidR="006B26D7" w:rsidRDefault="006B26D7" w:rsidP="006B26D7">
    <w:pPr>
      <w:pStyle w:val="Nagwek"/>
      <w:ind w:left="-1134"/>
    </w:pPr>
    <w:r>
      <w:rPr>
        <w:noProof/>
      </w:rPr>
      <w:drawing>
        <wp:inline distT="0" distB="0" distL="0" distR="0" wp14:anchorId="6199C5BD" wp14:editId="6343D014">
          <wp:extent cx="7142985" cy="830492"/>
          <wp:effectExtent l="0" t="0" r="0" b="0"/>
          <wp:docPr id="1078566701" name="Obraz 1078566701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inline distT="0" distB="0" distL="0" distR="0" wp14:anchorId="3B92891A" wp14:editId="7FA26B41">
              <wp:extent cx="7258050" cy="0"/>
              <wp:effectExtent l="0" t="0" r="0" b="0"/>
              <wp:docPr id="205094161" name="Łącznik prosty 20509416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52DE0F7D" id="Łącznik prosty 205094161" o:spid="_x0000_s1026" alt="&quot;&quot;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" strokecolor="black [3213]" strokeweight=".25pt">
              <v:stroke joinstyle="miter"/>
              <w10:anchorlock/>
            </v:line>
          </w:pict>
        </mc:Fallback>
      </mc:AlternateContent>
    </w:r>
  </w:p>
  <w:p w14:paraId="0A6CC32E" w14:textId="77777777" w:rsidR="009A4ACC" w:rsidRDefault="009A4ACC" w:rsidP="00A2686F">
    <w:pPr>
      <w:pStyle w:val="Nagwek"/>
      <w:ind w:left="-113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84CCA" w14:textId="77777777" w:rsidR="000174EA" w:rsidRDefault="0039481F" w:rsidP="00E64D96">
    <w:pPr>
      <w:pStyle w:val="Nagwek"/>
      <w:ind w:left="-1134"/>
    </w:pPr>
    <w:r>
      <w:rPr>
        <w:noProof/>
      </w:rPr>
      <w:drawing>
        <wp:inline distT="0" distB="0" distL="0" distR="0" wp14:anchorId="04A5BF71" wp14:editId="65AE0C45">
          <wp:extent cx="7142985" cy="830492"/>
          <wp:effectExtent l="0" t="0" r="0" b="0"/>
          <wp:docPr id="539576284" name="Obraz 539576284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174EA">
      <w:rPr>
        <w:noProof/>
      </w:rPr>
      <mc:AlternateContent>
        <mc:Choice Requires="wps">
          <w:drawing>
            <wp:inline distT="0" distB="0" distL="0" distR="0" wp14:anchorId="61199213" wp14:editId="2D05C908">
              <wp:extent cx="7258050" cy="0"/>
              <wp:effectExtent l="0" t="0" r="0" b="0"/>
              <wp:docPr id="5" name="Łącznik prosty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58050" cy="0"/>
                      </a:xfrm>
                      <a:prstGeom prst="line">
                        <a:avLst/>
                      </a:prstGeom>
                      <a:ln w="31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>
          <w:pict>
            <v:line w14:anchorId="288F0F7C" id="Łącznik prosty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71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" strokecolor="black [3213]" strokeweight=".25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874FA"/>
    <w:multiLevelType w:val="hybridMultilevel"/>
    <w:tmpl w:val="7F821890"/>
    <w:lvl w:ilvl="0" w:tplc="A59A8616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2AA621E"/>
    <w:multiLevelType w:val="hybridMultilevel"/>
    <w:tmpl w:val="2A4401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5743"/>
    <w:multiLevelType w:val="hybridMultilevel"/>
    <w:tmpl w:val="56BE154E"/>
    <w:lvl w:ilvl="0" w:tplc="0ED8F5B4">
      <w:start w:val="1"/>
      <w:numFmt w:val="lowerLetter"/>
      <w:lvlText w:val="%1)"/>
      <w:lvlJc w:val="left"/>
      <w:pPr>
        <w:ind w:left="504" w:hanging="360"/>
      </w:pPr>
    </w:lvl>
    <w:lvl w:ilvl="1" w:tplc="04150019">
      <w:start w:val="1"/>
      <w:numFmt w:val="lowerLetter"/>
      <w:lvlText w:val="%2."/>
      <w:lvlJc w:val="left"/>
      <w:pPr>
        <w:ind w:left="1224" w:hanging="360"/>
      </w:pPr>
    </w:lvl>
    <w:lvl w:ilvl="2" w:tplc="0415001B">
      <w:start w:val="1"/>
      <w:numFmt w:val="lowerRoman"/>
      <w:lvlText w:val="%3."/>
      <w:lvlJc w:val="right"/>
      <w:pPr>
        <w:ind w:left="1944" w:hanging="180"/>
      </w:pPr>
    </w:lvl>
    <w:lvl w:ilvl="3" w:tplc="C114A0C8">
      <w:start w:val="1"/>
      <w:numFmt w:val="decimal"/>
      <w:lvlText w:val="%4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384" w:hanging="360"/>
      </w:pPr>
    </w:lvl>
    <w:lvl w:ilvl="5" w:tplc="0415001B">
      <w:start w:val="1"/>
      <w:numFmt w:val="lowerRoman"/>
      <w:lvlText w:val="%6."/>
      <w:lvlJc w:val="right"/>
      <w:pPr>
        <w:ind w:left="4104" w:hanging="180"/>
      </w:pPr>
    </w:lvl>
    <w:lvl w:ilvl="6" w:tplc="0415000F">
      <w:start w:val="1"/>
      <w:numFmt w:val="decimal"/>
      <w:lvlText w:val="%7."/>
      <w:lvlJc w:val="left"/>
      <w:pPr>
        <w:ind w:left="4824" w:hanging="360"/>
      </w:pPr>
    </w:lvl>
    <w:lvl w:ilvl="7" w:tplc="04150019">
      <w:start w:val="1"/>
      <w:numFmt w:val="lowerLetter"/>
      <w:lvlText w:val="%8."/>
      <w:lvlJc w:val="left"/>
      <w:pPr>
        <w:ind w:left="5544" w:hanging="360"/>
      </w:pPr>
    </w:lvl>
    <w:lvl w:ilvl="8" w:tplc="0415001B">
      <w:start w:val="1"/>
      <w:numFmt w:val="lowerRoman"/>
      <w:lvlText w:val="%9."/>
      <w:lvlJc w:val="right"/>
      <w:pPr>
        <w:ind w:left="6264" w:hanging="180"/>
      </w:pPr>
    </w:lvl>
  </w:abstractNum>
  <w:abstractNum w:abstractNumId="3" w15:restartNumberingAfterBreak="0">
    <w:nsid w:val="114A78F1"/>
    <w:multiLevelType w:val="multilevel"/>
    <w:tmpl w:val="455075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88A0E65"/>
    <w:multiLevelType w:val="hybridMultilevel"/>
    <w:tmpl w:val="7898FAB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i w:val="0"/>
        <w:sz w:val="20"/>
        <w:szCs w:val="20"/>
      </w:rPr>
    </w:lvl>
    <w:lvl w:ilvl="1" w:tplc="066229D2">
      <w:start w:val="1"/>
      <w:numFmt w:val="lowerLetter"/>
      <w:lvlText w:val="%2)"/>
      <w:lvlJc w:val="left"/>
      <w:pPr>
        <w:ind w:left="1080" w:hanging="360"/>
      </w:pPr>
      <w:rPr>
        <w:rFonts w:ascii="Bahnschrift" w:hAnsi="Bahnschrift" w:hint="default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107CEA7E">
      <w:start w:val="1"/>
      <w:numFmt w:val="decimal"/>
      <w:lvlText w:val="%4."/>
      <w:lvlJc w:val="right"/>
      <w:pPr>
        <w:ind w:left="252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093831"/>
    <w:multiLevelType w:val="multilevel"/>
    <w:tmpl w:val="00000025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6" w15:restartNumberingAfterBreak="0">
    <w:nsid w:val="20A8005F"/>
    <w:multiLevelType w:val="hybridMultilevel"/>
    <w:tmpl w:val="83DAC69C"/>
    <w:lvl w:ilvl="0" w:tplc="DDA21C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292E3E"/>
    <w:multiLevelType w:val="hybridMultilevel"/>
    <w:tmpl w:val="6B26ED24"/>
    <w:lvl w:ilvl="0" w:tplc="E91A19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9E460A"/>
    <w:multiLevelType w:val="hybridMultilevel"/>
    <w:tmpl w:val="D42643EE"/>
    <w:lvl w:ilvl="0" w:tplc="43FEF2EC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4001266"/>
    <w:multiLevelType w:val="multilevel"/>
    <w:tmpl w:val="90D2558C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bCs w:val="0"/>
        <w:i w:val="0"/>
        <w:sz w:val="22"/>
        <w:szCs w:val="22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hint="default"/>
        <w:b/>
        <w:bCs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56" w:hanging="1440"/>
      </w:pPr>
      <w:rPr>
        <w:rFonts w:hint="default"/>
      </w:rPr>
    </w:lvl>
  </w:abstractNum>
  <w:abstractNum w:abstractNumId="10" w15:restartNumberingAfterBreak="0">
    <w:nsid w:val="347404A0"/>
    <w:multiLevelType w:val="hybridMultilevel"/>
    <w:tmpl w:val="5EFEC4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AF362E"/>
    <w:multiLevelType w:val="hybridMultilevel"/>
    <w:tmpl w:val="0360BAD0"/>
    <w:lvl w:ilvl="0" w:tplc="3DF2DB8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72499"/>
    <w:multiLevelType w:val="hybridMultilevel"/>
    <w:tmpl w:val="4CA48830"/>
    <w:lvl w:ilvl="0" w:tplc="0DA6FEEA">
      <w:start w:val="1"/>
      <w:numFmt w:val="decimal"/>
      <w:lvlText w:val="%1."/>
      <w:lvlJc w:val="left"/>
      <w:pPr>
        <w:ind w:left="21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59BA75E4"/>
    <w:multiLevelType w:val="hybridMultilevel"/>
    <w:tmpl w:val="2398069E"/>
    <w:lvl w:ilvl="0" w:tplc="27CE946E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bCs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4597915"/>
    <w:multiLevelType w:val="multilevel"/>
    <w:tmpl w:val="428E9EAC"/>
    <w:styleLink w:val="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750F0733"/>
    <w:multiLevelType w:val="hybridMultilevel"/>
    <w:tmpl w:val="6840CCE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A82811"/>
    <w:multiLevelType w:val="hybridMultilevel"/>
    <w:tmpl w:val="950442E8"/>
    <w:lvl w:ilvl="0" w:tplc="336AE2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C2A28C4"/>
    <w:multiLevelType w:val="hybridMultilevel"/>
    <w:tmpl w:val="B8E6FC46"/>
    <w:lvl w:ilvl="0" w:tplc="CF42BDAC">
      <w:start w:val="1"/>
      <w:numFmt w:val="decimal"/>
      <w:lvlText w:val="%1."/>
      <w:lvlJc w:val="right"/>
      <w:pPr>
        <w:ind w:left="360" w:hanging="360"/>
      </w:pPr>
      <w:rPr>
        <w:rFonts w:ascii="Times New Roman" w:eastAsia="Calibri" w:hAnsi="Times New Roman" w:cs="Times New Roman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EB96614"/>
    <w:multiLevelType w:val="hybridMultilevel"/>
    <w:tmpl w:val="528C34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A52D1"/>
    <w:multiLevelType w:val="multilevel"/>
    <w:tmpl w:val="C4081B4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 w16cid:durableId="528225584">
    <w:abstractNumId w:val="14"/>
  </w:num>
  <w:num w:numId="2" w16cid:durableId="1305618284">
    <w:abstractNumId w:val="4"/>
  </w:num>
  <w:num w:numId="3" w16cid:durableId="1954825345">
    <w:abstractNumId w:val="9"/>
  </w:num>
  <w:num w:numId="4" w16cid:durableId="1127314973">
    <w:abstractNumId w:val="0"/>
  </w:num>
  <w:num w:numId="5" w16cid:durableId="429858273">
    <w:abstractNumId w:val="13"/>
  </w:num>
  <w:num w:numId="6" w16cid:durableId="1739749308">
    <w:abstractNumId w:val="2"/>
  </w:num>
  <w:num w:numId="7" w16cid:durableId="187337489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90656303">
    <w:abstractNumId w:val="12"/>
  </w:num>
  <w:num w:numId="9" w16cid:durableId="1479299822">
    <w:abstractNumId w:val="19"/>
  </w:num>
  <w:num w:numId="10" w16cid:durableId="1435436348">
    <w:abstractNumId w:val="17"/>
  </w:num>
  <w:num w:numId="11" w16cid:durableId="827600524">
    <w:abstractNumId w:val="8"/>
  </w:num>
  <w:num w:numId="12" w16cid:durableId="675231756">
    <w:abstractNumId w:val="6"/>
  </w:num>
  <w:num w:numId="13" w16cid:durableId="662782426">
    <w:abstractNumId w:val="16"/>
  </w:num>
  <w:num w:numId="14" w16cid:durableId="1332025792">
    <w:abstractNumId w:val="7"/>
  </w:num>
  <w:num w:numId="15" w16cid:durableId="2078093786">
    <w:abstractNumId w:val="1"/>
  </w:num>
  <w:num w:numId="16" w16cid:durableId="748842301">
    <w:abstractNumId w:val="5"/>
  </w:num>
  <w:num w:numId="17" w16cid:durableId="499274252">
    <w:abstractNumId w:val="18"/>
  </w:num>
  <w:num w:numId="18" w16cid:durableId="1425805824">
    <w:abstractNumId w:val="3"/>
  </w:num>
  <w:num w:numId="19" w16cid:durableId="229313085">
    <w:abstractNumId w:val="10"/>
  </w:num>
  <w:num w:numId="20" w16cid:durableId="1321036358">
    <w:abstractNumId w:val="1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33D79367-CCEA-4F4F-89DC-1B47D524BFFD}"/>
  </w:docVars>
  <w:rsids>
    <w:rsidRoot w:val="001A02A1"/>
    <w:rsid w:val="00005BCF"/>
    <w:rsid w:val="000174EA"/>
    <w:rsid w:val="00021300"/>
    <w:rsid w:val="000318D4"/>
    <w:rsid w:val="000364DF"/>
    <w:rsid w:val="00047FC4"/>
    <w:rsid w:val="00051A68"/>
    <w:rsid w:val="00061F20"/>
    <w:rsid w:val="00064166"/>
    <w:rsid w:val="00080D83"/>
    <w:rsid w:val="00082A59"/>
    <w:rsid w:val="000A06AB"/>
    <w:rsid w:val="000A3836"/>
    <w:rsid w:val="000D283E"/>
    <w:rsid w:val="000D6E68"/>
    <w:rsid w:val="00106098"/>
    <w:rsid w:val="0011116E"/>
    <w:rsid w:val="00111674"/>
    <w:rsid w:val="00112C39"/>
    <w:rsid w:val="00120BC8"/>
    <w:rsid w:val="00124D4A"/>
    <w:rsid w:val="001304E7"/>
    <w:rsid w:val="00130B23"/>
    <w:rsid w:val="001520FF"/>
    <w:rsid w:val="00154946"/>
    <w:rsid w:val="001748B9"/>
    <w:rsid w:val="001A02A1"/>
    <w:rsid w:val="001A081C"/>
    <w:rsid w:val="001A3D33"/>
    <w:rsid w:val="001A3E38"/>
    <w:rsid w:val="001A5913"/>
    <w:rsid w:val="001B210F"/>
    <w:rsid w:val="001D059A"/>
    <w:rsid w:val="001E08AF"/>
    <w:rsid w:val="001F5841"/>
    <w:rsid w:val="00214B5D"/>
    <w:rsid w:val="002229FD"/>
    <w:rsid w:val="00241C1F"/>
    <w:rsid w:val="002425AE"/>
    <w:rsid w:val="002529E4"/>
    <w:rsid w:val="00264D78"/>
    <w:rsid w:val="0027538A"/>
    <w:rsid w:val="00275F43"/>
    <w:rsid w:val="002C2DA3"/>
    <w:rsid w:val="002C6347"/>
    <w:rsid w:val="00312BCA"/>
    <w:rsid w:val="00315901"/>
    <w:rsid w:val="00320AAC"/>
    <w:rsid w:val="00323BCE"/>
    <w:rsid w:val="00325198"/>
    <w:rsid w:val="003319BA"/>
    <w:rsid w:val="0034492D"/>
    <w:rsid w:val="00345C8B"/>
    <w:rsid w:val="003526F5"/>
    <w:rsid w:val="0035482A"/>
    <w:rsid w:val="00355B81"/>
    <w:rsid w:val="003619F2"/>
    <w:rsid w:val="00365820"/>
    <w:rsid w:val="00372818"/>
    <w:rsid w:val="00387C84"/>
    <w:rsid w:val="00391259"/>
    <w:rsid w:val="00393E65"/>
    <w:rsid w:val="0039481F"/>
    <w:rsid w:val="0039693E"/>
    <w:rsid w:val="003B04A0"/>
    <w:rsid w:val="003C554F"/>
    <w:rsid w:val="003D14D8"/>
    <w:rsid w:val="003D6281"/>
    <w:rsid w:val="0040149C"/>
    <w:rsid w:val="004054F7"/>
    <w:rsid w:val="00414478"/>
    <w:rsid w:val="004430F4"/>
    <w:rsid w:val="00443DDD"/>
    <w:rsid w:val="00464281"/>
    <w:rsid w:val="00481818"/>
    <w:rsid w:val="00482459"/>
    <w:rsid w:val="00485D24"/>
    <w:rsid w:val="00492BD3"/>
    <w:rsid w:val="004939D7"/>
    <w:rsid w:val="00495B38"/>
    <w:rsid w:val="004A4E48"/>
    <w:rsid w:val="004B388B"/>
    <w:rsid w:val="004B38AD"/>
    <w:rsid w:val="004B47C3"/>
    <w:rsid w:val="004B70BD"/>
    <w:rsid w:val="004C303B"/>
    <w:rsid w:val="004D47A7"/>
    <w:rsid w:val="004E2701"/>
    <w:rsid w:val="004F28BD"/>
    <w:rsid w:val="005172A9"/>
    <w:rsid w:val="0052111D"/>
    <w:rsid w:val="005266B7"/>
    <w:rsid w:val="00535240"/>
    <w:rsid w:val="00540614"/>
    <w:rsid w:val="00552DB5"/>
    <w:rsid w:val="0055762F"/>
    <w:rsid w:val="00567170"/>
    <w:rsid w:val="005760A9"/>
    <w:rsid w:val="00594464"/>
    <w:rsid w:val="005A4B32"/>
    <w:rsid w:val="005B386A"/>
    <w:rsid w:val="005B4A50"/>
    <w:rsid w:val="005C418F"/>
    <w:rsid w:val="005D1C42"/>
    <w:rsid w:val="005F56A6"/>
    <w:rsid w:val="00600AE3"/>
    <w:rsid w:val="006118B1"/>
    <w:rsid w:val="0061767F"/>
    <w:rsid w:val="00622781"/>
    <w:rsid w:val="006241CA"/>
    <w:rsid w:val="00625211"/>
    <w:rsid w:val="00631597"/>
    <w:rsid w:val="00640BFF"/>
    <w:rsid w:val="0066032A"/>
    <w:rsid w:val="00665A91"/>
    <w:rsid w:val="00673620"/>
    <w:rsid w:val="00673ADF"/>
    <w:rsid w:val="0069239F"/>
    <w:rsid w:val="0069621B"/>
    <w:rsid w:val="00696693"/>
    <w:rsid w:val="00696A66"/>
    <w:rsid w:val="006A3CB8"/>
    <w:rsid w:val="006A6586"/>
    <w:rsid w:val="006B0F8C"/>
    <w:rsid w:val="006B26D7"/>
    <w:rsid w:val="006B4267"/>
    <w:rsid w:val="006D2288"/>
    <w:rsid w:val="006E1372"/>
    <w:rsid w:val="006F0C63"/>
    <w:rsid w:val="006F209E"/>
    <w:rsid w:val="0070115B"/>
    <w:rsid w:val="007273EE"/>
    <w:rsid w:val="00727F94"/>
    <w:rsid w:val="007337EB"/>
    <w:rsid w:val="00745D18"/>
    <w:rsid w:val="0075194F"/>
    <w:rsid w:val="00763A7F"/>
    <w:rsid w:val="00776530"/>
    <w:rsid w:val="00791E8E"/>
    <w:rsid w:val="00792ACA"/>
    <w:rsid w:val="007965BB"/>
    <w:rsid w:val="007A0109"/>
    <w:rsid w:val="007B2500"/>
    <w:rsid w:val="007B5688"/>
    <w:rsid w:val="007D61D6"/>
    <w:rsid w:val="007E03D9"/>
    <w:rsid w:val="007E1B19"/>
    <w:rsid w:val="007E375F"/>
    <w:rsid w:val="007F3623"/>
    <w:rsid w:val="00827311"/>
    <w:rsid w:val="0083297C"/>
    <w:rsid w:val="00834BB4"/>
    <w:rsid w:val="00835187"/>
    <w:rsid w:val="00843B06"/>
    <w:rsid w:val="00850154"/>
    <w:rsid w:val="00855138"/>
    <w:rsid w:val="0087010B"/>
    <w:rsid w:val="00873501"/>
    <w:rsid w:val="00876326"/>
    <w:rsid w:val="008945D9"/>
    <w:rsid w:val="008A77F2"/>
    <w:rsid w:val="008C52E2"/>
    <w:rsid w:val="008D217D"/>
    <w:rsid w:val="008E099C"/>
    <w:rsid w:val="008E32C0"/>
    <w:rsid w:val="008F4421"/>
    <w:rsid w:val="00905A73"/>
    <w:rsid w:val="009479A2"/>
    <w:rsid w:val="00954CC7"/>
    <w:rsid w:val="009706FB"/>
    <w:rsid w:val="009726FB"/>
    <w:rsid w:val="009809B5"/>
    <w:rsid w:val="0098307E"/>
    <w:rsid w:val="009A4ACC"/>
    <w:rsid w:val="009C0077"/>
    <w:rsid w:val="009D71C1"/>
    <w:rsid w:val="009E4190"/>
    <w:rsid w:val="009F2CF0"/>
    <w:rsid w:val="009F5A2B"/>
    <w:rsid w:val="009F677D"/>
    <w:rsid w:val="00A0160D"/>
    <w:rsid w:val="00A04690"/>
    <w:rsid w:val="00A22A5E"/>
    <w:rsid w:val="00A2686F"/>
    <w:rsid w:val="00A36718"/>
    <w:rsid w:val="00A40DD3"/>
    <w:rsid w:val="00A7420F"/>
    <w:rsid w:val="00A830EB"/>
    <w:rsid w:val="00A8311B"/>
    <w:rsid w:val="00A8643D"/>
    <w:rsid w:val="00AB75F0"/>
    <w:rsid w:val="00AC5F2A"/>
    <w:rsid w:val="00AD1EFE"/>
    <w:rsid w:val="00AD51FC"/>
    <w:rsid w:val="00AD7E56"/>
    <w:rsid w:val="00AE0B2D"/>
    <w:rsid w:val="00AF4193"/>
    <w:rsid w:val="00B01F08"/>
    <w:rsid w:val="00B04534"/>
    <w:rsid w:val="00B16E8F"/>
    <w:rsid w:val="00B2442F"/>
    <w:rsid w:val="00B30401"/>
    <w:rsid w:val="00B36A55"/>
    <w:rsid w:val="00B40239"/>
    <w:rsid w:val="00B55C0D"/>
    <w:rsid w:val="00B60EB9"/>
    <w:rsid w:val="00B6637D"/>
    <w:rsid w:val="00B827D3"/>
    <w:rsid w:val="00B90656"/>
    <w:rsid w:val="00BA2890"/>
    <w:rsid w:val="00BB5BD3"/>
    <w:rsid w:val="00BB76D0"/>
    <w:rsid w:val="00BC363C"/>
    <w:rsid w:val="00BC7338"/>
    <w:rsid w:val="00BD204D"/>
    <w:rsid w:val="00C00E42"/>
    <w:rsid w:val="00C0189C"/>
    <w:rsid w:val="00C147C0"/>
    <w:rsid w:val="00C268A0"/>
    <w:rsid w:val="00C377A0"/>
    <w:rsid w:val="00C54F96"/>
    <w:rsid w:val="00C578D6"/>
    <w:rsid w:val="00C57BB1"/>
    <w:rsid w:val="00C62C24"/>
    <w:rsid w:val="00C635B6"/>
    <w:rsid w:val="00C8163D"/>
    <w:rsid w:val="00CA5CBD"/>
    <w:rsid w:val="00CB35C6"/>
    <w:rsid w:val="00CB794C"/>
    <w:rsid w:val="00CE005B"/>
    <w:rsid w:val="00D0361A"/>
    <w:rsid w:val="00D1150B"/>
    <w:rsid w:val="00D140CC"/>
    <w:rsid w:val="00D30ADD"/>
    <w:rsid w:val="00D35E90"/>
    <w:rsid w:val="00D4178E"/>
    <w:rsid w:val="00D43A0D"/>
    <w:rsid w:val="00D46867"/>
    <w:rsid w:val="00D526F3"/>
    <w:rsid w:val="00D57724"/>
    <w:rsid w:val="00D70429"/>
    <w:rsid w:val="00D764EA"/>
    <w:rsid w:val="00DA2034"/>
    <w:rsid w:val="00DB69B6"/>
    <w:rsid w:val="00DC733E"/>
    <w:rsid w:val="00DE5229"/>
    <w:rsid w:val="00DF3463"/>
    <w:rsid w:val="00DF57BE"/>
    <w:rsid w:val="00E000FC"/>
    <w:rsid w:val="00E06500"/>
    <w:rsid w:val="00E244EB"/>
    <w:rsid w:val="00E25D46"/>
    <w:rsid w:val="00E26660"/>
    <w:rsid w:val="00E31B87"/>
    <w:rsid w:val="00E539C6"/>
    <w:rsid w:val="00E54C9B"/>
    <w:rsid w:val="00E57060"/>
    <w:rsid w:val="00E64D96"/>
    <w:rsid w:val="00E772DF"/>
    <w:rsid w:val="00E81ADD"/>
    <w:rsid w:val="00E830F9"/>
    <w:rsid w:val="00E87616"/>
    <w:rsid w:val="00E87E00"/>
    <w:rsid w:val="00EA16B5"/>
    <w:rsid w:val="00EA3D3C"/>
    <w:rsid w:val="00EA5C16"/>
    <w:rsid w:val="00EB2A36"/>
    <w:rsid w:val="00EC1C91"/>
    <w:rsid w:val="00EE526B"/>
    <w:rsid w:val="00EF000D"/>
    <w:rsid w:val="00F02994"/>
    <w:rsid w:val="00F11348"/>
    <w:rsid w:val="00F21DB5"/>
    <w:rsid w:val="00F5032F"/>
    <w:rsid w:val="00F545A3"/>
    <w:rsid w:val="00F61904"/>
    <w:rsid w:val="00F83EE2"/>
    <w:rsid w:val="00F864B0"/>
    <w:rsid w:val="00FA22CC"/>
    <w:rsid w:val="00FA23DE"/>
    <w:rsid w:val="00FA5175"/>
    <w:rsid w:val="00FB1502"/>
    <w:rsid w:val="00FB464C"/>
    <w:rsid w:val="00FB5706"/>
    <w:rsid w:val="00FB7887"/>
    <w:rsid w:val="00FB7997"/>
    <w:rsid w:val="00FC4CFA"/>
    <w:rsid w:val="00FD4483"/>
    <w:rsid w:val="00FE7DA3"/>
    <w:rsid w:val="00FF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AEE1590"/>
  <w15:chartTrackingRefBased/>
  <w15:docId w15:val="{D6AA0289-BDD6-4532-88D6-029F85CA0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2442F"/>
    <w:pPr>
      <w:spacing w:line="276" w:lineRule="auto"/>
    </w:pPr>
    <w:rPr>
      <w:rFonts w:ascii="Arial" w:hAnsi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C377A0"/>
    <w:pPr>
      <w:spacing w:before="100" w:beforeAutospacing="1" w:after="100" w:afterAutospacing="1"/>
    </w:pPr>
    <w:rPr>
      <w:rFonts w:ascii="Times New Roman" w:hAnsi="Times New Roman"/>
    </w:rPr>
  </w:style>
  <w:style w:type="paragraph" w:styleId="Akapitzlist">
    <w:name w:val="List Paragraph"/>
    <w:aliases w:val="Normal,Akapit z listą3,Akapit z listą31,Wypunktowanie,L1,Numerowanie,Akapit z listą5,CW_Lista,Obiekt,List Paragraph1,wypunktowanie,normalny tekst,Akapit z listą BS,Kolorowa lista — akcent 11"/>
    <w:basedOn w:val="Normalny"/>
    <w:link w:val="AkapitzlistZnak"/>
    <w:uiPriority w:val="34"/>
    <w:qFormat/>
    <w:rsid w:val="00120BC8"/>
    <w:pPr>
      <w:ind w:left="720"/>
      <w:contextualSpacing/>
    </w:pPr>
  </w:style>
  <w:style w:type="numbering" w:customStyle="1" w:styleId="Lista1">
    <w:name w:val="Lista1"/>
    <w:basedOn w:val="Bezlisty"/>
    <w:uiPriority w:val="99"/>
    <w:rsid w:val="00120BC8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A3D3C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A3D3C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EA3D3C"/>
    <w:rPr>
      <w:vertAlign w:val="superscript"/>
    </w:rPr>
  </w:style>
  <w:style w:type="table" w:styleId="Tabela-Siatka">
    <w:name w:val="Table Grid"/>
    <w:basedOn w:val="Standardowy"/>
    <w:uiPriority w:val="39"/>
    <w:rsid w:val="00EA3D3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 Znak,Akapit z listą3 Znak,Akapit z listą31 Znak,Wypunktowanie Znak,L1 Znak,Numerowanie Znak,Akapit z listą5 Znak,CW_Lista Znak,Obiekt Znak,List Paragraph1 Znak,wypunktowanie Znak,normalny tekst Znak,Akapit z listą BS Znak"/>
    <w:link w:val="Akapitzlist"/>
    <w:uiPriority w:val="34"/>
    <w:qFormat/>
    <w:rsid w:val="00EA3D3C"/>
    <w:rPr>
      <w:rFonts w:ascii="Arial" w:hAnsi="Arial"/>
      <w:sz w:val="24"/>
      <w:szCs w:val="24"/>
    </w:rPr>
  </w:style>
  <w:style w:type="character" w:styleId="Hipercze">
    <w:name w:val="Hyperlink"/>
    <w:basedOn w:val="Domylnaczcionkaakapitu"/>
    <w:unhideWhenUsed/>
    <w:rsid w:val="00EA3D3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nhideWhenUsed/>
    <w:rsid w:val="00EA3D3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EA3D3C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rsid w:val="00EA3D3C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A3D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A3D3C"/>
    <w:rPr>
      <w:rFonts w:asciiTheme="minorHAnsi" w:eastAsiaTheme="minorHAnsi" w:hAnsiTheme="minorHAnsi" w:cstheme="minorBidi"/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rsid w:val="00625211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25211"/>
    <w:rPr>
      <w:rFonts w:ascii="Arial" w:hAnsi="Arial"/>
    </w:rPr>
  </w:style>
  <w:style w:type="character" w:styleId="Odwoanieprzypisukocowego">
    <w:name w:val="endnote reference"/>
    <w:basedOn w:val="Domylnaczcionkaakapitu"/>
    <w:rsid w:val="00625211"/>
    <w:rPr>
      <w:vertAlign w:val="superscript"/>
    </w:rPr>
  </w:style>
  <w:style w:type="character" w:customStyle="1" w:styleId="markedcontent">
    <w:name w:val="markedcontent"/>
    <w:rsid w:val="00393E65"/>
  </w:style>
  <w:style w:type="paragraph" w:styleId="Poprawka">
    <w:name w:val="Revision"/>
    <w:hidden/>
    <w:uiPriority w:val="99"/>
    <w:semiHidden/>
    <w:rsid w:val="00535240"/>
    <w:rPr>
      <w:rFonts w:ascii="Arial" w:hAnsi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33D79367-CCEA-4F4F-89DC-1B47D524BFFD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listownik-Pomorskie-FE-UMWP-UE-EFRR-RPO2014-2020-2018.dot</Template>
  <TotalTime>104</TotalTime>
  <Pages>7</Pages>
  <Words>2904</Words>
  <Characters>18664</Characters>
  <Application>Microsoft Office Word</Application>
  <DocSecurity>0</DocSecurity>
  <Lines>155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21525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Twardokus Marcin</dc:creator>
  <cp:keywords/>
  <cp:lastModifiedBy>m.machaliński</cp:lastModifiedBy>
  <cp:revision>10</cp:revision>
  <cp:lastPrinted>2025-01-09T11:59:00Z</cp:lastPrinted>
  <dcterms:created xsi:type="dcterms:W3CDTF">2024-11-04T12:02:00Z</dcterms:created>
  <dcterms:modified xsi:type="dcterms:W3CDTF">2025-01-09T12:47:00Z</dcterms:modified>
</cp:coreProperties>
</file>