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A6383" w14:textId="20B263ED" w:rsidR="00130F13" w:rsidRDefault="00BC7966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="00BC3076">
        <w:rPr>
          <w:rFonts w:cs="Calibri"/>
          <w:b/>
          <w:iCs/>
          <w:sz w:val="20"/>
          <w:szCs w:val="20"/>
          <w:u w:val="single"/>
        </w:rPr>
        <w:t>9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  <w:t xml:space="preserve">    </w:t>
      </w:r>
      <w:r w:rsidR="007F1284">
        <w:rPr>
          <w:rFonts w:cs="Calibri"/>
          <w:sz w:val="20"/>
          <w:szCs w:val="20"/>
        </w:rPr>
        <w:t xml:space="preserve">                                             </w:t>
      </w:r>
      <w:r w:rsidR="00130F13">
        <w:rPr>
          <w:rFonts w:cs="Calibri"/>
          <w:sz w:val="20"/>
          <w:szCs w:val="20"/>
        </w:rPr>
        <w:tab/>
        <w:t xml:space="preserve">         Załącznik nr 1 do SWZ</w:t>
      </w:r>
      <w:r w:rsidR="00130F13"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46C59A9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C6C9BEB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45601B8" w14:textId="767B02F7" w:rsidR="00D56D7B" w:rsidRDefault="00C504EB" w:rsidP="00D56D7B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Arial"/>
          <w:bCs/>
          <w:color w:val="000000" w:themeColor="text1"/>
          <w:sz w:val="20"/>
          <w:szCs w:val="20"/>
          <w:u w:val="single"/>
          <w:lang w:eastAsia="pl-PL"/>
        </w:rPr>
      </w:pPr>
      <w:r w:rsidRPr="00EC7ABC">
        <w:rPr>
          <w:rFonts w:cs="Calibri"/>
          <w:sz w:val="20"/>
          <w:szCs w:val="20"/>
          <w:u w:val="single"/>
        </w:rPr>
        <w:t>Odpowiadając na ogłoszenie</w:t>
      </w:r>
      <w:r w:rsidRPr="00EC7ABC">
        <w:rPr>
          <w:sz w:val="20"/>
          <w:szCs w:val="20"/>
          <w:u w:val="single"/>
        </w:rPr>
        <w:t xml:space="preserve"> </w:t>
      </w:r>
      <w:r w:rsidR="00B2083C" w:rsidRPr="00EC7ABC">
        <w:rPr>
          <w:sz w:val="20"/>
          <w:szCs w:val="20"/>
          <w:u w:val="single"/>
        </w:rPr>
        <w:t xml:space="preserve">do postepowania przeprowadzonego w </w:t>
      </w:r>
      <w:r w:rsidR="00213CBE" w:rsidRPr="00EC7ABC">
        <w:rPr>
          <w:sz w:val="20"/>
          <w:szCs w:val="20"/>
          <w:u w:val="single"/>
        </w:rPr>
        <w:t xml:space="preserve">przetargu nieograniczonego zgodnie z art. 132 </w:t>
      </w:r>
      <w:r w:rsidRPr="00EC7ABC">
        <w:rPr>
          <w:rFonts w:cs="Calibri"/>
          <w:sz w:val="20"/>
          <w:szCs w:val="20"/>
          <w:u w:val="single"/>
        </w:rPr>
        <w:t xml:space="preserve">ustawy z dnia 11 września 2019 r. Prawo zamówień </w:t>
      </w:r>
      <w:r w:rsidRPr="00BC7966">
        <w:rPr>
          <w:rFonts w:cs="Calibri"/>
          <w:sz w:val="20"/>
          <w:szCs w:val="20"/>
          <w:u w:val="single"/>
        </w:rPr>
        <w:t xml:space="preserve">Publicznych </w:t>
      </w:r>
      <w:r w:rsidR="00BC7966" w:rsidRPr="00BC7966">
        <w:rPr>
          <w:rFonts w:cs="Calibri"/>
          <w:bCs/>
          <w:iCs/>
          <w:sz w:val="20"/>
          <w:szCs w:val="20"/>
          <w:u w:val="single"/>
        </w:rPr>
        <w:t xml:space="preserve">(Dz.U z 2023, poz. 1605 ze zm.) na usługi o wartości zamówienia przekraczającego progi unijne, o których mowa w art. 3 wskazanej wyżej ustawy. </w:t>
      </w:r>
      <w:bookmarkStart w:id="0" w:name="_Hlk166651767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 xml:space="preserve">Zamówienie dotyczy usług społecznych i innych szczególnych usług o wartości powyżej 750 000 euro zgodnie z art. 359 pkt 1 ustawy </w:t>
      </w:r>
      <w:proofErr w:type="spellStart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>Pzp</w:t>
      </w:r>
      <w:proofErr w:type="spellEnd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>.</w:t>
      </w:r>
      <w:bookmarkEnd w:id="0"/>
    </w:p>
    <w:p w14:paraId="4627EEA1" w14:textId="682DB83C" w:rsidR="00D56D7B" w:rsidRPr="003B04E8" w:rsidRDefault="00D56D7B" w:rsidP="00D56D7B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EC7ABC">
        <w:rPr>
          <w:rFonts w:cs="Calibri"/>
          <w:sz w:val="20"/>
          <w:szCs w:val="20"/>
          <w:u w:val="single"/>
        </w:rPr>
        <w:t>Dotycz</w:t>
      </w:r>
      <w:r>
        <w:rPr>
          <w:rFonts w:cs="Calibri"/>
          <w:sz w:val="20"/>
          <w:szCs w:val="20"/>
          <w:u w:val="single"/>
        </w:rPr>
        <w:t>ący</w:t>
      </w:r>
      <w:r w:rsidR="00BC7966">
        <w:rPr>
          <w:rFonts w:cs="Calibri"/>
          <w:sz w:val="20"/>
          <w:szCs w:val="20"/>
          <w:u w:val="single"/>
        </w:rPr>
        <w:t>:</w:t>
      </w:r>
      <w:r w:rsidR="00C504EB" w:rsidRPr="00B2083C">
        <w:rPr>
          <w:rFonts w:cs="Calibri"/>
          <w:sz w:val="20"/>
          <w:szCs w:val="20"/>
          <w:u w:val="single"/>
        </w:rPr>
        <w:t xml:space="preserve"> </w:t>
      </w:r>
      <w:r>
        <w:rPr>
          <w:rFonts w:cs="Calibri"/>
          <w:b/>
          <w:iCs/>
          <w:sz w:val="20"/>
          <w:szCs w:val="20"/>
        </w:rPr>
        <w:t xml:space="preserve">Usługa w zakresie przeprowadzenia szkoleń specjalistycznych </w:t>
      </w:r>
      <w:r w:rsidRPr="004F211B">
        <w:rPr>
          <w:rFonts w:cs="Calibri"/>
          <w:b/>
          <w:i/>
          <w:sz w:val="20"/>
          <w:szCs w:val="20"/>
          <w:u w:val="single"/>
        </w:rPr>
        <w:t>w podziale na 9 zadań</w:t>
      </w:r>
      <w:r w:rsidRPr="004F211B">
        <w:rPr>
          <w:rFonts w:cs="Calibri"/>
          <w:b/>
          <w:i/>
          <w:sz w:val="20"/>
          <w:szCs w:val="20"/>
        </w:rPr>
        <w:t>,</w:t>
      </w:r>
      <w:r w:rsidRPr="00EF009F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</w:t>
      </w:r>
      <w:r>
        <w:rPr>
          <w:rFonts w:cs="Calibri"/>
          <w:b/>
          <w:iCs/>
          <w:sz w:val="20"/>
          <w:szCs w:val="20"/>
        </w:rPr>
        <w:t>i pieczy zastępczej.</w:t>
      </w:r>
      <w:r w:rsidRPr="003B04E8">
        <w:rPr>
          <w:rFonts w:cs="Calibri"/>
          <w:b/>
          <w:iCs/>
          <w:sz w:val="20"/>
          <w:szCs w:val="20"/>
        </w:rPr>
        <w:t xml:space="preserve"> </w:t>
      </w:r>
      <w:r>
        <w:rPr>
          <w:rFonts w:cs="Calibri"/>
          <w:b/>
          <w:iCs/>
          <w:sz w:val="20"/>
          <w:szCs w:val="20"/>
        </w:rPr>
        <w:t>Szkolenia przeprowadzone w ramach projektu pn. „Podnoszenie kompetencji kadr systemu , pomocy i integracji społecznej oraz systemu wsparcia rodziny i pieczy zastępczej na potrzeby świadczenia usług społecznych w społeczności lokalnej”.</w:t>
      </w:r>
    </w:p>
    <w:p w14:paraId="04FA6E88" w14:textId="77777777" w:rsidR="00D56D7B" w:rsidRPr="003B04E8" w:rsidRDefault="00D56D7B" w:rsidP="00D56D7B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166F1B4B" w14:textId="77777777" w:rsidR="00D56D7B" w:rsidRPr="003B04E8" w:rsidRDefault="00D56D7B" w:rsidP="00D56D7B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3B04E8">
        <w:rPr>
          <w:rFonts w:cs="Calibri"/>
          <w:b/>
          <w:iCs/>
          <w:sz w:val="20"/>
          <w:szCs w:val="20"/>
        </w:rPr>
        <w:t xml:space="preserve">Projekt jest współfinansowany </w:t>
      </w:r>
      <w:r>
        <w:rPr>
          <w:rFonts w:cs="Calibri"/>
          <w:b/>
          <w:iCs/>
          <w:sz w:val="20"/>
          <w:szCs w:val="20"/>
        </w:rPr>
        <w:t>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76EB48EF" w14:textId="77777777" w:rsidR="00D56D7B" w:rsidRDefault="00D56D7B" w:rsidP="00D56D7B">
      <w:pPr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</w:p>
    <w:p w14:paraId="71195D2D" w14:textId="055477A3" w:rsidR="00C504EB" w:rsidRPr="00B634D8" w:rsidRDefault="00C504EB" w:rsidP="00D56D7B">
      <w:pPr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B634D8">
        <w:rPr>
          <w:rFonts w:cs="Calibri"/>
          <w:b/>
          <w:bCs/>
          <w:sz w:val="20"/>
          <w:szCs w:val="20"/>
          <w:u w:val="single"/>
        </w:rPr>
        <w:t xml:space="preserve">Postępowanie w podziale na </w:t>
      </w:r>
      <w:r w:rsidR="00213CBE">
        <w:rPr>
          <w:rFonts w:cs="Calibri"/>
          <w:b/>
          <w:bCs/>
          <w:sz w:val="20"/>
          <w:szCs w:val="20"/>
          <w:u w:val="single"/>
        </w:rPr>
        <w:t xml:space="preserve"> </w:t>
      </w:r>
      <w:r w:rsidR="00D56D7B">
        <w:rPr>
          <w:rFonts w:cs="Calibri"/>
          <w:b/>
          <w:bCs/>
          <w:sz w:val="20"/>
          <w:szCs w:val="20"/>
          <w:u w:val="single"/>
        </w:rPr>
        <w:t>9</w:t>
      </w:r>
      <w:r w:rsidRPr="00B634D8">
        <w:rPr>
          <w:rFonts w:cs="Calibri"/>
          <w:b/>
          <w:bCs/>
          <w:sz w:val="20"/>
          <w:szCs w:val="20"/>
          <w:u w:val="single"/>
        </w:rPr>
        <w:t xml:space="preserve"> zada</w:t>
      </w:r>
      <w:r w:rsidR="00AD0919" w:rsidRPr="00B634D8">
        <w:rPr>
          <w:rFonts w:cs="Calibri"/>
          <w:b/>
          <w:bCs/>
          <w:sz w:val="20"/>
          <w:szCs w:val="20"/>
          <w:u w:val="single"/>
        </w:rPr>
        <w:t>ń</w:t>
      </w:r>
      <w:r w:rsidRPr="00B634D8">
        <w:rPr>
          <w:rFonts w:cs="Calibri"/>
          <w:b/>
          <w:bCs/>
          <w:sz w:val="20"/>
          <w:szCs w:val="20"/>
          <w:u w:val="single"/>
        </w:rPr>
        <w:t>.</w:t>
      </w:r>
    </w:p>
    <w:p w14:paraId="48B73A35" w14:textId="77777777" w:rsidR="00BC7966" w:rsidRPr="00C504EB" w:rsidRDefault="00BC7966" w:rsidP="00C504EB">
      <w:pPr>
        <w:spacing w:after="0"/>
        <w:jc w:val="both"/>
        <w:rPr>
          <w:rFonts w:cs="Calibri"/>
          <w:sz w:val="20"/>
          <w:szCs w:val="20"/>
        </w:rPr>
      </w:pPr>
    </w:p>
    <w:p w14:paraId="4D05EAD7" w14:textId="5D5FF454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1 - usługa w zakresie przeprowadzenia szkolenia specjalistycznego dla kadr zatrudnionych w obszarze pomocy i integracji społecznej oraz systemu wspierania rodziny i pieczy zastępczej pt. </w:t>
      </w:r>
      <w:r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C3076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Praca z trudnym klientem</w:t>
      </w:r>
      <w:r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</w:p>
    <w:p w14:paraId="25EBADEB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17018DA9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0A0D" w14:textId="726552DC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70B0C2D7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467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0144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7D87BC5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144C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7C9353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DA38" w14:textId="43DC17B9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2ABF829E" w14:textId="158E67DE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F07392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F07392"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1002ACE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1B115E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11A1366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19AF8094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F9F8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D2D4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30D5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3CC3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36AF8577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729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30E3B3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401A35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009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EF7A5B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CC61B" w14:textId="19DD20B0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8B9D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42DF07D5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FDF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013C501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01D8864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AA40D0F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295F7CA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E4FCADD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162648E5" w14:textId="5275EDDB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2 - usługa w zakresie przeprowadzenia szkolenia specjalistycznego wraz z opracowaniem prezentacji multimedialnej dla kadr zatrudnionych w obszarze pomocy i integracji społecznej oraz systemu wspierania rodziny i pieczy zastępczej pt.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C3076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Pomoc rodzinom zastępczym i dzieciom umieszczonym w pieczy zastępczej w poradzeniu sobie z trudną sytuacją życiową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5517CD25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2D0A" w14:textId="68EC3724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BC3076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 szkoleniowe)</w:t>
            </w:r>
          </w:p>
        </w:tc>
      </w:tr>
      <w:tr w:rsidR="00D56D7B" w:rsidRPr="00C504EB" w14:paraId="053F1ECA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5EF9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543F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EECC82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731D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0D015B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FD0D" w14:textId="08B6746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BC3076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2441A0F5" w14:textId="5D380C14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BC3076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BC3076"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04C8AA8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143AB0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3C041FA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6A17B51E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CEC0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58D4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4C05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499A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5639759D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401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183F71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EAC134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CC1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ADF19E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6513" w14:textId="75EE5457" w:rsidR="00D56D7B" w:rsidRPr="00C504EB" w:rsidRDefault="00BC3076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C6AC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478D7B43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1E4A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19BE93C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F381C5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6A4611D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4B2E8D1F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3E8B434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15615D8" w14:textId="7448E000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3 - usługa w zakresie przeprowadzenia szkolenia specjalistycznego wraz z opracowaniem prezentacji multimedialnej dla kadr zatrudnionych w obszarze pomocy i integracji społecznej oraz systemu wspierania </w:t>
      </w:r>
      <w:r w:rsidRPr="00B2083C">
        <w:rPr>
          <w:rFonts w:cs="Calibri"/>
          <w:b/>
          <w:sz w:val="20"/>
          <w:szCs w:val="20"/>
        </w:rPr>
        <w:lastRenderedPageBreak/>
        <w:t xml:space="preserve">rodziny i pieczy zastępczej pt.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C3076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Wspieranie osób z niepełnosprawnością </w:t>
      </w:r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w aktywizacji zawodowej i </w:t>
      </w:r>
      <w:proofErr w:type="spellStart"/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spolecznej</w:t>
      </w:r>
      <w:proofErr w:type="spellEnd"/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na otwartym rynku pracy</w:t>
      </w:r>
      <w:r w:rsidR="00BC3076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, </w:t>
      </w:r>
      <w:r w:rsidR="004D6253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będą mogli skorzystać przedstawiciele podmiotów reintegracyjnych z terenu województwa dolnośląskiego. Dzia</w:t>
      </w:r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ł</w:t>
      </w:r>
      <w:r w:rsidR="004D6253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ania będą realizowane </w:t>
      </w:r>
      <w:r w:rsidRPr="004D6253">
        <w:rPr>
          <w:rFonts w:cs="Calibri"/>
          <w:b/>
          <w:sz w:val="20"/>
          <w:szCs w:val="20"/>
        </w:rPr>
        <w:t>w</w:t>
      </w:r>
      <w:r w:rsidRPr="00B2083C">
        <w:rPr>
          <w:rFonts w:cs="Calibri"/>
          <w:b/>
          <w:sz w:val="20"/>
          <w:szCs w:val="20"/>
        </w:rPr>
        <w:t xml:space="preserve">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p w14:paraId="7E90C8F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6AF952BC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AD991" w14:textId="23D2A262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4D6253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4D106182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7E5F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D1AE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04ADED5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82F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6E72AF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76620" w14:textId="056231EC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4D6253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72C595CA" w14:textId="66F77715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4D6253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4D6253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4D6253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2110611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C6A83C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6D4D645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0E5282E3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99FB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0905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115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62D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39459DD4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FB7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282A2C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8AC708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037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043D19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6484" w14:textId="04B63D48" w:rsidR="00D56D7B" w:rsidRPr="00C504EB" w:rsidRDefault="004D6253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C08A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18EF93AA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A4B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3A00A76A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4623725C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58E71FFE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5C334AE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1CC8D626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5FCC2899" w14:textId="4E21AD0F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4 - usługa w zakresie przeprowadzenia szkolenia specjalistycznego wraz z opracowaniem prezentacji multimedialnej dla kadr zatrudnionych w obszarze pomocy i integracji społecznej oraz systemu wspierania rodziny i pieczy zastępczej pt.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Animacja zajęć terapeutycznych dla uczestników podmiotów reintegracji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</w:t>
      </w:r>
      <w:r w:rsidR="004D6253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będą mogli skorzystać przedstawiciele podmiotów reintegracyjnych z terenu województwa dolnośląskiego. Dzia</w:t>
      </w:r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ł</w:t>
      </w:r>
      <w:r w:rsidR="004D6253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ania będą realizowane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1367C6A5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E69A6" w14:textId="1856F1C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4D6253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4BD0E3F4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C6A6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ACFA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4E8E0D0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453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1EB3FD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705A" w14:textId="053000A9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4D6253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1DCC0497" w14:textId="53C6EC1C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4D6253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4D6253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4D6253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36D8CAC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5E9124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496F3F0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69F4D8F3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5D24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779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96DA4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021F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76BD9905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3CDA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B653E4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61430D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A7B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E08B16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B6ED" w14:textId="65627789" w:rsidR="00D56D7B" w:rsidRPr="00C504EB" w:rsidRDefault="004D6253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7B4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551C5576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534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3B077B5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2912980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495F614B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6B2453C8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99963C1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F11D15B" w14:textId="77777777" w:rsidR="00560DAB" w:rsidRPr="00C504EB" w:rsidRDefault="00560DAB" w:rsidP="00D56D7B">
      <w:pPr>
        <w:spacing w:after="0"/>
        <w:jc w:val="both"/>
        <w:rPr>
          <w:rFonts w:cs="Calibri"/>
          <w:sz w:val="20"/>
          <w:szCs w:val="20"/>
        </w:rPr>
      </w:pPr>
    </w:p>
    <w:p w14:paraId="6BAF222E" w14:textId="7146DFBB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5</w:t>
      </w:r>
      <w:r w:rsidRPr="00B2083C">
        <w:rPr>
          <w:rFonts w:cs="Calibri"/>
          <w:b/>
          <w:sz w:val="20"/>
          <w:szCs w:val="20"/>
        </w:rPr>
        <w:t xml:space="preserve"> 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Jak </w:t>
      </w:r>
      <w:r w:rsidR="00677F4A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radzić</w:t>
      </w:r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sobie z zachowaniem agresywnym </w:t>
      </w:r>
      <w:r w:rsidR="00677F4A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uczestników</w:t>
      </w:r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podmiotów reintegracyjnych?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 </w:t>
      </w:r>
      <w:r w:rsidR="004D6253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będą mogli skorzystać przedstawiciele podmiotów reintegracyjnych z terenu województwa dolnośląskiego. Dzia</w:t>
      </w:r>
      <w:r w:rsid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ł</w:t>
      </w:r>
      <w:r w:rsidR="004D6253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ania będą realizowane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188A8F0A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F28BC" w14:textId="28A04CD1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677F4A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1E86D37F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24D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7F40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025A1CB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C86B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998624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7286" w14:textId="7538AD6A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677F4A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53D936A6" w14:textId="50282BAF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677F4A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677F4A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677F4A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4F12727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BD47B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2575428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2A2F7EBC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C726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E776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82A1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2EB7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0CCC3AE8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B19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D339A2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FAE3E0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A88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4403BC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E045" w14:textId="79648952" w:rsidR="00D56D7B" w:rsidRPr="00C504EB" w:rsidRDefault="00677F4A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84C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227C8F49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98B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1F91AA54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24024F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1D615E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6D123AE4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3084C8A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083956D" w14:textId="77777777" w:rsidR="00560DAB" w:rsidRPr="00C504EB" w:rsidRDefault="00560DAB" w:rsidP="00D56D7B">
      <w:pPr>
        <w:spacing w:after="0"/>
        <w:jc w:val="both"/>
        <w:rPr>
          <w:rFonts w:cs="Calibri"/>
          <w:sz w:val="20"/>
          <w:szCs w:val="20"/>
        </w:rPr>
      </w:pPr>
    </w:p>
    <w:p w14:paraId="6F6A3B14" w14:textId="53055F1E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6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677F4A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Seksualność osób z niepełnosprawnościami</w:t>
      </w:r>
      <w:r w:rsidR="00DE47C0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="00677F4A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będą mogli skorzystać przedstawiciele podmiotów reintegracyjnych z terenu województwa dolnośląskiego. Dzia</w:t>
      </w:r>
      <w:r w:rsidR="00677F4A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ł</w:t>
      </w:r>
      <w:r w:rsidR="00677F4A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ania będą realizowane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3D217EF2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7104" w14:textId="0C818095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677F4A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5E846153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FD13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B34B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3A82B16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D147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665D9D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3D091" w14:textId="19739BB2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677F4A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1C45505A" w14:textId="544F61F4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677F4A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677F4A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677F4A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2A2841F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577A68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3A3D58C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5381CB3E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977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DF37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103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3B2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5995BB4B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EF59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6FFB90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B6A3D5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75B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D12C75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203D" w14:textId="7D12731D" w:rsidR="00D56D7B" w:rsidRPr="00C504EB" w:rsidRDefault="00677F4A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9BE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6CD94BA9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061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7389225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004B8A1C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CFE008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67672943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503C2FB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1800E2A6" w14:textId="77777777" w:rsidR="00560DAB" w:rsidRDefault="00560DAB" w:rsidP="00D56D7B">
      <w:pPr>
        <w:spacing w:after="0"/>
        <w:jc w:val="both"/>
        <w:rPr>
          <w:rFonts w:cs="Calibri"/>
          <w:sz w:val="20"/>
          <w:szCs w:val="20"/>
        </w:rPr>
      </w:pPr>
    </w:p>
    <w:p w14:paraId="7BA6DF0E" w14:textId="38759D62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7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677F4A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Komunikacja z osobami z zaburzeniami psychicznymi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Pr="00454E92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="00677F4A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będą mogli skorzystać przedstawiciele podmiotów reintegracyjnych z terenu województwa dolnośląskiego. Dzia</w:t>
      </w:r>
      <w:r w:rsidR="00677F4A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ł</w:t>
      </w:r>
      <w:r w:rsidR="00677F4A" w:rsidRPr="004D625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>ania będą realizowane</w:t>
      </w:r>
      <w:r w:rsidRPr="00B2083C">
        <w:rPr>
          <w:rFonts w:cs="Calibri"/>
          <w:b/>
          <w:sz w:val="20"/>
          <w:szCs w:val="20"/>
        </w:rPr>
        <w:t xml:space="preserve">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55F24037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159F" w14:textId="52C4D81D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677F4A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1F5300B2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6547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8AC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902EDA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E99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1A61A38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B7A1" w14:textId="79C868A2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677F4A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585074CD" w14:textId="331E1253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677F4A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677F4A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677F4A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219DCA1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D5ECA9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88EF4D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55AAE75D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E6F6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7C5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0FED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D25A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6E9ACF20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AB74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6D4CB4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C86F8A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B9D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72B973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5D2DB" w14:textId="7424F6B9" w:rsidR="00D56D7B" w:rsidRPr="00C504EB" w:rsidRDefault="00677F4A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FCB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2619B44D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8F13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4326BD1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40313ABA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3BA6D8D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0AD8D5AC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403B69C3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6513B609" w14:textId="77777777" w:rsidR="00560DAB" w:rsidRDefault="00560DAB" w:rsidP="00D56D7B">
      <w:pPr>
        <w:spacing w:after="0"/>
        <w:jc w:val="both"/>
        <w:rPr>
          <w:rFonts w:cs="Calibri"/>
          <w:sz w:val="20"/>
          <w:szCs w:val="20"/>
        </w:rPr>
      </w:pPr>
    </w:p>
    <w:p w14:paraId="6E4C282A" w14:textId="03E66845" w:rsidR="00560DAB" w:rsidRDefault="00560DAB" w:rsidP="00560DA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8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677F4A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Korpus wsparcia seniorów</w:t>
      </w:r>
      <w:r w:rsidR="00153200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oraz usługi sąsiedzkie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Pr="00454E92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560DAB" w:rsidRPr="00C504EB" w14:paraId="753AD9CA" w14:textId="77777777" w:rsidTr="00ED7A63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DB662" w14:textId="21BA2403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 xml:space="preserve">Cena usługi szkoleniowej (łącznie </w:t>
            </w:r>
            <w:r w:rsidR="00153200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560DAB" w:rsidRPr="00C504EB" w14:paraId="3C86DA2B" w14:textId="77777777" w:rsidTr="00ED7A63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214E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4811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7E19AE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06AE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7C112735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048E" w14:textId="2B666360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153200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362D8F6E" w14:textId="2F94450D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153200"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0CE4529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E424134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3ECC3E82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0DAB" w:rsidRPr="00C504EB" w14:paraId="40D81CDE" w14:textId="77777777" w:rsidTr="00ED7A63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C6E6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4238A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0881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6E625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560DAB" w:rsidRPr="00C504EB" w14:paraId="1EAD1059" w14:textId="77777777" w:rsidTr="00560DAB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3B34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B64097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7CBF05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6EA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1D5CA7A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65D1" w14:textId="067B44A4" w:rsidR="00560DAB" w:rsidRPr="00C504EB" w:rsidRDefault="00153200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BEF2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0DAB" w:rsidRPr="00C504EB" w14:paraId="1FECFABB" w14:textId="77777777" w:rsidTr="00ED7A63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F64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15B9200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10FD0170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552CEDB1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37A78E7F" w14:textId="77777777" w:rsidR="00560DA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5DAC3DB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57AAFDE3" w14:textId="77777777" w:rsidR="00560DA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07823631" w14:textId="6528A031" w:rsidR="00560DAB" w:rsidRDefault="00560DAB" w:rsidP="00560DA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9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153200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Specjalistyczne usługi opiekuńcze dla osoba w kryzysie psychicznym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Pr="00454E92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560DAB" w:rsidRPr="00C504EB" w14:paraId="39F3F34C" w14:textId="77777777" w:rsidTr="00ED7A63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9AE4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560DAB" w:rsidRPr="00C504EB" w14:paraId="46EDE68C" w14:textId="77777777" w:rsidTr="00ED7A63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759C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DB0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4F2D8BD1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9A1C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06A00266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B1E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6E1D1918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6D58A06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C0F9FC2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E70C2CB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0DAB" w:rsidRPr="00C504EB" w14:paraId="04781977" w14:textId="77777777" w:rsidTr="00ED7A63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26BF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5AEA9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7CDD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DA50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560DAB" w:rsidRPr="00C504EB" w14:paraId="21FF1F52" w14:textId="77777777" w:rsidTr="00ED7A63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59B0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0C87F15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6C01CED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70D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B4F992F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78F2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0905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0DAB" w:rsidRPr="00C504EB" w14:paraId="585246B1" w14:textId="77777777" w:rsidTr="00ED7A63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56F8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76EC752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1FE17885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27D95717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57EEDFDA" w14:textId="77777777" w:rsidR="00560DA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020E8784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321266E5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3B89D1BF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14050F3" w14:textId="3296E2DB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Pr="00C504EB">
        <w:rPr>
          <w:rFonts w:cs="Calibri"/>
          <w:sz w:val="20"/>
          <w:szCs w:val="20"/>
        </w:rPr>
        <w:t>Oświadczamy, że zapoznaliśmy się ze szczegółowymi warunkami postępowania zawartymi w SWZ wraz z wszystkimi załącznikami i nie wnosimy do nich zastrzeżeń</w:t>
      </w:r>
      <w:r w:rsidR="00CA59E7">
        <w:rPr>
          <w:rFonts w:cs="Calibri"/>
          <w:sz w:val="20"/>
          <w:szCs w:val="20"/>
        </w:rPr>
        <w:t>, przyjmujemy wszystkie warunki w nich zawarte</w:t>
      </w:r>
      <w:r w:rsidRPr="00C504EB">
        <w:rPr>
          <w:rFonts w:cs="Calibri"/>
          <w:sz w:val="20"/>
          <w:szCs w:val="20"/>
        </w:rPr>
        <w:t xml:space="preserve"> oraz zdobyliśmy konieczne informacje do przygotowania oferty.</w:t>
      </w:r>
    </w:p>
    <w:p w14:paraId="0B6E357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3.</w:t>
      </w:r>
      <w:r w:rsidRPr="00C504EB">
        <w:rPr>
          <w:rFonts w:cs="Calibri"/>
          <w:sz w:val="20"/>
          <w:szCs w:val="20"/>
        </w:rPr>
        <w:tab/>
        <w:t xml:space="preserve">Oferujemy rozliczenie przedmiotu zamówienia </w:t>
      </w:r>
      <w:r w:rsidRPr="00E80CD1">
        <w:rPr>
          <w:rFonts w:cs="Calibri"/>
          <w:b/>
          <w:bCs/>
          <w:sz w:val="20"/>
          <w:szCs w:val="20"/>
        </w:rPr>
        <w:t>fakturą VAT/rachunkiem ***</w:t>
      </w:r>
      <w:r w:rsidRPr="00C504EB">
        <w:rPr>
          <w:rFonts w:cs="Calibr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6F98E4D4" w14:textId="77777777" w:rsidR="00743A57" w:rsidRPr="00C504EB" w:rsidRDefault="00D56D7B" w:rsidP="00743A57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4.</w:t>
      </w:r>
      <w:r w:rsidRPr="00743A57">
        <w:rPr>
          <w:rFonts w:cs="Calibri"/>
          <w:color w:val="FF0000"/>
          <w:sz w:val="20"/>
          <w:szCs w:val="20"/>
        </w:rPr>
        <w:tab/>
      </w:r>
      <w:r w:rsidR="00743A57" w:rsidRPr="00C504EB">
        <w:rPr>
          <w:rFonts w:cs="Calibri"/>
          <w:sz w:val="20"/>
          <w:szCs w:val="20"/>
        </w:rPr>
        <w:t xml:space="preserve">Oświadczamy, że jesteśmy związani ofertą przez okres </w:t>
      </w:r>
      <w:r w:rsidR="00743A57">
        <w:rPr>
          <w:rFonts w:cs="Calibri"/>
          <w:sz w:val="20"/>
          <w:szCs w:val="20"/>
        </w:rPr>
        <w:t>9</w:t>
      </w:r>
      <w:r w:rsidR="00743A57" w:rsidRPr="00C504EB">
        <w:rPr>
          <w:rFonts w:cs="Calibri"/>
          <w:sz w:val="20"/>
          <w:szCs w:val="20"/>
        </w:rPr>
        <w:t>0 dni od dnia składania ofert, wskazanego w SWZ</w:t>
      </w:r>
      <w:r w:rsidR="00743A57">
        <w:rPr>
          <w:rFonts w:cs="Calibri"/>
          <w:sz w:val="20"/>
          <w:szCs w:val="20"/>
        </w:rPr>
        <w:t>.</w:t>
      </w:r>
    </w:p>
    <w:p w14:paraId="6D719125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5.</w:t>
      </w:r>
      <w:r w:rsidRPr="00C504EB">
        <w:rPr>
          <w:rFonts w:cs="Calibri"/>
          <w:sz w:val="20"/>
          <w:szCs w:val="20"/>
        </w:rPr>
        <w:tab/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38DA2D4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6.</w:t>
      </w:r>
      <w:r w:rsidRPr="00C504EB">
        <w:rPr>
          <w:rFonts w:cs="Calibri"/>
          <w:sz w:val="20"/>
          <w:szCs w:val="20"/>
        </w:rPr>
        <w:tab/>
        <w:t>Oświadczamy, że zaoferowany przez nas przedmiot zamówienia spełnia wszystkie wymagania Zamawiającego.</w:t>
      </w:r>
    </w:p>
    <w:p w14:paraId="2506F75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7.</w:t>
      </w:r>
      <w:r w:rsidRPr="00C504EB">
        <w:rPr>
          <w:rFonts w:cs="Calibri"/>
          <w:sz w:val="20"/>
          <w:szCs w:val="20"/>
        </w:rPr>
        <w:tab/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174BD7EB" w14:textId="42CD5BEA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8.</w:t>
      </w:r>
      <w:r w:rsidRPr="00C504EB">
        <w:rPr>
          <w:rFonts w:cs="Calibri"/>
          <w:sz w:val="20"/>
          <w:szCs w:val="20"/>
        </w:rPr>
        <w:tab/>
        <w:t>Oświadczamy, że wycena przedmiotu zamówienia uwzględnia wszystkie uwarunkowania oraz czynniki związane z realizacja zamówienia i obejmuje cały zakres rzeczowy zamówienia – wycena jest kompletna</w:t>
      </w:r>
      <w:r w:rsidR="00CA59E7">
        <w:rPr>
          <w:rFonts w:cs="Calibri"/>
          <w:sz w:val="20"/>
          <w:szCs w:val="20"/>
        </w:rPr>
        <w:t xml:space="preserve"> i zawiera wszelkie koszty związane z wykonaniem przedmiotu zamówienia</w:t>
      </w:r>
      <w:r w:rsidRPr="00C504EB">
        <w:rPr>
          <w:rFonts w:cs="Calibri"/>
          <w:sz w:val="20"/>
          <w:szCs w:val="20"/>
        </w:rPr>
        <w:t>.</w:t>
      </w:r>
      <w:r w:rsidR="00CA59E7">
        <w:rPr>
          <w:rFonts w:cs="Calibri"/>
          <w:sz w:val="20"/>
          <w:szCs w:val="20"/>
        </w:rPr>
        <w:t xml:space="preserve"> </w:t>
      </w:r>
    </w:p>
    <w:p w14:paraId="1FD3C051" w14:textId="77777777" w:rsidR="00764361" w:rsidRPr="009068D1" w:rsidRDefault="00CA59E7" w:rsidP="00764361">
      <w:pPr>
        <w:pStyle w:val="Akapitzlist"/>
        <w:spacing w:after="0" w:line="240" w:lineRule="auto"/>
        <w:ind w:left="709"/>
        <w:jc w:val="both"/>
        <w:rPr>
          <w:rFonts w:cs="Arial"/>
          <w:iCs/>
          <w:color w:val="000000"/>
          <w:sz w:val="20"/>
          <w:szCs w:val="20"/>
        </w:rPr>
      </w:pPr>
      <w:r>
        <w:rPr>
          <w:rFonts w:cs="Calibri"/>
          <w:sz w:val="20"/>
          <w:szCs w:val="20"/>
        </w:rPr>
        <w:t xml:space="preserve">- </w:t>
      </w:r>
      <w:r w:rsidR="00764361">
        <w:rPr>
          <w:rFonts w:cs="Calibri"/>
          <w:sz w:val="20"/>
          <w:szCs w:val="20"/>
        </w:rPr>
        <w:t xml:space="preserve">Zamawiający informuje Wykonawców, iż nie zapewnia trenerom noclegów oraz wyżywienia. </w:t>
      </w:r>
    </w:p>
    <w:p w14:paraId="53A709E4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9.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że jesteśmy/nie jesteśmy płatnikiem podatku VAT ***.  NIP:……………………</w:t>
      </w:r>
    </w:p>
    <w:p w14:paraId="4A336085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10.</w:t>
      </w:r>
      <w:r w:rsidRPr="00C504EB">
        <w:rPr>
          <w:rFonts w:cs="Calibri"/>
          <w:sz w:val="20"/>
          <w:szCs w:val="20"/>
        </w:rPr>
        <w:tab/>
        <w:t>Deklarujemy, że wszystkie oświadczenia i informacje są kompletne i prawdziwe.</w:t>
      </w:r>
    </w:p>
    <w:p w14:paraId="2CB610C9" w14:textId="3CA133C1" w:rsidR="00CA59E7" w:rsidRPr="00B95B56" w:rsidRDefault="00CA59E7" w:rsidP="00CA59E7">
      <w:pPr>
        <w:autoSpaceDE w:val="0"/>
        <w:contextualSpacing/>
        <w:jc w:val="both"/>
        <w:rPr>
          <w:rFonts w:cs="Arial"/>
          <w:b/>
          <w:bCs/>
          <w:sz w:val="20"/>
        </w:rPr>
      </w:pPr>
      <w:r>
        <w:rPr>
          <w:rFonts w:cs="Calibri"/>
          <w:sz w:val="20"/>
          <w:szCs w:val="20"/>
        </w:rPr>
        <w:t xml:space="preserve">11.   </w:t>
      </w:r>
      <w:r w:rsidRPr="00B95B56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 xml:space="preserve"> </w:t>
      </w:r>
      <w:r w:rsidRPr="00B95B56">
        <w:rPr>
          <w:rFonts w:cs="Calibri"/>
          <w:sz w:val="20"/>
        </w:rPr>
        <w:t>Wykonawca oświadcza, że wskazany w ust. 1</w:t>
      </w:r>
      <w:r>
        <w:rPr>
          <w:rFonts w:cs="Calibri"/>
          <w:sz w:val="20"/>
        </w:rPr>
        <w:t>2</w:t>
      </w:r>
      <w:r w:rsidRPr="00B95B56">
        <w:rPr>
          <w:rFonts w:cs="Calibri"/>
          <w:sz w:val="20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B95B56">
        <w:rPr>
          <w:rFonts w:cs="Calibri"/>
          <w:b/>
          <w:bCs/>
          <w:sz w:val="20"/>
        </w:rPr>
        <w:t>jest/nie jest***</w:t>
      </w:r>
      <w:r w:rsidRPr="00B95B56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00AAF5A" w14:textId="57DC726A" w:rsidR="00D56D7B" w:rsidRPr="00E80CD1" w:rsidRDefault="00D56D7B" w:rsidP="00D56D7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24F5CBCA" w14:textId="034D2F06" w:rsidR="00D56D7B" w:rsidRPr="00E80CD1" w:rsidRDefault="00D56D7B" w:rsidP="00D56D7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posiadamy REGON o nr ……………………**</w:t>
      </w:r>
    </w:p>
    <w:p w14:paraId="0497D1CA" w14:textId="192D6E4B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jesteśmy podmiotem wpisanym do ewidencji działalności gospodarczej/krajowym rejestrze sądowym pod nr ………………………………….**/***</w:t>
      </w:r>
    </w:p>
    <w:p w14:paraId="4F57D7D9" w14:textId="62F166A4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5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780072C6" w14:textId="0C9451AD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6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4440190E" w14:textId="067A944A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7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504EB">
        <w:rPr>
          <w:rFonts w:cs="Calibri"/>
          <w:sz w:val="20"/>
          <w:szCs w:val="20"/>
        </w:rPr>
        <w:t>k.k</w:t>
      </w:r>
      <w:proofErr w:type="spellEnd"/>
      <w:r w:rsidRPr="00C504EB">
        <w:rPr>
          <w:rFonts w:cs="Calibri"/>
          <w:sz w:val="20"/>
          <w:szCs w:val="20"/>
        </w:rPr>
        <w:t xml:space="preserve">). </w:t>
      </w:r>
    </w:p>
    <w:p w14:paraId="6A0E0321" w14:textId="7C1AB2A4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8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369AE90C" w14:textId="019B210B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9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iż występuję w niniejszym postępowaniu, jako osoba fizyczna/osoba prawna /jednostka organizacyjna nieposiadająca osobowości prawnej/konsorcjum***.</w:t>
      </w:r>
    </w:p>
    <w:p w14:paraId="6FEB45F3" w14:textId="4BE9C788" w:rsidR="00D56D7B" w:rsidRPr="00C504EB" w:rsidRDefault="00CA59E7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20</w:t>
      </w:r>
      <w:r w:rsidR="00D56D7B" w:rsidRPr="00C504EB">
        <w:rPr>
          <w:rFonts w:cs="Calibri"/>
          <w:sz w:val="20"/>
          <w:szCs w:val="20"/>
        </w:rPr>
        <w:t>.</w:t>
      </w:r>
      <w:r w:rsidR="00D56D7B" w:rsidRPr="00C504EB">
        <w:rPr>
          <w:rFonts w:cs="Calibri"/>
          <w:sz w:val="20"/>
          <w:szCs w:val="20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="00D56D7B" w:rsidRPr="00C504EB">
        <w:rPr>
          <w:rFonts w:cs="Calibri"/>
          <w:sz w:val="20"/>
          <w:szCs w:val="20"/>
        </w:rPr>
        <w:t>śmy</w:t>
      </w:r>
      <w:proofErr w:type="spellEnd"/>
      <w:r w:rsidR="00D56D7B" w:rsidRPr="00C504EB">
        <w:rPr>
          <w:rFonts w:cs="Calibri"/>
          <w:sz w:val="20"/>
          <w:szCs w:val="20"/>
        </w:rPr>
        <w:t xml:space="preserve"> upoważniony/</w:t>
      </w:r>
      <w:proofErr w:type="spellStart"/>
      <w:r w:rsidR="00D56D7B" w:rsidRPr="00C504EB">
        <w:rPr>
          <w:rFonts w:cs="Calibri"/>
          <w:sz w:val="20"/>
          <w:szCs w:val="20"/>
        </w:rPr>
        <w:t>eni</w:t>
      </w:r>
      <w:proofErr w:type="spellEnd"/>
      <w:r w:rsidR="00D56D7B" w:rsidRPr="00C504EB">
        <w:rPr>
          <w:rFonts w:cs="Calibri"/>
          <w:sz w:val="20"/>
          <w:szCs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2FE77E41" w14:textId="1242FAF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1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Oświadczam, iż w przypadku wyboru mojej oferty zobowiązuję się (w ramach każdego z zadań)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5EE34A92" w14:textId="2CBE64B2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Niniejsza oferta zawiera na stronach od …… do ….. informacje stanowiące tajemnice przedsiębiorstwa w rozumieniu przepisów o zwalczaniu nieuczciwej konkurencji.</w:t>
      </w:r>
    </w:p>
    <w:p w14:paraId="50B09D67" w14:textId="1FAE26B5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2293548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W myśl art. 18 ust. 3 ustawy </w:t>
      </w:r>
      <w:proofErr w:type="spellStart"/>
      <w:r w:rsidRPr="00C504EB">
        <w:rPr>
          <w:rFonts w:cs="Calibri"/>
          <w:sz w:val="20"/>
          <w:szCs w:val="20"/>
        </w:rPr>
        <w:t>Pzp</w:t>
      </w:r>
      <w:proofErr w:type="spellEnd"/>
      <w:r w:rsidRPr="00C504EB">
        <w:rPr>
          <w:rFonts w:cs="Calibri"/>
          <w:sz w:val="20"/>
          <w:szCs w:val="20"/>
        </w:rPr>
        <w:t>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091DBBC6" w14:textId="2F9A6FBC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 xml:space="preserve">. </w:t>
      </w:r>
      <w:r w:rsidRPr="00B2083C">
        <w:rPr>
          <w:rFonts w:cs="Calibri"/>
          <w:b/>
          <w:bCs/>
          <w:i/>
          <w:iCs/>
          <w:sz w:val="20"/>
          <w:szCs w:val="20"/>
          <w:u w:val="single"/>
        </w:rPr>
        <w:t>Oświadczamy, że moje przedsiębiorstwo jest /właściwe podkreślić/:</w:t>
      </w:r>
    </w:p>
    <w:p w14:paraId="54B9456A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Mikroprzedsiębiorstwem- przedsiębiorstwo, które zatrudnia mniej niż 10 osób i którego roczny obrót lub roczna suma bilansowa nie przekracza 2 milionów EUR;</w:t>
      </w:r>
    </w:p>
    <w:p w14:paraId="62A8CCF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Małym przedsiębiorstwem – przedsiębiorstwo, które zatrudnia mniej niż 50osób i którego roczny obrót lub roczna suma bilansowa nie przekracza 10 milionów EUR;</w:t>
      </w:r>
    </w:p>
    <w:p w14:paraId="00CC41A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36FF6B4D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4)</w:t>
      </w:r>
      <w:r w:rsidRPr="00C504EB">
        <w:rPr>
          <w:rFonts w:cs="Calibri"/>
          <w:sz w:val="20"/>
          <w:szCs w:val="20"/>
        </w:rPr>
        <w:tab/>
        <w:t>Jednoosobowa działalność gospodarcza</w:t>
      </w:r>
    </w:p>
    <w:p w14:paraId="7FC4355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5)</w:t>
      </w:r>
      <w:r w:rsidRPr="00C504EB">
        <w:rPr>
          <w:rFonts w:cs="Calibri"/>
          <w:sz w:val="20"/>
          <w:szCs w:val="20"/>
        </w:rPr>
        <w:tab/>
        <w:t>Osoba fizyczna nie prowadząca działalności gospodarczej</w:t>
      </w:r>
    </w:p>
    <w:p w14:paraId="253E99FB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6)</w:t>
      </w:r>
      <w:r w:rsidRPr="00C504EB">
        <w:rPr>
          <w:rFonts w:cs="Calibri"/>
          <w:sz w:val="20"/>
          <w:szCs w:val="20"/>
        </w:rPr>
        <w:tab/>
        <w:t>Inny rodzaj</w:t>
      </w:r>
    </w:p>
    <w:p w14:paraId="6DA5EA2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23.</w:t>
      </w:r>
      <w:r w:rsidRPr="00C504EB">
        <w:rPr>
          <w:rFonts w:cs="Calibri"/>
          <w:sz w:val="20"/>
          <w:szCs w:val="20"/>
        </w:rPr>
        <w:tab/>
        <w:t>Następujące dokumenty znajdują się w posiadaniu Zamawiającego:</w:t>
      </w:r>
    </w:p>
    <w:p w14:paraId="1114CE4F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……………………………..</w:t>
      </w:r>
    </w:p>
    <w:p w14:paraId="663B752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………………………………………</w:t>
      </w:r>
    </w:p>
    <w:p w14:paraId="120A4BD0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……………………….</w:t>
      </w:r>
    </w:p>
    <w:p w14:paraId="300B1A9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24.</w:t>
      </w:r>
      <w:r w:rsidRPr="00C504EB">
        <w:rPr>
          <w:rFonts w:cs="Calibri"/>
          <w:sz w:val="20"/>
          <w:szCs w:val="20"/>
        </w:rPr>
        <w:tab/>
        <w:t>Składamy ofertę na …… stronach;</w:t>
      </w:r>
    </w:p>
    <w:p w14:paraId="3507FD4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25.</w:t>
      </w:r>
      <w:r w:rsidRPr="00C504EB">
        <w:rPr>
          <w:rFonts w:cs="Calibri"/>
          <w:sz w:val="20"/>
          <w:szCs w:val="20"/>
        </w:rPr>
        <w:tab/>
        <w:t>Wraz z ofertą składamy następujące dokumenty i oświadczenia:</w:t>
      </w:r>
    </w:p>
    <w:p w14:paraId="0E8B7DC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………..</w:t>
      </w:r>
    </w:p>
    <w:p w14:paraId="1864387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</w:t>
      </w:r>
    </w:p>
    <w:p w14:paraId="57D727E3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………..</w:t>
      </w:r>
    </w:p>
    <w:p w14:paraId="344EFCEA" w14:textId="54146633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Formularz ofertowy musi zostać podpisany przez osoby uprawnione do reprezentowania Wykonawcy kwalifikowalnym podpisem elektronicznym, i przekazany Zamawiającemu wraz z dokumentem/-</w:t>
      </w:r>
      <w:proofErr w:type="spellStart"/>
      <w:r w:rsidRPr="00C504EB">
        <w:rPr>
          <w:rFonts w:cs="Calibri"/>
          <w:sz w:val="20"/>
          <w:szCs w:val="20"/>
        </w:rPr>
        <w:t>ami</w:t>
      </w:r>
      <w:proofErr w:type="spellEnd"/>
      <w:r w:rsidRPr="00C504EB">
        <w:rPr>
          <w:rFonts w:cs="Calibri"/>
          <w:sz w:val="20"/>
          <w:szCs w:val="20"/>
        </w:rPr>
        <w:t xml:space="preserve"> potwierdzającymi prawo do reprezentowania Wykonawcy przez osobę podpisującą ofertę.</w:t>
      </w:r>
    </w:p>
    <w:p w14:paraId="5549656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BC372A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                                                                                                **wpisać właściwą informację</w:t>
      </w:r>
    </w:p>
    <w:p w14:paraId="05DC1699" w14:textId="304AA79E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</w:t>
      </w:r>
      <w:r w:rsidR="00C504EB" w:rsidRPr="00C504EB">
        <w:rPr>
          <w:rFonts w:cs="Calibri"/>
          <w:sz w:val="20"/>
          <w:szCs w:val="20"/>
        </w:rPr>
        <w:t>*** niepotrzebne skreślić</w:t>
      </w:r>
    </w:p>
    <w:sectPr w:rsidR="00C504EB" w:rsidRPr="00C504E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1AF8B" w14:textId="77777777" w:rsidR="00E12D27" w:rsidRDefault="00E12D27" w:rsidP="00DC5DAC">
      <w:pPr>
        <w:spacing w:after="0" w:line="240" w:lineRule="auto"/>
      </w:pPr>
      <w:r>
        <w:separator/>
      </w:r>
    </w:p>
  </w:endnote>
  <w:endnote w:type="continuationSeparator" w:id="0">
    <w:p w14:paraId="3F131E64" w14:textId="77777777" w:rsidR="00E12D27" w:rsidRDefault="00E12D27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14547" w14:textId="77777777" w:rsidR="00E12D27" w:rsidRDefault="00E12D27" w:rsidP="00DC5DAC">
      <w:pPr>
        <w:spacing w:after="0" w:line="240" w:lineRule="auto"/>
      </w:pPr>
      <w:r>
        <w:separator/>
      </w:r>
    </w:p>
  </w:footnote>
  <w:footnote w:type="continuationSeparator" w:id="0">
    <w:p w14:paraId="2CAA333D" w14:textId="77777777" w:rsidR="00E12D27" w:rsidRDefault="00E12D27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0B02589"/>
    <w:multiLevelType w:val="hybridMultilevel"/>
    <w:tmpl w:val="76507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6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7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25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6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5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3"/>
  </w:num>
  <w:num w:numId="32" w16cid:durableId="1691562656">
    <w:abstractNumId w:val="3"/>
  </w:num>
  <w:num w:numId="33" w16cid:durableId="16392667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7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8127892">
    <w:abstractNumId w:val="24"/>
  </w:num>
  <w:num w:numId="40" w16cid:durableId="16219136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16D7"/>
    <w:rsid w:val="000E6C9B"/>
    <w:rsid w:val="000F0921"/>
    <w:rsid w:val="000F31EA"/>
    <w:rsid w:val="000F52BD"/>
    <w:rsid w:val="001072AF"/>
    <w:rsid w:val="00130F13"/>
    <w:rsid w:val="00134AD3"/>
    <w:rsid w:val="00137ED3"/>
    <w:rsid w:val="00144E55"/>
    <w:rsid w:val="00145519"/>
    <w:rsid w:val="00150D7D"/>
    <w:rsid w:val="00153200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05C6"/>
    <w:rsid w:val="001F3A17"/>
    <w:rsid w:val="001F4485"/>
    <w:rsid w:val="001F4680"/>
    <w:rsid w:val="001F67C7"/>
    <w:rsid w:val="00204F19"/>
    <w:rsid w:val="00213CBE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51F"/>
    <w:rsid w:val="00274455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6C59"/>
    <w:rsid w:val="003C796E"/>
    <w:rsid w:val="003D09C2"/>
    <w:rsid w:val="003D1209"/>
    <w:rsid w:val="003D2738"/>
    <w:rsid w:val="003D57DA"/>
    <w:rsid w:val="003E0318"/>
    <w:rsid w:val="003E1A77"/>
    <w:rsid w:val="003E2DA6"/>
    <w:rsid w:val="003E52F4"/>
    <w:rsid w:val="003E7C1A"/>
    <w:rsid w:val="003F45C0"/>
    <w:rsid w:val="003F5CFE"/>
    <w:rsid w:val="00402111"/>
    <w:rsid w:val="004022F2"/>
    <w:rsid w:val="00403428"/>
    <w:rsid w:val="00410BF9"/>
    <w:rsid w:val="00411239"/>
    <w:rsid w:val="0042255C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631D8"/>
    <w:rsid w:val="0047165C"/>
    <w:rsid w:val="0048161F"/>
    <w:rsid w:val="00484DBE"/>
    <w:rsid w:val="00490BB0"/>
    <w:rsid w:val="004A7AC2"/>
    <w:rsid w:val="004C0A64"/>
    <w:rsid w:val="004D25FC"/>
    <w:rsid w:val="004D6253"/>
    <w:rsid w:val="004E1EB0"/>
    <w:rsid w:val="004E41AE"/>
    <w:rsid w:val="004F3991"/>
    <w:rsid w:val="004F5BDB"/>
    <w:rsid w:val="00510486"/>
    <w:rsid w:val="00516F89"/>
    <w:rsid w:val="00517608"/>
    <w:rsid w:val="005233D5"/>
    <w:rsid w:val="00530FDC"/>
    <w:rsid w:val="00542C49"/>
    <w:rsid w:val="00546F9A"/>
    <w:rsid w:val="00551A63"/>
    <w:rsid w:val="00554622"/>
    <w:rsid w:val="0055468F"/>
    <w:rsid w:val="00560DAB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973E7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60FE"/>
    <w:rsid w:val="00650DFD"/>
    <w:rsid w:val="00652292"/>
    <w:rsid w:val="00654D6A"/>
    <w:rsid w:val="006568D2"/>
    <w:rsid w:val="00657EF9"/>
    <w:rsid w:val="00670B4D"/>
    <w:rsid w:val="00677F4A"/>
    <w:rsid w:val="0068551F"/>
    <w:rsid w:val="00694114"/>
    <w:rsid w:val="006A4D6F"/>
    <w:rsid w:val="006B5470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3A57"/>
    <w:rsid w:val="007459CF"/>
    <w:rsid w:val="0075288C"/>
    <w:rsid w:val="00762166"/>
    <w:rsid w:val="00763E8F"/>
    <w:rsid w:val="00764361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96F70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4A3A"/>
    <w:rsid w:val="007E6043"/>
    <w:rsid w:val="007E753D"/>
    <w:rsid w:val="007F1284"/>
    <w:rsid w:val="007F13D6"/>
    <w:rsid w:val="007F2BBE"/>
    <w:rsid w:val="007F5C46"/>
    <w:rsid w:val="00800726"/>
    <w:rsid w:val="00815E18"/>
    <w:rsid w:val="008168AA"/>
    <w:rsid w:val="00821AAF"/>
    <w:rsid w:val="00825983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867BD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0235"/>
    <w:rsid w:val="00961F63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5933"/>
    <w:rsid w:val="009F7993"/>
    <w:rsid w:val="00A05E4C"/>
    <w:rsid w:val="00A35ACB"/>
    <w:rsid w:val="00A375A3"/>
    <w:rsid w:val="00A41274"/>
    <w:rsid w:val="00A43FEA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A5848"/>
    <w:rsid w:val="00AB1676"/>
    <w:rsid w:val="00AB4D9F"/>
    <w:rsid w:val="00AB4F8E"/>
    <w:rsid w:val="00AC3D72"/>
    <w:rsid w:val="00AD0919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3C"/>
    <w:rsid w:val="00B208CA"/>
    <w:rsid w:val="00B20BE5"/>
    <w:rsid w:val="00B31FAE"/>
    <w:rsid w:val="00B46FEC"/>
    <w:rsid w:val="00B5337A"/>
    <w:rsid w:val="00B60142"/>
    <w:rsid w:val="00B634D8"/>
    <w:rsid w:val="00B6719C"/>
    <w:rsid w:val="00B80B03"/>
    <w:rsid w:val="00B84AF4"/>
    <w:rsid w:val="00B926A4"/>
    <w:rsid w:val="00B93A65"/>
    <w:rsid w:val="00B95B56"/>
    <w:rsid w:val="00BA6D30"/>
    <w:rsid w:val="00BC3076"/>
    <w:rsid w:val="00BC4D8C"/>
    <w:rsid w:val="00BC7966"/>
    <w:rsid w:val="00BD2508"/>
    <w:rsid w:val="00BD257A"/>
    <w:rsid w:val="00BD7FC6"/>
    <w:rsid w:val="00BE74DE"/>
    <w:rsid w:val="00BF29D4"/>
    <w:rsid w:val="00BF6FAD"/>
    <w:rsid w:val="00C02178"/>
    <w:rsid w:val="00C13E75"/>
    <w:rsid w:val="00C16A62"/>
    <w:rsid w:val="00C175F6"/>
    <w:rsid w:val="00C24741"/>
    <w:rsid w:val="00C26E61"/>
    <w:rsid w:val="00C2790E"/>
    <w:rsid w:val="00C34D0D"/>
    <w:rsid w:val="00C36369"/>
    <w:rsid w:val="00C37904"/>
    <w:rsid w:val="00C42449"/>
    <w:rsid w:val="00C504E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1603"/>
    <w:rsid w:val="00C96D3C"/>
    <w:rsid w:val="00CA224F"/>
    <w:rsid w:val="00CA59E7"/>
    <w:rsid w:val="00CB4510"/>
    <w:rsid w:val="00CB4BBE"/>
    <w:rsid w:val="00CC3367"/>
    <w:rsid w:val="00CC35A3"/>
    <w:rsid w:val="00CC4E43"/>
    <w:rsid w:val="00CD319A"/>
    <w:rsid w:val="00CD44D6"/>
    <w:rsid w:val="00CD66CC"/>
    <w:rsid w:val="00CE10C9"/>
    <w:rsid w:val="00CE2AF9"/>
    <w:rsid w:val="00CE33A5"/>
    <w:rsid w:val="00D052E8"/>
    <w:rsid w:val="00D1251D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56D7B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6EBD"/>
    <w:rsid w:val="00DB7AC0"/>
    <w:rsid w:val="00DB7D06"/>
    <w:rsid w:val="00DC5DAC"/>
    <w:rsid w:val="00DC6A79"/>
    <w:rsid w:val="00DD1D58"/>
    <w:rsid w:val="00DD6154"/>
    <w:rsid w:val="00DD644D"/>
    <w:rsid w:val="00DE47C0"/>
    <w:rsid w:val="00DE5181"/>
    <w:rsid w:val="00DE5555"/>
    <w:rsid w:val="00DF30E1"/>
    <w:rsid w:val="00DF4DF4"/>
    <w:rsid w:val="00E014B3"/>
    <w:rsid w:val="00E037A4"/>
    <w:rsid w:val="00E058FE"/>
    <w:rsid w:val="00E12D27"/>
    <w:rsid w:val="00E3689C"/>
    <w:rsid w:val="00E4000E"/>
    <w:rsid w:val="00E51BB5"/>
    <w:rsid w:val="00E557D7"/>
    <w:rsid w:val="00E60106"/>
    <w:rsid w:val="00E67AF1"/>
    <w:rsid w:val="00E71C3A"/>
    <w:rsid w:val="00E7405E"/>
    <w:rsid w:val="00E80CD1"/>
    <w:rsid w:val="00E83F57"/>
    <w:rsid w:val="00E91A6F"/>
    <w:rsid w:val="00EB4080"/>
    <w:rsid w:val="00EB4597"/>
    <w:rsid w:val="00EB7CD1"/>
    <w:rsid w:val="00EC3E97"/>
    <w:rsid w:val="00EC4504"/>
    <w:rsid w:val="00EC55DE"/>
    <w:rsid w:val="00EC7ABC"/>
    <w:rsid w:val="00ED3583"/>
    <w:rsid w:val="00F07392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0679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0885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449</TotalTime>
  <Pages>9</Pages>
  <Words>3091</Words>
  <Characters>18548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21596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40</cp:revision>
  <cp:lastPrinted>2024-05-31T09:38:00Z</cp:lastPrinted>
  <dcterms:created xsi:type="dcterms:W3CDTF">2023-06-22T09:27:00Z</dcterms:created>
  <dcterms:modified xsi:type="dcterms:W3CDTF">2024-07-01T09:48:00Z</dcterms:modified>
</cp:coreProperties>
</file>