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801" w:rsidRPr="00DC0BB6" w:rsidRDefault="00226801" w:rsidP="00525315">
      <w:pPr>
        <w:tabs>
          <w:tab w:val="left" w:pos="900"/>
        </w:tabs>
        <w:jc w:val="both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2" o:spid="_x0000_s1027" type="#_x0000_t75" style="position:absolute;left:0;text-align:left;margin-left:18pt;margin-top:-45pt;width:451.5pt;height:57.75pt;z-index:251658240;visibility:visible">
            <v:imagedata r:id="rId7" o:title=""/>
            <w10:wrap type="square"/>
          </v:shape>
        </w:pict>
      </w:r>
      <w:r w:rsidRPr="00DC0BB6">
        <w:tab/>
      </w:r>
      <w:r w:rsidRPr="00DC0BB6">
        <w:tab/>
      </w:r>
      <w:r w:rsidRPr="00DC0BB6">
        <w:tab/>
      </w:r>
      <w:r w:rsidRPr="00DC0BB6">
        <w:tab/>
      </w:r>
      <w:r w:rsidRPr="00DC0BB6">
        <w:tab/>
      </w:r>
      <w:r w:rsidRPr="00DC0BB6">
        <w:tab/>
      </w:r>
      <w:r w:rsidRPr="00DC0BB6">
        <w:tab/>
      </w:r>
      <w:r w:rsidRPr="00DC0BB6">
        <w:tab/>
      </w:r>
      <w:r w:rsidRPr="00DC0BB6">
        <w:tab/>
      </w:r>
    </w:p>
    <w:p w:rsidR="00226801" w:rsidRPr="00DC0BB6" w:rsidRDefault="00226801" w:rsidP="00525315">
      <w:r w:rsidRPr="00DC0BB6">
        <w:tab/>
      </w:r>
      <w:r w:rsidRPr="00DC0BB6">
        <w:tab/>
      </w:r>
      <w:r w:rsidRPr="00DC0BB6">
        <w:tab/>
      </w:r>
      <w:r w:rsidRPr="00DC0BB6">
        <w:tab/>
      </w:r>
      <w:r w:rsidRPr="00DC0BB6">
        <w:tab/>
      </w:r>
      <w:r w:rsidRPr="00DC0BB6">
        <w:tab/>
      </w:r>
      <w:r w:rsidRPr="00DC0BB6">
        <w:tab/>
      </w:r>
      <w:r w:rsidRPr="00DC0BB6">
        <w:tab/>
      </w:r>
      <w:r w:rsidRPr="00DC0BB6">
        <w:tab/>
        <w:t xml:space="preserve"> </w:t>
      </w:r>
    </w:p>
    <w:p w:rsidR="00226801" w:rsidRPr="00DC0BB6" w:rsidRDefault="00226801" w:rsidP="00525315">
      <w:pPr>
        <w:jc w:val="center"/>
        <w:rPr>
          <w:b/>
        </w:rPr>
      </w:pPr>
    </w:p>
    <w:p w:rsidR="00226801" w:rsidRPr="00DC0BB6" w:rsidRDefault="00226801" w:rsidP="00525315">
      <w:pPr>
        <w:jc w:val="center"/>
        <w:rPr>
          <w:b/>
        </w:rPr>
      </w:pPr>
      <w:r w:rsidRPr="00DC0BB6">
        <w:rPr>
          <w:b/>
        </w:rPr>
        <w:t xml:space="preserve">FORMULARZ </w:t>
      </w:r>
      <w:r>
        <w:rPr>
          <w:b/>
        </w:rPr>
        <w:t>CENOWY</w:t>
      </w:r>
      <w:r w:rsidRPr="00DC0BB6">
        <w:rPr>
          <w:b/>
        </w:rPr>
        <w:t xml:space="preserve"> </w:t>
      </w:r>
    </w:p>
    <w:p w:rsidR="00226801" w:rsidRPr="00DC0BB6" w:rsidRDefault="00226801" w:rsidP="00525315">
      <w:pPr>
        <w:jc w:val="both"/>
      </w:pPr>
    </w:p>
    <w:p w:rsidR="00226801" w:rsidRPr="00AB7217" w:rsidRDefault="00226801" w:rsidP="00DC0BB6">
      <w:pPr>
        <w:spacing w:after="200" w:line="276" w:lineRule="auto"/>
        <w:jc w:val="both"/>
        <w:rPr>
          <w:lang w:eastAsia="en-US"/>
        </w:rPr>
      </w:pPr>
      <w:r>
        <w:t xml:space="preserve">na </w:t>
      </w:r>
      <w:r w:rsidRPr="00AB7217">
        <w:t xml:space="preserve">przedstawienie oferty cenowej w celu </w:t>
      </w:r>
      <w:r>
        <w:t>oszacowania wartości zamówienia - usługa</w:t>
      </w:r>
      <w:r w:rsidRPr="00AB7217">
        <w:rPr>
          <w:b/>
        </w:rPr>
        <w:t xml:space="preserve"> </w:t>
      </w:r>
      <w:r w:rsidRPr="00AB7217">
        <w:t xml:space="preserve">doposażenia w niezbędną infrastrukturę Centrum Badań Socjologicznych na Wydziale Nauk Społecznych US w ramach projektu </w:t>
      </w:r>
      <w:r w:rsidRPr="00AB7217">
        <w:rPr>
          <w:b/>
          <w:i/>
        </w:rPr>
        <w:t xml:space="preserve">UNIWERSYTET 2.0 – STREFA KARIER, </w:t>
      </w:r>
      <w:r w:rsidRPr="00AB7217">
        <w:t xml:space="preserve">nr umowy: </w:t>
      </w:r>
      <w:r w:rsidRPr="00AB7217">
        <w:rPr>
          <w:b/>
          <w:bCs/>
        </w:rPr>
        <w:t xml:space="preserve">POWR.03.05.00-00-Z064/17-00. </w:t>
      </w:r>
    </w:p>
    <w:p w:rsidR="00226801" w:rsidRPr="00DC0BB6" w:rsidRDefault="00226801" w:rsidP="00525315">
      <w:pPr>
        <w:jc w:val="both"/>
        <w:rPr>
          <w:b/>
          <w:bCs/>
        </w:rPr>
      </w:pPr>
    </w:p>
    <w:p w:rsidR="00226801" w:rsidRPr="00DC0BB6" w:rsidRDefault="00226801" w:rsidP="00525315">
      <w:pPr>
        <w:jc w:val="both"/>
      </w:pPr>
      <w:r w:rsidRPr="00DC0BB6">
        <w:rPr>
          <w:b/>
        </w:rPr>
        <w:t>DANE WYKONAWCY</w:t>
      </w:r>
    </w:p>
    <w:p w:rsidR="00226801" w:rsidRPr="00DC0BB6" w:rsidRDefault="00226801" w:rsidP="00525315">
      <w:pPr>
        <w:jc w:val="center"/>
        <w:rPr>
          <w:b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62"/>
        <w:gridCol w:w="5526"/>
      </w:tblGrid>
      <w:tr w:rsidR="00226801" w:rsidRPr="00DC0BB6" w:rsidTr="00E55350">
        <w:tc>
          <w:tcPr>
            <w:tcW w:w="3762" w:type="dxa"/>
            <w:shd w:val="clear" w:color="auto" w:fill="D9D9D9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  <w:r w:rsidRPr="00DC0BB6">
              <w:t>Pełna nazwa Wykonawcy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DC0BB6" w:rsidTr="00E55350">
        <w:tc>
          <w:tcPr>
            <w:tcW w:w="3762" w:type="dxa"/>
            <w:shd w:val="clear" w:color="auto" w:fill="D9D9D9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  <w:r w:rsidRPr="00DC0BB6">
              <w:t>Adres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DC0BB6" w:rsidTr="00E55350">
        <w:tc>
          <w:tcPr>
            <w:tcW w:w="3762" w:type="dxa"/>
            <w:shd w:val="clear" w:color="auto" w:fill="D9D9D9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  <w:r w:rsidRPr="00DC0BB6">
              <w:t>Telefon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DC0BB6" w:rsidTr="00E55350">
        <w:tc>
          <w:tcPr>
            <w:tcW w:w="3762" w:type="dxa"/>
            <w:shd w:val="clear" w:color="auto" w:fill="D9D9D9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  <w:r w:rsidRPr="00DC0BB6">
              <w:t>E-mail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DC0BB6" w:rsidTr="00E55350">
        <w:tc>
          <w:tcPr>
            <w:tcW w:w="3762" w:type="dxa"/>
            <w:shd w:val="clear" w:color="auto" w:fill="D9D9D9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  <w:r w:rsidRPr="00DC0BB6">
              <w:t>NIP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DC0BB6" w:rsidTr="00864853">
        <w:trPr>
          <w:trHeight w:val="409"/>
        </w:trPr>
        <w:tc>
          <w:tcPr>
            <w:tcW w:w="9288" w:type="dxa"/>
            <w:gridSpan w:val="2"/>
            <w:shd w:val="clear" w:color="auto" w:fill="D9D9D9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  <w:r w:rsidRPr="00DC0BB6">
              <w:t xml:space="preserve">Dane osoby do kontaktu </w:t>
            </w:r>
          </w:p>
        </w:tc>
      </w:tr>
      <w:tr w:rsidR="00226801" w:rsidRPr="00DC0BB6" w:rsidTr="00E55350">
        <w:tc>
          <w:tcPr>
            <w:tcW w:w="3762" w:type="dxa"/>
            <w:shd w:val="clear" w:color="auto" w:fill="D9D9D9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  <w:r w:rsidRPr="00DC0BB6">
              <w:t>Imię i nazwisko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DC0BB6" w:rsidTr="00E55350">
        <w:tc>
          <w:tcPr>
            <w:tcW w:w="3762" w:type="dxa"/>
            <w:shd w:val="clear" w:color="auto" w:fill="D9D9D9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  <w:r w:rsidRPr="00DC0BB6">
              <w:t>Telefon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DC0BB6" w:rsidTr="00E55350">
        <w:tc>
          <w:tcPr>
            <w:tcW w:w="3762" w:type="dxa"/>
            <w:shd w:val="clear" w:color="auto" w:fill="D9D9D9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  <w:r w:rsidRPr="00DC0BB6">
              <w:t>E-mail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</w:tbl>
    <w:p w:rsidR="00226801" w:rsidRPr="00DC0BB6" w:rsidRDefault="00226801" w:rsidP="00525315">
      <w:pPr>
        <w:jc w:val="center"/>
        <w:rPr>
          <w:b/>
        </w:rPr>
      </w:pPr>
    </w:p>
    <w:p w:rsidR="00226801" w:rsidRPr="00DC0BB6" w:rsidRDefault="00226801" w:rsidP="00525315">
      <w:pPr>
        <w:rPr>
          <w:b/>
        </w:rPr>
      </w:pPr>
      <w:r w:rsidRPr="00DC0BB6">
        <w:rPr>
          <w:b/>
        </w:rPr>
        <w:t>Niniejszym składam propo</w:t>
      </w:r>
      <w:r>
        <w:rPr>
          <w:b/>
        </w:rPr>
        <w:t>zycję</w:t>
      </w:r>
      <w:r w:rsidRPr="00DC0BB6">
        <w:rPr>
          <w:b/>
        </w:rPr>
        <w:t xml:space="preserve"> cenową:</w:t>
      </w:r>
    </w:p>
    <w:p w:rsidR="00226801" w:rsidRPr="00DC0BB6" w:rsidRDefault="00226801" w:rsidP="00525315">
      <w:pPr>
        <w:rPr>
          <w:b/>
        </w:rPr>
      </w:pPr>
    </w:p>
    <w:tbl>
      <w:tblPr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673"/>
        <w:gridCol w:w="4825"/>
      </w:tblGrid>
      <w:tr w:rsidR="00226801" w:rsidRPr="00BF4CEF" w:rsidTr="009A0D3F">
        <w:trPr>
          <w:trHeight w:val="881"/>
        </w:trPr>
        <w:tc>
          <w:tcPr>
            <w:tcW w:w="9498" w:type="dxa"/>
            <w:gridSpan w:val="2"/>
            <w:shd w:val="clear" w:color="auto" w:fill="E6E6E6"/>
            <w:vAlign w:val="center"/>
          </w:tcPr>
          <w:p w:rsidR="00226801" w:rsidRPr="00BF4CEF" w:rsidRDefault="00226801" w:rsidP="009A0D3F">
            <w:pPr>
              <w:jc w:val="center"/>
            </w:pPr>
            <w:r>
              <w:t>Koszt jednostkowy brutto poszczególnych elementów</w:t>
            </w:r>
          </w:p>
        </w:tc>
      </w:tr>
      <w:tr w:rsidR="00226801" w:rsidRPr="00BF4CEF" w:rsidTr="009A0D3F">
        <w:trPr>
          <w:trHeight w:val="881"/>
        </w:trPr>
        <w:tc>
          <w:tcPr>
            <w:tcW w:w="4673" w:type="dxa"/>
            <w:shd w:val="clear" w:color="auto" w:fill="E6E6E6"/>
            <w:vAlign w:val="center"/>
          </w:tcPr>
          <w:p w:rsidR="00226801" w:rsidRPr="00BF4CEF" w:rsidRDefault="00226801" w:rsidP="009A0D3F">
            <w:pPr>
              <w:pStyle w:val="BodyText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Kategoria kosztu</w:t>
            </w:r>
          </w:p>
        </w:tc>
        <w:tc>
          <w:tcPr>
            <w:tcW w:w="4825" w:type="dxa"/>
            <w:shd w:val="clear" w:color="auto" w:fill="E6E6E6"/>
            <w:vAlign w:val="center"/>
          </w:tcPr>
          <w:p w:rsidR="00226801" w:rsidRDefault="00226801" w:rsidP="009A0D3F">
            <w:pPr>
              <w:jc w:val="center"/>
            </w:pPr>
            <w:r>
              <w:t xml:space="preserve">Wartość brutto </w:t>
            </w:r>
          </w:p>
          <w:p w:rsidR="00226801" w:rsidRPr="00BF4CEF" w:rsidRDefault="00226801" w:rsidP="009A0D3F">
            <w:pPr>
              <w:jc w:val="center"/>
            </w:pPr>
            <w:r>
              <w:t>(koszt jednostkowy x ilość)</w:t>
            </w:r>
          </w:p>
        </w:tc>
      </w:tr>
      <w:tr w:rsidR="00226801" w:rsidRPr="00BF4CEF" w:rsidTr="009A0D3F">
        <w:trPr>
          <w:trHeight w:val="881"/>
        </w:trPr>
        <w:tc>
          <w:tcPr>
            <w:tcW w:w="4673" w:type="dxa"/>
            <w:vAlign w:val="center"/>
          </w:tcPr>
          <w:p w:rsidR="00226801" w:rsidRPr="00346B66" w:rsidRDefault="00226801" w:rsidP="009A0D3F">
            <w:pPr>
              <w:pStyle w:val="BodyText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346B66">
              <w:rPr>
                <w:rFonts w:ascii="Times New Roman" w:hAnsi="Times New Roman"/>
                <w:sz w:val="24"/>
                <w:szCs w:val="24"/>
              </w:rPr>
              <w:t>Serwer do analizy obrazu x1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szt</w:t>
            </w:r>
          </w:p>
        </w:tc>
        <w:tc>
          <w:tcPr>
            <w:tcW w:w="4825" w:type="dxa"/>
            <w:vAlign w:val="bottom"/>
          </w:tcPr>
          <w:p w:rsidR="00226801" w:rsidRPr="00BF4CEF" w:rsidRDefault="00226801" w:rsidP="009A0D3F">
            <w:pPr>
              <w:jc w:val="center"/>
            </w:pPr>
          </w:p>
        </w:tc>
      </w:tr>
      <w:tr w:rsidR="00226801" w:rsidRPr="00BF4CEF" w:rsidTr="009A0D3F">
        <w:trPr>
          <w:trHeight w:val="881"/>
        </w:trPr>
        <w:tc>
          <w:tcPr>
            <w:tcW w:w="4673" w:type="dxa"/>
            <w:vAlign w:val="center"/>
          </w:tcPr>
          <w:p w:rsidR="00226801" w:rsidRPr="00BF4CEF" w:rsidRDefault="00226801" w:rsidP="009A0D3F">
            <w:pPr>
              <w:pStyle w:val="BodyText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346B66">
              <w:rPr>
                <w:rFonts w:ascii="Times New Roman" w:hAnsi="Times New Roman"/>
                <w:sz w:val="24"/>
                <w:szCs w:val="24"/>
              </w:rPr>
              <w:t>Oprogramowanie do analizy obrazu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licencja x 4 szt</w:t>
            </w:r>
          </w:p>
        </w:tc>
        <w:tc>
          <w:tcPr>
            <w:tcW w:w="4825" w:type="dxa"/>
            <w:vAlign w:val="bottom"/>
          </w:tcPr>
          <w:p w:rsidR="00226801" w:rsidRPr="00BF4CEF" w:rsidRDefault="00226801" w:rsidP="009A0D3F">
            <w:pPr>
              <w:jc w:val="center"/>
            </w:pPr>
          </w:p>
        </w:tc>
      </w:tr>
      <w:tr w:rsidR="00226801" w:rsidRPr="00BF4CEF" w:rsidTr="009A0D3F">
        <w:trPr>
          <w:trHeight w:val="881"/>
        </w:trPr>
        <w:tc>
          <w:tcPr>
            <w:tcW w:w="4673" w:type="dxa"/>
            <w:vAlign w:val="center"/>
          </w:tcPr>
          <w:p w:rsidR="00226801" w:rsidRPr="00BF4CEF" w:rsidRDefault="00226801" w:rsidP="009A0D3F">
            <w:pPr>
              <w:pStyle w:val="BodyText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346B66">
              <w:rPr>
                <w:rFonts w:ascii="Times New Roman" w:hAnsi="Times New Roman"/>
                <w:sz w:val="24"/>
                <w:szCs w:val="24"/>
              </w:rPr>
              <w:t>Kamera szybkoobrotowa x1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szt</w:t>
            </w:r>
          </w:p>
        </w:tc>
        <w:tc>
          <w:tcPr>
            <w:tcW w:w="4825" w:type="dxa"/>
            <w:vAlign w:val="bottom"/>
          </w:tcPr>
          <w:p w:rsidR="00226801" w:rsidRPr="00BF4CEF" w:rsidRDefault="00226801" w:rsidP="009A0D3F">
            <w:pPr>
              <w:jc w:val="center"/>
            </w:pPr>
          </w:p>
        </w:tc>
      </w:tr>
      <w:tr w:rsidR="00226801" w:rsidRPr="00BF4CEF" w:rsidTr="009A0D3F">
        <w:trPr>
          <w:trHeight w:val="881"/>
        </w:trPr>
        <w:tc>
          <w:tcPr>
            <w:tcW w:w="4673" w:type="dxa"/>
            <w:vAlign w:val="center"/>
          </w:tcPr>
          <w:p w:rsidR="00226801" w:rsidRPr="00BF4CEF" w:rsidRDefault="00226801" w:rsidP="009A0D3F">
            <w:pPr>
              <w:pStyle w:val="BodyText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Pr="00346B66">
              <w:rPr>
                <w:rFonts w:ascii="Times New Roman" w:hAnsi="Times New Roman"/>
                <w:sz w:val="24"/>
                <w:szCs w:val="24"/>
              </w:rPr>
              <w:t>Kamera z stałym obiektywem x1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szt</w:t>
            </w:r>
          </w:p>
        </w:tc>
        <w:tc>
          <w:tcPr>
            <w:tcW w:w="4825" w:type="dxa"/>
            <w:vAlign w:val="bottom"/>
          </w:tcPr>
          <w:p w:rsidR="00226801" w:rsidRPr="00BF4CEF" w:rsidRDefault="00226801" w:rsidP="009A0D3F">
            <w:pPr>
              <w:jc w:val="center"/>
            </w:pPr>
          </w:p>
        </w:tc>
      </w:tr>
      <w:tr w:rsidR="00226801" w:rsidRPr="00BF4CEF" w:rsidTr="009A0D3F">
        <w:trPr>
          <w:trHeight w:val="881"/>
        </w:trPr>
        <w:tc>
          <w:tcPr>
            <w:tcW w:w="4673" w:type="dxa"/>
            <w:vAlign w:val="center"/>
          </w:tcPr>
          <w:p w:rsidR="00226801" w:rsidRPr="00BF4CEF" w:rsidRDefault="00226801" w:rsidP="009A0D3F">
            <w:pPr>
              <w:pStyle w:val="BodyText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 </w:t>
            </w:r>
            <w:r w:rsidRPr="00346B66">
              <w:rPr>
                <w:rFonts w:ascii="Times New Roman" w:hAnsi="Times New Roman"/>
                <w:sz w:val="24"/>
                <w:szCs w:val="24"/>
              </w:rPr>
              <w:t>Kamera z motoozoom x1</w:t>
            </w:r>
          </w:p>
        </w:tc>
        <w:tc>
          <w:tcPr>
            <w:tcW w:w="4825" w:type="dxa"/>
            <w:vAlign w:val="bottom"/>
          </w:tcPr>
          <w:p w:rsidR="00226801" w:rsidRPr="00BF4CEF" w:rsidRDefault="00226801" w:rsidP="009A0D3F">
            <w:pPr>
              <w:jc w:val="center"/>
            </w:pPr>
          </w:p>
        </w:tc>
      </w:tr>
      <w:tr w:rsidR="00226801" w:rsidRPr="00BF4CEF" w:rsidTr="009A0D3F">
        <w:trPr>
          <w:trHeight w:val="881"/>
        </w:trPr>
        <w:tc>
          <w:tcPr>
            <w:tcW w:w="4673" w:type="dxa"/>
            <w:vAlign w:val="center"/>
          </w:tcPr>
          <w:p w:rsidR="00226801" w:rsidRPr="00BF4CEF" w:rsidRDefault="00226801" w:rsidP="009A0D3F">
            <w:pPr>
              <w:pStyle w:val="BodyText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 Laptop</w:t>
            </w:r>
            <w:r w:rsidRPr="00346B66">
              <w:rPr>
                <w:rFonts w:ascii="Times New Roman" w:hAnsi="Times New Roman"/>
                <w:sz w:val="24"/>
                <w:szCs w:val="24"/>
              </w:rPr>
              <w:t xml:space="preserve"> x10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szt</w:t>
            </w:r>
          </w:p>
        </w:tc>
        <w:tc>
          <w:tcPr>
            <w:tcW w:w="4825" w:type="dxa"/>
            <w:vAlign w:val="bottom"/>
          </w:tcPr>
          <w:p w:rsidR="00226801" w:rsidRPr="00BF4CEF" w:rsidRDefault="00226801" w:rsidP="009A0D3F">
            <w:pPr>
              <w:jc w:val="center"/>
            </w:pPr>
          </w:p>
        </w:tc>
      </w:tr>
      <w:tr w:rsidR="00226801" w:rsidRPr="00BF4CEF" w:rsidTr="009A0D3F">
        <w:trPr>
          <w:trHeight w:val="881"/>
        </w:trPr>
        <w:tc>
          <w:tcPr>
            <w:tcW w:w="4673" w:type="dxa"/>
            <w:vAlign w:val="center"/>
          </w:tcPr>
          <w:p w:rsidR="00226801" w:rsidRPr="00BF4CEF" w:rsidRDefault="00226801" w:rsidP="009A0D3F">
            <w:pPr>
              <w:pStyle w:val="BodyText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7. </w:t>
            </w:r>
            <w:r w:rsidRPr="00346B66">
              <w:rPr>
                <w:rFonts w:ascii="Times New Roman" w:hAnsi="Times New Roman"/>
                <w:sz w:val="24"/>
                <w:szCs w:val="24"/>
              </w:rPr>
              <w:t>Słuchawki nauszne z mikrofonem x10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szt</w:t>
            </w:r>
          </w:p>
        </w:tc>
        <w:tc>
          <w:tcPr>
            <w:tcW w:w="4825" w:type="dxa"/>
            <w:vAlign w:val="bottom"/>
          </w:tcPr>
          <w:p w:rsidR="00226801" w:rsidRPr="00BF4CEF" w:rsidRDefault="00226801" w:rsidP="009A0D3F">
            <w:pPr>
              <w:jc w:val="center"/>
            </w:pPr>
          </w:p>
        </w:tc>
      </w:tr>
      <w:tr w:rsidR="00226801" w:rsidRPr="00BF4CEF" w:rsidTr="009A0D3F">
        <w:trPr>
          <w:trHeight w:val="881"/>
        </w:trPr>
        <w:tc>
          <w:tcPr>
            <w:tcW w:w="4673" w:type="dxa"/>
            <w:vAlign w:val="center"/>
          </w:tcPr>
          <w:p w:rsidR="00226801" w:rsidRPr="00BF4CEF" w:rsidRDefault="00226801" w:rsidP="009A0D3F">
            <w:pPr>
              <w:pStyle w:val="BodyText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8. </w:t>
            </w:r>
            <w:r w:rsidRPr="00346B66">
              <w:rPr>
                <w:rFonts w:ascii="Times New Roman" w:hAnsi="Times New Roman"/>
                <w:sz w:val="24"/>
                <w:szCs w:val="24"/>
              </w:rPr>
              <w:t>Zabudowa z rygipsu</w:t>
            </w:r>
            <w:r>
              <w:rPr>
                <w:rFonts w:ascii="Times New Roman" w:hAnsi="Times New Roman"/>
                <w:sz w:val="24"/>
                <w:szCs w:val="24"/>
              </w:rPr>
              <w:t>, dostarczenie i zamontowanie „weneckiego</w:t>
            </w:r>
            <w:r w:rsidRPr="00346B66">
              <w:rPr>
                <w:rFonts w:ascii="Times New Roman" w:hAnsi="Times New Roman"/>
                <w:sz w:val="24"/>
                <w:szCs w:val="24"/>
              </w:rPr>
              <w:t xml:space="preserve"> lust</w:t>
            </w:r>
            <w:r>
              <w:rPr>
                <w:rFonts w:ascii="Times New Roman" w:hAnsi="Times New Roman"/>
                <w:sz w:val="24"/>
                <w:szCs w:val="24"/>
              </w:rPr>
              <w:t>ra”</w:t>
            </w:r>
          </w:p>
        </w:tc>
        <w:tc>
          <w:tcPr>
            <w:tcW w:w="4825" w:type="dxa"/>
            <w:vAlign w:val="bottom"/>
          </w:tcPr>
          <w:p w:rsidR="00226801" w:rsidRPr="00BF4CEF" w:rsidRDefault="00226801" w:rsidP="009A0D3F">
            <w:pPr>
              <w:jc w:val="center"/>
            </w:pPr>
          </w:p>
        </w:tc>
      </w:tr>
      <w:tr w:rsidR="00226801" w:rsidRPr="00BF4CEF" w:rsidTr="009A0D3F">
        <w:trPr>
          <w:trHeight w:val="881"/>
        </w:trPr>
        <w:tc>
          <w:tcPr>
            <w:tcW w:w="4673" w:type="dxa"/>
            <w:vAlign w:val="center"/>
          </w:tcPr>
          <w:p w:rsidR="00226801" w:rsidRPr="00BF4CEF" w:rsidRDefault="00226801" w:rsidP="009A0D3F">
            <w:pPr>
              <w:pStyle w:val="BodyText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 wykonanie stołu/biurka</w:t>
            </w:r>
            <w:r w:rsidRPr="00346B66">
              <w:rPr>
                <w:rFonts w:ascii="Times New Roman" w:hAnsi="Times New Roman"/>
                <w:sz w:val="24"/>
                <w:szCs w:val="24"/>
              </w:rPr>
              <w:t xml:space="preserve"> komputerowe</w:t>
            </w:r>
            <w:r>
              <w:rPr>
                <w:rFonts w:ascii="Times New Roman" w:hAnsi="Times New Roman"/>
                <w:sz w:val="24"/>
                <w:szCs w:val="24"/>
              </w:rPr>
              <w:t>go</w:t>
            </w:r>
            <w:r w:rsidRPr="00346B66">
              <w:rPr>
                <w:rFonts w:ascii="Times New Roman" w:hAnsi="Times New Roman"/>
                <w:sz w:val="24"/>
                <w:szCs w:val="24"/>
              </w:rPr>
              <w:t xml:space="preserve"> z ruchomymi przesłonami </w:t>
            </w:r>
            <w:r>
              <w:rPr>
                <w:rFonts w:ascii="Times New Roman" w:hAnsi="Times New Roman"/>
                <w:sz w:val="24"/>
                <w:szCs w:val="24"/>
              </w:rPr>
              <w:t>dla 10 stanowisk</w:t>
            </w:r>
          </w:p>
        </w:tc>
        <w:tc>
          <w:tcPr>
            <w:tcW w:w="4825" w:type="dxa"/>
            <w:vAlign w:val="bottom"/>
          </w:tcPr>
          <w:p w:rsidR="00226801" w:rsidRPr="00BF4CEF" w:rsidRDefault="00226801" w:rsidP="009A0D3F">
            <w:pPr>
              <w:jc w:val="center"/>
            </w:pPr>
          </w:p>
        </w:tc>
      </w:tr>
      <w:tr w:rsidR="00226801" w:rsidRPr="00BF4CEF" w:rsidTr="009A0D3F">
        <w:trPr>
          <w:trHeight w:val="881"/>
        </w:trPr>
        <w:tc>
          <w:tcPr>
            <w:tcW w:w="4673" w:type="dxa"/>
            <w:vAlign w:val="center"/>
          </w:tcPr>
          <w:p w:rsidR="00226801" w:rsidRDefault="00226801" w:rsidP="009A0D3F">
            <w:pPr>
              <w:pStyle w:val="Akapitzlist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26801" w:rsidRPr="004D5E16" w:rsidRDefault="00226801" w:rsidP="009A0D3F">
            <w:pPr>
              <w:pStyle w:val="Akapitzlis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5E16">
              <w:rPr>
                <w:rFonts w:ascii="Times New Roman" w:hAnsi="Times New Roman"/>
                <w:sz w:val="24"/>
                <w:szCs w:val="24"/>
              </w:rPr>
              <w:t>10. Biurko</w:t>
            </w:r>
          </w:p>
        </w:tc>
        <w:tc>
          <w:tcPr>
            <w:tcW w:w="4825" w:type="dxa"/>
            <w:vAlign w:val="bottom"/>
          </w:tcPr>
          <w:p w:rsidR="00226801" w:rsidRPr="00BF4CEF" w:rsidRDefault="00226801" w:rsidP="009A0D3F">
            <w:pPr>
              <w:jc w:val="center"/>
            </w:pPr>
          </w:p>
        </w:tc>
      </w:tr>
      <w:tr w:rsidR="00226801" w:rsidRPr="00BF4CEF" w:rsidTr="009A0D3F">
        <w:trPr>
          <w:trHeight w:val="881"/>
        </w:trPr>
        <w:tc>
          <w:tcPr>
            <w:tcW w:w="4673" w:type="dxa"/>
            <w:vAlign w:val="center"/>
          </w:tcPr>
          <w:p w:rsidR="00226801" w:rsidRPr="00BF4CEF" w:rsidRDefault="00226801" w:rsidP="009A0D3F">
            <w:pPr>
              <w:pStyle w:val="BodyText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11. </w:t>
            </w:r>
            <w:r w:rsidRPr="00346B66">
              <w:rPr>
                <w:rFonts w:ascii="Times New Roman" w:hAnsi="Times New Roman"/>
                <w:sz w:val="24"/>
                <w:szCs w:val="24"/>
              </w:rPr>
              <w:t>Oprogramowanie do obróbki, porządkowania i  przechowywania zdjęć x1</w:t>
            </w:r>
          </w:p>
        </w:tc>
        <w:tc>
          <w:tcPr>
            <w:tcW w:w="4825" w:type="dxa"/>
            <w:vAlign w:val="bottom"/>
          </w:tcPr>
          <w:p w:rsidR="00226801" w:rsidRPr="00BF4CEF" w:rsidRDefault="00226801" w:rsidP="009A0D3F">
            <w:pPr>
              <w:jc w:val="center"/>
            </w:pPr>
          </w:p>
        </w:tc>
      </w:tr>
      <w:tr w:rsidR="00226801" w:rsidRPr="00BF4CEF" w:rsidTr="009A0D3F">
        <w:trPr>
          <w:trHeight w:val="881"/>
        </w:trPr>
        <w:tc>
          <w:tcPr>
            <w:tcW w:w="4673" w:type="dxa"/>
            <w:vAlign w:val="center"/>
          </w:tcPr>
          <w:p w:rsidR="00226801" w:rsidRPr="00BF4CEF" w:rsidRDefault="00226801" w:rsidP="009A0D3F">
            <w:pPr>
              <w:pStyle w:val="BodyText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12. </w:t>
            </w:r>
            <w:r w:rsidRPr="00346B66">
              <w:rPr>
                <w:rFonts w:ascii="Times New Roman" w:hAnsi="Times New Roman"/>
                <w:sz w:val="24"/>
                <w:szCs w:val="24"/>
              </w:rPr>
              <w:t>Oprogramowanie biurowe x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6B66"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szt.</w:t>
            </w:r>
          </w:p>
        </w:tc>
        <w:tc>
          <w:tcPr>
            <w:tcW w:w="4825" w:type="dxa"/>
            <w:vAlign w:val="bottom"/>
          </w:tcPr>
          <w:p w:rsidR="00226801" w:rsidRPr="00BF4CEF" w:rsidRDefault="00226801" w:rsidP="009A0D3F">
            <w:pPr>
              <w:jc w:val="center"/>
            </w:pPr>
          </w:p>
        </w:tc>
      </w:tr>
      <w:tr w:rsidR="00226801" w:rsidRPr="00BF4CEF" w:rsidTr="009A0D3F">
        <w:trPr>
          <w:trHeight w:val="881"/>
        </w:trPr>
        <w:tc>
          <w:tcPr>
            <w:tcW w:w="4673" w:type="dxa"/>
            <w:vAlign w:val="center"/>
          </w:tcPr>
          <w:p w:rsidR="00226801" w:rsidRPr="00BF4CEF" w:rsidRDefault="00226801" w:rsidP="009A0D3F">
            <w:pPr>
              <w:pStyle w:val="BodyText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13. </w:t>
            </w:r>
            <w:r w:rsidRPr="00346B66">
              <w:rPr>
                <w:rFonts w:ascii="Times New Roman" w:hAnsi="Times New Roman"/>
                <w:sz w:val="24"/>
                <w:szCs w:val="24"/>
              </w:rPr>
              <w:t>Oprogramowanie do analizy danych x3 licencje</w:t>
            </w:r>
          </w:p>
        </w:tc>
        <w:tc>
          <w:tcPr>
            <w:tcW w:w="4825" w:type="dxa"/>
            <w:vAlign w:val="bottom"/>
          </w:tcPr>
          <w:p w:rsidR="00226801" w:rsidRPr="00BF4CEF" w:rsidRDefault="00226801" w:rsidP="009A0D3F">
            <w:pPr>
              <w:jc w:val="center"/>
            </w:pPr>
          </w:p>
        </w:tc>
      </w:tr>
      <w:tr w:rsidR="00226801" w:rsidRPr="00BF4CEF" w:rsidTr="009A0D3F">
        <w:trPr>
          <w:trHeight w:val="881"/>
        </w:trPr>
        <w:tc>
          <w:tcPr>
            <w:tcW w:w="4673" w:type="dxa"/>
            <w:vAlign w:val="center"/>
          </w:tcPr>
          <w:p w:rsidR="00226801" w:rsidRPr="00BF4CEF" w:rsidRDefault="00226801" w:rsidP="009A0D3F">
            <w:pPr>
              <w:pStyle w:val="BodyText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14. </w:t>
            </w:r>
            <w:r w:rsidRPr="00346B66">
              <w:rPr>
                <w:rFonts w:ascii="Times New Roman" w:hAnsi="Times New Roman"/>
                <w:sz w:val="24"/>
                <w:szCs w:val="24"/>
              </w:rPr>
              <w:t>Mikser z wzmacniaczem i 2 głośnikami x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6B66">
              <w:rPr>
                <w:rFonts w:ascii="Times New Roman" w:hAnsi="Times New Roman"/>
                <w:sz w:val="24"/>
                <w:szCs w:val="24"/>
              </w:rPr>
              <w:t>1 i mikrofonami</w:t>
            </w:r>
          </w:p>
        </w:tc>
        <w:tc>
          <w:tcPr>
            <w:tcW w:w="4825" w:type="dxa"/>
            <w:vAlign w:val="bottom"/>
          </w:tcPr>
          <w:p w:rsidR="00226801" w:rsidRPr="00BF4CEF" w:rsidRDefault="00226801" w:rsidP="009A0D3F">
            <w:pPr>
              <w:jc w:val="center"/>
            </w:pPr>
          </w:p>
        </w:tc>
      </w:tr>
      <w:tr w:rsidR="00226801" w:rsidRPr="00BF4CEF" w:rsidTr="009A0D3F">
        <w:trPr>
          <w:trHeight w:val="881"/>
        </w:trPr>
        <w:tc>
          <w:tcPr>
            <w:tcW w:w="4673" w:type="dxa"/>
            <w:vAlign w:val="center"/>
          </w:tcPr>
          <w:p w:rsidR="00226801" w:rsidRPr="00BF4CEF" w:rsidRDefault="00226801" w:rsidP="009A0D3F">
            <w:pPr>
              <w:pStyle w:val="BodyText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15. </w:t>
            </w:r>
            <w:r w:rsidRPr="00346B66">
              <w:rPr>
                <w:rFonts w:ascii="Times New Roman" w:hAnsi="Times New Roman"/>
                <w:sz w:val="24"/>
                <w:szCs w:val="24"/>
              </w:rPr>
              <w:t>Wdrożenie i konfiguracja całości systemu do analiz x1</w:t>
            </w:r>
          </w:p>
        </w:tc>
        <w:tc>
          <w:tcPr>
            <w:tcW w:w="4825" w:type="dxa"/>
            <w:vAlign w:val="bottom"/>
          </w:tcPr>
          <w:p w:rsidR="00226801" w:rsidRPr="00BF4CEF" w:rsidRDefault="00226801" w:rsidP="009A0D3F">
            <w:pPr>
              <w:jc w:val="center"/>
            </w:pPr>
          </w:p>
        </w:tc>
      </w:tr>
      <w:tr w:rsidR="00226801" w:rsidRPr="00BF4CEF" w:rsidTr="009A0D3F">
        <w:trPr>
          <w:trHeight w:val="881"/>
        </w:trPr>
        <w:tc>
          <w:tcPr>
            <w:tcW w:w="4673" w:type="dxa"/>
            <w:vAlign w:val="center"/>
          </w:tcPr>
          <w:p w:rsidR="00226801" w:rsidRPr="00346B66" w:rsidRDefault="00226801" w:rsidP="009A0D3F">
            <w:pPr>
              <w:pStyle w:val="BodyText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16. </w:t>
            </w:r>
            <w:r w:rsidRPr="00346B66">
              <w:rPr>
                <w:rFonts w:ascii="Times New Roman" w:hAnsi="Times New Roman"/>
                <w:sz w:val="24"/>
                <w:szCs w:val="24"/>
              </w:rPr>
              <w:t>Kamera FishEye</w:t>
            </w:r>
          </w:p>
        </w:tc>
        <w:tc>
          <w:tcPr>
            <w:tcW w:w="4825" w:type="dxa"/>
            <w:vAlign w:val="bottom"/>
          </w:tcPr>
          <w:p w:rsidR="00226801" w:rsidRPr="00BF4CEF" w:rsidRDefault="00226801" w:rsidP="009A0D3F">
            <w:pPr>
              <w:jc w:val="center"/>
            </w:pPr>
          </w:p>
        </w:tc>
      </w:tr>
      <w:tr w:rsidR="00226801" w:rsidRPr="00BF4CEF" w:rsidTr="009A0D3F">
        <w:trPr>
          <w:trHeight w:val="881"/>
        </w:trPr>
        <w:tc>
          <w:tcPr>
            <w:tcW w:w="4673" w:type="dxa"/>
            <w:vAlign w:val="center"/>
          </w:tcPr>
          <w:p w:rsidR="00226801" w:rsidRPr="00346B66" w:rsidRDefault="00226801" w:rsidP="009A0D3F">
            <w:pPr>
              <w:pStyle w:val="Akapitzlist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17. </w:t>
            </w:r>
            <w:r w:rsidRPr="00346B66">
              <w:rPr>
                <w:rFonts w:ascii="Times New Roman" w:hAnsi="Times New Roman"/>
                <w:sz w:val="24"/>
                <w:szCs w:val="24"/>
              </w:rPr>
              <w:t>Szafa Rack</w:t>
            </w:r>
          </w:p>
          <w:p w:rsidR="00226801" w:rsidRPr="00346B66" w:rsidRDefault="00226801" w:rsidP="009A0D3F">
            <w:pPr>
              <w:pStyle w:val="BodyText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5" w:type="dxa"/>
            <w:vAlign w:val="bottom"/>
          </w:tcPr>
          <w:p w:rsidR="00226801" w:rsidRPr="00BF4CEF" w:rsidRDefault="00226801" w:rsidP="009A0D3F">
            <w:pPr>
              <w:jc w:val="center"/>
            </w:pPr>
          </w:p>
        </w:tc>
      </w:tr>
      <w:tr w:rsidR="00226801" w:rsidRPr="00BF4CEF" w:rsidTr="009A0D3F">
        <w:trPr>
          <w:trHeight w:val="881"/>
        </w:trPr>
        <w:tc>
          <w:tcPr>
            <w:tcW w:w="4673" w:type="dxa"/>
            <w:vAlign w:val="center"/>
          </w:tcPr>
          <w:p w:rsidR="00226801" w:rsidRPr="00346B66" w:rsidRDefault="00226801" w:rsidP="009A0D3F">
            <w:pPr>
              <w:pStyle w:val="Akapitzlist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18. </w:t>
            </w:r>
            <w:r w:rsidRPr="00346B66">
              <w:rPr>
                <w:rFonts w:ascii="Times New Roman" w:hAnsi="Times New Roman"/>
                <w:sz w:val="24"/>
                <w:szCs w:val="24"/>
              </w:rPr>
              <w:t>Switch</w:t>
            </w:r>
          </w:p>
          <w:p w:rsidR="00226801" w:rsidRPr="00346B66" w:rsidRDefault="00226801" w:rsidP="009A0D3F">
            <w:pPr>
              <w:pStyle w:val="BodyText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5" w:type="dxa"/>
            <w:vAlign w:val="bottom"/>
          </w:tcPr>
          <w:p w:rsidR="00226801" w:rsidRPr="00BF4CEF" w:rsidRDefault="00226801" w:rsidP="009A0D3F">
            <w:pPr>
              <w:jc w:val="center"/>
            </w:pPr>
          </w:p>
        </w:tc>
      </w:tr>
      <w:tr w:rsidR="00226801" w:rsidRPr="00BF4CEF" w:rsidTr="009A0D3F">
        <w:trPr>
          <w:trHeight w:val="881"/>
        </w:trPr>
        <w:tc>
          <w:tcPr>
            <w:tcW w:w="4673" w:type="dxa"/>
            <w:vAlign w:val="center"/>
          </w:tcPr>
          <w:p w:rsidR="00226801" w:rsidRPr="00346B66" w:rsidRDefault="00226801" w:rsidP="009A0D3F">
            <w:pPr>
              <w:pStyle w:val="Akapitzlist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19. </w:t>
            </w:r>
            <w:r w:rsidRPr="00346B66">
              <w:rPr>
                <w:rFonts w:ascii="Times New Roman" w:hAnsi="Times New Roman"/>
                <w:sz w:val="24"/>
                <w:szCs w:val="24"/>
              </w:rPr>
              <w:t xml:space="preserve">Krzesła </w:t>
            </w:r>
            <w:r>
              <w:rPr>
                <w:rFonts w:ascii="Times New Roman" w:hAnsi="Times New Roman"/>
                <w:sz w:val="24"/>
                <w:szCs w:val="24"/>
              </w:rPr>
              <w:t>x 10 szt.</w:t>
            </w:r>
          </w:p>
          <w:p w:rsidR="00226801" w:rsidRPr="00346B66" w:rsidRDefault="00226801" w:rsidP="009A0D3F">
            <w:pPr>
              <w:pStyle w:val="BodyText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5" w:type="dxa"/>
            <w:vAlign w:val="bottom"/>
          </w:tcPr>
          <w:p w:rsidR="00226801" w:rsidRPr="00BF4CEF" w:rsidRDefault="00226801" w:rsidP="009A0D3F">
            <w:pPr>
              <w:jc w:val="center"/>
            </w:pPr>
          </w:p>
        </w:tc>
      </w:tr>
      <w:tr w:rsidR="00226801" w:rsidRPr="00BF4CEF" w:rsidTr="009A0D3F">
        <w:trPr>
          <w:trHeight w:val="881"/>
        </w:trPr>
        <w:tc>
          <w:tcPr>
            <w:tcW w:w="4673" w:type="dxa"/>
            <w:vAlign w:val="center"/>
          </w:tcPr>
          <w:p w:rsidR="00226801" w:rsidRPr="00346B66" w:rsidRDefault="00226801" w:rsidP="009A0D3F">
            <w:pPr>
              <w:pStyle w:val="Akapitzlist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20. </w:t>
            </w:r>
            <w:r w:rsidRPr="00346B66">
              <w:rPr>
                <w:rFonts w:ascii="Times New Roman" w:hAnsi="Times New Roman"/>
                <w:sz w:val="24"/>
                <w:szCs w:val="24"/>
              </w:rPr>
              <w:t>Listwa zasilająca do szafy Rack.</w:t>
            </w:r>
          </w:p>
          <w:p w:rsidR="00226801" w:rsidRPr="00346B66" w:rsidRDefault="00226801" w:rsidP="009A0D3F">
            <w:pPr>
              <w:pStyle w:val="BodyText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5" w:type="dxa"/>
            <w:vAlign w:val="bottom"/>
          </w:tcPr>
          <w:p w:rsidR="00226801" w:rsidRPr="00BF4CEF" w:rsidRDefault="00226801" w:rsidP="009A0D3F">
            <w:pPr>
              <w:jc w:val="center"/>
            </w:pPr>
          </w:p>
        </w:tc>
      </w:tr>
      <w:tr w:rsidR="00226801" w:rsidRPr="00BF4CEF" w:rsidTr="009A0D3F">
        <w:trPr>
          <w:trHeight w:val="445"/>
          <w:tblHeader/>
        </w:trPr>
        <w:tc>
          <w:tcPr>
            <w:tcW w:w="9498" w:type="dxa"/>
            <w:gridSpan w:val="2"/>
            <w:shd w:val="clear" w:color="auto" w:fill="E6E6E6"/>
            <w:vAlign w:val="center"/>
          </w:tcPr>
          <w:p w:rsidR="00226801" w:rsidRPr="00BF4CEF" w:rsidRDefault="00226801" w:rsidP="009A0D3F">
            <w:pPr>
              <w:pStyle w:val="BodyText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4C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OFERUJEMY ZREALIZOWANIE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CAŁOŚCI </w:t>
            </w:r>
            <w:r w:rsidRPr="00BF4CEF">
              <w:rPr>
                <w:rFonts w:ascii="Times New Roman" w:hAnsi="Times New Roman" w:cs="Times New Roman"/>
                <w:b/>
                <w:sz w:val="24"/>
                <w:szCs w:val="24"/>
              </w:rPr>
              <w:t>PRZEDMIOTU ZAMÓWIENIA</w:t>
            </w:r>
          </w:p>
        </w:tc>
      </w:tr>
      <w:tr w:rsidR="00226801" w:rsidRPr="00035E26" w:rsidTr="009A0D3F">
        <w:trPr>
          <w:trHeight w:val="881"/>
        </w:trPr>
        <w:tc>
          <w:tcPr>
            <w:tcW w:w="4673" w:type="dxa"/>
            <w:shd w:val="clear" w:color="auto" w:fill="E6E6E6"/>
            <w:vAlign w:val="center"/>
          </w:tcPr>
          <w:p w:rsidR="00226801" w:rsidRPr="00035E26" w:rsidRDefault="00226801" w:rsidP="009A0D3F">
            <w:pPr>
              <w:pStyle w:val="BodyText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5E26">
              <w:rPr>
                <w:rFonts w:ascii="Times New Roman" w:hAnsi="Times New Roman" w:cs="Times New Roman"/>
                <w:b/>
                <w:sz w:val="24"/>
                <w:szCs w:val="24"/>
              </w:rPr>
              <w:t>Wartość brutto za zrealizowanie przedmiotu zamówienia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(PKT. 1-20)</w:t>
            </w:r>
            <w:r w:rsidRPr="00035E2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4825" w:type="dxa"/>
            <w:shd w:val="clear" w:color="auto" w:fill="E6E6E6"/>
            <w:vAlign w:val="bottom"/>
          </w:tcPr>
          <w:p w:rsidR="00226801" w:rsidRPr="00035E26" w:rsidRDefault="00226801" w:rsidP="009A0D3F">
            <w:pPr>
              <w:jc w:val="center"/>
              <w:rPr>
                <w:b/>
              </w:rPr>
            </w:pPr>
            <w:r w:rsidRPr="00035E26">
              <w:rPr>
                <w:b/>
              </w:rPr>
              <w:t>....................</w:t>
            </w:r>
          </w:p>
        </w:tc>
      </w:tr>
      <w:tr w:rsidR="00226801" w:rsidRPr="00035E26" w:rsidTr="009A0D3F">
        <w:trPr>
          <w:trHeight w:val="881"/>
        </w:trPr>
        <w:tc>
          <w:tcPr>
            <w:tcW w:w="4673" w:type="dxa"/>
            <w:vAlign w:val="center"/>
          </w:tcPr>
          <w:p w:rsidR="00226801" w:rsidRPr="00035E26" w:rsidRDefault="00226801" w:rsidP="009A0D3F">
            <w:pPr>
              <w:pStyle w:val="BodyText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5E26">
              <w:rPr>
                <w:rFonts w:ascii="Times New Roman" w:hAnsi="Times New Roman" w:cs="Times New Roman"/>
                <w:b/>
                <w:sz w:val="24"/>
                <w:szCs w:val="24"/>
              </w:rPr>
              <w:t>Słownie wartość brutto za zrealizowanie przedmiotu zamówienia:</w:t>
            </w:r>
          </w:p>
        </w:tc>
        <w:tc>
          <w:tcPr>
            <w:tcW w:w="4825" w:type="dxa"/>
            <w:vAlign w:val="bottom"/>
          </w:tcPr>
          <w:p w:rsidR="00226801" w:rsidRPr="00035E26" w:rsidRDefault="00226801" w:rsidP="009A0D3F">
            <w:pPr>
              <w:jc w:val="center"/>
              <w:rPr>
                <w:b/>
              </w:rPr>
            </w:pPr>
            <w:r w:rsidRPr="00035E26">
              <w:rPr>
                <w:b/>
              </w:rPr>
              <w:t>……………………………….</w:t>
            </w:r>
          </w:p>
        </w:tc>
      </w:tr>
    </w:tbl>
    <w:p w:rsidR="00226801" w:rsidRPr="00DC0BB6" w:rsidRDefault="00226801" w:rsidP="00525315">
      <w:pPr>
        <w:jc w:val="center"/>
        <w:rPr>
          <w:b/>
        </w:rPr>
      </w:pPr>
    </w:p>
    <w:p w:rsidR="00226801" w:rsidRPr="00975EBE" w:rsidRDefault="00226801" w:rsidP="00A812E9">
      <w:pPr>
        <w:jc w:val="both"/>
        <w:rPr>
          <w:b/>
        </w:rPr>
      </w:pPr>
      <w:r w:rsidRPr="00975EBE">
        <w:rPr>
          <w:b/>
        </w:rPr>
        <w:t xml:space="preserve">Oferta cenowa ma charakter informacyjny i będzie służyć jedynie rozpoznaniu cen na rynku </w:t>
      </w:r>
      <w:r>
        <w:rPr>
          <w:b/>
        </w:rPr>
        <w:br/>
      </w:r>
      <w:r w:rsidRPr="00975EBE">
        <w:rPr>
          <w:b/>
        </w:rPr>
        <w:t xml:space="preserve">w </w:t>
      </w:r>
      <w:r>
        <w:rPr>
          <w:b/>
        </w:rPr>
        <w:t xml:space="preserve">w/w </w:t>
      </w:r>
      <w:r w:rsidRPr="00975EBE">
        <w:rPr>
          <w:b/>
        </w:rPr>
        <w:t xml:space="preserve">zakresie oraz oszacowaniu wartości zamówienia przed wszczęciem </w:t>
      </w:r>
      <w:r>
        <w:rPr>
          <w:b/>
        </w:rPr>
        <w:t xml:space="preserve">właściwej </w:t>
      </w:r>
      <w:r w:rsidRPr="00975EBE">
        <w:rPr>
          <w:b/>
        </w:rPr>
        <w:t>procedury o udzielenie zamówienia publicznego.</w:t>
      </w:r>
    </w:p>
    <w:p w:rsidR="00226801" w:rsidRPr="00DC0BB6" w:rsidRDefault="00226801" w:rsidP="00525315">
      <w:pPr>
        <w:jc w:val="both"/>
      </w:pPr>
    </w:p>
    <w:p w:rsidR="00226801" w:rsidRPr="00DC0BB6" w:rsidRDefault="00226801" w:rsidP="00525315">
      <w:pPr>
        <w:jc w:val="both"/>
      </w:pPr>
    </w:p>
    <w:p w:rsidR="00226801" w:rsidRPr="00DC0BB6" w:rsidRDefault="00226801" w:rsidP="00525315">
      <w:pPr>
        <w:jc w:val="both"/>
      </w:pPr>
    </w:p>
    <w:p w:rsidR="00226801" w:rsidRPr="00DC0BB6" w:rsidRDefault="00226801" w:rsidP="00525315">
      <w:pPr>
        <w:jc w:val="both"/>
      </w:pPr>
      <w:r w:rsidRPr="00DC0BB6">
        <w:t>Ponadto oświadczamy, że:</w:t>
      </w:r>
    </w:p>
    <w:p w:rsidR="00226801" w:rsidRPr="00DC0BB6" w:rsidRDefault="00226801" w:rsidP="00525315">
      <w:pPr>
        <w:pStyle w:val="NoSpacing"/>
        <w:numPr>
          <w:ilvl w:val="0"/>
          <w:numId w:val="2"/>
        </w:numPr>
        <w:suppressAutoHyphens/>
        <w:contextualSpacing/>
        <w:jc w:val="both"/>
        <w:rPr>
          <w:rFonts w:ascii="Times New Roman" w:hAnsi="Times New Roman"/>
          <w:sz w:val="24"/>
          <w:szCs w:val="24"/>
        </w:rPr>
      </w:pPr>
      <w:r w:rsidRPr="00DC0BB6">
        <w:rPr>
          <w:rFonts w:ascii="Times New Roman" w:hAnsi="Times New Roman"/>
          <w:sz w:val="24"/>
          <w:szCs w:val="24"/>
        </w:rPr>
        <w:t>Oferta cenowa jest ważna 30 dni od daty złożenia.</w:t>
      </w:r>
    </w:p>
    <w:p w:rsidR="00226801" w:rsidRPr="00DC0BB6" w:rsidRDefault="00226801" w:rsidP="00525315">
      <w:pPr>
        <w:pStyle w:val="NoSpacing"/>
        <w:numPr>
          <w:ilvl w:val="0"/>
          <w:numId w:val="2"/>
        </w:numPr>
        <w:suppressAutoHyphens/>
        <w:contextualSpacing/>
        <w:jc w:val="both"/>
        <w:rPr>
          <w:rFonts w:ascii="Times New Roman" w:hAnsi="Times New Roman"/>
          <w:sz w:val="24"/>
          <w:szCs w:val="24"/>
        </w:rPr>
      </w:pPr>
      <w:r w:rsidRPr="00DC0BB6">
        <w:rPr>
          <w:rFonts w:ascii="Times New Roman" w:hAnsi="Times New Roman"/>
          <w:sz w:val="24"/>
          <w:szCs w:val="24"/>
        </w:rPr>
        <w:t xml:space="preserve">Posiadam/posiadamy niezbędne uprawnienia konieczne do realizacji powierzonego zadania i/lub dysponuje potencjałem technicznym i kadrowym zdolnym do wykonania zamówienia. </w:t>
      </w:r>
    </w:p>
    <w:p w:rsidR="00226801" w:rsidRPr="00DC0BB6" w:rsidRDefault="00226801" w:rsidP="00525315">
      <w:pPr>
        <w:pStyle w:val="Default"/>
        <w:ind w:left="349"/>
        <w:contextualSpacing/>
        <w:jc w:val="both"/>
        <w:rPr>
          <w:rFonts w:ascii="Times New Roman" w:hAnsi="Times New Roman" w:cs="Times New Roman"/>
        </w:rPr>
      </w:pPr>
    </w:p>
    <w:p w:rsidR="00226801" w:rsidRPr="00DC0BB6" w:rsidRDefault="00226801" w:rsidP="00525315">
      <w:pPr>
        <w:pStyle w:val="Default"/>
        <w:ind w:left="349"/>
        <w:contextualSpacing/>
        <w:jc w:val="both"/>
        <w:rPr>
          <w:rFonts w:ascii="Times New Roman" w:hAnsi="Times New Roman" w:cs="Times New Roman"/>
        </w:rPr>
      </w:pPr>
    </w:p>
    <w:p w:rsidR="00226801" w:rsidRPr="00DC0BB6" w:rsidRDefault="00226801" w:rsidP="00525315">
      <w:pPr>
        <w:tabs>
          <w:tab w:val="left" w:pos="900"/>
        </w:tabs>
        <w:jc w:val="right"/>
      </w:pPr>
      <w:r w:rsidRPr="00DC0BB6">
        <w:t xml:space="preserve">………………..................................................... </w:t>
      </w:r>
    </w:p>
    <w:p w:rsidR="00226801" w:rsidRPr="00DC0BB6" w:rsidRDefault="00226801" w:rsidP="00525315">
      <w:pPr>
        <w:tabs>
          <w:tab w:val="left" w:pos="900"/>
        </w:tabs>
        <w:jc w:val="right"/>
      </w:pPr>
      <w:r w:rsidRPr="00DC0BB6">
        <w:t>Data, podpis osoby upoważnione</w:t>
      </w:r>
      <w:r>
        <w:t>j</w:t>
      </w:r>
    </w:p>
    <w:p w:rsidR="00226801" w:rsidRPr="00DC0BB6" w:rsidRDefault="00226801" w:rsidP="00525315"/>
    <w:p w:rsidR="00226801" w:rsidRPr="00DC0BB6" w:rsidRDefault="00226801" w:rsidP="00525315"/>
    <w:sectPr w:rsidR="00226801" w:rsidRPr="00DC0BB6" w:rsidSect="00235A21">
      <w:headerReference w:type="default" r:id="rId8"/>
      <w:footerReference w:type="default" r:id="rId9"/>
      <w:pgSz w:w="11906" w:h="16838"/>
      <w:pgMar w:top="1417" w:right="1133" w:bottom="1417" w:left="1276" w:header="284" w:footer="66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6801" w:rsidRDefault="00226801">
      <w:r>
        <w:separator/>
      </w:r>
    </w:p>
  </w:endnote>
  <w:endnote w:type="continuationSeparator" w:id="0">
    <w:p w:rsidR="00226801" w:rsidRDefault="002268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libri Light">
    <w:altName w:val="Calibri"/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 PL KaitiM GB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Lohit Hindi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801" w:rsidRPr="005A4C07" w:rsidRDefault="00226801" w:rsidP="0038487F">
    <w:pPr>
      <w:pStyle w:val="Footer"/>
      <w:ind w:left="142"/>
      <w:jc w:val="both"/>
      <w:rPr>
        <w:sz w:val="18"/>
        <w:szCs w:val="18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3" o:spid="_x0000_s2049" type="#_x0000_t75" alt="godlo" style="position:absolute;left:0;text-align:left;margin-left:-39.3pt;margin-top:20.5pt;width:35.65pt;height:35.65pt;z-index:-251656192;visibility:visible" wrapcoords="-450 0 -450 21150 21600 21150 21600 0 -450 0">
          <v:imagedata r:id="rId1" o:title=""/>
          <w10:wrap type="tight"/>
        </v:shape>
      </w:pict>
    </w:r>
    <w:r w:rsidRPr="005A4C07">
      <w:rPr>
        <w:sz w:val="18"/>
        <w:szCs w:val="18"/>
      </w:rPr>
      <w:t xml:space="preserve">Projekt jest współfinansowany ze środków Unii Europejskiej w ramach Europejskiego Funduszu Społecznego </w:t>
    </w:r>
    <w:r w:rsidRPr="005A4C07">
      <w:rPr>
        <w:sz w:val="18"/>
        <w:szCs w:val="18"/>
      </w:rPr>
      <w:br/>
    </w:r>
    <w:r w:rsidRPr="003D3CBA">
      <w:rPr>
        <w:sz w:val="18"/>
        <w:szCs w:val="18"/>
      </w:rPr>
      <w:t>Działanie 3.5 Kom</w:t>
    </w:r>
    <w:smartTag w:uri="urn:schemas-microsoft-com:office:smarttags" w:element="PersonName">
      <w:r w:rsidRPr="003D3CBA">
        <w:rPr>
          <w:sz w:val="18"/>
          <w:szCs w:val="18"/>
        </w:rPr>
        <w:t>pl</w:t>
      </w:r>
    </w:smartTag>
    <w:r w:rsidRPr="003D3CBA">
      <w:rPr>
        <w:sz w:val="18"/>
        <w:szCs w:val="18"/>
      </w:rPr>
      <w:t>eksowe programy szkół wyższych</w:t>
    </w:r>
    <w:r>
      <w:rPr>
        <w:sz w:val="16"/>
        <w:szCs w:val="16"/>
      </w:rPr>
      <w:t xml:space="preserve"> </w:t>
    </w:r>
    <w:r w:rsidRPr="005A4C07">
      <w:rPr>
        <w:sz w:val="18"/>
        <w:szCs w:val="18"/>
      </w:rPr>
      <w:t>Oś III Szkolnictwo wyższe dla gospodarki i rozwoju</w:t>
    </w:r>
  </w:p>
  <w:p w:rsidR="00226801" w:rsidRPr="00DE78E8" w:rsidRDefault="00226801" w:rsidP="0038487F">
    <w:pPr>
      <w:pStyle w:val="Footer"/>
      <w:tabs>
        <w:tab w:val="clear" w:pos="4536"/>
        <w:tab w:val="clear" w:pos="9072"/>
        <w:tab w:val="left" w:pos="5100"/>
      </w:tabs>
      <w:ind w:left="142"/>
      <w:jc w:val="both"/>
      <w:rPr>
        <w:sz w:val="18"/>
        <w:szCs w:val="18"/>
      </w:rPr>
    </w:pPr>
    <w:r w:rsidRPr="005A4C07">
      <w:rPr>
        <w:sz w:val="18"/>
        <w:szCs w:val="18"/>
      </w:rPr>
      <w:t>Program Operacyjny Wiedza Edukacja Rozwój 2014 - 2020</w:t>
    </w:r>
  </w:p>
  <w:p w:rsidR="00226801" w:rsidRPr="0038487F" w:rsidRDefault="00226801" w:rsidP="0038487F">
    <w:pPr>
      <w:pStyle w:val="Footer"/>
      <w:rPr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6801" w:rsidRDefault="00226801">
      <w:r>
        <w:separator/>
      </w:r>
    </w:p>
  </w:footnote>
  <w:footnote w:type="continuationSeparator" w:id="0">
    <w:p w:rsidR="00226801" w:rsidRDefault="0022680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801" w:rsidRDefault="00226801" w:rsidP="007665EF">
    <w:pPr>
      <w:pStyle w:val="Header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>
    <w:nsid w:val="0BF73852"/>
    <w:multiLevelType w:val="hybridMultilevel"/>
    <w:tmpl w:val="AACE2AF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5C3708A"/>
    <w:multiLevelType w:val="hybridMultilevel"/>
    <w:tmpl w:val="81C83AF0"/>
    <w:lvl w:ilvl="0" w:tplc="91A86D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91A86DC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9C244F"/>
    <w:multiLevelType w:val="hybridMultilevel"/>
    <w:tmpl w:val="BBE00436"/>
    <w:lvl w:ilvl="0" w:tplc="0C1E4D48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21542A3"/>
    <w:multiLevelType w:val="hybridMultilevel"/>
    <w:tmpl w:val="6ED43456"/>
    <w:lvl w:ilvl="0" w:tplc="930CDA9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5000F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7175460"/>
    <w:multiLevelType w:val="hybridMultilevel"/>
    <w:tmpl w:val="25E05498"/>
    <w:lvl w:ilvl="0" w:tplc="91A86D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6FA1E5E"/>
    <w:multiLevelType w:val="hybridMultilevel"/>
    <w:tmpl w:val="B620750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6"/>
  </w:num>
  <w:num w:numId="5">
    <w:abstractNumId w:val="3"/>
  </w:num>
  <w:num w:numId="6">
    <w:abstractNumId w:val="4"/>
  </w:num>
  <w:num w:numId="7">
    <w:abstractNumId w:val="1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24115"/>
    <w:rsid w:val="00000D7C"/>
    <w:rsid w:val="00013D75"/>
    <w:rsid w:val="00035E26"/>
    <w:rsid w:val="00042F21"/>
    <w:rsid w:val="00043CAB"/>
    <w:rsid w:val="00053419"/>
    <w:rsid w:val="00071352"/>
    <w:rsid w:val="000A5D65"/>
    <w:rsid w:val="000D459F"/>
    <w:rsid w:val="00104938"/>
    <w:rsid w:val="00113858"/>
    <w:rsid w:val="00123211"/>
    <w:rsid w:val="0012366D"/>
    <w:rsid w:val="001262A9"/>
    <w:rsid w:val="0013097A"/>
    <w:rsid w:val="00150F8C"/>
    <w:rsid w:val="001770B3"/>
    <w:rsid w:val="00177C50"/>
    <w:rsid w:val="0019269B"/>
    <w:rsid w:val="001B3B33"/>
    <w:rsid w:val="001C635B"/>
    <w:rsid w:val="001D329B"/>
    <w:rsid w:val="001D5635"/>
    <w:rsid w:val="001E7620"/>
    <w:rsid w:val="002025AB"/>
    <w:rsid w:val="0022576C"/>
    <w:rsid w:val="00226801"/>
    <w:rsid w:val="00231CBC"/>
    <w:rsid w:val="00231FAA"/>
    <w:rsid w:val="00234B7A"/>
    <w:rsid w:val="00235A21"/>
    <w:rsid w:val="00236BF6"/>
    <w:rsid w:val="002405BF"/>
    <w:rsid w:val="0024228E"/>
    <w:rsid w:val="00254E73"/>
    <w:rsid w:val="002568FA"/>
    <w:rsid w:val="00266059"/>
    <w:rsid w:val="00296D37"/>
    <w:rsid w:val="002A681B"/>
    <w:rsid w:val="002B3646"/>
    <w:rsid w:val="002E08F4"/>
    <w:rsid w:val="002E3A3B"/>
    <w:rsid w:val="002E7398"/>
    <w:rsid w:val="002E77E7"/>
    <w:rsid w:val="003326B8"/>
    <w:rsid w:val="00346B66"/>
    <w:rsid w:val="003817E2"/>
    <w:rsid w:val="0038487F"/>
    <w:rsid w:val="00393BF4"/>
    <w:rsid w:val="00397B03"/>
    <w:rsid w:val="003A10A0"/>
    <w:rsid w:val="003C0BBF"/>
    <w:rsid w:val="003C2060"/>
    <w:rsid w:val="003C27A5"/>
    <w:rsid w:val="003C27C7"/>
    <w:rsid w:val="003D3CBA"/>
    <w:rsid w:val="003E0D6E"/>
    <w:rsid w:val="003F136A"/>
    <w:rsid w:val="003F2086"/>
    <w:rsid w:val="00404506"/>
    <w:rsid w:val="0042574E"/>
    <w:rsid w:val="00433764"/>
    <w:rsid w:val="0047076F"/>
    <w:rsid w:val="0049113A"/>
    <w:rsid w:val="004B06BA"/>
    <w:rsid w:val="004B30A1"/>
    <w:rsid w:val="004B7E12"/>
    <w:rsid w:val="004C1094"/>
    <w:rsid w:val="004D5E16"/>
    <w:rsid w:val="004D7553"/>
    <w:rsid w:val="00501AFE"/>
    <w:rsid w:val="005048FC"/>
    <w:rsid w:val="00506830"/>
    <w:rsid w:val="00507826"/>
    <w:rsid w:val="00523F8F"/>
    <w:rsid w:val="00525315"/>
    <w:rsid w:val="005476AE"/>
    <w:rsid w:val="00560834"/>
    <w:rsid w:val="00576701"/>
    <w:rsid w:val="005A4C07"/>
    <w:rsid w:val="005A4D41"/>
    <w:rsid w:val="005B1227"/>
    <w:rsid w:val="005B14B2"/>
    <w:rsid w:val="005B69EF"/>
    <w:rsid w:val="005E4DF4"/>
    <w:rsid w:val="005F2261"/>
    <w:rsid w:val="0061608C"/>
    <w:rsid w:val="00626678"/>
    <w:rsid w:val="00631AB0"/>
    <w:rsid w:val="00647027"/>
    <w:rsid w:val="00650007"/>
    <w:rsid w:val="006841E9"/>
    <w:rsid w:val="006862DC"/>
    <w:rsid w:val="00686BF4"/>
    <w:rsid w:val="0069134A"/>
    <w:rsid w:val="006A1613"/>
    <w:rsid w:val="006A2F73"/>
    <w:rsid w:val="006A3D2B"/>
    <w:rsid w:val="006D3D95"/>
    <w:rsid w:val="006D54E5"/>
    <w:rsid w:val="006E6607"/>
    <w:rsid w:val="00724115"/>
    <w:rsid w:val="00730D5D"/>
    <w:rsid w:val="00737D05"/>
    <w:rsid w:val="00754E1A"/>
    <w:rsid w:val="007665EF"/>
    <w:rsid w:val="00770275"/>
    <w:rsid w:val="007A0693"/>
    <w:rsid w:val="007A59F7"/>
    <w:rsid w:val="007C73D3"/>
    <w:rsid w:val="007D2C95"/>
    <w:rsid w:val="007F4594"/>
    <w:rsid w:val="0081686E"/>
    <w:rsid w:val="008338EA"/>
    <w:rsid w:val="00863503"/>
    <w:rsid w:val="00864853"/>
    <w:rsid w:val="008929DB"/>
    <w:rsid w:val="008C2A6F"/>
    <w:rsid w:val="008E3905"/>
    <w:rsid w:val="008E5C89"/>
    <w:rsid w:val="008F7D81"/>
    <w:rsid w:val="00906BD9"/>
    <w:rsid w:val="00914410"/>
    <w:rsid w:val="00931699"/>
    <w:rsid w:val="009369DF"/>
    <w:rsid w:val="0094675B"/>
    <w:rsid w:val="00947677"/>
    <w:rsid w:val="0095748F"/>
    <w:rsid w:val="009641AF"/>
    <w:rsid w:val="00974932"/>
    <w:rsid w:val="00975EBE"/>
    <w:rsid w:val="00984A85"/>
    <w:rsid w:val="009A0D3F"/>
    <w:rsid w:val="009A668D"/>
    <w:rsid w:val="009B0BF1"/>
    <w:rsid w:val="009B33FA"/>
    <w:rsid w:val="009B75A3"/>
    <w:rsid w:val="009D3F0A"/>
    <w:rsid w:val="009E4100"/>
    <w:rsid w:val="009F2B8D"/>
    <w:rsid w:val="00A1200E"/>
    <w:rsid w:val="00A15FD2"/>
    <w:rsid w:val="00A2645A"/>
    <w:rsid w:val="00A511A0"/>
    <w:rsid w:val="00A53321"/>
    <w:rsid w:val="00A65755"/>
    <w:rsid w:val="00A812E9"/>
    <w:rsid w:val="00A842D6"/>
    <w:rsid w:val="00AA62E5"/>
    <w:rsid w:val="00AA732A"/>
    <w:rsid w:val="00AB4FD0"/>
    <w:rsid w:val="00AB7217"/>
    <w:rsid w:val="00AF372C"/>
    <w:rsid w:val="00AF793F"/>
    <w:rsid w:val="00B033E3"/>
    <w:rsid w:val="00B03979"/>
    <w:rsid w:val="00B03E73"/>
    <w:rsid w:val="00B1381A"/>
    <w:rsid w:val="00B15060"/>
    <w:rsid w:val="00B2772D"/>
    <w:rsid w:val="00B3132E"/>
    <w:rsid w:val="00B341EB"/>
    <w:rsid w:val="00B4403D"/>
    <w:rsid w:val="00B5079C"/>
    <w:rsid w:val="00B641C5"/>
    <w:rsid w:val="00B82DBE"/>
    <w:rsid w:val="00B87CB4"/>
    <w:rsid w:val="00B97EC7"/>
    <w:rsid w:val="00BA04FD"/>
    <w:rsid w:val="00BA17CA"/>
    <w:rsid w:val="00BA4121"/>
    <w:rsid w:val="00BB3935"/>
    <w:rsid w:val="00BB6CA0"/>
    <w:rsid w:val="00BC59E9"/>
    <w:rsid w:val="00BC664E"/>
    <w:rsid w:val="00BE1087"/>
    <w:rsid w:val="00BE1D55"/>
    <w:rsid w:val="00BE6A5D"/>
    <w:rsid w:val="00BF4CEF"/>
    <w:rsid w:val="00C0033A"/>
    <w:rsid w:val="00C424B8"/>
    <w:rsid w:val="00C82ACB"/>
    <w:rsid w:val="00C87E21"/>
    <w:rsid w:val="00CA0223"/>
    <w:rsid w:val="00CA3F1A"/>
    <w:rsid w:val="00CB22DF"/>
    <w:rsid w:val="00CB5E0C"/>
    <w:rsid w:val="00CC5265"/>
    <w:rsid w:val="00CC7FEE"/>
    <w:rsid w:val="00CD34C4"/>
    <w:rsid w:val="00CE10E9"/>
    <w:rsid w:val="00D21C9F"/>
    <w:rsid w:val="00D2285D"/>
    <w:rsid w:val="00D319A9"/>
    <w:rsid w:val="00D31C22"/>
    <w:rsid w:val="00D40E53"/>
    <w:rsid w:val="00D568DB"/>
    <w:rsid w:val="00D74ED7"/>
    <w:rsid w:val="00D867C9"/>
    <w:rsid w:val="00D920C4"/>
    <w:rsid w:val="00DA34E5"/>
    <w:rsid w:val="00DA5356"/>
    <w:rsid w:val="00DB24F7"/>
    <w:rsid w:val="00DB37BB"/>
    <w:rsid w:val="00DC0BB6"/>
    <w:rsid w:val="00DE1B52"/>
    <w:rsid w:val="00DE78E8"/>
    <w:rsid w:val="00E05FB4"/>
    <w:rsid w:val="00E225FA"/>
    <w:rsid w:val="00E32A0F"/>
    <w:rsid w:val="00E4456A"/>
    <w:rsid w:val="00E462BC"/>
    <w:rsid w:val="00E47AD8"/>
    <w:rsid w:val="00E54989"/>
    <w:rsid w:val="00E55350"/>
    <w:rsid w:val="00E75B49"/>
    <w:rsid w:val="00E77173"/>
    <w:rsid w:val="00E82D01"/>
    <w:rsid w:val="00E856B1"/>
    <w:rsid w:val="00E90864"/>
    <w:rsid w:val="00E91A8F"/>
    <w:rsid w:val="00EA4EEC"/>
    <w:rsid w:val="00EB0309"/>
    <w:rsid w:val="00ED47AD"/>
    <w:rsid w:val="00EE0C10"/>
    <w:rsid w:val="00EF0953"/>
    <w:rsid w:val="00F1060B"/>
    <w:rsid w:val="00F178E3"/>
    <w:rsid w:val="00F47EFE"/>
    <w:rsid w:val="00F55635"/>
    <w:rsid w:val="00F560FA"/>
    <w:rsid w:val="00F61C50"/>
    <w:rsid w:val="00F6218B"/>
    <w:rsid w:val="00F62658"/>
    <w:rsid w:val="00F64E5C"/>
    <w:rsid w:val="00F66568"/>
    <w:rsid w:val="00F863C4"/>
    <w:rsid w:val="00F9054D"/>
    <w:rsid w:val="00F908F6"/>
    <w:rsid w:val="00FA2F18"/>
    <w:rsid w:val="00FB096D"/>
    <w:rsid w:val="00FD54F2"/>
    <w:rsid w:val="00FD63D9"/>
    <w:rsid w:val="00FE2495"/>
    <w:rsid w:val="00FE3D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4115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23F8F"/>
    <w:pPr>
      <w:keepNext/>
      <w:keepLines/>
      <w:spacing w:before="240"/>
      <w:outlineLvl w:val="0"/>
    </w:pPr>
    <w:rPr>
      <w:rFonts w:ascii="Calibri Light" w:eastAsia="Calibri" w:hAnsi="Calibri Light"/>
      <w:color w:val="2E74B5"/>
      <w:sz w:val="32"/>
      <w:szCs w:val="32"/>
    </w:rPr>
  </w:style>
  <w:style w:type="paragraph" w:styleId="Heading3">
    <w:name w:val="heading 3"/>
    <w:basedOn w:val="Normal"/>
    <w:link w:val="Heading3Char"/>
    <w:uiPriority w:val="99"/>
    <w:qFormat/>
    <w:rsid w:val="00393BF4"/>
    <w:pPr>
      <w:spacing w:before="100" w:beforeAutospacing="1" w:after="100" w:afterAutospacing="1"/>
      <w:outlineLvl w:val="2"/>
    </w:pPr>
    <w:rPr>
      <w:rFonts w:eastAsia="Calibri"/>
      <w:b/>
      <w:bCs/>
      <w:sz w:val="27"/>
      <w:szCs w:val="27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23F8F"/>
    <w:rPr>
      <w:rFonts w:ascii="Calibri Light" w:hAnsi="Calibri Light" w:cs="Times New Roman"/>
      <w:color w:val="2E74B5"/>
      <w:sz w:val="32"/>
      <w:lang w:eastAsia="pl-PL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393BF4"/>
    <w:rPr>
      <w:rFonts w:ascii="Times New Roman" w:hAnsi="Times New Roman" w:cs="Times New Roman"/>
      <w:b/>
      <w:sz w:val="27"/>
      <w:lang w:eastAsia="pl-PL"/>
    </w:rPr>
  </w:style>
  <w:style w:type="paragraph" w:styleId="Header">
    <w:name w:val="header"/>
    <w:basedOn w:val="Normal"/>
    <w:link w:val="HeaderChar"/>
    <w:uiPriority w:val="99"/>
    <w:rsid w:val="00724115"/>
    <w:pPr>
      <w:widowControl w:val="0"/>
      <w:tabs>
        <w:tab w:val="center" w:pos="4536"/>
        <w:tab w:val="right" w:pos="9072"/>
      </w:tabs>
    </w:pPr>
    <w:rPr>
      <w:rFonts w:ascii="Calibri" w:eastAsia="Calibri" w:hAnsi="Calibri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724115"/>
    <w:rPr>
      <w:rFonts w:ascii="Calibri" w:hAnsi="Calibri" w:cs="Times New Roman"/>
      <w:sz w:val="20"/>
      <w:lang w:eastAsia="pl-PL"/>
    </w:rPr>
  </w:style>
  <w:style w:type="paragraph" w:styleId="Footer">
    <w:name w:val="footer"/>
    <w:basedOn w:val="Normal"/>
    <w:link w:val="FooterChar"/>
    <w:uiPriority w:val="99"/>
    <w:rsid w:val="00724115"/>
    <w:pPr>
      <w:widowControl w:val="0"/>
      <w:tabs>
        <w:tab w:val="center" w:pos="4536"/>
        <w:tab w:val="right" w:pos="9072"/>
      </w:tabs>
    </w:pPr>
    <w:rPr>
      <w:rFonts w:ascii="Calibri" w:eastAsia="Calibri" w:hAnsi="Calibr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724115"/>
    <w:rPr>
      <w:rFonts w:ascii="Calibri" w:hAnsi="Calibri" w:cs="Times New Roman"/>
      <w:sz w:val="20"/>
      <w:lang w:eastAsia="pl-PL"/>
    </w:rPr>
  </w:style>
  <w:style w:type="character" w:styleId="Strong">
    <w:name w:val="Strong"/>
    <w:basedOn w:val="DefaultParagraphFont"/>
    <w:uiPriority w:val="99"/>
    <w:qFormat/>
    <w:rsid w:val="00724115"/>
    <w:rPr>
      <w:rFonts w:cs="Times New Roman"/>
      <w:b/>
    </w:rPr>
  </w:style>
  <w:style w:type="character" w:customStyle="1" w:styleId="apple-converted-space">
    <w:name w:val="apple-converted-space"/>
    <w:uiPriority w:val="99"/>
    <w:rsid w:val="00724115"/>
  </w:style>
  <w:style w:type="paragraph" w:styleId="ListParagraph">
    <w:name w:val="List Paragraph"/>
    <w:basedOn w:val="Normal"/>
    <w:uiPriority w:val="99"/>
    <w:qFormat/>
    <w:rsid w:val="009E410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rsid w:val="00E462BC"/>
    <w:rPr>
      <w:rFonts w:cs="Times New Roman"/>
      <w:color w:val="0563C1"/>
      <w:u w:val="single"/>
    </w:rPr>
  </w:style>
  <w:style w:type="table" w:styleId="TableGrid">
    <w:name w:val="Table Grid"/>
    <w:basedOn w:val="TableNormal"/>
    <w:uiPriority w:val="99"/>
    <w:rsid w:val="00E05FB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rsid w:val="00E90864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E90864"/>
    <w:rPr>
      <w:rFonts w:eastAsia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E90864"/>
    <w:rPr>
      <w:rFonts w:ascii="Times New Roman" w:hAnsi="Times New Roman" w:cs="Times New Roman"/>
      <w:sz w:val="20"/>
      <w:lang w:eastAsia="pl-P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E908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E90864"/>
    <w:rPr>
      <w:b/>
    </w:rPr>
  </w:style>
  <w:style w:type="paragraph" w:styleId="BalloonText">
    <w:name w:val="Balloon Text"/>
    <w:basedOn w:val="Normal"/>
    <w:link w:val="BalloonTextChar"/>
    <w:uiPriority w:val="99"/>
    <w:semiHidden/>
    <w:rsid w:val="00E90864"/>
    <w:rPr>
      <w:rFonts w:ascii="Segoe UI" w:eastAsia="Calibr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90864"/>
    <w:rPr>
      <w:rFonts w:ascii="Segoe UI" w:hAnsi="Segoe UI" w:cs="Times New Roman"/>
      <w:sz w:val="18"/>
      <w:lang w:eastAsia="pl-PL"/>
    </w:rPr>
  </w:style>
  <w:style w:type="paragraph" w:styleId="NormalWeb">
    <w:name w:val="Normal (Web)"/>
    <w:basedOn w:val="Normal"/>
    <w:uiPriority w:val="99"/>
    <w:rsid w:val="009B75A3"/>
    <w:pPr>
      <w:spacing w:before="100" w:beforeAutospacing="1" w:after="100" w:afterAutospacing="1"/>
    </w:pPr>
  </w:style>
  <w:style w:type="paragraph" w:customStyle="1" w:styleId="Default">
    <w:name w:val="Default"/>
    <w:uiPriority w:val="99"/>
    <w:rsid w:val="009B75A3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styleId="FollowedHyperlink">
    <w:name w:val="FollowedHyperlink"/>
    <w:basedOn w:val="DefaultParagraphFont"/>
    <w:uiPriority w:val="99"/>
    <w:semiHidden/>
    <w:rsid w:val="0049113A"/>
    <w:rPr>
      <w:rFonts w:cs="Times New Roman"/>
      <w:color w:val="954F72"/>
      <w:u w:val="single"/>
    </w:rPr>
  </w:style>
  <w:style w:type="paragraph" w:styleId="NoSpacing">
    <w:name w:val="No Spacing"/>
    <w:uiPriority w:val="99"/>
    <w:qFormat/>
    <w:rsid w:val="00E55350"/>
    <w:rPr>
      <w:lang w:eastAsia="en-US"/>
    </w:rPr>
  </w:style>
  <w:style w:type="paragraph" w:customStyle="1" w:styleId="Akapitzlist">
    <w:name w:val="Akapit z listą"/>
    <w:basedOn w:val="Normal"/>
    <w:uiPriority w:val="99"/>
    <w:rsid w:val="00F55635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BodyText3">
    <w:name w:val="Body Text 3"/>
    <w:basedOn w:val="Normal"/>
    <w:link w:val="BodyText3Char"/>
    <w:uiPriority w:val="99"/>
    <w:rsid w:val="00F55635"/>
    <w:pPr>
      <w:widowControl w:val="0"/>
      <w:suppressAutoHyphens/>
      <w:spacing w:after="120"/>
    </w:pPr>
    <w:rPr>
      <w:rFonts w:ascii="Garamond" w:eastAsia="AR PL KaitiM GB" w:hAnsi="Garamond" w:cs="Lohit Hindi"/>
      <w:kern w:val="1"/>
      <w:sz w:val="16"/>
      <w:szCs w:val="16"/>
      <w:lang w:eastAsia="zh-CN" w:bidi="hi-IN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Pr>
      <w:rFonts w:ascii="Times New Roman" w:hAnsi="Times New Roman" w:cs="Times New Roman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4804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17">
              <w:marLeft w:val="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80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480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8043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804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3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8043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18">
              <w:marLeft w:val="0"/>
              <w:marRight w:val="0"/>
              <w:marTop w:val="300"/>
              <w:marBottom w:val="300"/>
              <w:divBdr>
                <w:top w:val="single" w:sz="6" w:space="0" w:color="D8DCDD"/>
                <w:left w:val="single" w:sz="6" w:space="0" w:color="D8DCDD"/>
                <w:bottom w:val="single" w:sz="6" w:space="0" w:color="D8DCDD"/>
                <w:right w:val="single" w:sz="6" w:space="0" w:color="D8DCDD"/>
              </w:divBdr>
            </w:div>
          </w:divsChild>
        </w:div>
      </w:divsChild>
    </w:div>
    <w:div w:id="1874804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3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0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24">
              <w:marLeft w:val="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80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480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4804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3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8043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39">
              <w:marLeft w:val="0"/>
              <w:marRight w:val="0"/>
              <w:marTop w:val="300"/>
              <w:marBottom w:val="300"/>
              <w:divBdr>
                <w:top w:val="single" w:sz="6" w:space="0" w:color="D8DCDD"/>
                <w:left w:val="single" w:sz="6" w:space="0" w:color="D8DCDD"/>
                <w:bottom w:val="single" w:sz="6" w:space="0" w:color="D8DCDD"/>
                <w:right w:val="single" w:sz="6" w:space="0" w:color="D8DCDD"/>
              </w:divBdr>
            </w:div>
          </w:divsChild>
        </w:div>
      </w:divsChild>
    </w:div>
    <w:div w:id="1874804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12</TotalTime>
  <Pages>3</Pages>
  <Words>317</Words>
  <Characters>1905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S239</dc:creator>
  <cp:keywords/>
  <dc:description/>
  <cp:lastModifiedBy>Eliza Wancerz</cp:lastModifiedBy>
  <cp:revision>4</cp:revision>
  <cp:lastPrinted>2019-09-09T09:44:00Z</cp:lastPrinted>
  <dcterms:created xsi:type="dcterms:W3CDTF">2020-03-02T08:45:00Z</dcterms:created>
  <dcterms:modified xsi:type="dcterms:W3CDTF">2020-03-02T11:20:00Z</dcterms:modified>
</cp:coreProperties>
</file>