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81B" w:rsidRPr="0013097A" w:rsidRDefault="002A681B" w:rsidP="00525315">
      <w:pPr>
        <w:tabs>
          <w:tab w:val="left" w:pos="900"/>
        </w:tabs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7" type="#_x0000_t75" style="position:absolute;left:0;text-align:left;margin-left:18pt;margin-top:-45pt;width:451.5pt;height:57.75pt;z-index:251658240;visibility:visible">
            <v:imagedata r:id="rId7" o:title=""/>
            <w10:wrap type="square"/>
          </v:shape>
        </w:pict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</w:p>
    <w:p w:rsidR="002A681B" w:rsidRPr="0013097A" w:rsidRDefault="002A681B" w:rsidP="00525315">
      <w:pPr>
        <w:rPr>
          <w:rFonts w:ascii="Calibri" w:hAnsi="Calibri" w:cs="Calibri"/>
          <w:sz w:val="22"/>
          <w:szCs w:val="22"/>
        </w:rPr>
      </w:pP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  <w:t xml:space="preserve">Załącznik nr 1 </w:t>
      </w:r>
    </w:p>
    <w:p w:rsidR="002A681B" w:rsidRPr="0013097A" w:rsidRDefault="002A681B" w:rsidP="00525315">
      <w:pPr>
        <w:jc w:val="center"/>
        <w:rPr>
          <w:rFonts w:ascii="Calibri" w:hAnsi="Calibri" w:cs="Calibri"/>
          <w:b/>
        </w:rPr>
      </w:pPr>
    </w:p>
    <w:p w:rsidR="002A681B" w:rsidRPr="0013097A" w:rsidRDefault="002A681B" w:rsidP="00525315">
      <w:pPr>
        <w:jc w:val="center"/>
        <w:rPr>
          <w:rFonts w:ascii="Calibri" w:hAnsi="Calibri" w:cs="Calibri"/>
          <w:b/>
        </w:rPr>
      </w:pPr>
      <w:r w:rsidRPr="0013097A">
        <w:rPr>
          <w:rFonts w:ascii="Calibri" w:hAnsi="Calibri" w:cs="Calibri"/>
          <w:b/>
        </w:rPr>
        <w:t>FORMULARZ OFERTOWY do zapytania ofertowego</w:t>
      </w:r>
      <w:r>
        <w:rPr>
          <w:rFonts w:ascii="Calibri" w:hAnsi="Calibri" w:cs="Calibri"/>
          <w:b/>
        </w:rPr>
        <w:t xml:space="preserve"> 3/Z064/Z6</w:t>
      </w:r>
    </w:p>
    <w:p w:rsidR="002A681B" w:rsidRPr="0013097A" w:rsidRDefault="002A681B" w:rsidP="00525315">
      <w:pPr>
        <w:jc w:val="both"/>
        <w:rPr>
          <w:rFonts w:ascii="Calibri" w:hAnsi="Calibri" w:cs="Calibri"/>
        </w:rPr>
      </w:pPr>
    </w:p>
    <w:p w:rsidR="002A681B" w:rsidRPr="0013097A" w:rsidRDefault="002A681B" w:rsidP="00525315">
      <w:pPr>
        <w:jc w:val="center"/>
        <w:rPr>
          <w:rFonts w:ascii="Calibri" w:hAnsi="Calibri" w:cs="Calibri"/>
          <w:b/>
          <w:sz w:val="22"/>
          <w:szCs w:val="22"/>
        </w:rPr>
      </w:pPr>
      <w:r w:rsidRPr="0013097A">
        <w:rPr>
          <w:rFonts w:ascii="Calibri" w:hAnsi="Calibri" w:cs="Calibri"/>
          <w:b/>
          <w:sz w:val="22"/>
          <w:szCs w:val="22"/>
        </w:rPr>
        <w:t>dostęp do 688 jednostkowych badań narzędziem</w:t>
      </w:r>
      <w:r w:rsidRPr="0013097A">
        <w:rPr>
          <w:rFonts w:ascii="Calibri" w:hAnsi="Calibri" w:cs="Calibri"/>
          <w:sz w:val="22"/>
          <w:szCs w:val="22"/>
        </w:rPr>
        <w:t xml:space="preserve"> </w:t>
      </w:r>
      <w:r w:rsidRPr="0013097A">
        <w:rPr>
          <w:rFonts w:ascii="Calibri" w:hAnsi="Calibri" w:cs="Calibri"/>
          <w:b/>
          <w:sz w:val="22"/>
          <w:szCs w:val="22"/>
        </w:rPr>
        <w:t>Wielowymiarowy Kwestionariusz Preferencji (WKP) lub równoważnym, diagnozującym preferencje studentów Uniwersytetu Szczecińskiego</w:t>
      </w:r>
      <w:r w:rsidRPr="0013097A">
        <w:rPr>
          <w:rFonts w:ascii="Calibri" w:hAnsi="Calibri" w:cs="Calibri"/>
          <w:sz w:val="22"/>
          <w:szCs w:val="22"/>
        </w:rPr>
        <w:t xml:space="preserve"> </w:t>
      </w:r>
      <w:r w:rsidRPr="0013097A">
        <w:rPr>
          <w:rFonts w:ascii="Calibri" w:hAnsi="Calibri" w:cs="Calibri"/>
          <w:b/>
          <w:sz w:val="22"/>
          <w:szCs w:val="22"/>
        </w:rPr>
        <w:t xml:space="preserve">w zakresie zainteresowań typami czynności oraz warunków pracy </w:t>
      </w:r>
    </w:p>
    <w:p w:rsidR="002A681B" w:rsidRPr="0013097A" w:rsidRDefault="002A681B" w:rsidP="00525315">
      <w:pPr>
        <w:jc w:val="both"/>
        <w:rPr>
          <w:rFonts w:ascii="Calibri" w:hAnsi="Calibri" w:cs="Calibri"/>
          <w:b/>
          <w:bCs/>
        </w:rPr>
      </w:pPr>
    </w:p>
    <w:p w:rsidR="002A681B" w:rsidRPr="0013097A" w:rsidRDefault="002A681B" w:rsidP="00525315">
      <w:pPr>
        <w:jc w:val="both"/>
        <w:rPr>
          <w:rFonts w:ascii="Calibri" w:hAnsi="Calibri" w:cs="Calibri"/>
        </w:rPr>
      </w:pPr>
      <w:r w:rsidRPr="0013097A">
        <w:rPr>
          <w:rFonts w:ascii="Calibri" w:hAnsi="Calibri" w:cs="Calibri"/>
          <w:b/>
        </w:rPr>
        <w:t>DANE WYKONAWCY</w:t>
      </w:r>
    </w:p>
    <w:p w:rsidR="002A681B" w:rsidRPr="0013097A" w:rsidRDefault="002A681B" w:rsidP="00525315">
      <w:pPr>
        <w:jc w:val="center"/>
        <w:rPr>
          <w:rFonts w:ascii="Calibri" w:hAnsi="Calibri" w:cs="Calibri"/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62"/>
        <w:gridCol w:w="5526"/>
      </w:tblGrid>
      <w:tr w:rsidR="002A681B" w:rsidRPr="0013097A" w:rsidTr="00E55350">
        <w:tc>
          <w:tcPr>
            <w:tcW w:w="3762" w:type="dxa"/>
            <w:shd w:val="clear" w:color="auto" w:fill="D9D9D9"/>
          </w:tcPr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Pełna nazwa Wykonawcy</w:t>
            </w:r>
          </w:p>
        </w:tc>
        <w:tc>
          <w:tcPr>
            <w:tcW w:w="5526" w:type="dxa"/>
          </w:tcPr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</w:p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</w:p>
        </w:tc>
      </w:tr>
      <w:tr w:rsidR="002A681B" w:rsidRPr="0013097A" w:rsidTr="00E55350">
        <w:tc>
          <w:tcPr>
            <w:tcW w:w="3762" w:type="dxa"/>
            <w:shd w:val="clear" w:color="auto" w:fill="D9D9D9"/>
          </w:tcPr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Adres</w:t>
            </w:r>
          </w:p>
        </w:tc>
        <w:tc>
          <w:tcPr>
            <w:tcW w:w="5526" w:type="dxa"/>
          </w:tcPr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</w:p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</w:p>
        </w:tc>
      </w:tr>
      <w:tr w:rsidR="002A681B" w:rsidRPr="0013097A" w:rsidTr="00E55350">
        <w:tc>
          <w:tcPr>
            <w:tcW w:w="3762" w:type="dxa"/>
            <w:shd w:val="clear" w:color="auto" w:fill="D9D9D9"/>
          </w:tcPr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Telefon</w:t>
            </w:r>
          </w:p>
        </w:tc>
        <w:tc>
          <w:tcPr>
            <w:tcW w:w="5526" w:type="dxa"/>
          </w:tcPr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</w:p>
        </w:tc>
      </w:tr>
      <w:tr w:rsidR="002A681B" w:rsidRPr="0013097A" w:rsidTr="00E55350">
        <w:tc>
          <w:tcPr>
            <w:tcW w:w="3762" w:type="dxa"/>
            <w:shd w:val="clear" w:color="auto" w:fill="D9D9D9"/>
          </w:tcPr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E-mail</w:t>
            </w:r>
          </w:p>
        </w:tc>
        <w:tc>
          <w:tcPr>
            <w:tcW w:w="5526" w:type="dxa"/>
          </w:tcPr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</w:p>
        </w:tc>
      </w:tr>
      <w:tr w:rsidR="002A681B" w:rsidRPr="0013097A" w:rsidTr="00E55350">
        <w:tc>
          <w:tcPr>
            <w:tcW w:w="3762" w:type="dxa"/>
            <w:shd w:val="clear" w:color="auto" w:fill="D9D9D9"/>
          </w:tcPr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NIP</w:t>
            </w:r>
          </w:p>
        </w:tc>
        <w:tc>
          <w:tcPr>
            <w:tcW w:w="5526" w:type="dxa"/>
          </w:tcPr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</w:p>
        </w:tc>
      </w:tr>
      <w:tr w:rsidR="002A681B" w:rsidRPr="0013097A" w:rsidTr="00864853">
        <w:trPr>
          <w:trHeight w:val="409"/>
        </w:trPr>
        <w:tc>
          <w:tcPr>
            <w:tcW w:w="9288" w:type="dxa"/>
            <w:gridSpan w:val="2"/>
            <w:shd w:val="clear" w:color="auto" w:fill="D9D9D9"/>
          </w:tcPr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 xml:space="preserve">Dane osoby do kontaktu </w:t>
            </w:r>
          </w:p>
        </w:tc>
      </w:tr>
      <w:tr w:rsidR="002A681B" w:rsidRPr="0013097A" w:rsidTr="00E55350">
        <w:tc>
          <w:tcPr>
            <w:tcW w:w="3762" w:type="dxa"/>
            <w:shd w:val="clear" w:color="auto" w:fill="D9D9D9"/>
          </w:tcPr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Imię i nazwisko</w:t>
            </w:r>
          </w:p>
        </w:tc>
        <w:tc>
          <w:tcPr>
            <w:tcW w:w="5526" w:type="dxa"/>
          </w:tcPr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</w:p>
        </w:tc>
      </w:tr>
      <w:tr w:rsidR="002A681B" w:rsidRPr="0013097A" w:rsidTr="00E55350">
        <w:tc>
          <w:tcPr>
            <w:tcW w:w="3762" w:type="dxa"/>
            <w:shd w:val="clear" w:color="auto" w:fill="D9D9D9"/>
          </w:tcPr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Telefon</w:t>
            </w:r>
          </w:p>
        </w:tc>
        <w:tc>
          <w:tcPr>
            <w:tcW w:w="5526" w:type="dxa"/>
          </w:tcPr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</w:p>
        </w:tc>
      </w:tr>
      <w:tr w:rsidR="002A681B" w:rsidRPr="0013097A" w:rsidTr="00E55350">
        <w:tc>
          <w:tcPr>
            <w:tcW w:w="3762" w:type="dxa"/>
            <w:shd w:val="clear" w:color="auto" w:fill="D9D9D9"/>
          </w:tcPr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E-mail</w:t>
            </w:r>
          </w:p>
        </w:tc>
        <w:tc>
          <w:tcPr>
            <w:tcW w:w="5526" w:type="dxa"/>
          </w:tcPr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</w:p>
        </w:tc>
      </w:tr>
    </w:tbl>
    <w:p w:rsidR="002A681B" w:rsidRPr="0013097A" w:rsidRDefault="002A681B" w:rsidP="00525315">
      <w:pPr>
        <w:jc w:val="center"/>
        <w:rPr>
          <w:rFonts w:ascii="Calibri" w:hAnsi="Calibri" w:cs="Calibri"/>
          <w:b/>
        </w:rPr>
      </w:pPr>
    </w:p>
    <w:p w:rsidR="002A681B" w:rsidRPr="0013097A" w:rsidRDefault="002A681B" w:rsidP="00525315">
      <w:pPr>
        <w:rPr>
          <w:rFonts w:ascii="Calibri" w:hAnsi="Calibri" w:cs="Calibri"/>
          <w:b/>
          <w:sz w:val="28"/>
          <w:szCs w:val="28"/>
        </w:rPr>
      </w:pPr>
      <w:r w:rsidRPr="0013097A">
        <w:rPr>
          <w:rFonts w:ascii="Calibri" w:hAnsi="Calibri" w:cs="Calibri"/>
          <w:b/>
          <w:sz w:val="28"/>
          <w:szCs w:val="28"/>
        </w:rPr>
        <w:t>Niniejszym składam ofertę na zamówienie:</w:t>
      </w:r>
    </w:p>
    <w:p w:rsidR="002A681B" w:rsidRPr="0013097A" w:rsidRDefault="002A681B" w:rsidP="00525315">
      <w:pPr>
        <w:rPr>
          <w:rFonts w:ascii="Calibri" w:hAnsi="Calibri" w:cs="Calibri"/>
          <w:b/>
        </w:rPr>
      </w:pPr>
    </w:p>
    <w:tbl>
      <w:tblPr>
        <w:tblW w:w="9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84"/>
        <w:gridCol w:w="5040"/>
      </w:tblGrid>
      <w:tr w:rsidR="002A681B" w:rsidRPr="0013097A" w:rsidTr="00E55350">
        <w:tc>
          <w:tcPr>
            <w:tcW w:w="9524" w:type="dxa"/>
            <w:gridSpan w:val="2"/>
            <w:shd w:val="clear" w:color="auto" w:fill="D9D9D9"/>
          </w:tcPr>
          <w:p w:rsidR="002A681B" w:rsidRPr="0013097A" w:rsidRDefault="002A681B" w:rsidP="00525315">
            <w:pPr>
              <w:tabs>
                <w:tab w:val="left" w:pos="900"/>
              </w:tabs>
              <w:jc w:val="center"/>
              <w:rPr>
                <w:rFonts w:ascii="Calibri" w:hAnsi="Calibri" w:cs="Calibri"/>
                <w:b/>
              </w:rPr>
            </w:pPr>
            <w:r w:rsidRPr="0013097A">
              <w:rPr>
                <w:rFonts w:ascii="Calibri" w:hAnsi="Calibri" w:cs="Calibri"/>
                <w:b/>
                <w:sz w:val="22"/>
                <w:szCs w:val="22"/>
              </w:rPr>
              <w:t>Oferujemy zrealizowanie przedmiotu zamówienia opisanego w pkt. 3 zapytania ofertowego</w:t>
            </w:r>
          </w:p>
        </w:tc>
      </w:tr>
      <w:tr w:rsidR="002A681B" w:rsidRPr="0013097A" w:rsidTr="00E55350">
        <w:tc>
          <w:tcPr>
            <w:tcW w:w="4484" w:type="dxa"/>
            <w:shd w:val="clear" w:color="auto" w:fill="D9D9D9"/>
          </w:tcPr>
          <w:p w:rsidR="002A681B" w:rsidRPr="0013097A" w:rsidRDefault="002A681B" w:rsidP="00525315">
            <w:pPr>
              <w:tabs>
                <w:tab w:val="left" w:pos="1395"/>
              </w:tabs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  <w:szCs w:val="22"/>
              </w:rPr>
              <w:t>Cena jednostkowa brutto za 1 szt.</w:t>
            </w:r>
          </w:p>
        </w:tc>
        <w:tc>
          <w:tcPr>
            <w:tcW w:w="5040" w:type="dxa"/>
          </w:tcPr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</w:p>
        </w:tc>
      </w:tr>
      <w:tr w:rsidR="002A681B" w:rsidRPr="0013097A" w:rsidTr="00E55350">
        <w:tc>
          <w:tcPr>
            <w:tcW w:w="4484" w:type="dxa"/>
            <w:shd w:val="clear" w:color="auto" w:fill="D9D9D9"/>
          </w:tcPr>
          <w:p w:rsidR="002A681B" w:rsidRPr="0013097A" w:rsidRDefault="002A681B" w:rsidP="00525315">
            <w:pPr>
              <w:tabs>
                <w:tab w:val="left" w:pos="1395"/>
              </w:tabs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  <w:szCs w:val="22"/>
              </w:rPr>
              <w:t xml:space="preserve">Całkowita wartość zamówienia brutto </w:t>
            </w:r>
            <w:r w:rsidRPr="0013097A">
              <w:rPr>
                <w:rFonts w:ascii="Calibri" w:hAnsi="Calibri" w:cs="Calibri"/>
                <w:sz w:val="22"/>
                <w:szCs w:val="22"/>
              </w:rPr>
              <w:br/>
              <w:t>(za 688 szt.)</w:t>
            </w:r>
          </w:p>
        </w:tc>
        <w:tc>
          <w:tcPr>
            <w:tcW w:w="5040" w:type="dxa"/>
            <w:vAlign w:val="bottom"/>
          </w:tcPr>
          <w:p w:rsidR="002A681B" w:rsidRPr="0013097A" w:rsidRDefault="002A681B" w:rsidP="00525315">
            <w:pPr>
              <w:tabs>
                <w:tab w:val="left" w:pos="900"/>
              </w:tabs>
              <w:rPr>
                <w:rFonts w:ascii="Calibri" w:hAnsi="Calibri" w:cs="Calibri"/>
              </w:rPr>
            </w:pPr>
          </w:p>
        </w:tc>
      </w:tr>
      <w:tr w:rsidR="002A681B" w:rsidRPr="0013097A" w:rsidTr="00E55350">
        <w:tc>
          <w:tcPr>
            <w:tcW w:w="4484" w:type="dxa"/>
            <w:shd w:val="clear" w:color="auto" w:fill="D9D9D9"/>
          </w:tcPr>
          <w:p w:rsidR="002A681B" w:rsidRPr="0013097A" w:rsidRDefault="002A681B" w:rsidP="00525315">
            <w:pPr>
              <w:tabs>
                <w:tab w:val="left" w:pos="900"/>
              </w:tabs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  <w:szCs w:val="22"/>
              </w:rPr>
              <w:t>W tym Vat (%)</w:t>
            </w:r>
          </w:p>
        </w:tc>
        <w:tc>
          <w:tcPr>
            <w:tcW w:w="5040" w:type="dxa"/>
            <w:vAlign w:val="bottom"/>
          </w:tcPr>
          <w:p w:rsidR="002A681B" w:rsidRPr="0013097A" w:rsidRDefault="002A681B" w:rsidP="00525315">
            <w:pPr>
              <w:tabs>
                <w:tab w:val="left" w:pos="900"/>
              </w:tabs>
              <w:rPr>
                <w:rFonts w:ascii="Calibri" w:hAnsi="Calibri" w:cs="Calibri"/>
              </w:rPr>
            </w:pPr>
          </w:p>
        </w:tc>
      </w:tr>
    </w:tbl>
    <w:p w:rsidR="002A681B" w:rsidRPr="0013097A" w:rsidRDefault="002A681B" w:rsidP="00525315">
      <w:pPr>
        <w:jc w:val="center"/>
        <w:rPr>
          <w:rFonts w:ascii="Calibri" w:hAnsi="Calibri" w:cs="Calibri"/>
          <w:b/>
        </w:rPr>
      </w:pPr>
    </w:p>
    <w:p w:rsidR="002A681B" w:rsidRPr="0013097A" w:rsidRDefault="002A681B" w:rsidP="00525315">
      <w:pPr>
        <w:rPr>
          <w:rFonts w:ascii="Calibri" w:hAnsi="Calibri" w:cs="Calibri"/>
          <w:b/>
        </w:rPr>
      </w:pPr>
      <w:r w:rsidRPr="0013097A">
        <w:rPr>
          <w:rFonts w:ascii="Calibri" w:hAnsi="Calibri" w:cs="Calibri"/>
          <w:b/>
        </w:rPr>
        <w:t>Słownie wartość zamówienia brutto:....................................................................</w:t>
      </w:r>
    </w:p>
    <w:p w:rsidR="002A681B" w:rsidRPr="0013097A" w:rsidRDefault="002A681B" w:rsidP="00525315">
      <w:pPr>
        <w:jc w:val="both"/>
        <w:rPr>
          <w:rFonts w:ascii="Calibri" w:hAnsi="Calibri" w:cs="Calibri"/>
        </w:rPr>
      </w:pPr>
    </w:p>
    <w:p w:rsidR="002A681B" w:rsidRPr="0013097A" w:rsidRDefault="002A681B" w:rsidP="00525315">
      <w:pPr>
        <w:jc w:val="both"/>
        <w:rPr>
          <w:rFonts w:ascii="Calibri" w:hAnsi="Calibri" w:cs="Calibri"/>
        </w:rPr>
      </w:pPr>
    </w:p>
    <w:p w:rsidR="002A681B" w:rsidRPr="0013097A" w:rsidRDefault="002A681B" w:rsidP="00525315">
      <w:pPr>
        <w:jc w:val="both"/>
        <w:rPr>
          <w:rFonts w:ascii="Calibri" w:hAnsi="Calibri" w:cs="Calibri"/>
          <w:sz w:val="22"/>
        </w:rPr>
      </w:pPr>
    </w:p>
    <w:p w:rsidR="002A681B" w:rsidRPr="0013097A" w:rsidRDefault="002A681B" w:rsidP="00525315">
      <w:pPr>
        <w:jc w:val="both"/>
        <w:rPr>
          <w:rFonts w:ascii="Calibri" w:hAnsi="Calibri" w:cs="Calibri"/>
          <w:sz w:val="22"/>
        </w:rPr>
      </w:pPr>
      <w:r w:rsidRPr="0013097A">
        <w:rPr>
          <w:rFonts w:ascii="Calibri" w:hAnsi="Calibri" w:cs="Calibri"/>
          <w:sz w:val="22"/>
        </w:rPr>
        <w:t>Ponadto oświadczamy, że:</w:t>
      </w:r>
    </w:p>
    <w:p w:rsidR="002A681B" w:rsidRPr="0013097A" w:rsidRDefault="002A681B" w:rsidP="00525315">
      <w:pPr>
        <w:pStyle w:val="NoSpacing"/>
        <w:numPr>
          <w:ilvl w:val="0"/>
          <w:numId w:val="2"/>
        </w:numPr>
        <w:suppressAutoHyphens/>
        <w:contextualSpacing/>
        <w:jc w:val="both"/>
        <w:rPr>
          <w:rFonts w:cs="Calibri"/>
          <w:szCs w:val="24"/>
        </w:rPr>
      </w:pPr>
      <w:r w:rsidRPr="0013097A">
        <w:rPr>
          <w:rFonts w:cs="Calibri"/>
          <w:szCs w:val="24"/>
        </w:rPr>
        <w:t>Oferta jest ważna 14 dni od daty złożenia.</w:t>
      </w:r>
    </w:p>
    <w:p w:rsidR="002A681B" w:rsidRPr="0013097A" w:rsidRDefault="002A681B" w:rsidP="00525315">
      <w:pPr>
        <w:pStyle w:val="NoSpacing"/>
        <w:numPr>
          <w:ilvl w:val="0"/>
          <w:numId w:val="2"/>
        </w:numPr>
        <w:suppressAutoHyphens/>
        <w:contextualSpacing/>
        <w:jc w:val="both"/>
        <w:rPr>
          <w:rFonts w:cs="Calibri"/>
          <w:szCs w:val="24"/>
        </w:rPr>
      </w:pPr>
      <w:r w:rsidRPr="0013097A">
        <w:rPr>
          <w:rFonts w:cs="Calibri"/>
          <w:szCs w:val="24"/>
        </w:rPr>
        <w:t xml:space="preserve">Posiadam/posiadamy niezbędne uprawnienia konieczne do realizacji powierzonego zadania i/lub dysponuje potencjałem technicznym i kadrowym zdolnym do wykonania zamówienia. </w:t>
      </w:r>
    </w:p>
    <w:p w:rsidR="002A681B" w:rsidRPr="0013097A" w:rsidRDefault="002A681B" w:rsidP="00525315">
      <w:pPr>
        <w:pStyle w:val="NoSpacing"/>
        <w:numPr>
          <w:ilvl w:val="0"/>
          <w:numId w:val="2"/>
        </w:numPr>
        <w:suppressAutoHyphens/>
        <w:contextualSpacing/>
        <w:jc w:val="both"/>
        <w:rPr>
          <w:rFonts w:cs="Calibri"/>
          <w:szCs w:val="24"/>
        </w:rPr>
      </w:pPr>
      <w:r w:rsidRPr="0013097A">
        <w:rPr>
          <w:rFonts w:cs="Calibri"/>
          <w:szCs w:val="24"/>
        </w:rPr>
        <w:t xml:space="preserve">Oferent składający niniejszy formularz oferty, nie jest powiązany z Zamawiającym osobowo lub kapitałowo. Przez powiązania kapitałowe lub osobowe rozumie się wzajemne powiązania między Zamawiającym lub osobami upoważnionymi do zaciągania zobowiązań w imieniu Zamawiającego  lub osobami wykonującymi w imieniu Zamawiającego czynności związane z przygotowaniem i przeprowadzeniem procedury wyboru Wykonawcy a Wykonawcą polegające w szczególności na: </w:t>
      </w:r>
    </w:p>
    <w:p w:rsidR="002A681B" w:rsidRPr="0013097A" w:rsidRDefault="002A681B" w:rsidP="00525315">
      <w:pPr>
        <w:pStyle w:val="Default"/>
        <w:numPr>
          <w:ilvl w:val="1"/>
          <w:numId w:val="3"/>
        </w:numPr>
        <w:contextualSpacing/>
        <w:jc w:val="both"/>
        <w:rPr>
          <w:sz w:val="22"/>
        </w:rPr>
      </w:pPr>
      <w:r w:rsidRPr="0013097A">
        <w:rPr>
          <w:sz w:val="22"/>
        </w:rPr>
        <w:t xml:space="preserve">uczestniczeniu w spółce jako wspólnik spółki cywilnej lub spółki osobowej; </w:t>
      </w:r>
    </w:p>
    <w:p w:rsidR="002A681B" w:rsidRPr="0013097A" w:rsidRDefault="002A681B" w:rsidP="00525315">
      <w:pPr>
        <w:pStyle w:val="Default"/>
        <w:numPr>
          <w:ilvl w:val="1"/>
          <w:numId w:val="3"/>
        </w:numPr>
        <w:contextualSpacing/>
        <w:jc w:val="both"/>
        <w:rPr>
          <w:sz w:val="22"/>
        </w:rPr>
      </w:pPr>
      <w:r w:rsidRPr="0013097A">
        <w:rPr>
          <w:sz w:val="22"/>
        </w:rPr>
        <w:t xml:space="preserve">posiadaniu co najmniej 10 % udziałów lub akcji; </w:t>
      </w:r>
    </w:p>
    <w:p w:rsidR="002A681B" w:rsidRPr="0013097A" w:rsidRDefault="002A681B" w:rsidP="00525315">
      <w:pPr>
        <w:pStyle w:val="Default"/>
        <w:numPr>
          <w:ilvl w:val="1"/>
          <w:numId w:val="3"/>
        </w:numPr>
        <w:contextualSpacing/>
        <w:jc w:val="both"/>
        <w:rPr>
          <w:sz w:val="22"/>
        </w:rPr>
      </w:pPr>
      <w:r w:rsidRPr="0013097A">
        <w:rPr>
          <w:sz w:val="22"/>
        </w:rPr>
        <w:t xml:space="preserve">pełnieniu funkcji członka organu nadzorczego lub zarządzającego, prokurenta, pełnomocnika; </w:t>
      </w:r>
    </w:p>
    <w:p w:rsidR="002A681B" w:rsidRPr="0013097A" w:rsidRDefault="002A681B" w:rsidP="00525315">
      <w:pPr>
        <w:pStyle w:val="Default"/>
        <w:numPr>
          <w:ilvl w:val="1"/>
          <w:numId w:val="3"/>
        </w:numPr>
        <w:contextualSpacing/>
        <w:jc w:val="both"/>
        <w:rPr>
          <w:sz w:val="22"/>
        </w:rPr>
      </w:pPr>
      <w:r w:rsidRPr="0013097A">
        <w:rPr>
          <w:sz w:val="22"/>
        </w:rPr>
        <w:t>pozostawaniu w związku małżeńskim, w stosunku pokrewieństwa lub powinowactwa w linii prostej, pokrewieństwa lub powinowactwa w linii bocznej do drugiego stopnia lub w stosunku przysposobienia, opieki lub kurateli.</w:t>
      </w:r>
    </w:p>
    <w:p w:rsidR="002A681B" w:rsidRPr="0013097A" w:rsidRDefault="002A681B" w:rsidP="00525315">
      <w:pPr>
        <w:pStyle w:val="Default"/>
        <w:ind w:left="349"/>
        <w:contextualSpacing/>
        <w:jc w:val="both"/>
        <w:rPr>
          <w:sz w:val="22"/>
        </w:rPr>
      </w:pPr>
    </w:p>
    <w:p w:rsidR="002A681B" w:rsidRDefault="002A681B" w:rsidP="00525315">
      <w:pPr>
        <w:pStyle w:val="Default"/>
        <w:ind w:left="349"/>
        <w:contextualSpacing/>
        <w:jc w:val="both"/>
        <w:rPr>
          <w:sz w:val="22"/>
        </w:rPr>
      </w:pPr>
    </w:p>
    <w:p w:rsidR="002A681B" w:rsidRDefault="002A681B" w:rsidP="00525315">
      <w:pPr>
        <w:pStyle w:val="Default"/>
        <w:ind w:left="349"/>
        <w:contextualSpacing/>
        <w:jc w:val="both"/>
        <w:rPr>
          <w:sz w:val="22"/>
        </w:rPr>
      </w:pPr>
    </w:p>
    <w:p w:rsidR="002A681B" w:rsidRPr="0013097A" w:rsidRDefault="002A681B" w:rsidP="00525315">
      <w:pPr>
        <w:pStyle w:val="Default"/>
        <w:ind w:left="349"/>
        <w:contextualSpacing/>
        <w:jc w:val="both"/>
        <w:rPr>
          <w:sz w:val="22"/>
        </w:rPr>
      </w:pPr>
    </w:p>
    <w:p w:rsidR="002A681B" w:rsidRPr="0013097A" w:rsidRDefault="002A681B" w:rsidP="00525315">
      <w:pPr>
        <w:tabs>
          <w:tab w:val="left" w:pos="900"/>
        </w:tabs>
        <w:jc w:val="right"/>
        <w:rPr>
          <w:rFonts w:ascii="Calibri" w:hAnsi="Calibri" w:cs="Calibri"/>
          <w:sz w:val="22"/>
        </w:rPr>
      </w:pPr>
      <w:r w:rsidRPr="0013097A">
        <w:rPr>
          <w:rFonts w:ascii="Calibri" w:hAnsi="Calibri" w:cs="Calibri"/>
          <w:sz w:val="22"/>
        </w:rPr>
        <w:t xml:space="preserve">………………..................................................... </w:t>
      </w:r>
    </w:p>
    <w:p w:rsidR="002A681B" w:rsidRPr="0013097A" w:rsidRDefault="002A681B" w:rsidP="00525315">
      <w:pPr>
        <w:tabs>
          <w:tab w:val="left" w:pos="900"/>
        </w:tabs>
        <w:jc w:val="right"/>
        <w:rPr>
          <w:rFonts w:ascii="Calibri" w:hAnsi="Calibri" w:cs="Calibri"/>
          <w:sz w:val="22"/>
        </w:rPr>
      </w:pPr>
      <w:r w:rsidRPr="0013097A">
        <w:rPr>
          <w:rFonts w:ascii="Calibri" w:hAnsi="Calibri" w:cs="Calibri"/>
          <w:sz w:val="22"/>
        </w:rPr>
        <w:t>Data, podpis i pieczęć osoby upoważnione</w:t>
      </w:r>
    </w:p>
    <w:p w:rsidR="002A681B" w:rsidRPr="0013097A" w:rsidRDefault="002A681B" w:rsidP="00525315">
      <w:pPr>
        <w:rPr>
          <w:rFonts w:ascii="Calibri" w:hAnsi="Calibri" w:cs="Calibri"/>
        </w:rPr>
      </w:pPr>
    </w:p>
    <w:p w:rsidR="002A681B" w:rsidRPr="0013097A" w:rsidRDefault="002A681B" w:rsidP="00525315">
      <w:pPr>
        <w:rPr>
          <w:rFonts w:ascii="Calibri" w:hAnsi="Calibri" w:cs="Calibri"/>
          <w:sz w:val="22"/>
          <w:szCs w:val="22"/>
        </w:rPr>
      </w:pPr>
    </w:p>
    <w:sectPr w:rsidR="002A681B" w:rsidRPr="0013097A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681B" w:rsidRDefault="002A681B">
      <w:r>
        <w:separator/>
      </w:r>
    </w:p>
  </w:endnote>
  <w:endnote w:type="continuationSeparator" w:id="0">
    <w:p w:rsidR="002A681B" w:rsidRDefault="002A68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81B" w:rsidRPr="005A4C07" w:rsidRDefault="002A681B" w:rsidP="0038487F">
    <w:pPr>
      <w:pStyle w:val="Footer"/>
      <w:ind w:left="142"/>
      <w:jc w:val="both"/>
      <w:rPr>
        <w:sz w:val="18"/>
        <w:szCs w:val="1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s2049" type="#_x0000_t75" alt="godlo" style="position:absolute;left:0;text-align:left;margin-left:-39.3pt;margin-top:20.5pt;width:35.65pt;height:35.65pt;z-index:-251656192;visibility:visible" wrapcoords="-450 0 -450 21150 21600 21150 21600 0 -450 0">
          <v:imagedata r:id="rId1" o:title=""/>
          <w10:wrap type="tight"/>
        </v:shape>
      </w:pict>
    </w:r>
    <w:r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Pr="005A4C07">
      <w:rPr>
        <w:sz w:val="18"/>
        <w:szCs w:val="18"/>
      </w:rPr>
      <w:br/>
    </w:r>
    <w:r w:rsidRPr="003D3CBA">
      <w:rPr>
        <w:sz w:val="18"/>
        <w:szCs w:val="18"/>
      </w:rPr>
      <w:t>Działanie 3.5 Kom</w:t>
    </w:r>
    <w:smartTag w:uri="urn:schemas-microsoft-com:office:smarttags" w:element="PersonName">
      <w:r w:rsidRPr="003D3CBA">
        <w:rPr>
          <w:sz w:val="18"/>
          <w:szCs w:val="18"/>
        </w:rPr>
        <w:t>pl</w:t>
      </w:r>
    </w:smartTag>
    <w:r w:rsidRPr="003D3CBA">
      <w:rPr>
        <w:sz w:val="18"/>
        <w:szCs w:val="18"/>
      </w:rPr>
      <w:t>eksowe programy szkół wyższych</w:t>
    </w:r>
    <w:r>
      <w:rPr>
        <w:sz w:val="16"/>
        <w:szCs w:val="16"/>
      </w:rPr>
      <w:t xml:space="preserve"> </w:t>
    </w:r>
    <w:r w:rsidRPr="005A4C07">
      <w:rPr>
        <w:sz w:val="18"/>
        <w:szCs w:val="18"/>
      </w:rPr>
      <w:t>Oś III Szkolnictwo wyższe dla gospodarki i rozwoju</w:t>
    </w:r>
  </w:p>
  <w:p w:rsidR="002A681B" w:rsidRPr="00DE78E8" w:rsidRDefault="002A681B" w:rsidP="0038487F">
    <w:pPr>
      <w:pStyle w:val="Footer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:rsidR="002A681B" w:rsidRPr="0038487F" w:rsidRDefault="002A681B" w:rsidP="0038487F">
    <w:pPr>
      <w:pStyle w:val="Footer"/>
      <w:rPr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681B" w:rsidRDefault="002A681B">
      <w:r>
        <w:separator/>
      </w:r>
    </w:p>
  </w:footnote>
  <w:footnote w:type="continuationSeparator" w:id="0">
    <w:p w:rsidR="002A681B" w:rsidRDefault="002A68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81B" w:rsidRDefault="002A681B" w:rsidP="007665EF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4115"/>
    <w:rsid w:val="00000D7C"/>
    <w:rsid w:val="00013D75"/>
    <w:rsid w:val="00042F21"/>
    <w:rsid w:val="00043CAB"/>
    <w:rsid w:val="00053419"/>
    <w:rsid w:val="00071352"/>
    <w:rsid w:val="000A5D65"/>
    <w:rsid w:val="000D459F"/>
    <w:rsid w:val="00104938"/>
    <w:rsid w:val="00113858"/>
    <w:rsid w:val="00123211"/>
    <w:rsid w:val="0012366D"/>
    <w:rsid w:val="001262A9"/>
    <w:rsid w:val="0013097A"/>
    <w:rsid w:val="00150F8C"/>
    <w:rsid w:val="001770B3"/>
    <w:rsid w:val="00177C50"/>
    <w:rsid w:val="0019269B"/>
    <w:rsid w:val="001B3B33"/>
    <w:rsid w:val="001C635B"/>
    <w:rsid w:val="001D329B"/>
    <w:rsid w:val="001D5635"/>
    <w:rsid w:val="001E7620"/>
    <w:rsid w:val="002025AB"/>
    <w:rsid w:val="0022576C"/>
    <w:rsid w:val="00231CBC"/>
    <w:rsid w:val="00231FAA"/>
    <w:rsid w:val="00234B7A"/>
    <w:rsid w:val="00235A21"/>
    <w:rsid w:val="00236BF6"/>
    <w:rsid w:val="002405BF"/>
    <w:rsid w:val="0024228E"/>
    <w:rsid w:val="00254E73"/>
    <w:rsid w:val="002568FA"/>
    <w:rsid w:val="00266059"/>
    <w:rsid w:val="00296D37"/>
    <w:rsid w:val="002A681B"/>
    <w:rsid w:val="002B3646"/>
    <w:rsid w:val="002E08F4"/>
    <w:rsid w:val="002E3A3B"/>
    <w:rsid w:val="002E7398"/>
    <w:rsid w:val="002E77E7"/>
    <w:rsid w:val="003326B8"/>
    <w:rsid w:val="003817E2"/>
    <w:rsid w:val="0038487F"/>
    <w:rsid w:val="00393BF4"/>
    <w:rsid w:val="00397B03"/>
    <w:rsid w:val="003A10A0"/>
    <w:rsid w:val="003C0BBF"/>
    <w:rsid w:val="003C2060"/>
    <w:rsid w:val="003C27A5"/>
    <w:rsid w:val="003C27C7"/>
    <w:rsid w:val="003D3CBA"/>
    <w:rsid w:val="003E0D6E"/>
    <w:rsid w:val="003F136A"/>
    <w:rsid w:val="00404506"/>
    <w:rsid w:val="0042574E"/>
    <w:rsid w:val="00433764"/>
    <w:rsid w:val="0047076F"/>
    <w:rsid w:val="0049113A"/>
    <w:rsid w:val="004B06BA"/>
    <w:rsid w:val="004B30A1"/>
    <w:rsid w:val="004B7E12"/>
    <w:rsid w:val="004C1094"/>
    <w:rsid w:val="004D7553"/>
    <w:rsid w:val="00501AFE"/>
    <w:rsid w:val="005048FC"/>
    <w:rsid w:val="00506830"/>
    <w:rsid w:val="00507826"/>
    <w:rsid w:val="00523F8F"/>
    <w:rsid w:val="00525315"/>
    <w:rsid w:val="005476AE"/>
    <w:rsid w:val="00560834"/>
    <w:rsid w:val="00576701"/>
    <w:rsid w:val="005A4C07"/>
    <w:rsid w:val="005A4D41"/>
    <w:rsid w:val="005B1227"/>
    <w:rsid w:val="005B14B2"/>
    <w:rsid w:val="005B69EF"/>
    <w:rsid w:val="005E4DF4"/>
    <w:rsid w:val="005F2261"/>
    <w:rsid w:val="0061608C"/>
    <w:rsid w:val="00626678"/>
    <w:rsid w:val="00631AB0"/>
    <w:rsid w:val="00647027"/>
    <w:rsid w:val="00650007"/>
    <w:rsid w:val="006841E9"/>
    <w:rsid w:val="006862DC"/>
    <w:rsid w:val="00686BF4"/>
    <w:rsid w:val="0069134A"/>
    <w:rsid w:val="006A1613"/>
    <w:rsid w:val="006A2F73"/>
    <w:rsid w:val="006A3D2B"/>
    <w:rsid w:val="006D3D95"/>
    <w:rsid w:val="006D54E5"/>
    <w:rsid w:val="006E6607"/>
    <w:rsid w:val="00724115"/>
    <w:rsid w:val="00730D5D"/>
    <w:rsid w:val="00737D05"/>
    <w:rsid w:val="00754E1A"/>
    <w:rsid w:val="007665EF"/>
    <w:rsid w:val="00770275"/>
    <w:rsid w:val="007A0693"/>
    <w:rsid w:val="007A59F7"/>
    <w:rsid w:val="007C73D3"/>
    <w:rsid w:val="007D2C95"/>
    <w:rsid w:val="007F4594"/>
    <w:rsid w:val="0081686E"/>
    <w:rsid w:val="008338EA"/>
    <w:rsid w:val="00863503"/>
    <w:rsid w:val="00864853"/>
    <w:rsid w:val="008929DB"/>
    <w:rsid w:val="008C2A6F"/>
    <w:rsid w:val="008E5C89"/>
    <w:rsid w:val="008F7D81"/>
    <w:rsid w:val="00906BD9"/>
    <w:rsid w:val="00914410"/>
    <w:rsid w:val="00931699"/>
    <w:rsid w:val="0094675B"/>
    <w:rsid w:val="00947677"/>
    <w:rsid w:val="0095748F"/>
    <w:rsid w:val="009641AF"/>
    <w:rsid w:val="00974932"/>
    <w:rsid w:val="00984A85"/>
    <w:rsid w:val="009A668D"/>
    <w:rsid w:val="009B0BF1"/>
    <w:rsid w:val="009B33FA"/>
    <w:rsid w:val="009B75A3"/>
    <w:rsid w:val="009D3F0A"/>
    <w:rsid w:val="009E4100"/>
    <w:rsid w:val="00A1200E"/>
    <w:rsid w:val="00A15FD2"/>
    <w:rsid w:val="00A2645A"/>
    <w:rsid w:val="00A511A0"/>
    <w:rsid w:val="00A53321"/>
    <w:rsid w:val="00A65755"/>
    <w:rsid w:val="00A842D6"/>
    <w:rsid w:val="00AA62E5"/>
    <w:rsid w:val="00AA732A"/>
    <w:rsid w:val="00AB4FD0"/>
    <w:rsid w:val="00AF372C"/>
    <w:rsid w:val="00AF793F"/>
    <w:rsid w:val="00B033E3"/>
    <w:rsid w:val="00B03979"/>
    <w:rsid w:val="00B03E73"/>
    <w:rsid w:val="00B1381A"/>
    <w:rsid w:val="00B15060"/>
    <w:rsid w:val="00B2772D"/>
    <w:rsid w:val="00B3132E"/>
    <w:rsid w:val="00B341EB"/>
    <w:rsid w:val="00B4403D"/>
    <w:rsid w:val="00B5079C"/>
    <w:rsid w:val="00B641C5"/>
    <w:rsid w:val="00B82DBE"/>
    <w:rsid w:val="00B87CB4"/>
    <w:rsid w:val="00B97EC7"/>
    <w:rsid w:val="00BA04FD"/>
    <w:rsid w:val="00BA17CA"/>
    <w:rsid w:val="00BA4121"/>
    <w:rsid w:val="00BB3935"/>
    <w:rsid w:val="00BB6CA0"/>
    <w:rsid w:val="00BC59E9"/>
    <w:rsid w:val="00BC664E"/>
    <w:rsid w:val="00BE1D55"/>
    <w:rsid w:val="00BE6A5D"/>
    <w:rsid w:val="00C424B8"/>
    <w:rsid w:val="00C82ACB"/>
    <w:rsid w:val="00C87E21"/>
    <w:rsid w:val="00CA0223"/>
    <w:rsid w:val="00CA3F1A"/>
    <w:rsid w:val="00CB22DF"/>
    <w:rsid w:val="00CB5E0C"/>
    <w:rsid w:val="00CC5265"/>
    <w:rsid w:val="00CC7FEE"/>
    <w:rsid w:val="00CD34C4"/>
    <w:rsid w:val="00CE10E9"/>
    <w:rsid w:val="00D21C9F"/>
    <w:rsid w:val="00D2285D"/>
    <w:rsid w:val="00D319A9"/>
    <w:rsid w:val="00D31C22"/>
    <w:rsid w:val="00D40E53"/>
    <w:rsid w:val="00D568DB"/>
    <w:rsid w:val="00D74ED7"/>
    <w:rsid w:val="00D867C9"/>
    <w:rsid w:val="00D920C4"/>
    <w:rsid w:val="00DA34E5"/>
    <w:rsid w:val="00DA5356"/>
    <w:rsid w:val="00DB24F7"/>
    <w:rsid w:val="00DB37BB"/>
    <w:rsid w:val="00DE1B52"/>
    <w:rsid w:val="00DE78E8"/>
    <w:rsid w:val="00E05FB4"/>
    <w:rsid w:val="00E225FA"/>
    <w:rsid w:val="00E32A0F"/>
    <w:rsid w:val="00E4456A"/>
    <w:rsid w:val="00E462BC"/>
    <w:rsid w:val="00E47AD8"/>
    <w:rsid w:val="00E54989"/>
    <w:rsid w:val="00E55350"/>
    <w:rsid w:val="00E77173"/>
    <w:rsid w:val="00E82D01"/>
    <w:rsid w:val="00E90864"/>
    <w:rsid w:val="00E91A8F"/>
    <w:rsid w:val="00EA4EEC"/>
    <w:rsid w:val="00EB0309"/>
    <w:rsid w:val="00ED47AD"/>
    <w:rsid w:val="00EE0C10"/>
    <w:rsid w:val="00EF0953"/>
    <w:rsid w:val="00F1060B"/>
    <w:rsid w:val="00F178E3"/>
    <w:rsid w:val="00F47EFE"/>
    <w:rsid w:val="00F560FA"/>
    <w:rsid w:val="00F61C50"/>
    <w:rsid w:val="00F6218B"/>
    <w:rsid w:val="00F62658"/>
    <w:rsid w:val="00F64E5C"/>
    <w:rsid w:val="00F66568"/>
    <w:rsid w:val="00F863C4"/>
    <w:rsid w:val="00F9054D"/>
    <w:rsid w:val="00F908F6"/>
    <w:rsid w:val="00FA2F18"/>
    <w:rsid w:val="00FB096D"/>
    <w:rsid w:val="00FD54F2"/>
    <w:rsid w:val="00FD63D9"/>
    <w:rsid w:val="00FE3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Heading3">
    <w:name w:val="heading 3"/>
    <w:basedOn w:val="Normal"/>
    <w:link w:val="Heading3Char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Header">
    <w:name w:val="header"/>
    <w:basedOn w:val="Normal"/>
    <w:link w:val="HeaderChar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Footer">
    <w:name w:val="footer"/>
    <w:basedOn w:val="Normal"/>
    <w:link w:val="FooterChar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Strong">
    <w:name w:val="Strong"/>
    <w:basedOn w:val="DefaultParagraphFont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ListParagraph">
    <w:name w:val="List Paragraph"/>
    <w:basedOn w:val="Normal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E462BC"/>
    <w:rPr>
      <w:rFonts w:cs="Times New Roman"/>
      <w:color w:val="0563C1"/>
      <w:u w:val="single"/>
    </w:rPr>
  </w:style>
  <w:style w:type="table" w:styleId="TableGrid">
    <w:name w:val="Table Grid"/>
    <w:basedOn w:val="TableNormal"/>
    <w:uiPriority w:val="99"/>
    <w:rsid w:val="00E05FB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E90864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E90864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908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90864"/>
    <w:rPr>
      <w:b/>
    </w:rPr>
  </w:style>
  <w:style w:type="paragraph" w:styleId="BalloonText">
    <w:name w:val="Balloon Text"/>
    <w:basedOn w:val="Normal"/>
    <w:link w:val="BalloonTextChar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Web">
    <w:name w:val="Normal (Web)"/>
    <w:basedOn w:val="Normal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rsid w:val="0049113A"/>
    <w:rPr>
      <w:rFonts w:cs="Times New Roman"/>
      <w:color w:val="954F72"/>
      <w:u w:val="single"/>
    </w:rPr>
  </w:style>
  <w:style w:type="paragraph" w:styleId="NoSpacing">
    <w:name w:val="No Spacing"/>
    <w:uiPriority w:val="99"/>
    <w:qFormat/>
    <w:rsid w:val="00E55350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7182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2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2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2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82600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1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1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182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2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26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182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82601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1718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2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2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26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8260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18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18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2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8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1826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82622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1718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2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2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2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2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2</Pages>
  <Words>290</Words>
  <Characters>1744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3</cp:revision>
  <cp:lastPrinted>2019-09-09T09:44:00Z</cp:lastPrinted>
  <dcterms:created xsi:type="dcterms:W3CDTF">2019-09-17T09:16:00Z</dcterms:created>
  <dcterms:modified xsi:type="dcterms:W3CDTF">2019-09-17T09:30:00Z</dcterms:modified>
</cp:coreProperties>
</file>