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5F42" w14:textId="2ECC21BC" w:rsidR="00684754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0BBD637C" w14:textId="77777777" w:rsidR="000E3F6B" w:rsidRPr="0004009B" w:rsidRDefault="000E3F6B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</w:p>
    <w:p w14:paraId="68A2DCEF" w14:textId="77777777" w:rsidR="00977183" w:rsidRPr="00906A93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Cs w:val="20"/>
        </w:rPr>
      </w:pPr>
      <w:r w:rsidRPr="00906A93">
        <w:rPr>
          <w:rFonts w:cs="Times New Roman"/>
          <w:i/>
          <w:iCs/>
          <w:szCs w:val="20"/>
        </w:rPr>
        <w:t xml:space="preserve"> Dotyczy</w:t>
      </w:r>
      <w:r w:rsidRPr="00906A93">
        <w:rPr>
          <w:rFonts w:cs="Times New Roman"/>
          <w:szCs w:val="20"/>
        </w:rPr>
        <w:t xml:space="preserve">:   prowadzonego postępowania o udzielenie zamówienia publicznego w trybie   </w:t>
      </w:r>
    </w:p>
    <w:p w14:paraId="183C9AAA" w14:textId="77777777" w:rsidR="000E3F6B" w:rsidRDefault="00977183" w:rsidP="000E3F6B">
      <w:pPr>
        <w:spacing w:line="240" w:lineRule="auto"/>
        <w:rPr>
          <w:szCs w:val="20"/>
        </w:rPr>
      </w:pPr>
      <w:r w:rsidRPr="00906A93">
        <w:rPr>
          <w:rFonts w:cs="Times New Roman"/>
          <w:szCs w:val="20"/>
        </w:rPr>
        <w:t xml:space="preserve">                 podstawowym  na zadanie pn</w:t>
      </w:r>
      <w:r w:rsidRPr="00906A93">
        <w:rPr>
          <w:rFonts w:cs="Times New Roman"/>
          <w:b/>
          <w:szCs w:val="20"/>
        </w:rPr>
        <w:t>.:</w:t>
      </w:r>
      <w:r w:rsidRPr="00906A93">
        <w:rPr>
          <w:szCs w:val="20"/>
        </w:rPr>
        <w:t xml:space="preserve"> </w:t>
      </w:r>
      <w:r w:rsidR="000E3F6B" w:rsidRPr="000E3F6B">
        <w:rPr>
          <w:szCs w:val="20"/>
        </w:rPr>
        <w:t xml:space="preserve">„Modernizacja oświetlenie kompleksów sportowych na terenie miasta </w:t>
      </w:r>
    </w:p>
    <w:p w14:paraId="6BC2225E" w14:textId="02104377" w:rsidR="00977183" w:rsidRPr="00906A93" w:rsidRDefault="000E3F6B" w:rsidP="000E3F6B">
      <w:pPr>
        <w:spacing w:line="240" w:lineRule="auto"/>
        <w:rPr>
          <w:szCs w:val="20"/>
        </w:rPr>
      </w:pPr>
      <w:r>
        <w:rPr>
          <w:szCs w:val="20"/>
        </w:rPr>
        <w:t xml:space="preserve">                  </w:t>
      </w:r>
      <w:r w:rsidRPr="000E3F6B">
        <w:rPr>
          <w:szCs w:val="20"/>
        </w:rPr>
        <w:t>Żnin – Moje Boisko Orlik 2012”.</w:t>
      </w:r>
    </w:p>
    <w:p w14:paraId="2A55B269" w14:textId="77777777" w:rsidR="004944A2" w:rsidRPr="00223FC1" w:rsidRDefault="004944A2" w:rsidP="004944A2">
      <w:pPr>
        <w:contextualSpacing/>
        <w:rPr>
          <w:rFonts w:ascii="Lato" w:eastAsia="Times New Roman" w:hAnsi="Lato" w:cs="Times New Roman"/>
          <w:b/>
          <w:kern w:val="28"/>
          <w:szCs w:val="56"/>
        </w:rPr>
      </w:pPr>
    </w:p>
    <w:p w14:paraId="12E409A2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 xml:space="preserve">                            </w:t>
      </w:r>
      <w:r>
        <w:rPr>
          <w:rFonts w:cs="Linux Libertine G"/>
          <w:b/>
          <w:bCs/>
        </w:rPr>
        <w:t xml:space="preserve">      </w:t>
      </w:r>
      <w:r w:rsidRPr="00351179">
        <w:rPr>
          <w:rFonts w:cs="Linux Libertine G"/>
          <w:b/>
          <w:bCs/>
        </w:rPr>
        <w:t xml:space="preserve">       Zawiadomienie o wyborze najkorzystniejszej oferty.</w:t>
      </w:r>
    </w:p>
    <w:p w14:paraId="578ED7D7" w14:textId="77777777" w:rsidR="000E3F6B" w:rsidRPr="00351179" w:rsidRDefault="000E3F6B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</w:rPr>
      </w:pPr>
    </w:p>
    <w:p w14:paraId="51523BA8" w14:textId="2984FC0A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B15B41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</w:t>
      </w:r>
      <w:r w:rsidR="000E3F6B">
        <w:rPr>
          <w:rFonts w:cs="Linux Libertine G"/>
          <w:bCs/>
        </w:rPr>
        <w:t>3</w:t>
      </w:r>
      <w:r>
        <w:rPr>
          <w:rFonts w:cs="Linux Libertine G"/>
          <w:bCs/>
        </w:rPr>
        <w:t xml:space="preserve"> r. Poz. 1</w:t>
      </w:r>
      <w:r w:rsidR="000E3F6B">
        <w:rPr>
          <w:rFonts w:cs="Linux Libertine G"/>
          <w:bCs/>
        </w:rPr>
        <w:t>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5AC77186" w14:textId="5A7D571E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>1.</w:t>
      </w:r>
      <w:r w:rsidR="000E3F6B">
        <w:rPr>
          <w:rFonts w:cs="Linux Libertine G"/>
          <w:bCs/>
        </w:rPr>
        <w:t>W celu realizacji cz. I, II i III zadania w</w:t>
      </w:r>
      <w:r w:rsidRPr="00351179">
        <w:rPr>
          <w:rFonts w:cs="Linux Libertine G"/>
          <w:bCs/>
        </w:rPr>
        <w:t xml:space="preserve">ybrano ofertę  nr </w:t>
      </w:r>
      <w:r w:rsidR="000E3F6B">
        <w:rPr>
          <w:rFonts w:cs="Linux Libertine G"/>
          <w:bCs/>
        </w:rPr>
        <w:t>4</w:t>
      </w:r>
      <w:r w:rsidRPr="00351179">
        <w:rPr>
          <w:rFonts w:cs="Linux Libertine G"/>
          <w:bCs/>
        </w:rPr>
        <w:t xml:space="preserve"> złożoną przez Wykonawcę:</w:t>
      </w:r>
    </w:p>
    <w:p w14:paraId="4B05EE69" w14:textId="77777777" w:rsidR="000E3F6B" w:rsidRDefault="000E3F6B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305B0530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3AFE2CFC" w14:textId="77777777" w:rsidR="000E3F6B" w:rsidRPr="000E3F6B" w:rsidRDefault="000E3F6B" w:rsidP="000E3F6B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0E3F6B">
        <w:rPr>
          <w:rFonts w:cs="Linux Libertine G"/>
          <w:b/>
          <w:bCs/>
        </w:rPr>
        <w:t>VISION LIGHTING SP. ZO.O.</w:t>
      </w:r>
    </w:p>
    <w:p w14:paraId="44109869" w14:textId="77777777" w:rsidR="000E3F6B" w:rsidRPr="000E3F6B" w:rsidRDefault="000E3F6B" w:rsidP="000E3F6B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0E3F6B">
        <w:rPr>
          <w:rFonts w:cs="Linux Libertine G"/>
          <w:b/>
          <w:bCs/>
        </w:rPr>
        <w:t>UL.BESKIDZKA 30/3</w:t>
      </w:r>
    </w:p>
    <w:p w14:paraId="14F230A6" w14:textId="4BB3DE51" w:rsidR="00906A93" w:rsidRDefault="000E3F6B" w:rsidP="000E3F6B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0E3F6B">
        <w:rPr>
          <w:rFonts w:cs="Linux Libertine G"/>
          <w:b/>
          <w:bCs/>
        </w:rPr>
        <w:t>44-335 JASTRZĘBIE ZDRÓJ</w:t>
      </w:r>
    </w:p>
    <w:p w14:paraId="080E7FE7" w14:textId="77777777" w:rsidR="000E3F6B" w:rsidRDefault="000E3F6B" w:rsidP="000E3F6B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</w:p>
    <w:p w14:paraId="6DFB9511" w14:textId="77777777" w:rsidR="00906A93" w:rsidRDefault="00906A93" w:rsidP="00E91987">
      <w:pPr>
        <w:shd w:val="clear" w:color="auto" w:fill="FFFFFF"/>
        <w:tabs>
          <w:tab w:val="left" w:pos="6840"/>
        </w:tabs>
        <w:spacing w:line="0" w:lineRule="atLeast"/>
        <w:contextualSpacing/>
        <w:rPr>
          <w:rFonts w:cs="Linux Libertine G"/>
          <w:b/>
          <w:bCs/>
        </w:rPr>
      </w:pPr>
    </w:p>
    <w:p w14:paraId="7F4648AC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</w:rPr>
      </w:pPr>
    </w:p>
    <w:p w14:paraId="273A32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  <w:r w:rsidRPr="00351179">
        <w:rPr>
          <w:rFonts w:cs="Linux Libertine G"/>
        </w:rPr>
        <w:t xml:space="preserve">2.Złożono następujące oferty: </w:t>
      </w:r>
    </w:p>
    <w:p w14:paraId="5D3E0909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101"/>
        <w:gridCol w:w="3572"/>
        <w:gridCol w:w="2410"/>
        <w:gridCol w:w="2835"/>
      </w:tblGrid>
      <w:tr w:rsidR="000E3F6B" w:rsidRPr="000E3F6B" w14:paraId="2DC4355E" w14:textId="77777777" w:rsidTr="0079364B">
        <w:tc>
          <w:tcPr>
            <w:tcW w:w="1101" w:type="dxa"/>
          </w:tcPr>
          <w:p w14:paraId="4CC755EC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Nr oferty</w:t>
            </w:r>
          </w:p>
        </w:tc>
        <w:tc>
          <w:tcPr>
            <w:tcW w:w="3572" w:type="dxa"/>
          </w:tcPr>
          <w:p w14:paraId="16381B20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Wykonawca</w:t>
            </w:r>
          </w:p>
        </w:tc>
        <w:tc>
          <w:tcPr>
            <w:tcW w:w="2410" w:type="dxa"/>
          </w:tcPr>
          <w:p w14:paraId="01754CAE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Część zamówienia</w:t>
            </w:r>
          </w:p>
        </w:tc>
        <w:tc>
          <w:tcPr>
            <w:tcW w:w="2835" w:type="dxa"/>
          </w:tcPr>
          <w:p w14:paraId="0C0B6F94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Cena oferty brutto (zł)</w:t>
            </w:r>
          </w:p>
        </w:tc>
      </w:tr>
      <w:tr w:rsidR="000E3F6B" w:rsidRPr="000E3F6B" w14:paraId="709E78DC" w14:textId="77777777" w:rsidTr="0079364B">
        <w:tc>
          <w:tcPr>
            <w:tcW w:w="1101" w:type="dxa"/>
          </w:tcPr>
          <w:p w14:paraId="5B4029C1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3572" w:type="dxa"/>
          </w:tcPr>
          <w:p w14:paraId="478EC810" w14:textId="77777777" w:rsidR="000E3F6B" w:rsidRPr="000E3F6B" w:rsidRDefault="000E3F6B" w:rsidP="000E3F6B">
            <w:pPr>
              <w:spacing w:after="0" w:line="240" w:lineRule="auto"/>
              <w:rPr>
                <w:sz w:val="22"/>
              </w:rPr>
            </w:pPr>
            <w:r w:rsidRPr="000E3F6B">
              <w:rPr>
                <w:sz w:val="22"/>
              </w:rPr>
              <w:t>EL-DAR SP. Z O.O.</w:t>
            </w:r>
          </w:p>
          <w:p w14:paraId="4B9DE208" w14:textId="77777777" w:rsidR="000E3F6B" w:rsidRPr="000E3F6B" w:rsidRDefault="000E3F6B" w:rsidP="000E3F6B">
            <w:pPr>
              <w:spacing w:after="0" w:line="240" w:lineRule="auto"/>
              <w:rPr>
                <w:sz w:val="22"/>
              </w:rPr>
            </w:pPr>
            <w:r w:rsidRPr="000E3F6B">
              <w:rPr>
                <w:sz w:val="22"/>
              </w:rPr>
              <w:t>STRZYŻAWA 39</w:t>
            </w:r>
          </w:p>
          <w:p w14:paraId="02F52D0B" w14:textId="77777777" w:rsidR="000E3F6B" w:rsidRPr="000E3F6B" w:rsidRDefault="000E3F6B" w:rsidP="000E3F6B">
            <w:pPr>
              <w:spacing w:after="0" w:line="240" w:lineRule="auto"/>
              <w:rPr>
                <w:sz w:val="22"/>
              </w:rPr>
            </w:pPr>
            <w:r w:rsidRPr="000E3F6B">
              <w:rPr>
                <w:sz w:val="22"/>
              </w:rPr>
              <w:t xml:space="preserve">86-070 DĄBROWA CHEŁMIŃSKA </w:t>
            </w:r>
          </w:p>
        </w:tc>
        <w:tc>
          <w:tcPr>
            <w:tcW w:w="2410" w:type="dxa"/>
          </w:tcPr>
          <w:p w14:paraId="12CDB433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</w:t>
            </w:r>
          </w:p>
          <w:p w14:paraId="7886BAA7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</w:t>
            </w:r>
          </w:p>
          <w:p w14:paraId="63B39D5D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III</w:t>
            </w:r>
          </w:p>
          <w:p w14:paraId="7CA8ECFF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2835" w:type="dxa"/>
          </w:tcPr>
          <w:p w14:paraId="7798E845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43.969,57</w:t>
            </w:r>
          </w:p>
          <w:p w14:paraId="4013A62A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43.964,22</w:t>
            </w:r>
          </w:p>
          <w:p w14:paraId="4CDA5FEA" w14:textId="77777777" w:rsidR="000E3F6B" w:rsidRPr="000E3F6B" w:rsidRDefault="000E3F6B" w:rsidP="000E3F6B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0E3F6B">
              <w:rPr>
                <w:sz w:val="22"/>
              </w:rPr>
              <w:t>35.046,88</w:t>
            </w:r>
          </w:p>
        </w:tc>
      </w:tr>
      <w:tr w:rsidR="000E3F6B" w:rsidRPr="000E3F6B" w14:paraId="479BA7DB" w14:textId="77777777" w:rsidTr="0079364B">
        <w:tc>
          <w:tcPr>
            <w:tcW w:w="1101" w:type="dxa"/>
          </w:tcPr>
          <w:p w14:paraId="0A8F7C7F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3572" w:type="dxa"/>
          </w:tcPr>
          <w:p w14:paraId="3DA7CF41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LIMON STYL SP. ZO.O.</w:t>
            </w:r>
          </w:p>
          <w:p w14:paraId="69C6D683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UL.ZŁOTA 61/100</w:t>
            </w:r>
          </w:p>
          <w:p w14:paraId="0C2060FF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00-819 WARSZAWA</w:t>
            </w:r>
          </w:p>
        </w:tc>
        <w:tc>
          <w:tcPr>
            <w:tcW w:w="2410" w:type="dxa"/>
          </w:tcPr>
          <w:p w14:paraId="5135BE59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</w:t>
            </w:r>
          </w:p>
          <w:p w14:paraId="15D44084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</w:t>
            </w:r>
          </w:p>
          <w:p w14:paraId="0ABBB5D0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III</w:t>
            </w:r>
          </w:p>
          <w:p w14:paraId="5E3AA655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2835" w:type="dxa"/>
          </w:tcPr>
          <w:p w14:paraId="0B0BE672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50.946,60</w:t>
            </w:r>
          </w:p>
          <w:p w14:paraId="6294558A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56.493,90</w:t>
            </w:r>
          </w:p>
          <w:p w14:paraId="6FA27CD3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47.041,35</w:t>
            </w:r>
          </w:p>
        </w:tc>
      </w:tr>
      <w:tr w:rsidR="000E3F6B" w:rsidRPr="000E3F6B" w14:paraId="01476035" w14:textId="77777777" w:rsidTr="0079364B">
        <w:trPr>
          <w:trHeight w:val="845"/>
        </w:trPr>
        <w:tc>
          <w:tcPr>
            <w:tcW w:w="1101" w:type="dxa"/>
          </w:tcPr>
          <w:p w14:paraId="39836A7B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3572" w:type="dxa"/>
          </w:tcPr>
          <w:p w14:paraId="0198B612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ELEKTRO-TELE DAMIAN ŚMIGIELSKI</w:t>
            </w:r>
          </w:p>
          <w:p w14:paraId="5A8D8BA8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OS.PIASKOWE 11</w:t>
            </w:r>
          </w:p>
          <w:p w14:paraId="033391F0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62-200 DALKI</w:t>
            </w:r>
          </w:p>
        </w:tc>
        <w:tc>
          <w:tcPr>
            <w:tcW w:w="2410" w:type="dxa"/>
          </w:tcPr>
          <w:p w14:paraId="6C726453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</w:t>
            </w:r>
          </w:p>
          <w:p w14:paraId="7B7FB093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</w:t>
            </w:r>
          </w:p>
          <w:p w14:paraId="6CA5E1E0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III</w:t>
            </w:r>
          </w:p>
          <w:p w14:paraId="32D72C90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2835" w:type="dxa"/>
          </w:tcPr>
          <w:p w14:paraId="03D5503B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51.653,52</w:t>
            </w:r>
          </w:p>
          <w:p w14:paraId="29739897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61.617,58</w:t>
            </w:r>
          </w:p>
          <w:p w14:paraId="52B19253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49.952,66</w:t>
            </w:r>
          </w:p>
        </w:tc>
      </w:tr>
      <w:tr w:rsidR="000E3F6B" w:rsidRPr="000E3F6B" w14:paraId="41FA6B6A" w14:textId="77777777" w:rsidTr="0079364B">
        <w:tc>
          <w:tcPr>
            <w:tcW w:w="1101" w:type="dxa"/>
          </w:tcPr>
          <w:p w14:paraId="2A4293DE" w14:textId="77777777" w:rsidR="000E3F6B" w:rsidRPr="000E3F6B" w:rsidRDefault="000E3F6B" w:rsidP="000E3F6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E3F6B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3572" w:type="dxa"/>
          </w:tcPr>
          <w:p w14:paraId="572F717B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bookmarkStart w:id="0" w:name="_Hlk146782993"/>
            <w:r w:rsidRPr="000E3F6B">
              <w:rPr>
                <w:rFonts w:cs="Linux Libertine G"/>
                <w:szCs w:val="20"/>
              </w:rPr>
              <w:t>VISION LIGHTING SP. ZO.O.</w:t>
            </w:r>
          </w:p>
          <w:p w14:paraId="52216C1D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>UL.BESKIDZKA 30/3</w:t>
            </w:r>
          </w:p>
          <w:p w14:paraId="673D7065" w14:textId="77777777" w:rsidR="000E3F6B" w:rsidRPr="000E3F6B" w:rsidRDefault="000E3F6B" w:rsidP="000E3F6B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0E3F6B">
              <w:rPr>
                <w:rFonts w:cs="Linux Libertine G"/>
                <w:szCs w:val="20"/>
              </w:rPr>
              <w:t xml:space="preserve">44-335 JASTRZĘBIE ZDRÓJ </w:t>
            </w:r>
            <w:bookmarkEnd w:id="0"/>
          </w:p>
        </w:tc>
        <w:tc>
          <w:tcPr>
            <w:tcW w:w="2410" w:type="dxa"/>
          </w:tcPr>
          <w:p w14:paraId="3B0DC70E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</w:t>
            </w:r>
          </w:p>
          <w:p w14:paraId="1A9A414D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</w:t>
            </w:r>
          </w:p>
          <w:p w14:paraId="2AC7D8F4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  <w:r w:rsidRPr="000E3F6B">
              <w:rPr>
                <w:sz w:val="22"/>
              </w:rPr>
              <w:t>III</w:t>
            </w:r>
          </w:p>
          <w:p w14:paraId="4FDAC209" w14:textId="77777777" w:rsidR="000E3F6B" w:rsidRPr="000E3F6B" w:rsidRDefault="000E3F6B" w:rsidP="000E3F6B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2835" w:type="dxa"/>
          </w:tcPr>
          <w:p w14:paraId="1652B25B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54.243,00</w:t>
            </w:r>
          </w:p>
          <w:p w14:paraId="7D9113CA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60.809,95</w:t>
            </w:r>
          </w:p>
          <w:p w14:paraId="41B11834" w14:textId="77777777" w:rsidR="000E3F6B" w:rsidRPr="000E3F6B" w:rsidRDefault="000E3F6B" w:rsidP="000E3F6B">
            <w:pPr>
              <w:spacing w:after="0" w:line="240" w:lineRule="auto"/>
              <w:jc w:val="center"/>
              <w:rPr>
                <w:sz w:val="22"/>
              </w:rPr>
            </w:pPr>
            <w:r w:rsidRPr="000E3F6B">
              <w:rPr>
                <w:sz w:val="22"/>
              </w:rPr>
              <w:t>50.185,59</w:t>
            </w:r>
          </w:p>
        </w:tc>
      </w:tr>
    </w:tbl>
    <w:p w14:paraId="126C4855" w14:textId="17744C3F" w:rsidR="00906A93" w:rsidRDefault="00906A93" w:rsidP="00906A93">
      <w:pPr>
        <w:jc w:val="both"/>
        <w:rPr>
          <w:szCs w:val="20"/>
          <w:lang w:val="en-US"/>
        </w:rPr>
      </w:pPr>
    </w:p>
    <w:p w14:paraId="381168A1" w14:textId="77777777" w:rsidR="00E91987" w:rsidRDefault="00E91987" w:rsidP="00906A93">
      <w:pPr>
        <w:jc w:val="both"/>
        <w:rPr>
          <w:szCs w:val="20"/>
          <w:lang w:val="en-US"/>
        </w:rPr>
      </w:pPr>
    </w:p>
    <w:p w14:paraId="335FB4B5" w14:textId="77777777" w:rsidR="00E91987" w:rsidRPr="00FC2595" w:rsidRDefault="00E91987" w:rsidP="00906A93">
      <w:pPr>
        <w:jc w:val="both"/>
        <w:rPr>
          <w:szCs w:val="20"/>
          <w:lang w:val="en-US"/>
        </w:rPr>
      </w:pPr>
    </w:p>
    <w:p w14:paraId="1D2C9285" w14:textId="77777777" w:rsidR="00906A93" w:rsidRDefault="00906A93" w:rsidP="00906A93">
      <w:pPr>
        <w:jc w:val="both"/>
        <w:rPr>
          <w:szCs w:val="20"/>
          <w:lang w:val="en-US"/>
        </w:rPr>
      </w:pPr>
      <w:r w:rsidRPr="00FC2595">
        <w:rPr>
          <w:szCs w:val="20"/>
          <w:lang w:val="en-US"/>
        </w:rPr>
        <w:lastRenderedPageBreak/>
        <w:t xml:space="preserve">3.Punktacja </w:t>
      </w:r>
      <w:proofErr w:type="spellStart"/>
      <w:r w:rsidRPr="00FC2595">
        <w:rPr>
          <w:szCs w:val="20"/>
          <w:lang w:val="en-US"/>
        </w:rPr>
        <w:t>przyznana</w:t>
      </w:r>
      <w:proofErr w:type="spellEnd"/>
      <w:r w:rsidRPr="00FC2595">
        <w:rPr>
          <w:szCs w:val="20"/>
          <w:lang w:val="en-US"/>
        </w:rPr>
        <w:t xml:space="preserve"> </w:t>
      </w:r>
      <w:proofErr w:type="spellStart"/>
      <w:r w:rsidRPr="00FC2595">
        <w:rPr>
          <w:szCs w:val="20"/>
          <w:lang w:val="en-US"/>
        </w:rPr>
        <w:t>ofertom</w:t>
      </w:r>
      <w:proofErr w:type="spellEnd"/>
      <w:r w:rsidRPr="00FC2595">
        <w:rPr>
          <w:szCs w:val="20"/>
          <w:lang w:val="en-US"/>
        </w:rPr>
        <w:t>:</w:t>
      </w:r>
    </w:p>
    <w:p w14:paraId="7F095F98" w14:textId="77777777" w:rsidR="000E3F6B" w:rsidRDefault="000E3F6B" w:rsidP="00906A93">
      <w:pPr>
        <w:jc w:val="both"/>
        <w:rPr>
          <w:szCs w:val="20"/>
          <w:lang w:val="en-US"/>
        </w:rPr>
      </w:pPr>
    </w:p>
    <w:tbl>
      <w:tblPr>
        <w:tblW w:w="10915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"/>
        <w:gridCol w:w="2772"/>
        <w:gridCol w:w="1247"/>
        <w:gridCol w:w="2493"/>
        <w:gridCol w:w="1190"/>
        <w:gridCol w:w="1165"/>
        <w:gridCol w:w="1417"/>
      </w:tblGrid>
      <w:tr w:rsidR="000E3F6B" w:rsidRPr="00351179" w14:paraId="430DC0D9" w14:textId="77777777" w:rsidTr="000E3F6B">
        <w:trPr>
          <w:trHeight w:val="74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B3E2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Nr</w:t>
            </w:r>
          </w:p>
          <w:p w14:paraId="0CEACE74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FA74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Nazwa albo imię i nazwisko wykonawcy, siedziba albo miejsce zamieszkania lub miejsce wykonywania działalności wykonawcy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2C241F1A" w14:textId="77777777" w:rsidR="000E3F6B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>
              <w:rPr>
                <w:rFonts w:cs="Linux Libertine G"/>
                <w:b/>
                <w:kern w:val="3"/>
                <w:sz w:val="16"/>
                <w:szCs w:val="16"/>
              </w:rPr>
              <w:t>Część</w:t>
            </w:r>
          </w:p>
          <w:p w14:paraId="5DC8954B" w14:textId="0C657AC9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>
              <w:rPr>
                <w:rFonts w:cs="Linux Libertine G"/>
                <w:b/>
                <w:kern w:val="3"/>
                <w:sz w:val="16"/>
                <w:szCs w:val="16"/>
              </w:rPr>
              <w:t xml:space="preserve"> zamówienia 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EDB0477" w14:textId="4DF8D322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Cena</w:t>
            </w:r>
          </w:p>
          <w:p w14:paraId="53471847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brutto </w:t>
            </w:r>
          </w:p>
          <w:p w14:paraId="697B4DD5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</w:p>
          <w:p w14:paraId="3A65CFC0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(PLN)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FDDC0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B0943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  w kryterium okres gwarancji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F0237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6EF4DEA1" w14:textId="77777777" w:rsidR="000E3F6B" w:rsidRPr="00351179" w:rsidRDefault="000E3F6B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0E3F6B" w:rsidRPr="00351179" w14:paraId="2D80ED74" w14:textId="77777777" w:rsidTr="000E3F6B">
        <w:trPr>
          <w:trHeight w:val="762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C0F95" w14:textId="21CAD80E" w:rsidR="000E3F6B" w:rsidRPr="00C30BAB" w:rsidRDefault="000E3F6B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4</w:t>
            </w:r>
          </w:p>
        </w:tc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EE466" w14:textId="77777777" w:rsidR="000E3F6B" w:rsidRPr="000E3F6B" w:rsidRDefault="000E3F6B" w:rsidP="000E3F6B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0E3F6B">
              <w:rPr>
                <w:rFonts w:eastAsia="Arial Unicode MS" w:cstheme="minorHAnsi"/>
                <w:b/>
                <w:bCs/>
                <w:kern w:val="1"/>
                <w:sz w:val="16"/>
                <w:szCs w:val="16"/>
                <w:lang w:eastAsia="hi-IN" w:bidi="hi-IN"/>
              </w:rPr>
              <w:t>VISION LIGHTING SP. ZO.O.</w:t>
            </w:r>
          </w:p>
          <w:p w14:paraId="665CFEAF" w14:textId="77777777" w:rsidR="000E3F6B" w:rsidRPr="000E3F6B" w:rsidRDefault="000E3F6B" w:rsidP="000E3F6B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b/>
                <w:bCs/>
                <w:kern w:val="1"/>
                <w:sz w:val="16"/>
                <w:szCs w:val="16"/>
                <w:lang w:eastAsia="hi-IN" w:bidi="hi-IN"/>
              </w:rPr>
            </w:pPr>
            <w:r w:rsidRPr="000E3F6B">
              <w:rPr>
                <w:rFonts w:eastAsia="Arial Unicode MS" w:cstheme="minorHAnsi"/>
                <w:b/>
                <w:bCs/>
                <w:kern w:val="1"/>
                <w:sz w:val="16"/>
                <w:szCs w:val="16"/>
                <w:lang w:eastAsia="hi-IN" w:bidi="hi-IN"/>
              </w:rPr>
              <w:t>UL.BESKIDZKA 30/3</w:t>
            </w:r>
          </w:p>
          <w:p w14:paraId="5C017E33" w14:textId="18A3736B" w:rsidR="000E3F6B" w:rsidRPr="00E91987" w:rsidRDefault="000E3F6B" w:rsidP="000E3F6B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b/>
                <w:bCs/>
                <w:kern w:val="1"/>
                <w:szCs w:val="20"/>
                <w:lang w:eastAsia="hi-IN" w:bidi="hi-IN"/>
              </w:rPr>
            </w:pPr>
            <w:r w:rsidRPr="000E3F6B">
              <w:rPr>
                <w:rFonts w:eastAsia="Arial Unicode MS" w:cstheme="minorHAnsi"/>
                <w:b/>
                <w:bCs/>
                <w:kern w:val="1"/>
                <w:sz w:val="16"/>
                <w:szCs w:val="16"/>
                <w:lang w:eastAsia="hi-IN" w:bidi="hi-IN"/>
              </w:rPr>
              <w:t>44-335 JASTRZĘBIE ZDRÓJ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7F08" w14:textId="00C9F720" w:rsidR="000E3F6B" w:rsidRPr="00C30BAB" w:rsidRDefault="000E3F6B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>
              <w:rPr>
                <w:rFonts w:asciiTheme="minorHAnsi" w:hAnsiTheme="minorHAnsi" w:cstheme="minorHAnsi"/>
                <w:kern w:val="3"/>
                <w:szCs w:val="20"/>
              </w:rPr>
              <w:t>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45CA" w14:textId="35ECFE6A" w:rsidR="000E3F6B" w:rsidRPr="00C30BAB" w:rsidRDefault="000E3F6B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0E3F6B">
              <w:rPr>
                <w:rFonts w:asciiTheme="minorHAnsi" w:hAnsiTheme="minorHAnsi" w:cstheme="minorHAnsi"/>
                <w:kern w:val="3"/>
                <w:szCs w:val="20"/>
              </w:rPr>
              <w:t>54.243,00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9395D" w14:textId="3889B050" w:rsidR="000E3F6B" w:rsidRPr="00351179" w:rsidRDefault="000E3F6B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7C9A" w14:textId="773813EB" w:rsidR="000E3F6B" w:rsidRPr="00351179" w:rsidRDefault="000E3F6B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F54A" w14:textId="0F7BD2D8" w:rsidR="000E3F6B" w:rsidRPr="00351179" w:rsidRDefault="000E3F6B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  <w:tr w:rsidR="000E3F6B" w:rsidRPr="00351179" w14:paraId="1CBF257F" w14:textId="77777777" w:rsidTr="000E3F6B">
        <w:trPr>
          <w:trHeight w:val="762"/>
        </w:trPr>
        <w:tc>
          <w:tcPr>
            <w:tcW w:w="63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00B5" w14:textId="213C4FB7" w:rsidR="000E3F6B" w:rsidRPr="00906A93" w:rsidRDefault="000E3F6B" w:rsidP="00906A93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7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0D13" w14:textId="7701F5B6" w:rsidR="000E3F6B" w:rsidRPr="00E91987" w:rsidRDefault="000E3F6B" w:rsidP="00E91987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3775" w14:textId="0A9B9B7C" w:rsidR="000E3F6B" w:rsidRPr="00C30BAB" w:rsidRDefault="000E3F6B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>
              <w:rPr>
                <w:rFonts w:asciiTheme="minorHAnsi" w:hAnsiTheme="minorHAnsi" w:cstheme="minorHAnsi"/>
                <w:kern w:val="3"/>
                <w:szCs w:val="20"/>
              </w:rPr>
              <w:t>II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6C56" w14:textId="7FC86FEF" w:rsidR="000E3F6B" w:rsidRPr="00C30BAB" w:rsidRDefault="000E3F6B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0E3F6B">
              <w:rPr>
                <w:rFonts w:asciiTheme="minorHAnsi" w:hAnsiTheme="minorHAnsi" w:cstheme="minorHAnsi"/>
                <w:kern w:val="3"/>
                <w:szCs w:val="20"/>
              </w:rPr>
              <w:t>60.809,95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9028A8" w14:textId="52B2D047" w:rsidR="000E3F6B" w:rsidRPr="00351179" w:rsidRDefault="000E3F6B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A53" w14:textId="737CEE04" w:rsidR="000E3F6B" w:rsidRPr="00351179" w:rsidRDefault="000E3F6B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0" w14:textId="574C8D03" w:rsidR="000E3F6B" w:rsidRPr="00351179" w:rsidRDefault="000E3F6B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  <w:tr w:rsidR="000E3F6B" w:rsidRPr="00351179" w14:paraId="0B30AC94" w14:textId="77777777" w:rsidTr="000E3F6B">
        <w:trPr>
          <w:trHeight w:val="762"/>
        </w:trPr>
        <w:tc>
          <w:tcPr>
            <w:tcW w:w="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7DCA4" w14:textId="77777777" w:rsidR="000E3F6B" w:rsidRPr="00906A93" w:rsidRDefault="000E3F6B" w:rsidP="00906A93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75AB" w14:textId="77777777" w:rsidR="000E3F6B" w:rsidRPr="00E91987" w:rsidRDefault="000E3F6B" w:rsidP="00E91987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8017" w14:textId="4D3C06CC" w:rsidR="000E3F6B" w:rsidRPr="00C30BAB" w:rsidRDefault="000E3F6B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>
              <w:rPr>
                <w:rFonts w:asciiTheme="minorHAnsi" w:hAnsiTheme="minorHAnsi" w:cstheme="minorHAnsi"/>
                <w:kern w:val="3"/>
                <w:szCs w:val="20"/>
              </w:rPr>
              <w:t>III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DEC9" w14:textId="218D5F36" w:rsidR="000E3F6B" w:rsidRPr="00C30BAB" w:rsidRDefault="000E3F6B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0E3F6B">
              <w:rPr>
                <w:rFonts w:asciiTheme="minorHAnsi" w:hAnsiTheme="minorHAnsi" w:cstheme="minorHAnsi"/>
                <w:kern w:val="3"/>
                <w:szCs w:val="20"/>
              </w:rPr>
              <w:t>50.185,59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3DB1AA" w14:textId="0592D263" w:rsidR="000E3F6B" w:rsidRPr="00351179" w:rsidRDefault="000E3F6B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AF48" w14:textId="1FF688B9" w:rsidR="000E3F6B" w:rsidRPr="00351179" w:rsidRDefault="000E3F6B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45E9" w14:textId="5F6CDA9A" w:rsidR="000E3F6B" w:rsidRPr="00351179" w:rsidRDefault="000E3F6B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</w:tbl>
    <w:p w14:paraId="21AA9A12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0A6E8E7" w14:textId="6E418DC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  <w:r>
        <w:rPr>
          <w:rFonts w:eastAsia="Times New Roman" w:cs="Linux Libertine G"/>
          <w:b/>
          <w:lang w:eastAsia="ar-SA"/>
        </w:rPr>
        <w:t xml:space="preserve"> </w:t>
      </w:r>
    </w:p>
    <w:p w14:paraId="7C4E713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A9E310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7F36651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5EDC12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38D969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55D3A9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F55CA5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397A464E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35B8E416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BFF407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5450BF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7C3D7C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601BE7A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28E5705E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6D703F68" w14:textId="77777777" w:rsidR="007D6367" w:rsidRDefault="007D6367" w:rsidP="00906A93">
      <w:pPr>
        <w:jc w:val="both"/>
        <w:rPr>
          <w:szCs w:val="20"/>
          <w:lang w:val="en-US"/>
        </w:rPr>
      </w:pPr>
    </w:p>
    <w:p w14:paraId="296EEFFE" w14:textId="77777777" w:rsidR="00906A93" w:rsidRPr="001D5044" w:rsidRDefault="00906A93" w:rsidP="00906A93">
      <w:pPr>
        <w:autoSpaceDE w:val="0"/>
        <w:spacing w:after="0" w:line="240" w:lineRule="auto"/>
        <w:rPr>
          <w:rFonts w:cs="Calibri"/>
          <w:color w:val="000000"/>
          <w:lang w:eastAsia="pl-PL"/>
        </w:rPr>
      </w:pPr>
    </w:p>
    <w:p w14:paraId="1FF9B938" w14:textId="77777777" w:rsidR="00906A93" w:rsidRPr="00136A37" w:rsidRDefault="00906A93" w:rsidP="00906A93">
      <w:pPr>
        <w:spacing w:after="0"/>
        <w:jc w:val="both"/>
        <w:rPr>
          <w:sz w:val="16"/>
          <w:szCs w:val="16"/>
        </w:rPr>
      </w:pPr>
    </w:p>
    <w:p w14:paraId="4A4359EE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14DDEF55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Magdalena Ciszak – główny  specjalista ds. zamówień  publicznych </w:t>
      </w:r>
    </w:p>
    <w:p w14:paraId="21334AA0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Wydział Infrastruktury, Gospodarki Przestrzennej i Inwestycji</w:t>
      </w:r>
    </w:p>
    <w:p w14:paraId="47C29F30" w14:textId="77777777" w:rsidR="00906A93" w:rsidRPr="0095394E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503949297 </w:t>
      </w:r>
      <w:r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m.ciszak@gminaznin.pl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8BF4" w14:textId="77777777" w:rsidR="00920B76" w:rsidRDefault="00920B76" w:rsidP="003D6113">
      <w:pPr>
        <w:spacing w:after="0" w:line="240" w:lineRule="auto"/>
      </w:pPr>
      <w:r>
        <w:separator/>
      </w:r>
    </w:p>
  </w:endnote>
  <w:endnote w:type="continuationSeparator" w:id="0">
    <w:p w14:paraId="7679E223" w14:textId="77777777" w:rsidR="00920B76" w:rsidRDefault="00920B76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2064BA-282A-4B66-AB91-D65F796D4A1C}"/>
    <w:embedBold r:id="rId2" w:fontKey="{F5140901-6E38-4A09-B037-6C98C1AB7838}"/>
    <w:embedItalic r:id="rId3" w:fontKey="{86288E8F-C969-4F01-8824-7A4C985306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AA0D33E1-A8A8-4AD8-B96C-D758742A2557}"/>
    <w:embedBold r:id="rId5" w:fontKey="{C0C5D100-93D0-4BC1-89FD-0E246B9C68AD}"/>
    <w:embedItalic r:id="rId6" w:fontKey="{41FE121E-74FA-4568-B5F2-EB3429C38657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58DAB23C-D179-483C-8679-98B1EB7AF7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F4DF56A-CEB8-4A1A-A476-E314B74C564E}"/>
    <w:embedItalic r:id="rId9" w:fontKey="{21299B47-A95C-4BD2-9B52-7CB3F19216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D6A02AFA-2C0C-4AEE-BC25-1066664D50E0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043FFCAC-FCBF-4928-89A9-7824E3A3C882}"/>
    <w:embedBold r:id="rId12" w:fontKey="{5E80C838-60C2-457B-99EB-83DE9F33B8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panose1 w:val="02000503000000000000"/>
    <w:charset w:val="EE"/>
    <w:family w:val="auto"/>
    <w:pitch w:val="variable"/>
    <w:sig w:usb0="E0000AFF" w:usb1="5200E5FB" w:usb2="02000020" w:usb3="00000000" w:csb0="000001BF" w:csb1="00000000"/>
    <w:embedRegular r:id="rId13" w:fontKey="{5BBB59BB-89B7-4B68-921C-68BDF05D731E}"/>
    <w:embedBold r:id="rId14" w:fontKey="{E2C987A0-7DA0-4C84-9F42-1E9B832F3A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AD6D2" w14:textId="77777777" w:rsidR="00920B76" w:rsidRDefault="00920B76" w:rsidP="003D6113">
      <w:pPr>
        <w:spacing w:after="0" w:line="240" w:lineRule="auto"/>
      </w:pPr>
      <w:r>
        <w:separator/>
      </w:r>
    </w:p>
  </w:footnote>
  <w:footnote w:type="continuationSeparator" w:id="0">
    <w:p w14:paraId="5E80EFF7" w14:textId="77777777" w:rsidR="00920B76" w:rsidRDefault="00920B76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37C2CC43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5165E1">
      <w:t>3</w:t>
    </w:r>
    <w:r w:rsidRPr="00977183">
      <w:t>-</w:t>
    </w:r>
    <w:r w:rsidR="001D5044">
      <w:t>0</w:t>
    </w:r>
    <w:r w:rsidR="000E3F6B">
      <w:t>9</w:t>
    </w:r>
    <w:r w:rsidRPr="00977183">
      <w:t>-</w:t>
    </w:r>
    <w:r w:rsidR="000E3F6B">
      <w:t>28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34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009B"/>
    <w:rsid w:val="00041F8C"/>
    <w:rsid w:val="000704EE"/>
    <w:rsid w:val="0009689B"/>
    <w:rsid w:val="000D5E3B"/>
    <w:rsid w:val="000E3F6B"/>
    <w:rsid w:val="001132CA"/>
    <w:rsid w:val="001214A2"/>
    <w:rsid w:val="00136A37"/>
    <w:rsid w:val="00174CF4"/>
    <w:rsid w:val="0018310A"/>
    <w:rsid w:val="001D00EA"/>
    <w:rsid w:val="001D5044"/>
    <w:rsid w:val="001F6451"/>
    <w:rsid w:val="002214FD"/>
    <w:rsid w:val="00294811"/>
    <w:rsid w:val="0029675B"/>
    <w:rsid w:val="002A2C3F"/>
    <w:rsid w:val="002B0D08"/>
    <w:rsid w:val="002F108D"/>
    <w:rsid w:val="003206F9"/>
    <w:rsid w:val="00361433"/>
    <w:rsid w:val="003D6113"/>
    <w:rsid w:val="00464BBC"/>
    <w:rsid w:val="00467B16"/>
    <w:rsid w:val="004944A2"/>
    <w:rsid w:val="004A4BCE"/>
    <w:rsid w:val="004B6084"/>
    <w:rsid w:val="004F44FF"/>
    <w:rsid w:val="005165E1"/>
    <w:rsid w:val="00525E14"/>
    <w:rsid w:val="00533F6C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84754"/>
    <w:rsid w:val="00695610"/>
    <w:rsid w:val="00726E1A"/>
    <w:rsid w:val="00743C12"/>
    <w:rsid w:val="00746441"/>
    <w:rsid w:val="0075051C"/>
    <w:rsid w:val="0075140A"/>
    <w:rsid w:val="00781A79"/>
    <w:rsid w:val="00796070"/>
    <w:rsid w:val="007C5F80"/>
    <w:rsid w:val="007D6367"/>
    <w:rsid w:val="007E2F8C"/>
    <w:rsid w:val="00832DED"/>
    <w:rsid w:val="00834B26"/>
    <w:rsid w:val="00840AEF"/>
    <w:rsid w:val="00874C2C"/>
    <w:rsid w:val="00876EF1"/>
    <w:rsid w:val="0088347F"/>
    <w:rsid w:val="008D2346"/>
    <w:rsid w:val="008D65AF"/>
    <w:rsid w:val="00900B79"/>
    <w:rsid w:val="00906A93"/>
    <w:rsid w:val="00913469"/>
    <w:rsid w:val="00920B76"/>
    <w:rsid w:val="00951410"/>
    <w:rsid w:val="009544FC"/>
    <w:rsid w:val="00977183"/>
    <w:rsid w:val="009B1B98"/>
    <w:rsid w:val="009E4D9E"/>
    <w:rsid w:val="009E659F"/>
    <w:rsid w:val="00A06CE6"/>
    <w:rsid w:val="00A37730"/>
    <w:rsid w:val="00A517A4"/>
    <w:rsid w:val="00A843F6"/>
    <w:rsid w:val="00AB513C"/>
    <w:rsid w:val="00B02023"/>
    <w:rsid w:val="00B15B41"/>
    <w:rsid w:val="00B32F12"/>
    <w:rsid w:val="00B33853"/>
    <w:rsid w:val="00B37577"/>
    <w:rsid w:val="00B758AC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E01A15"/>
    <w:rsid w:val="00E06916"/>
    <w:rsid w:val="00E227B5"/>
    <w:rsid w:val="00E45BE6"/>
    <w:rsid w:val="00E5053F"/>
    <w:rsid w:val="00E54A1B"/>
    <w:rsid w:val="00E64819"/>
    <w:rsid w:val="00E91987"/>
    <w:rsid w:val="00EB04C9"/>
    <w:rsid w:val="00EC1D45"/>
    <w:rsid w:val="00EE6E7B"/>
    <w:rsid w:val="00F44984"/>
    <w:rsid w:val="00F5658B"/>
    <w:rsid w:val="00F91D51"/>
    <w:rsid w:val="00F934C1"/>
    <w:rsid w:val="00FB0677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90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57BC1-8E7D-4711-9119-491B8896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Żnina-pracownik.dotx</Template>
  <TotalTime>6</TotalTime>
  <Pages>3</Pages>
  <Words>277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2023-05-31T12:09:00Z</cp:lastPrinted>
  <dcterms:created xsi:type="dcterms:W3CDTF">2023-09-28T06:48:00Z</dcterms:created>
  <dcterms:modified xsi:type="dcterms:W3CDTF">2023-09-28T06:48:00Z</dcterms:modified>
</cp:coreProperties>
</file>