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43D01" w14:textId="77777777" w:rsidR="004908DB" w:rsidRPr="00E37CBC" w:rsidRDefault="004908DB" w:rsidP="004908D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eastAsia="Times New Roman" w:hAnsi="Arial" w:cs="Arial"/>
          <w:b/>
          <w:iCs/>
          <w:sz w:val="18"/>
          <w:szCs w:val="18"/>
        </w:rPr>
      </w:pPr>
      <w:bookmarkStart w:id="0" w:name="_Hlk120004097"/>
      <w:bookmarkEnd w:id="0"/>
    </w:p>
    <w:p w14:paraId="6D92F5A9" w14:textId="77777777" w:rsidR="004908DB" w:rsidRPr="00E37CBC" w:rsidRDefault="004908DB" w:rsidP="004908D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eastAsia="Times New Roman" w:hAnsi="Arial" w:cs="Arial"/>
          <w:b/>
          <w:iCs/>
          <w:sz w:val="18"/>
          <w:szCs w:val="18"/>
        </w:rPr>
      </w:pPr>
    </w:p>
    <w:p w14:paraId="39D745C8" w14:textId="5082FA68" w:rsidR="002E1B9C" w:rsidRPr="002E1B9C" w:rsidRDefault="002E1B9C" w:rsidP="002E1B9C">
      <w:pPr>
        <w:spacing w:line="276" w:lineRule="auto"/>
        <w:ind w:left="68"/>
        <w:jc w:val="center"/>
        <w:rPr>
          <w:rFonts w:ascii="Arial" w:eastAsia="MS Mincho" w:hAnsi="Arial" w:cs="Arial"/>
          <w:b/>
          <w:i/>
          <w:color w:val="FF0000"/>
          <w:sz w:val="20"/>
          <w:szCs w:val="20"/>
          <w:lang w:eastAsia="ar-SA"/>
        </w:rPr>
      </w:pPr>
      <w:r w:rsidRPr="00CB3F99">
        <w:rPr>
          <w:rFonts w:ascii="Arial" w:eastAsia="MS Mincho" w:hAnsi="Arial" w:cs="Arial"/>
          <w:b/>
          <w:i/>
          <w:color w:val="FF0000"/>
          <w:sz w:val="20"/>
          <w:szCs w:val="20"/>
          <w:lang w:eastAsia="ar-SA"/>
        </w:rPr>
        <w:t>Poniższe oświadczenia zobowiązany złożyć będzie jedynie wezwany o to Wykonawca</w:t>
      </w:r>
    </w:p>
    <w:p w14:paraId="25F04668" w14:textId="77777777" w:rsidR="002E1B9C" w:rsidRDefault="002E1B9C" w:rsidP="004908D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eastAsia="Times New Roman" w:hAnsi="Arial" w:cs="Arial"/>
          <w:b/>
          <w:iCs/>
          <w:sz w:val="18"/>
          <w:szCs w:val="18"/>
        </w:rPr>
      </w:pPr>
    </w:p>
    <w:p w14:paraId="39E758A5" w14:textId="129CD6FC" w:rsidR="004908DB" w:rsidRDefault="004908DB" w:rsidP="004908D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eastAsia="Times New Roman" w:hAnsi="Arial" w:cs="Arial"/>
          <w:b/>
          <w:iCs/>
          <w:sz w:val="18"/>
          <w:szCs w:val="18"/>
        </w:rPr>
      </w:pPr>
      <w:r w:rsidRPr="00E37CBC">
        <w:rPr>
          <w:rFonts w:ascii="Arial" w:eastAsia="Times New Roman" w:hAnsi="Arial" w:cs="Arial"/>
          <w:b/>
          <w:iCs/>
          <w:sz w:val="18"/>
          <w:szCs w:val="18"/>
        </w:rPr>
        <w:t>Załącznik nr 3 do SIWZ</w:t>
      </w:r>
    </w:p>
    <w:p w14:paraId="13DD9339" w14:textId="77777777" w:rsidR="002E1B9C" w:rsidRPr="00E37CBC" w:rsidRDefault="002E1B9C" w:rsidP="004908D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eastAsia="Times New Roman" w:hAnsi="Arial" w:cs="Arial"/>
          <w:b/>
          <w:iCs/>
          <w:sz w:val="18"/>
          <w:szCs w:val="18"/>
        </w:rPr>
      </w:pPr>
    </w:p>
    <w:tbl>
      <w:tblPr>
        <w:tblW w:w="108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104"/>
        <w:gridCol w:w="5151"/>
      </w:tblGrid>
      <w:tr w:rsidR="004908DB" w:rsidRPr="00E37CBC" w14:paraId="1601ABC8" w14:textId="77777777" w:rsidTr="00CE7D8B">
        <w:trPr>
          <w:cantSplit/>
          <w:trHeight w:hRule="exact" w:val="40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4087E2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bookmarkStart w:id="1" w:name="_Hlk163752824"/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A9D00D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Nazwa(y) Wykonawcy(ów)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9F72BE" w14:textId="77777777" w:rsidR="004908DB" w:rsidRPr="00E37CBC" w:rsidRDefault="004908DB" w:rsidP="00CE7D8B">
            <w:pPr>
              <w:tabs>
                <w:tab w:val="left" w:pos="1296"/>
              </w:tabs>
              <w:snapToGrid w:val="0"/>
              <w:ind w:left="1296" w:hanging="1296"/>
              <w:jc w:val="center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Adres(y) Wykonawcy(ów)</w:t>
            </w:r>
          </w:p>
        </w:tc>
      </w:tr>
      <w:tr w:rsidR="004908DB" w:rsidRPr="00E37CBC" w14:paraId="57C7E69C" w14:textId="77777777" w:rsidTr="00CE7D8B">
        <w:trPr>
          <w:cantSplit/>
          <w:trHeight w:hRule="exact" w:val="4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7D971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1.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DB052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  <w:p w14:paraId="35F225B0" w14:textId="77777777" w:rsidR="004908DB" w:rsidRPr="00E37CBC" w:rsidRDefault="004908DB" w:rsidP="00CE7D8B">
            <w:pPr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  <w:p w14:paraId="259C99FF" w14:textId="77777777" w:rsidR="004908DB" w:rsidRPr="00E37CBC" w:rsidRDefault="004908DB" w:rsidP="00CE7D8B">
            <w:pPr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C82F0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</w:tc>
      </w:tr>
      <w:tr w:rsidR="004908DB" w:rsidRPr="00E37CBC" w14:paraId="491FB484" w14:textId="77777777" w:rsidTr="00CE7D8B">
        <w:trPr>
          <w:cantSplit/>
          <w:trHeight w:hRule="exact" w:val="4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6DC12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2.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55981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  <w:p w14:paraId="7D97A830" w14:textId="77777777" w:rsidR="004908DB" w:rsidRPr="00E37CBC" w:rsidRDefault="004908DB" w:rsidP="00CE7D8B">
            <w:pPr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  <w:p w14:paraId="3E1C433B" w14:textId="77777777" w:rsidR="004908DB" w:rsidRPr="00E37CBC" w:rsidRDefault="004908DB" w:rsidP="00CE7D8B">
            <w:pPr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C09C5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</w:tc>
      </w:tr>
      <w:bookmarkEnd w:id="1"/>
    </w:tbl>
    <w:p w14:paraId="605CFFA5" w14:textId="77777777" w:rsidR="004908DB" w:rsidRPr="00E37CBC" w:rsidRDefault="004908DB" w:rsidP="004908DB">
      <w:pPr>
        <w:suppressAutoHyphens/>
        <w:autoSpaceDE w:val="0"/>
        <w:spacing w:line="276" w:lineRule="auto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</w:p>
    <w:p w14:paraId="6AC85905" w14:textId="77777777" w:rsidR="004908DB" w:rsidRPr="00E37CBC" w:rsidRDefault="004908DB" w:rsidP="004908DB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bookmarkStart w:id="2" w:name="_Hlk163752839"/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WYKAZ USŁUG</w:t>
      </w:r>
    </w:p>
    <w:p w14:paraId="20644004" w14:textId="4BCD4EE2" w:rsidR="004908DB" w:rsidRPr="00E37CBC" w:rsidRDefault="004908DB" w:rsidP="002E1B9C">
      <w:pPr>
        <w:suppressAutoHyphens/>
        <w:autoSpaceDE w:val="0"/>
        <w:spacing w:line="276" w:lineRule="auto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o których mowa w Rozdziale  IV ust. 1 pkt 1.4.1 SIWZ</w:t>
      </w:r>
    </w:p>
    <w:p w14:paraId="40F89A0B" w14:textId="77777777" w:rsidR="004908DB" w:rsidRPr="00E37CBC" w:rsidRDefault="004908DB" w:rsidP="004908DB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Cs/>
          <w:iCs/>
          <w:sz w:val="18"/>
          <w:szCs w:val="18"/>
          <w:lang w:eastAsia="ar-SA"/>
        </w:rPr>
        <w:t>w postępowaniu o udzielenie zamówienia publicznego na:</w:t>
      </w:r>
    </w:p>
    <w:p w14:paraId="1C3A6181" w14:textId="68F31472" w:rsidR="004908DB" w:rsidRPr="00E37CBC" w:rsidRDefault="004908DB" w:rsidP="004908DB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„</w:t>
      </w:r>
      <w:bookmarkStart w:id="3" w:name="_Hlk172799352"/>
      <w:r w:rsidRPr="00E37CBC">
        <w:rPr>
          <w:rFonts w:ascii="Arial" w:eastAsia="Times New Roman" w:hAnsi="Arial" w:cs="Arial"/>
          <w:b/>
          <w:bCs/>
          <w:iCs/>
          <w:sz w:val="18"/>
          <w:szCs w:val="18"/>
        </w:rPr>
        <w:t xml:space="preserve">Zakup licencji  Microsoft Office 365 na okres 12 </w:t>
      </w:r>
      <w:r w:rsidRPr="003E4C71">
        <w:rPr>
          <w:rFonts w:ascii="Arial" w:eastAsia="Times New Roman" w:hAnsi="Arial" w:cs="Arial"/>
          <w:b/>
          <w:bCs/>
          <w:iCs/>
          <w:sz w:val="18"/>
          <w:szCs w:val="18"/>
        </w:rPr>
        <w:t>miesięcy wraz z usługą wdrożenia</w:t>
      </w:r>
      <w:r w:rsidR="00AC5ACC" w:rsidRPr="003E4C71">
        <w:rPr>
          <w:rFonts w:ascii="Arial" w:eastAsia="Times New Roman" w:hAnsi="Arial" w:cs="Arial"/>
          <w:b/>
          <w:bCs/>
          <w:iCs/>
          <w:sz w:val="18"/>
          <w:szCs w:val="18"/>
        </w:rPr>
        <w:t>, migracji i</w:t>
      </w:r>
      <w:r w:rsidRPr="003E4C71">
        <w:rPr>
          <w:rFonts w:ascii="Arial" w:eastAsia="Times New Roman" w:hAnsi="Arial" w:cs="Arial"/>
          <w:b/>
          <w:bCs/>
          <w:iCs/>
          <w:sz w:val="18"/>
          <w:szCs w:val="18"/>
        </w:rPr>
        <w:t xml:space="preserve"> przeprowadzeniem szkoleń</w:t>
      </w:r>
      <w:r w:rsidR="00AC5ACC" w:rsidRPr="003E4C71">
        <w:rPr>
          <w:rFonts w:ascii="Arial" w:eastAsia="Times New Roman" w:hAnsi="Arial" w:cs="Arial"/>
          <w:b/>
          <w:bCs/>
          <w:iCs/>
          <w:sz w:val="18"/>
          <w:szCs w:val="18"/>
        </w:rPr>
        <w:t xml:space="preserve"> dla użytkowników i administratorów</w:t>
      </w:r>
      <w:bookmarkEnd w:id="3"/>
      <w:r w:rsidRPr="003E4C71">
        <w:rPr>
          <w:rFonts w:ascii="Arial" w:eastAsia="Times New Roman" w:hAnsi="Arial" w:cs="Arial"/>
          <w:b/>
          <w:bCs/>
          <w:iCs/>
          <w:sz w:val="18"/>
          <w:szCs w:val="18"/>
          <w:lang w:eastAsia="x-none"/>
        </w:rPr>
        <w:t>”</w:t>
      </w:r>
    </w:p>
    <w:tbl>
      <w:tblPr>
        <w:tblpPr w:leftFromText="141" w:rightFromText="141" w:vertAnchor="text" w:horzAnchor="margin" w:tblpX="-572" w:tblpY="189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2410"/>
        <w:gridCol w:w="2835"/>
        <w:gridCol w:w="2126"/>
        <w:gridCol w:w="1357"/>
        <w:gridCol w:w="1337"/>
        <w:gridCol w:w="3260"/>
      </w:tblGrid>
      <w:tr w:rsidR="004908DB" w:rsidRPr="00E37CBC" w14:paraId="6E080FA8" w14:textId="77777777" w:rsidTr="002E1B9C">
        <w:trPr>
          <w:cantSplit/>
          <w:trHeight w:val="608"/>
        </w:trPr>
        <w:tc>
          <w:tcPr>
            <w:tcW w:w="562" w:type="dxa"/>
            <w:vMerge w:val="restart"/>
            <w:shd w:val="clear" w:color="auto" w:fill="F2F2F2" w:themeFill="background1" w:themeFillShade="F2"/>
            <w:vAlign w:val="center"/>
          </w:tcPr>
          <w:bookmarkEnd w:id="2"/>
          <w:p w14:paraId="06BB4C9C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Lp.</w:t>
            </w:r>
          </w:p>
        </w:tc>
        <w:tc>
          <w:tcPr>
            <w:tcW w:w="2410" w:type="dxa"/>
            <w:vMerge w:val="restart"/>
            <w:shd w:val="clear" w:color="auto" w:fill="F2F2F2" w:themeFill="background1" w:themeFillShade="F2"/>
            <w:vAlign w:val="center"/>
          </w:tcPr>
          <w:p w14:paraId="5A76BFBB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val="x-none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val="x-none"/>
              </w:rPr>
              <w:t>Wykonawca</w:t>
            </w:r>
          </w:p>
          <w:p w14:paraId="18A65894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lang w:val="x-none"/>
              </w:rPr>
            </w:pPr>
            <w:r w:rsidRPr="00E37CBC">
              <w:rPr>
                <w:rFonts w:ascii="Arial" w:eastAsia="Times New Roman" w:hAnsi="Arial" w:cs="Arial"/>
                <w:bCs/>
                <w:iCs/>
                <w:sz w:val="18"/>
                <w:szCs w:val="18"/>
                <w:lang w:val="x-none"/>
              </w:rPr>
              <w:t xml:space="preserve">(nazwa Podmiotu, którego </w:t>
            </w:r>
            <w:r w:rsidRPr="00E37CBC">
              <w:rPr>
                <w:rFonts w:ascii="Arial" w:eastAsia="Times New Roman" w:hAnsi="Arial" w:cs="Arial"/>
                <w:bCs/>
                <w:iCs/>
                <w:sz w:val="18"/>
                <w:szCs w:val="18"/>
                <w:lang w:val="x-none"/>
              </w:rPr>
              <w:br/>
              <w:t>doświadczenie jest</w:t>
            </w:r>
          </w:p>
          <w:p w14:paraId="40A0F1F8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Cs/>
                <w:iCs/>
                <w:sz w:val="18"/>
                <w:szCs w:val="18"/>
              </w:rPr>
              <w:t>Wykazywane)</w:t>
            </w:r>
          </w:p>
        </w:tc>
        <w:tc>
          <w:tcPr>
            <w:tcW w:w="2835" w:type="dxa"/>
            <w:vMerge w:val="restart"/>
            <w:shd w:val="clear" w:color="auto" w:fill="F2F2F2" w:themeFill="background1" w:themeFillShade="F2"/>
            <w:vAlign w:val="center"/>
          </w:tcPr>
          <w:p w14:paraId="796F8684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Opis wykonanego zamówienia</w:t>
            </w:r>
          </w:p>
          <w:p w14:paraId="46886479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Cs/>
                <w:sz w:val="18"/>
                <w:szCs w:val="18"/>
              </w:rPr>
              <w:t>(</w:t>
            </w: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t xml:space="preserve">należy podać informacje </w:t>
            </w: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br/>
              <w:t>w zakresie niezbędnym do wykazania spełnienia warunku doświadczenia</w:t>
            </w:r>
            <w:r>
              <w:rPr>
                <w:rFonts w:ascii="Arial" w:eastAsia="Times New Roman" w:hAnsi="Arial" w:cs="Arial"/>
                <w:iCs/>
                <w:sz w:val="18"/>
                <w:szCs w:val="18"/>
              </w:rPr>
              <w:t>)</w:t>
            </w:r>
          </w:p>
        </w:tc>
        <w:tc>
          <w:tcPr>
            <w:tcW w:w="2126" w:type="dxa"/>
            <w:vMerge w:val="restart"/>
            <w:shd w:val="clear" w:color="auto" w:fill="F2F2F2" w:themeFill="background1" w:themeFillShade="F2"/>
            <w:vAlign w:val="center"/>
          </w:tcPr>
          <w:p w14:paraId="79834CCC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Wartość zrealizowanego zamówienia brutto</w:t>
            </w:r>
          </w:p>
          <w:p w14:paraId="3D261BF4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w PLN</w:t>
            </w:r>
          </w:p>
        </w:tc>
        <w:tc>
          <w:tcPr>
            <w:tcW w:w="2694" w:type="dxa"/>
            <w:gridSpan w:val="2"/>
            <w:shd w:val="clear" w:color="auto" w:fill="F2F2F2" w:themeFill="background1" w:themeFillShade="F2"/>
            <w:vAlign w:val="center"/>
          </w:tcPr>
          <w:p w14:paraId="7A0B4491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Data wykonania</w:t>
            </w:r>
          </w:p>
          <w:p w14:paraId="1D526238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t xml:space="preserve">okres od – do  </w:t>
            </w:r>
          </w:p>
        </w:tc>
        <w:tc>
          <w:tcPr>
            <w:tcW w:w="3260" w:type="dxa"/>
            <w:vMerge w:val="restart"/>
            <w:shd w:val="clear" w:color="auto" w:fill="F2F2F2" w:themeFill="background1" w:themeFillShade="F2"/>
            <w:vAlign w:val="center"/>
          </w:tcPr>
          <w:p w14:paraId="7C8EB56A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Odbiorca</w:t>
            </w:r>
          </w:p>
          <w:p w14:paraId="09D290C2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t>(nazwa Podmiotu, dla którego wykonano zamówienie)</w:t>
            </w:r>
          </w:p>
        </w:tc>
      </w:tr>
      <w:tr w:rsidR="004908DB" w:rsidRPr="00E37CBC" w14:paraId="19288C52" w14:textId="77777777" w:rsidTr="002E1B9C">
        <w:trPr>
          <w:cantSplit/>
          <w:trHeight w:val="607"/>
        </w:trPr>
        <w:tc>
          <w:tcPr>
            <w:tcW w:w="562" w:type="dxa"/>
            <w:vMerge/>
            <w:shd w:val="clear" w:color="auto" w:fill="F2F2F2" w:themeFill="background1" w:themeFillShade="F2"/>
            <w:vAlign w:val="center"/>
          </w:tcPr>
          <w:p w14:paraId="464D8E2D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  <w:vAlign w:val="center"/>
          </w:tcPr>
          <w:p w14:paraId="28542ECA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val="x-none"/>
              </w:rPr>
            </w:pPr>
          </w:p>
        </w:tc>
        <w:tc>
          <w:tcPr>
            <w:tcW w:w="2835" w:type="dxa"/>
            <w:vMerge/>
            <w:shd w:val="clear" w:color="auto" w:fill="F2F2F2" w:themeFill="background1" w:themeFillShade="F2"/>
            <w:vAlign w:val="center"/>
          </w:tcPr>
          <w:p w14:paraId="4093B813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2F2F2" w:themeFill="background1" w:themeFillShade="F2"/>
            <w:vAlign w:val="center"/>
          </w:tcPr>
          <w:p w14:paraId="7E098FAF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DA2429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Rozpoczęcia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EAA0ED5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 xml:space="preserve">Zakończenia </w:t>
            </w:r>
          </w:p>
        </w:tc>
        <w:tc>
          <w:tcPr>
            <w:tcW w:w="3260" w:type="dxa"/>
            <w:vMerge/>
            <w:shd w:val="clear" w:color="auto" w:fill="F2F2F2" w:themeFill="background1" w:themeFillShade="F2"/>
            <w:vAlign w:val="center"/>
          </w:tcPr>
          <w:p w14:paraId="5D080EB1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</w:p>
        </w:tc>
      </w:tr>
      <w:tr w:rsidR="004908DB" w:rsidRPr="00E37CBC" w14:paraId="7E192538" w14:textId="77777777" w:rsidTr="002E1B9C">
        <w:trPr>
          <w:cantSplit/>
          <w:trHeight w:val="680"/>
        </w:trPr>
        <w:tc>
          <w:tcPr>
            <w:tcW w:w="562" w:type="dxa"/>
            <w:vAlign w:val="center"/>
          </w:tcPr>
          <w:p w14:paraId="439BEE78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t>1.</w:t>
            </w:r>
          </w:p>
        </w:tc>
        <w:tc>
          <w:tcPr>
            <w:tcW w:w="2410" w:type="dxa"/>
            <w:vAlign w:val="center"/>
          </w:tcPr>
          <w:p w14:paraId="501852C6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502C6652" w14:textId="77777777" w:rsidR="004908DB" w:rsidRPr="00E37CBC" w:rsidRDefault="004908DB" w:rsidP="002E1B9C">
            <w:pPr>
              <w:numPr>
                <w:ilvl w:val="0"/>
                <w:numId w:val="74"/>
              </w:numPr>
              <w:overflowPunct w:val="0"/>
              <w:autoSpaceDE w:val="0"/>
              <w:autoSpaceDN w:val="0"/>
              <w:spacing w:line="259" w:lineRule="auto"/>
              <w:ind w:left="218" w:hanging="425"/>
              <w:jc w:val="both"/>
              <w:textAlignment w:val="baseline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525E434F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14:paraId="054920A5" w14:textId="77777777" w:rsidR="004908DB" w:rsidRPr="00E37CBC" w:rsidRDefault="004908DB" w:rsidP="002E1B9C">
            <w:pPr>
              <w:spacing w:line="276" w:lineRule="auto"/>
              <w:jc w:val="center"/>
              <w:rPr>
                <w:rFonts w:ascii="Arial" w:eastAsia="Calibri" w:hAnsi="Arial" w:cs="Arial"/>
                <w:iCs/>
                <w:sz w:val="18"/>
                <w:szCs w:val="18"/>
                <w:lang w:eastAsia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1337" w:type="dxa"/>
            <w:vAlign w:val="center"/>
          </w:tcPr>
          <w:p w14:paraId="6175FF7B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3260" w:type="dxa"/>
            <w:vAlign w:val="center"/>
          </w:tcPr>
          <w:p w14:paraId="06D6EB9A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  <w:lang w:val="en-US"/>
              </w:rPr>
            </w:pPr>
          </w:p>
        </w:tc>
      </w:tr>
      <w:tr w:rsidR="004908DB" w:rsidRPr="00E37CBC" w14:paraId="577A8217" w14:textId="77777777" w:rsidTr="002E1B9C">
        <w:trPr>
          <w:cantSplit/>
          <w:trHeight w:val="680"/>
        </w:trPr>
        <w:tc>
          <w:tcPr>
            <w:tcW w:w="562" w:type="dxa"/>
            <w:vAlign w:val="center"/>
          </w:tcPr>
          <w:p w14:paraId="25B5D0FA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t>2.</w:t>
            </w:r>
          </w:p>
        </w:tc>
        <w:tc>
          <w:tcPr>
            <w:tcW w:w="2410" w:type="dxa"/>
            <w:vAlign w:val="center"/>
          </w:tcPr>
          <w:p w14:paraId="4B1ED592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8F41834" w14:textId="77777777" w:rsidR="004908DB" w:rsidRPr="00E37CBC" w:rsidRDefault="004908DB" w:rsidP="002E1B9C">
            <w:pPr>
              <w:numPr>
                <w:ilvl w:val="0"/>
                <w:numId w:val="74"/>
              </w:numPr>
              <w:overflowPunct w:val="0"/>
              <w:autoSpaceDE w:val="0"/>
              <w:autoSpaceDN w:val="0"/>
              <w:spacing w:line="259" w:lineRule="auto"/>
              <w:ind w:left="218" w:hanging="425"/>
              <w:jc w:val="both"/>
              <w:textAlignment w:val="baseline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47517EBF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14:paraId="1C7848F8" w14:textId="77777777" w:rsidR="004908DB" w:rsidRPr="00E37CBC" w:rsidRDefault="004908DB" w:rsidP="002E1B9C">
            <w:pPr>
              <w:spacing w:line="276" w:lineRule="auto"/>
              <w:jc w:val="center"/>
              <w:rPr>
                <w:rFonts w:ascii="Arial" w:eastAsia="Calibri" w:hAnsi="Arial" w:cs="Arial"/>
                <w:iCs/>
                <w:sz w:val="18"/>
                <w:szCs w:val="18"/>
                <w:lang w:eastAsia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1337" w:type="dxa"/>
            <w:vAlign w:val="center"/>
          </w:tcPr>
          <w:p w14:paraId="4D9414EE" w14:textId="77777777" w:rsidR="004908DB" w:rsidRPr="00E37CBC" w:rsidRDefault="004908DB" w:rsidP="002E1B9C">
            <w:pPr>
              <w:spacing w:line="276" w:lineRule="auto"/>
              <w:jc w:val="center"/>
              <w:rPr>
                <w:rFonts w:ascii="Arial" w:eastAsia="Calibri" w:hAnsi="Arial" w:cs="Arial"/>
                <w:iCs/>
                <w:sz w:val="18"/>
                <w:szCs w:val="18"/>
                <w:lang w:val="en-US" w:eastAsia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3260" w:type="dxa"/>
            <w:vAlign w:val="center"/>
          </w:tcPr>
          <w:p w14:paraId="44F3C933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  <w:lang w:val="en-US"/>
              </w:rPr>
            </w:pPr>
          </w:p>
        </w:tc>
      </w:tr>
      <w:tr w:rsidR="004908DB" w:rsidRPr="00E37CBC" w14:paraId="47124759" w14:textId="77777777" w:rsidTr="002E1B9C">
        <w:trPr>
          <w:cantSplit/>
          <w:trHeight w:val="680"/>
        </w:trPr>
        <w:tc>
          <w:tcPr>
            <w:tcW w:w="562" w:type="dxa"/>
            <w:vAlign w:val="center"/>
          </w:tcPr>
          <w:p w14:paraId="11DDA106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Cs/>
                <w:sz w:val="18"/>
                <w:szCs w:val="18"/>
              </w:rPr>
              <w:t>3.</w:t>
            </w:r>
          </w:p>
        </w:tc>
        <w:tc>
          <w:tcPr>
            <w:tcW w:w="2410" w:type="dxa"/>
            <w:vAlign w:val="center"/>
          </w:tcPr>
          <w:p w14:paraId="7E770F89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389BE8FD" w14:textId="77777777" w:rsidR="004908DB" w:rsidRPr="00E37CBC" w:rsidRDefault="004908DB" w:rsidP="002E1B9C">
            <w:pPr>
              <w:numPr>
                <w:ilvl w:val="0"/>
                <w:numId w:val="74"/>
              </w:numPr>
              <w:overflowPunct w:val="0"/>
              <w:autoSpaceDE w:val="0"/>
              <w:autoSpaceDN w:val="0"/>
              <w:spacing w:line="259" w:lineRule="auto"/>
              <w:ind w:left="218" w:hanging="425"/>
              <w:jc w:val="both"/>
              <w:textAlignment w:val="baseline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5046133E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14:paraId="2B5D097E" w14:textId="77777777" w:rsidR="004908DB" w:rsidRPr="00E37CBC" w:rsidRDefault="004908DB" w:rsidP="002E1B9C">
            <w:pPr>
              <w:spacing w:line="276" w:lineRule="auto"/>
              <w:jc w:val="center"/>
              <w:rPr>
                <w:rFonts w:ascii="Arial" w:eastAsia="Calibri" w:hAnsi="Arial" w:cs="Arial"/>
                <w:iCs/>
                <w:sz w:val="18"/>
                <w:szCs w:val="18"/>
                <w:lang w:eastAsia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1337" w:type="dxa"/>
            <w:vAlign w:val="center"/>
          </w:tcPr>
          <w:p w14:paraId="2B41E3B1" w14:textId="77777777" w:rsidR="004908DB" w:rsidRPr="00E37CBC" w:rsidRDefault="004908DB" w:rsidP="002E1B9C">
            <w:pPr>
              <w:spacing w:line="276" w:lineRule="auto"/>
              <w:jc w:val="center"/>
              <w:rPr>
                <w:rFonts w:ascii="Arial" w:eastAsia="Calibri" w:hAnsi="Arial" w:cs="Arial"/>
                <w:iCs/>
                <w:sz w:val="18"/>
                <w:szCs w:val="18"/>
                <w:lang w:val="en-US" w:eastAsia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3260" w:type="dxa"/>
            <w:vAlign w:val="center"/>
          </w:tcPr>
          <w:p w14:paraId="19C8CAA1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  <w:lang w:val="en-US"/>
              </w:rPr>
            </w:pPr>
          </w:p>
        </w:tc>
      </w:tr>
    </w:tbl>
    <w:p w14:paraId="2347F867" w14:textId="77777777" w:rsidR="004908DB" w:rsidRPr="00E37CBC" w:rsidRDefault="004908DB" w:rsidP="004908DB">
      <w:pPr>
        <w:suppressAutoHyphens/>
        <w:spacing w:line="276" w:lineRule="auto"/>
        <w:jc w:val="both"/>
        <w:rPr>
          <w:rFonts w:ascii="Arial" w:eastAsia="Times New Roman" w:hAnsi="Arial" w:cs="Arial"/>
          <w:b/>
          <w:iCs/>
          <w:sz w:val="18"/>
          <w:szCs w:val="18"/>
          <w:lang w:eastAsia="ar-SA"/>
        </w:rPr>
      </w:pPr>
    </w:p>
    <w:p w14:paraId="1B113D72" w14:textId="77777777" w:rsidR="004908DB" w:rsidRPr="002E1B9C" w:rsidRDefault="004908DB" w:rsidP="004908DB">
      <w:pPr>
        <w:suppressAutoHyphens/>
        <w:spacing w:line="276" w:lineRule="auto"/>
        <w:rPr>
          <w:rFonts w:ascii="Arial" w:hAnsi="Arial" w:cs="Arial"/>
          <w:b/>
          <w:iCs/>
          <w:sz w:val="16"/>
          <w:szCs w:val="16"/>
          <w:lang w:eastAsia="ar-SA"/>
        </w:rPr>
      </w:pPr>
      <w:r w:rsidRPr="002E1B9C">
        <w:rPr>
          <w:rFonts w:ascii="Arial" w:hAnsi="Arial" w:cs="Arial"/>
          <w:b/>
          <w:iCs/>
          <w:sz w:val="16"/>
          <w:szCs w:val="16"/>
          <w:lang w:eastAsia="ar-SA"/>
        </w:rPr>
        <w:t>Uwaga!</w:t>
      </w:r>
    </w:p>
    <w:p w14:paraId="7F6EF076" w14:textId="77777777" w:rsidR="004908DB" w:rsidRPr="002E1B9C" w:rsidRDefault="004908DB" w:rsidP="004908DB">
      <w:pPr>
        <w:suppressAutoHyphens/>
        <w:spacing w:line="276" w:lineRule="auto"/>
        <w:jc w:val="both"/>
        <w:rPr>
          <w:rFonts w:ascii="Arial" w:hAnsi="Arial" w:cs="Arial"/>
          <w:b/>
          <w:iCs/>
          <w:sz w:val="16"/>
          <w:szCs w:val="16"/>
          <w:lang w:eastAsia="ar-SA"/>
        </w:rPr>
      </w:pPr>
      <w:r w:rsidRPr="002E1B9C">
        <w:rPr>
          <w:rFonts w:ascii="Arial" w:hAnsi="Arial" w:cs="Arial"/>
          <w:b/>
          <w:iCs/>
          <w:sz w:val="16"/>
          <w:szCs w:val="16"/>
          <w:lang w:eastAsia="ar-SA"/>
        </w:rPr>
        <w:t>Wraz z wykazem Wykonawca zobowiązany jest złożyć dowody potwierdzające, że powyższe usługi zostały wykonane należycie.</w:t>
      </w:r>
    </w:p>
    <w:p w14:paraId="0A67F10C" w14:textId="4B5B2776" w:rsidR="004908DB" w:rsidRPr="002E1B9C" w:rsidRDefault="004908DB" w:rsidP="002E1B9C">
      <w:pPr>
        <w:suppressAutoHyphens/>
        <w:spacing w:line="276" w:lineRule="auto"/>
        <w:jc w:val="both"/>
        <w:rPr>
          <w:rFonts w:ascii="Arial" w:hAnsi="Arial" w:cs="Arial"/>
          <w:iCs/>
          <w:sz w:val="16"/>
          <w:szCs w:val="16"/>
          <w:lang w:eastAsia="ar-SA"/>
        </w:rPr>
      </w:pPr>
      <w:r w:rsidRPr="002E1B9C">
        <w:rPr>
          <w:rFonts w:ascii="Arial" w:hAnsi="Arial" w:cs="Arial"/>
          <w:iCs/>
          <w:sz w:val="16"/>
          <w:szCs w:val="16"/>
          <w:lang w:eastAsia="ar-SA"/>
        </w:rPr>
        <w:t>Jeżeli Wykonawca powołuje się na doświadczenie w realizacji usług wykonywanych wspólnie z innymi Wykonawcami, powyższy wykaz dotyczy usług, w których wykonaniu Wykonawca bezpośrednio uczestniczył lub uczestniczy.</w:t>
      </w:r>
    </w:p>
    <w:p w14:paraId="50970112" w14:textId="77777777" w:rsidR="004908DB" w:rsidRPr="00E37CBC" w:rsidRDefault="004908DB" w:rsidP="004908DB">
      <w:pPr>
        <w:jc w:val="center"/>
        <w:rPr>
          <w:rFonts w:ascii="Arial" w:hAnsi="Arial" w:cs="Arial"/>
          <w:iCs/>
          <w:color w:val="FF0000"/>
          <w:sz w:val="18"/>
          <w:szCs w:val="18"/>
        </w:rPr>
      </w:pPr>
      <w:bookmarkStart w:id="4" w:name="_Hlk163752914"/>
      <w:r w:rsidRPr="00E37CBC">
        <w:rPr>
          <w:rFonts w:ascii="Arial" w:hAnsi="Arial" w:cs="Arial"/>
          <w:iCs/>
          <w:color w:val="FF0000"/>
          <w:sz w:val="18"/>
          <w:szCs w:val="18"/>
        </w:rPr>
        <w:t>UWAGA!!!</w:t>
      </w:r>
    </w:p>
    <w:p w14:paraId="4C10F3B8" w14:textId="77777777" w:rsidR="004908DB" w:rsidRPr="00E37CBC" w:rsidRDefault="004908DB" w:rsidP="004908DB">
      <w:pPr>
        <w:jc w:val="center"/>
        <w:rPr>
          <w:rFonts w:ascii="Arial" w:hAnsi="Arial" w:cs="Arial"/>
          <w:iCs/>
          <w:color w:val="FF0000"/>
          <w:sz w:val="18"/>
          <w:szCs w:val="18"/>
        </w:rPr>
      </w:pPr>
    </w:p>
    <w:p w14:paraId="4162AE10" w14:textId="77777777" w:rsidR="004908DB" w:rsidRPr="00E37CBC" w:rsidRDefault="004908DB" w:rsidP="004908DB">
      <w:pPr>
        <w:jc w:val="center"/>
        <w:rPr>
          <w:rFonts w:ascii="Arial" w:hAnsi="Arial" w:cs="Arial"/>
          <w:iCs/>
          <w:color w:val="FF0000"/>
          <w:sz w:val="18"/>
          <w:szCs w:val="18"/>
        </w:rPr>
      </w:pPr>
      <w:r w:rsidRPr="00E37CBC">
        <w:rPr>
          <w:rFonts w:ascii="Arial" w:hAnsi="Arial" w:cs="Arial"/>
          <w:iCs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  <w:bookmarkEnd w:id="4"/>
      <w:r w:rsidRPr="00E37CBC">
        <w:rPr>
          <w:rFonts w:ascii="Arial" w:hAnsi="Arial" w:cs="Arial"/>
          <w:iCs/>
          <w:color w:val="FF0000"/>
          <w:sz w:val="18"/>
          <w:szCs w:val="18"/>
        </w:rPr>
        <w:br w:type="page"/>
      </w:r>
    </w:p>
    <w:p w14:paraId="01BC7BF3" w14:textId="77777777" w:rsidR="004908DB" w:rsidRPr="00E37CBC" w:rsidRDefault="004908DB" w:rsidP="004908DB">
      <w:pPr>
        <w:jc w:val="right"/>
        <w:rPr>
          <w:rFonts w:ascii="Arial" w:hAnsi="Arial" w:cs="Arial"/>
          <w:b/>
          <w:bCs/>
          <w:iCs/>
          <w:sz w:val="18"/>
          <w:szCs w:val="18"/>
        </w:rPr>
      </w:pPr>
      <w:r w:rsidRPr="00E37CBC">
        <w:rPr>
          <w:rFonts w:ascii="Arial" w:hAnsi="Arial" w:cs="Arial"/>
          <w:b/>
          <w:bCs/>
          <w:iCs/>
          <w:sz w:val="18"/>
          <w:szCs w:val="18"/>
        </w:rPr>
        <w:lastRenderedPageBreak/>
        <w:t>Załącznik nr 4 do SWZ</w:t>
      </w:r>
    </w:p>
    <w:p w14:paraId="36EBCE7A" w14:textId="77777777" w:rsidR="004908DB" w:rsidRPr="00E37CBC" w:rsidRDefault="004908DB" w:rsidP="004908DB">
      <w:pPr>
        <w:jc w:val="right"/>
        <w:rPr>
          <w:rFonts w:ascii="Arial" w:hAnsi="Arial" w:cs="Arial"/>
          <w:iCs/>
          <w:sz w:val="18"/>
          <w:szCs w:val="18"/>
        </w:rPr>
      </w:pPr>
    </w:p>
    <w:tbl>
      <w:tblPr>
        <w:tblW w:w="108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957"/>
        <w:gridCol w:w="5298"/>
      </w:tblGrid>
      <w:tr w:rsidR="004908DB" w:rsidRPr="00E37CBC" w14:paraId="3DBC7556" w14:textId="77777777" w:rsidTr="00CE7D8B">
        <w:trPr>
          <w:cantSplit/>
          <w:trHeight w:hRule="exact" w:val="40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5CF6D1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7567E5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Nazwa(y) Wykonawcy(ów)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1FB055" w14:textId="77777777" w:rsidR="004908DB" w:rsidRPr="00E37CBC" w:rsidRDefault="004908DB" w:rsidP="00CE7D8B">
            <w:pPr>
              <w:tabs>
                <w:tab w:val="left" w:pos="1296"/>
              </w:tabs>
              <w:snapToGrid w:val="0"/>
              <w:ind w:left="1296" w:hanging="1296"/>
              <w:jc w:val="center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Adres(y) Wykonawcy(ów)</w:t>
            </w:r>
          </w:p>
        </w:tc>
      </w:tr>
      <w:tr w:rsidR="004908DB" w:rsidRPr="00E37CBC" w14:paraId="31EC9447" w14:textId="77777777" w:rsidTr="00CE7D8B">
        <w:trPr>
          <w:cantSplit/>
          <w:trHeight w:hRule="exact" w:val="4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EE3086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1.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834B6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  <w:p w14:paraId="009AEE29" w14:textId="77777777" w:rsidR="004908DB" w:rsidRPr="00E37CBC" w:rsidRDefault="004908DB" w:rsidP="00CE7D8B">
            <w:pPr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  <w:p w14:paraId="52AF3C50" w14:textId="77777777" w:rsidR="004908DB" w:rsidRPr="00E37CBC" w:rsidRDefault="004908DB" w:rsidP="00CE7D8B">
            <w:pPr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9A35B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</w:tc>
      </w:tr>
      <w:tr w:rsidR="004908DB" w:rsidRPr="00E37CBC" w14:paraId="3864B887" w14:textId="77777777" w:rsidTr="00CE7D8B">
        <w:trPr>
          <w:cantSplit/>
          <w:trHeight w:hRule="exact" w:val="4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146CD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2.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60C9A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  <w:p w14:paraId="5B1E3986" w14:textId="77777777" w:rsidR="004908DB" w:rsidRPr="00E37CBC" w:rsidRDefault="004908DB" w:rsidP="00CE7D8B">
            <w:pPr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  <w:p w14:paraId="3191B1C2" w14:textId="77777777" w:rsidR="004908DB" w:rsidRPr="00E37CBC" w:rsidRDefault="004908DB" w:rsidP="00CE7D8B">
            <w:pPr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D1E6B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</w:tc>
      </w:tr>
    </w:tbl>
    <w:p w14:paraId="0B07DBBA" w14:textId="77777777" w:rsidR="004908DB" w:rsidRPr="00E37CBC" w:rsidRDefault="004908DB" w:rsidP="004908DB">
      <w:pPr>
        <w:rPr>
          <w:rFonts w:ascii="Arial" w:hAnsi="Arial" w:cs="Arial"/>
          <w:iCs/>
          <w:sz w:val="18"/>
          <w:szCs w:val="18"/>
        </w:rPr>
      </w:pPr>
    </w:p>
    <w:p w14:paraId="47852964" w14:textId="77777777" w:rsidR="004908DB" w:rsidRPr="00E37CBC" w:rsidRDefault="004908DB" w:rsidP="004908DB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WYKAZ OSÓB</w:t>
      </w:r>
    </w:p>
    <w:p w14:paraId="5A91AB5B" w14:textId="77777777" w:rsidR="004908DB" w:rsidRPr="00E37CBC" w:rsidRDefault="004908DB" w:rsidP="004908DB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o których mowa w Rozdziale  IV ust. 1 pkt 1.4.2. lit a) oraz b) SIWZ</w:t>
      </w:r>
    </w:p>
    <w:p w14:paraId="2167AD95" w14:textId="77777777" w:rsidR="004908DB" w:rsidRPr="00E37CBC" w:rsidRDefault="004908DB" w:rsidP="004908DB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</w:p>
    <w:p w14:paraId="217AF9B5" w14:textId="77777777" w:rsidR="004908DB" w:rsidRPr="00E37CBC" w:rsidRDefault="004908DB" w:rsidP="004908DB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Cs/>
          <w:iCs/>
          <w:sz w:val="18"/>
          <w:szCs w:val="18"/>
          <w:lang w:eastAsia="ar-SA"/>
        </w:rPr>
        <w:t>w postępowaniu o udzielenie zamówienia publicznego na:</w:t>
      </w:r>
    </w:p>
    <w:p w14:paraId="05CA60A9" w14:textId="4B91236A" w:rsidR="004908DB" w:rsidRPr="00E37CBC" w:rsidRDefault="004908DB" w:rsidP="004908DB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x-none"/>
        </w:rPr>
      </w:pPr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„</w:t>
      </w:r>
      <w:r w:rsidR="00AC5ACC" w:rsidRPr="00E37CBC">
        <w:rPr>
          <w:rFonts w:ascii="Arial" w:eastAsia="Times New Roman" w:hAnsi="Arial" w:cs="Arial"/>
          <w:b/>
          <w:bCs/>
          <w:iCs/>
          <w:sz w:val="18"/>
          <w:szCs w:val="18"/>
        </w:rPr>
        <w:t xml:space="preserve">Zakup licencji  Microsoft Office </w:t>
      </w:r>
      <w:r w:rsidR="00AC5ACC" w:rsidRPr="003E4C71">
        <w:rPr>
          <w:rFonts w:ascii="Arial" w:eastAsia="Times New Roman" w:hAnsi="Arial" w:cs="Arial"/>
          <w:b/>
          <w:bCs/>
          <w:iCs/>
          <w:sz w:val="18"/>
          <w:szCs w:val="18"/>
        </w:rPr>
        <w:t>365 na okres 12 miesięcy wraz z usługą wdrożenia, migracji i przeprowadzeniem szkoleń dla użytkowników i administratorów</w:t>
      </w:r>
      <w:r w:rsidRPr="003E4C71">
        <w:rPr>
          <w:rFonts w:ascii="Arial" w:eastAsia="Times New Roman" w:hAnsi="Arial" w:cs="Arial"/>
          <w:b/>
          <w:bCs/>
          <w:iCs/>
          <w:sz w:val="18"/>
          <w:szCs w:val="18"/>
          <w:lang w:eastAsia="x-none"/>
        </w:rPr>
        <w:t>”</w:t>
      </w:r>
    </w:p>
    <w:p w14:paraId="3FEAE6F2" w14:textId="77777777" w:rsidR="004908DB" w:rsidRPr="00E37CBC" w:rsidRDefault="004908DB" w:rsidP="004908DB">
      <w:pPr>
        <w:widowControl w:val="0"/>
        <w:jc w:val="center"/>
        <w:rPr>
          <w:rFonts w:ascii="Arial" w:hAnsi="Arial" w:cs="Arial"/>
          <w:bCs/>
          <w:iCs/>
          <w:sz w:val="18"/>
          <w:szCs w:val="18"/>
        </w:rPr>
      </w:pPr>
    </w:p>
    <w:p w14:paraId="31AAAA8E" w14:textId="77777777" w:rsidR="004908DB" w:rsidRPr="00E37CBC" w:rsidRDefault="004908DB" w:rsidP="004908DB">
      <w:pPr>
        <w:widowControl w:val="0"/>
        <w:rPr>
          <w:rFonts w:ascii="Arial" w:hAnsi="Arial" w:cs="Arial"/>
          <w:iCs/>
          <w:sz w:val="18"/>
          <w:szCs w:val="18"/>
        </w:rPr>
      </w:pPr>
    </w:p>
    <w:tbl>
      <w:tblPr>
        <w:tblW w:w="1335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402"/>
        <w:gridCol w:w="5953"/>
        <w:gridCol w:w="3429"/>
      </w:tblGrid>
      <w:tr w:rsidR="004908DB" w:rsidRPr="00E37CBC" w14:paraId="5B3B4628" w14:textId="77777777" w:rsidTr="00CE7D8B">
        <w:trPr>
          <w:cantSplit/>
          <w:trHeight w:val="675"/>
        </w:trPr>
        <w:tc>
          <w:tcPr>
            <w:tcW w:w="13352" w:type="dxa"/>
            <w:gridSpan w:val="4"/>
            <w:shd w:val="clear" w:color="auto" w:fill="F2F2F2" w:themeFill="background1" w:themeFillShade="F2"/>
            <w:vAlign w:val="center"/>
          </w:tcPr>
          <w:p w14:paraId="36D3D6F5" w14:textId="77777777" w:rsidR="004908DB" w:rsidRDefault="004908DB" w:rsidP="000A4FF1">
            <w:pPr>
              <w:widowControl w:val="0"/>
              <w:spacing w:after="12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 xml:space="preserve">Osoby, które zostaną skierowane do realizacji zamówienia, o których mowa w Rozdziale IV ust. </w:t>
            </w:r>
            <w:r w:rsidR="00D12327">
              <w:rPr>
                <w:rFonts w:ascii="Arial" w:hAnsi="Arial" w:cs="Arial"/>
                <w:iCs/>
                <w:sz w:val="18"/>
                <w:szCs w:val="18"/>
              </w:rPr>
              <w:t>1</w:t>
            </w:r>
            <w:r w:rsidRPr="00E37CBC">
              <w:rPr>
                <w:rFonts w:ascii="Arial" w:hAnsi="Arial" w:cs="Arial"/>
                <w:iCs/>
                <w:sz w:val="18"/>
                <w:szCs w:val="18"/>
              </w:rPr>
              <w:t xml:space="preserve"> pkt</w:t>
            </w:r>
            <w:r w:rsidR="00D12327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D12327" w:rsidRPr="00D12327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1.4.2.</w:t>
            </w:r>
            <w:r w:rsidRPr="00E37CBC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37CB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lit. a)</w:t>
            </w:r>
          </w:p>
          <w:p w14:paraId="7B5DDEDA" w14:textId="74B6760C" w:rsidR="000A4FF1" w:rsidRPr="00E37CBC" w:rsidRDefault="000A4FF1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0A4FF1">
              <w:rPr>
                <w:rFonts w:ascii="Arial" w:hAnsi="Arial" w:cs="Arial"/>
                <w:b/>
                <w:bCs/>
                <w:iCs/>
                <w:color w:val="FF0000"/>
                <w:sz w:val="18"/>
                <w:szCs w:val="18"/>
              </w:rPr>
              <w:t>ZESPÓŁ TECHNICZNY</w:t>
            </w:r>
          </w:p>
        </w:tc>
      </w:tr>
      <w:tr w:rsidR="004908DB" w:rsidRPr="00E37CBC" w14:paraId="2CD1C277" w14:textId="77777777" w:rsidTr="00604957">
        <w:trPr>
          <w:cantSplit/>
          <w:trHeight w:val="871"/>
        </w:trPr>
        <w:tc>
          <w:tcPr>
            <w:tcW w:w="568" w:type="dxa"/>
            <w:vAlign w:val="center"/>
          </w:tcPr>
          <w:p w14:paraId="0BFF5B34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b/>
                <w:iCs/>
                <w:sz w:val="18"/>
                <w:szCs w:val="18"/>
              </w:rPr>
              <w:t>Lp.</w:t>
            </w:r>
          </w:p>
        </w:tc>
        <w:tc>
          <w:tcPr>
            <w:tcW w:w="3402" w:type="dxa"/>
            <w:vAlign w:val="center"/>
          </w:tcPr>
          <w:p w14:paraId="5E5A983B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b/>
                <w:iCs/>
                <w:sz w:val="18"/>
                <w:szCs w:val="18"/>
              </w:rPr>
              <w:t>Imię i nazwisko</w:t>
            </w:r>
          </w:p>
        </w:tc>
        <w:tc>
          <w:tcPr>
            <w:tcW w:w="5953" w:type="dxa"/>
            <w:vAlign w:val="center"/>
          </w:tcPr>
          <w:p w14:paraId="548EEE11" w14:textId="77777777" w:rsidR="004908DB" w:rsidRPr="00E37CBC" w:rsidRDefault="004908DB" w:rsidP="00CE7D8B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Kwalifikacje zawodowe</w:t>
            </w:r>
          </w:p>
          <w:p w14:paraId="0A4FEBD4" w14:textId="77777777" w:rsidR="004908DB" w:rsidRPr="00E37CBC" w:rsidRDefault="004908DB" w:rsidP="00CE7D8B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(rodzaj posiadanego/-</w:t>
            </w:r>
            <w:proofErr w:type="spellStart"/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ych</w:t>
            </w:r>
            <w:proofErr w:type="spellEnd"/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 xml:space="preserve"> certyfikatu/-ów </w:t>
            </w: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br/>
              <w:t>zgodnie z SIWZ)</w:t>
            </w:r>
          </w:p>
        </w:tc>
        <w:tc>
          <w:tcPr>
            <w:tcW w:w="3429" w:type="dxa"/>
            <w:vAlign w:val="center"/>
          </w:tcPr>
          <w:p w14:paraId="3716DBD7" w14:textId="2422B15A" w:rsidR="004908DB" w:rsidRPr="00E37CBC" w:rsidRDefault="004908DB" w:rsidP="00CE7D8B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Podstawa dysponowania</w:t>
            </w:r>
            <w:r w:rsidR="00F228FE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 xml:space="preserve"> osobą</w:t>
            </w:r>
          </w:p>
          <w:p w14:paraId="02FC86F3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(np. umowa o pracę, umowy cywilnoprawne, zobowiązanie podmiotu trzeciego*)</w:t>
            </w:r>
          </w:p>
        </w:tc>
      </w:tr>
      <w:tr w:rsidR="004908DB" w:rsidRPr="00E37CBC" w14:paraId="4E611888" w14:textId="77777777" w:rsidTr="00604957">
        <w:trPr>
          <w:cantSplit/>
          <w:trHeight w:val="1128"/>
        </w:trPr>
        <w:tc>
          <w:tcPr>
            <w:tcW w:w="568" w:type="dxa"/>
            <w:vAlign w:val="center"/>
          </w:tcPr>
          <w:p w14:paraId="061E0CD4" w14:textId="77777777" w:rsidR="004908DB" w:rsidRPr="00940183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1.</w:t>
            </w:r>
          </w:p>
        </w:tc>
        <w:tc>
          <w:tcPr>
            <w:tcW w:w="3402" w:type="dxa"/>
            <w:vAlign w:val="center"/>
          </w:tcPr>
          <w:p w14:paraId="49DED0F8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953" w:type="dxa"/>
            <w:vAlign w:val="center"/>
          </w:tcPr>
          <w:p w14:paraId="04039D87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3429" w:type="dxa"/>
            <w:vAlign w:val="center"/>
          </w:tcPr>
          <w:p w14:paraId="19BEF8F2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908DB" w:rsidRPr="00E37CBC" w14:paraId="7D7EF10E" w14:textId="77777777" w:rsidTr="00604957">
        <w:trPr>
          <w:cantSplit/>
          <w:trHeight w:val="1142"/>
        </w:trPr>
        <w:tc>
          <w:tcPr>
            <w:tcW w:w="568" w:type="dxa"/>
            <w:vAlign w:val="center"/>
          </w:tcPr>
          <w:p w14:paraId="7DF6F138" w14:textId="77777777" w:rsidR="004908DB" w:rsidRPr="00940183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2.</w:t>
            </w:r>
          </w:p>
        </w:tc>
        <w:tc>
          <w:tcPr>
            <w:tcW w:w="3402" w:type="dxa"/>
            <w:vAlign w:val="center"/>
          </w:tcPr>
          <w:p w14:paraId="0590ED0E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953" w:type="dxa"/>
            <w:vAlign w:val="center"/>
          </w:tcPr>
          <w:p w14:paraId="23E2E15E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3429" w:type="dxa"/>
            <w:vAlign w:val="center"/>
          </w:tcPr>
          <w:p w14:paraId="51EC9E3A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908DB" w:rsidRPr="00E37CBC" w14:paraId="3CF69E9A" w14:textId="77777777" w:rsidTr="00604957">
        <w:trPr>
          <w:cantSplit/>
          <w:trHeight w:val="1142"/>
        </w:trPr>
        <w:tc>
          <w:tcPr>
            <w:tcW w:w="568" w:type="dxa"/>
            <w:vAlign w:val="center"/>
          </w:tcPr>
          <w:p w14:paraId="09F2AC10" w14:textId="77777777" w:rsidR="004908DB" w:rsidRPr="00940183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14:paraId="3DBF8C99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953" w:type="dxa"/>
            <w:vAlign w:val="center"/>
          </w:tcPr>
          <w:p w14:paraId="7881988E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3429" w:type="dxa"/>
            <w:vAlign w:val="center"/>
          </w:tcPr>
          <w:p w14:paraId="1EC66AA9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0A4FF1" w:rsidRPr="00E37CBC" w14:paraId="712F127F" w14:textId="77777777" w:rsidTr="00604957">
        <w:trPr>
          <w:cantSplit/>
          <w:trHeight w:val="1142"/>
        </w:trPr>
        <w:tc>
          <w:tcPr>
            <w:tcW w:w="568" w:type="dxa"/>
            <w:vAlign w:val="center"/>
          </w:tcPr>
          <w:p w14:paraId="71E89518" w14:textId="18741576" w:rsidR="000A4FF1" w:rsidRPr="00940183" w:rsidRDefault="000A4FF1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lastRenderedPageBreak/>
              <w:t>(…)</w:t>
            </w:r>
          </w:p>
        </w:tc>
        <w:tc>
          <w:tcPr>
            <w:tcW w:w="3402" w:type="dxa"/>
            <w:vAlign w:val="center"/>
          </w:tcPr>
          <w:p w14:paraId="02AC9BBB" w14:textId="77777777" w:rsidR="000A4FF1" w:rsidRPr="00E37CBC" w:rsidRDefault="000A4FF1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953" w:type="dxa"/>
            <w:vAlign w:val="center"/>
          </w:tcPr>
          <w:p w14:paraId="32DEF887" w14:textId="77777777" w:rsidR="000A4FF1" w:rsidRPr="00E37CBC" w:rsidRDefault="000A4FF1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3429" w:type="dxa"/>
            <w:vAlign w:val="center"/>
          </w:tcPr>
          <w:p w14:paraId="2EF1113D" w14:textId="77777777" w:rsidR="000A4FF1" w:rsidRPr="00E37CBC" w:rsidRDefault="000A4FF1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908DB" w:rsidRPr="00E37CBC" w14:paraId="04863A53" w14:textId="77777777" w:rsidTr="00604957">
        <w:trPr>
          <w:cantSplit/>
          <w:trHeight w:val="1142"/>
        </w:trPr>
        <w:tc>
          <w:tcPr>
            <w:tcW w:w="568" w:type="dxa"/>
            <w:vAlign w:val="center"/>
          </w:tcPr>
          <w:p w14:paraId="5C2F3F2D" w14:textId="77777777" w:rsidR="004908DB" w:rsidRPr="00940183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(…)</w:t>
            </w:r>
          </w:p>
        </w:tc>
        <w:tc>
          <w:tcPr>
            <w:tcW w:w="3402" w:type="dxa"/>
            <w:vAlign w:val="center"/>
          </w:tcPr>
          <w:p w14:paraId="1B979B42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222BFAC3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3429" w:type="dxa"/>
            <w:vAlign w:val="center"/>
          </w:tcPr>
          <w:p w14:paraId="0C3FBEC5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908DB" w:rsidRPr="00E37CBC" w14:paraId="1CA81C67" w14:textId="77777777" w:rsidTr="00CE7D8B">
        <w:trPr>
          <w:cantSplit/>
          <w:trHeight w:val="587"/>
        </w:trPr>
        <w:tc>
          <w:tcPr>
            <w:tcW w:w="13352" w:type="dxa"/>
            <w:gridSpan w:val="4"/>
            <w:shd w:val="clear" w:color="auto" w:fill="F2F2F2" w:themeFill="background1" w:themeFillShade="F2"/>
            <w:vAlign w:val="center"/>
          </w:tcPr>
          <w:p w14:paraId="7CB06F52" w14:textId="77777777" w:rsidR="004908DB" w:rsidRDefault="004908DB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Osoby, które zostaną skierowane do realizacji zamówienia, o których mowa w Rozdziale IV ust.</w:t>
            </w:r>
            <w:r w:rsidR="00D12327">
              <w:rPr>
                <w:rFonts w:ascii="Arial" w:hAnsi="Arial" w:cs="Arial"/>
                <w:iCs/>
                <w:sz w:val="18"/>
                <w:szCs w:val="18"/>
              </w:rPr>
              <w:t xml:space="preserve"> 1</w:t>
            </w:r>
            <w:r w:rsidRPr="00E37CBC">
              <w:rPr>
                <w:rFonts w:ascii="Arial" w:hAnsi="Arial" w:cs="Arial"/>
                <w:iCs/>
                <w:sz w:val="18"/>
                <w:szCs w:val="18"/>
              </w:rPr>
              <w:t xml:space="preserve"> pkt</w:t>
            </w:r>
            <w:r w:rsidR="00D12327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D12327" w:rsidRPr="00D12327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1.4.2.</w:t>
            </w:r>
            <w:r w:rsidRPr="00D12327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lit. b</w:t>
            </w:r>
            <w:r w:rsidRPr="00E37CB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  <w:p w14:paraId="2C7842D1" w14:textId="3F60993C" w:rsidR="000A4FF1" w:rsidRPr="00E37CBC" w:rsidRDefault="000A4FF1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0A4FF1">
              <w:rPr>
                <w:rFonts w:ascii="Arial" w:hAnsi="Arial" w:cs="Arial"/>
                <w:b/>
                <w:bCs/>
                <w:iCs/>
                <w:color w:val="FF0000"/>
                <w:sz w:val="18"/>
                <w:szCs w:val="18"/>
              </w:rPr>
              <w:t>TRENERZY</w:t>
            </w:r>
          </w:p>
        </w:tc>
      </w:tr>
      <w:tr w:rsidR="00604957" w:rsidRPr="00E37CBC" w14:paraId="008CD07A" w14:textId="77777777" w:rsidTr="00604957">
        <w:trPr>
          <w:cantSplit/>
          <w:trHeight w:val="587"/>
        </w:trPr>
        <w:tc>
          <w:tcPr>
            <w:tcW w:w="568" w:type="dxa"/>
            <w:vAlign w:val="center"/>
          </w:tcPr>
          <w:p w14:paraId="7856520A" w14:textId="77777777" w:rsidR="00604957" w:rsidRPr="00E37CBC" w:rsidRDefault="00604957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b/>
                <w:iCs/>
                <w:sz w:val="18"/>
                <w:szCs w:val="18"/>
              </w:rPr>
              <w:t>Lp.</w:t>
            </w:r>
          </w:p>
        </w:tc>
        <w:tc>
          <w:tcPr>
            <w:tcW w:w="3402" w:type="dxa"/>
            <w:vAlign w:val="center"/>
          </w:tcPr>
          <w:p w14:paraId="2296336F" w14:textId="77777777" w:rsidR="00604957" w:rsidRPr="00E37CBC" w:rsidRDefault="00604957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b/>
                <w:iCs/>
                <w:sz w:val="18"/>
                <w:szCs w:val="18"/>
              </w:rPr>
              <w:t>Imię i nazwisko</w:t>
            </w:r>
          </w:p>
        </w:tc>
        <w:tc>
          <w:tcPr>
            <w:tcW w:w="5953" w:type="dxa"/>
            <w:vAlign w:val="center"/>
          </w:tcPr>
          <w:p w14:paraId="4CA5E4D2" w14:textId="77777777" w:rsidR="00604957" w:rsidRPr="00E37CBC" w:rsidRDefault="00604957" w:rsidP="00F228FE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b/>
                <w:iCs/>
                <w:sz w:val="18"/>
                <w:szCs w:val="18"/>
              </w:rPr>
              <w:t>Dokładny opis posiadanego doświadczenia wraz ze wskazaniem okresu, w jakim zdobył doświadczenie (w miesiącach)</w:t>
            </w:r>
          </w:p>
        </w:tc>
        <w:tc>
          <w:tcPr>
            <w:tcW w:w="3429" w:type="dxa"/>
            <w:vAlign w:val="center"/>
          </w:tcPr>
          <w:p w14:paraId="13482708" w14:textId="630A8B5B" w:rsidR="00604957" w:rsidRPr="00E37CBC" w:rsidRDefault="00604957" w:rsidP="00CE7D8B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Podstawa dysponowania</w:t>
            </w:r>
            <w:r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 xml:space="preserve"> osobą</w:t>
            </w:r>
          </w:p>
          <w:p w14:paraId="520E101C" w14:textId="77777777" w:rsidR="00604957" w:rsidRPr="00E37CBC" w:rsidRDefault="00604957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(np. umowa o pracę, umowy cywilnoprawne, zobowiązanie podmiotu trzeciego*)</w:t>
            </w:r>
          </w:p>
        </w:tc>
      </w:tr>
      <w:tr w:rsidR="00604957" w:rsidRPr="00E37CBC" w14:paraId="0DADE3D1" w14:textId="77777777" w:rsidTr="00604957">
        <w:trPr>
          <w:cantSplit/>
          <w:trHeight w:val="1028"/>
        </w:trPr>
        <w:tc>
          <w:tcPr>
            <w:tcW w:w="568" w:type="dxa"/>
            <w:vAlign w:val="center"/>
          </w:tcPr>
          <w:p w14:paraId="352684AE" w14:textId="77777777" w:rsidR="00604957" w:rsidRPr="00940183" w:rsidRDefault="00604957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1.</w:t>
            </w:r>
          </w:p>
        </w:tc>
        <w:tc>
          <w:tcPr>
            <w:tcW w:w="3402" w:type="dxa"/>
            <w:vAlign w:val="center"/>
          </w:tcPr>
          <w:p w14:paraId="21BCCF12" w14:textId="77777777" w:rsidR="00604957" w:rsidRPr="00E37CBC" w:rsidRDefault="00604957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953" w:type="dxa"/>
            <w:vAlign w:val="center"/>
          </w:tcPr>
          <w:p w14:paraId="52B4D9BA" w14:textId="77777777" w:rsidR="00604957" w:rsidRDefault="00604957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Doświadczenie:</w:t>
            </w:r>
          </w:p>
          <w:p w14:paraId="13D1BB1D" w14:textId="475120B8" w:rsidR="00604957" w:rsidRDefault="00604957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F48172D" w14:textId="08C11FE1" w:rsidR="00604957" w:rsidRDefault="00604957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(</w:t>
            </w:r>
            <w:r w:rsidRPr="0050168B">
              <w:rPr>
                <w:rFonts w:ascii="Arial" w:hAnsi="Arial" w:cs="Arial"/>
                <w:iCs/>
                <w:sz w:val="18"/>
                <w:szCs w:val="18"/>
              </w:rPr>
              <w:t xml:space="preserve">minimum dwuletnie (2 lata) </w:t>
            </w:r>
            <w:r w:rsidRPr="000A4FF1">
              <w:rPr>
                <w:rFonts w:ascii="Arial" w:hAnsi="Arial" w:cs="Arial"/>
                <w:iCs/>
                <w:sz w:val="18"/>
                <w:szCs w:val="18"/>
              </w:rPr>
              <w:t>doświadczenie w zakresie szkolenia użytkowników końcowych i rozwiązania Microsoft 365 (lub równoważnego)</w:t>
            </w:r>
            <w:r>
              <w:rPr>
                <w:rFonts w:ascii="Arial" w:hAnsi="Arial" w:cs="Arial"/>
                <w:iCs/>
                <w:sz w:val="18"/>
                <w:szCs w:val="18"/>
              </w:rPr>
              <w:t>)</w:t>
            </w:r>
          </w:p>
          <w:p w14:paraId="0EB0CF79" w14:textId="5D323D53" w:rsidR="00604957" w:rsidRPr="00E37CBC" w:rsidRDefault="00604957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3429" w:type="dxa"/>
            <w:vAlign w:val="center"/>
          </w:tcPr>
          <w:p w14:paraId="30141672" w14:textId="77777777" w:rsidR="00604957" w:rsidRPr="00E37CBC" w:rsidRDefault="00604957" w:rsidP="00CE7D8B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604957" w:rsidRPr="00E37CBC" w14:paraId="29B223C9" w14:textId="77777777" w:rsidTr="00604957">
        <w:trPr>
          <w:cantSplit/>
          <w:trHeight w:val="1028"/>
        </w:trPr>
        <w:tc>
          <w:tcPr>
            <w:tcW w:w="568" w:type="dxa"/>
            <w:vAlign w:val="center"/>
          </w:tcPr>
          <w:p w14:paraId="63097894" w14:textId="77777777" w:rsidR="00604957" w:rsidRPr="00940183" w:rsidRDefault="00604957" w:rsidP="00F228FE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14:paraId="7D63B3AF" w14:textId="77777777" w:rsidR="00604957" w:rsidRPr="00E37CBC" w:rsidRDefault="00604957" w:rsidP="00F228FE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953" w:type="dxa"/>
            <w:vAlign w:val="center"/>
          </w:tcPr>
          <w:p w14:paraId="6B4EA838" w14:textId="77777777" w:rsidR="00604957" w:rsidRDefault="00604957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Doświadczenie:</w:t>
            </w:r>
          </w:p>
          <w:p w14:paraId="43986B33" w14:textId="77777777" w:rsidR="00604957" w:rsidRDefault="00604957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33E276B" w14:textId="058A7095" w:rsidR="00604957" w:rsidRPr="00E37CBC" w:rsidRDefault="00604957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(</w:t>
            </w:r>
            <w:r w:rsidRPr="0050168B">
              <w:rPr>
                <w:rFonts w:ascii="Arial" w:hAnsi="Arial" w:cs="Arial"/>
                <w:iCs/>
                <w:sz w:val="18"/>
                <w:szCs w:val="18"/>
              </w:rPr>
              <w:t xml:space="preserve">minimum dwuletnie (2 lata) </w:t>
            </w:r>
            <w:r w:rsidRPr="000A4FF1">
              <w:rPr>
                <w:rFonts w:ascii="Arial" w:hAnsi="Arial" w:cs="Arial"/>
                <w:iCs/>
                <w:sz w:val="18"/>
                <w:szCs w:val="18"/>
              </w:rPr>
              <w:t>doświadczenie w zakresie szkolenia użytkowników końcowych i rozwiązania Microsoft 365 (lub równoważnego)</w:t>
            </w:r>
            <w:r>
              <w:rPr>
                <w:rFonts w:ascii="Arial" w:hAnsi="Arial" w:cs="Arial"/>
                <w:iCs/>
                <w:sz w:val="18"/>
                <w:szCs w:val="18"/>
              </w:rPr>
              <w:t>)</w:t>
            </w:r>
          </w:p>
        </w:tc>
        <w:tc>
          <w:tcPr>
            <w:tcW w:w="3429" w:type="dxa"/>
            <w:vAlign w:val="center"/>
          </w:tcPr>
          <w:p w14:paraId="627B27C9" w14:textId="77777777" w:rsidR="00604957" w:rsidRPr="00E37CBC" w:rsidRDefault="00604957" w:rsidP="00F228FE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604957" w:rsidRPr="00E37CBC" w14:paraId="71EE1661" w14:textId="77777777" w:rsidTr="00604957">
        <w:trPr>
          <w:cantSplit/>
          <w:trHeight w:val="1028"/>
        </w:trPr>
        <w:tc>
          <w:tcPr>
            <w:tcW w:w="568" w:type="dxa"/>
            <w:vAlign w:val="center"/>
          </w:tcPr>
          <w:p w14:paraId="7D16D60B" w14:textId="1E65C656" w:rsidR="00604957" w:rsidRPr="00940183" w:rsidRDefault="00604957" w:rsidP="00F228FE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lastRenderedPageBreak/>
              <w:t>(…)</w:t>
            </w:r>
          </w:p>
        </w:tc>
        <w:tc>
          <w:tcPr>
            <w:tcW w:w="3402" w:type="dxa"/>
            <w:vAlign w:val="center"/>
          </w:tcPr>
          <w:p w14:paraId="701E64CC" w14:textId="77777777" w:rsidR="00604957" w:rsidRPr="00E37CBC" w:rsidRDefault="00604957" w:rsidP="00F228FE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953" w:type="dxa"/>
            <w:vAlign w:val="center"/>
          </w:tcPr>
          <w:p w14:paraId="343B5434" w14:textId="77777777" w:rsidR="00604957" w:rsidRDefault="00604957" w:rsidP="000A4FF1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Doświadczenie:</w:t>
            </w:r>
          </w:p>
          <w:p w14:paraId="631A2E46" w14:textId="77777777" w:rsidR="00604957" w:rsidRDefault="00604957" w:rsidP="000A4FF1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0EE0EFE" w14:textId="2100DC1A" w:rsidR="00604957" w:rsidRDefault="00604957" w:rsidP="000A4FF1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(</w:t>
            </w:r>
            <w:r w:rsidRPr="0050168B">
              <w:rPr>
                <w:rFonts w:ascii="Arial" w:hAnsi="Arial" w:cs="Arial"/>
                <w:iCs/>
                <w:sz w:val="18"/>
                <w:szCs w:val="18"/>
              </w:rPr>
              <w:t xml:space="preserve">minimum dwuletnie (2 lata) </w:t>
            </w:r>
            <w:r w:rsidRPr="000A4FF1">
              <w:rPr>
                <w:rFonts w:ascii="Arial" w:hAnsi="Arial" w:cs="Arial"/>
                <w:iCs/>
                <w:sz w:val="18"/>
                <w:szCs w:val="18"/>
              </w:rPr>
              <w:t>doświadczenie w zakresie szkolenia użytkowników końcowych i rozwiązania Microsoft 365 (lub równoważnego)</w:t>
            </w:r>
            <w:r>
              <w:rPr>
                <w:rFonts w:ascii="Arial" w:hAnsi="Arial" w:cs="Arial"/>
                <w:iCs/>
                <w:sz w:val="18"/>
                <w:szCs w:val="18"/>
              </w:rPr>
              <w:t>)</w:t>
            </w:r>
          </w:p>
        </w:tc>
        <w:tc>
          <w:tcPr>
            <w:tcW w:w="3429" w:type="dxa"/>
            <w:vAlign w:val="center"/>
          </w:tcPr>
          <w:p w14:paraId="47C1D3FB" w14:textId="77777777" w:rsidR="00604957" w:rsidRPr="00E37CBC" w:rsidRDefault="00604957" w:rsidP="00F228FE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</w:tbl>
    <w:p w14:paraId="3213A0B9" w14:textId="77777777" w:rsidR="004908DB" w:rsidRPr="00E37CBC" w:rsidRDefault="004908DB" w:rsidP="004908DB">
      <w:pPr>
        <w:widowControl w:val="0"/>
        <w:rPr>
          <w:rFonts w:ascii="Arial" w:hAnsi="Arial" w:cs="Arial"/>
          <w:iCs/>
          <w:sz w:val="18"/>
          <w:szCs w:val="18"/>
        </w:rPr>
      </w:pPr>
    </w:p>
    <w:p w14:paraId="1D8E5588" w14:textId="603E4B96" w:rsidR="004908DB" w:rsidRPr="00E37CBC" w:rsidRDefault="004908DB" w:rsidP="00F228FE">
      <w:pPr>
        <w:widowControl w:val="0"/>
        <w:ind w:right="-170"/>
        <w:jc w:val="both"/>
        <w:rPr>
          <w:rFonts w:ascii="Arial" w:hAnsi="Arial" w:cs="Arial"/>
          <w:iCs/>
          <w:sz w:val="18"/>
          <w:szCs w:val="18"/>
        </w:rPr>
      </w:pPr>
      <w:r w:rsidRPr="00F228FE">
        <w:rPr>
          <w:rFonts w:ascii="Arial" w:hAnsi="Arial" w:cs="Arial"/>
          <w:iCs/>
          <w:sz w:val="16"/>
          <w:szCs w:val="16"/>
        </w:rPr>
        <w:t>*   należy podać nazwę podmiotu, jeżeli osoba zostanie udostępniona przez inny podmiot, przy czym Wykonawca winien przedstawić w ofercie dowód, że realizując zamówienie, będzie dysponował osobami skierowanymi do realizacji zamówienia. Za dowód Zamawiający uznaje w szczególności pisemne zobowiązanie takiego podmiotu do oddania Wykonawcy do dyspozycji niezbędnych zasobów na potrzeby realizacji zamówienia</w:t>
      </w:r>
      <w:r w:rsidRPr="00F228FE">
        <w:rPr>
          <w:rFonts w:ascii="Arial" w:hAnsi="Arial" w:cs="Arial"/>
          <w:iCs/>
          <w:spacing w:val="-6"/>
          <w:sz w:val="16"/>
          <w:szCs w:val="16"/>
        </w:rPr>
        <w:t>– zgodnie z zasadami określonymi w Rozdziale IV ust. 4 SIWZ</w:t>
      </w:r>
      <w:r w:rsidRPr="00E37CBC">
        <w:rPr>
          <w:rFonts w:ascii="Arial" w:hAnsi="Arial" w:cs="Arial"/>
          <w:iCs/>
          <w:spacing w:val="-6"/>
          <w:sz w:val="18"/>
          <w:szCs w:val="18"/>
        </w:rPr>
        <w:t>.</w:t>
      </w:r>
    </w:p>
    <w:p w14:paraId="78740C0F" w14:textId="77777777" w:rsidR="004908DB" w:rsidRPr="00E37CBC" w:rsidRDefault="004908DB" w:rsidP="004908DB">
      <w:pPr>
        <w:rPr>
          <w:rFonts w:ascii="Arial" w:hAnsi="Arial" w:cs="Arial"/>
          <w:iCs/>
          <w:sz w:val="18"/>
          <w:szCs w:val="18"/>
        </w:rPr>
      </w:pPr>
    </w:p>
    <w:p w14:paraId="16FF8A7F" w14:textId="77777777" w:rsidR="004908DB" w:rsidRPr="00E37CBC" w:rsidRDefault="004908DB" w:rsidP="004908DB">
      <w:pPr>
        <w:jc w:val="center"/>
        <w:rPr>
          <w:rFonts w:ascii="Arial" w:hAnsi="Arial" w:cs="Arial"/>
          <w:iCs/>
          <w:color w:val="FF0000"/>
          <w:sz w:val="18"/>
          <w:szCs w:val="18"/>
        </w:rPr>
      </w:pPr>
      <w:r w:rsidRPr="00E37CBC">
        <w:rPr>
          <w:rFonts w:ascii="Arial" w:hAnsi="Arial" w:cs="Arial"/>
          <w:iCs/>
          <w:color w:val="FF0000"/>
          <w:sz w:val="18"/>
          <w:szCs w:val="18"/>
        </w:rPr>
        <w:t>UWAGA!!!</w:t>
      </w:r>
    </w:p>
    <w:p w14:paraId="6470E51A" w14:textId="77777777" w:rsidR="004908DB" w:rsidRPr="00E37CBC" w:rsidRDefault="004908DB" w:rsidP="004908DB">
      <w:pPr>
        <w:jc w:val="center"/>
        <w:rPr>
          <w:rFonts w:ascii="Arial" w:hAnsi="Arial" w:cs="Arial"/>
          <w:iCs/>
          <w:color w:val="FF0000"/>
          <w:sz w:val="18"/>
          <w:szCs w:val="18"/>
        </w:rPr>
      </w:pPr>
    </w:p>
    <w:p w14:paraId="4C7E70B4" w14:textId="50E696C7" w:rsidR="00D33799" w:rsidRPr="00F228FE" w:rsidRDefault="004908DB" w:rsidP="00F228FE">
      <w:pPr>
        <w:jc w:val="center"/>
        <w:rPr>
          <w:rFonts w:ascii="Arial" w:hAnsi="Arial" w:cs="Arial"/>
          <w:iCs/>
          <w:sz w:val="18"/>
          <w:szCs w:val="18"/>
        </w:rPr>
      </w:pPr>
      <w:r w:rsidRPr="00E37CBC">
        <w:rPr>
          <w:rFonts w:ascii="Arial" w:hAnsi="Arial" w:cs="Arial"/>
          <w:iCs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</w:p>
    <w:sectPr w:rsidR="00D33799" w:rsidRPr="00F228FE" w:rsidSect="004908DB">
      <w:footerReference w:type="default" r:id="rId8"/>
      <w:headerReference w:type="first" r:id="rId9"/>
      <w:footerReference w:type="first" r:id="rId10"/>
      <w:pgSz w:w="16840" w:h="11900" w:orient="landscape"/>
      <w:pgMar w:top="1417" w:right="1417" w:bottom="1417" w:left="1417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61C681" w14:textId="77777777" w:rsidR="00EB71D9" w:rsidRDefault="00EB71D9" w:rsidP="00F816E4">
      <w:r>
        <w:separator/>
      </w:r>
    </w:p>
  </w:endnote>
  <w:endnote w:type="continuationSeparator" w:id="0">
    <w:p w14:paraId="6A973100" w14:textId="77777777" w:rsidR="00EB71D9" w:rsidRDefault="00EB71D9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E2063" w14:textId="60E7458F"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DDCBB" w14:textId="653A19BF" w:rsidR="00C10ECE" w:rsidRDefault="00D04D38" w:rsidP="000649C2">
    <w:pPr>
      <w:pStyle w:val="Nagwek2"/>
      <w:ind w:left="-709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84F1097" wp14:editId="271544AC">
          <wp:simplePos x="0" y="0"/>
          <wp:positionH relativeFrom="column">
            <wp:posOffset>849630</wp:posOffset>
          </wp:positionH>
          <wp:positionV relativeFrom="paragraph">
            <wp:posOffset>-543560</wp:posOffset>
          </wp:positionV>
          <wp:extent cx="6971678" cy="688491"/>
          <wp:effectExtent l="0" t="0" r="635" b="0"/>
          <wp:wrapNone/>
          <wp:docPr id="144781005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810050" name="Obraz 1447810050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1678" cy="688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E0E839" w14:textId="77777777" w:rsidR="00EB71D9" w:rsidRDefault="00EB71D9" w:rsidP="00F816E4">
      <w:r>
        <w:separator/>
      </w:r>
    </w:p>
  </w:footnote>
  <w:footnote w:type="continuationSeparator" w:id="0">
    <w:p w14:paraId="5249C0C5" w14:textId="77777777" w:rsidR="00EB71D9" w:rsidRDefault="00EB71D9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82236" w14:textId="77777777" w:rsidR="00C10ECE" w:rsidRDefault="00C10ECE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39051C" wp14:editId="05F8E35B">
          <wp:simplePos x="0" y="0"/>
          <wp:positionH relativeFrom="column">
            <wp:posOffset>651510</wp:posOffset>
          </wp:positionH>
          <wp:positionV relativeFrom="paragraph">
            <wp:posOffset>-80010</wp:posOffset>
          </wp:positionV>
          <wp:extent cx="7294216" cy="1384774"/>
          <wp:effectExtent l="0" t="0" r="0" b="12700"/>
          <wp:wrapNone/>
          <wp:docPr id="35" name="Obraz 35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A04D0"/>
    <w:multiLevelType w:val="hybridMultilevel"/>
    <w:tmpl w:val="D8B65784"/>
    <w:lvl w:ilvl="0" w:tplc="B8563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12487"/>
    <w:multiLevelType w:val="hybridMultilevel"/>
    <w:tmpl w:val="F0548AF2"/>
    <w:lvl w:ilvl="0" w:tplc="CB66C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85497"/>
    <w:multiLevelType w:val="hybridMultilevel"/>
    <w:tmpl w:val="FC807D28"/>
    <w:lvl w:ilvl="0" w:tplc="04150019">
      <w:start w:val="1"/>
      <w:numFmt w:val="lowerLetter"/>
      <w:lvlText w:val="%1."/>
      <w:lvlJc w:val="left"/>
      <w:pPr>
        <w:ind w:left="78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44320AE"/>
    <w:multiLevelType w:val="singleLevel"/>
    <w:tmpl w:val="27C62D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4" w15:restartNumberingAfterBreak="0">
    <w:nsid w:val="08EE3ACB"/>
    <w:multiLevelType w:val="hybridMultilevel"/>
    <w:tmpl w:val="1934590A"/>
    <w:lvl w:ilvl="0" w:tplc="E55E0C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41D93"/>
    <w:multiLevelType w:val="hybridMultilevel"/>
    <w:tmpl w:val="42CA8B76"/>
    <w:lvl w:ilvl="0" w:tplc="CEF088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10391390"/>
    <w:multiLevelType w:val="hybridMultilevel"/>
    <w:tmpl w:val="0C54381E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500767C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F1D24"/>
    <w:multiLevelType w:val="hybridMultilevel"/>
    <w:tmpl w:val="4CC8EBEA"/>
    <w:lvl w:ilvl="0" w:tplc="24820A04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cs="Times New Roman"/>
        <w:i w:val="0"/>
        <w:iCs w:val="0"/>
      </w:rPr>
    </w:lvl>
    <w:lvl w:ilvl="1" w:tplc="F05A34C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8" w15:restartNumberingAfterBreak="0">
    <w:nsid w:val="16463D83"/>
    <w:multiLevelType w:val="hybridMultilevel"/>
    <w:tmpl w:val="EAFAFAAE"/>
    <w:lvl w:ilvl="0" w:tplc="A3BCD81E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671BE"/>
    <w:multiLevelType w:val="hybridMultilevel"/>
    <w:tmpl w:val="05BA0928"/>
    <w:lvl w:ilvl="0" w:tplc="880A4D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F97DEC"/>
    <w:multiLevelType w:val="hybridMultilevel"/>
    <w:tmpl w:val="1DFA7D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45405"/>
    <w:multiLevelType w:val="hybridMultilevel"/>
    <w:tmpl w:val="2B90A6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025DC"/>
    <w:multiLevelType w:val="hybridMultilevel"/>
    <w:tmpl w:val="993C3D30"/>
    <w:lvl w:ilvl="0" w:tplc="298059B8">
      <w:start w:val="1"/>
      <w:numFmt w:val="decimal"/>
      <w:lvlText w:val="%1)"/>
      <w:lvlJc w:val="left"/>
      <w:pPr>
        <w:ind w:left="1434" w:hanging="360"/>
      </w:pPr>
      <w:rPr>
        <w:rFonts w:ascii="Arial" w:hAnsi="Arial" w:cs="Arial" w:hint="default"/>
      </w:rPr>
    </w:lvl>
    <w:lvl w:ilvl="1" w:tplc="FB2A2C76">
      <w:start w:val="1"/>
      <w:numFmt w:val="decimal"/>
      <w:lvlText w:val="%2)"/>
      <w:lvlJc w:val="left"/>
      <w:pPr>
        <w:ind w:left="2154" w:hanging="360"/>
      </w:pPr>
      <w:rPr>
        <w:rFonts w:ascii="Arial" w:eastAsia="Times New Roman" w:hAnsi="Arial" w:cs="Arial"/>
        <w:b w:val="0"/>
        <w:bCs w:val="0"/>
      </w:rPr>
    </w:lvl>
    <w:lvl w:ilvl="2" w:tplc="D110C9D0">
      <w:start w:val="1"/>
      <w:numFmt w:val="upperRoman"/>
      <w:lvlText w:val="%3."/>
      <w:lvlJc w:val="left"/>
      <w:pPr>
        <w:ind w:left="3414" w:hanging="720"/>
      </w:pPr>
      <w:rPr>
        <w:rFonts w:hint="default"/>
      </w:rPr>
    </w:lvl>
    <w:lvl w:ilvl="3" w:tplc="F522DEB8">
      <w:start w:val="1"/>
      <w:numFmt w:val="decimal"/>
      <w:lvlText w:val="%4."/>
      <w:lvlJc w:val="left"/>
      <w:pPr>
        <w:ind w:left="3594" w:hanging="360"/>
      </w:pPr>
      <w:rPr>
        <w:b w:val="0"/>
        <w:bCs w:val="0"/>
        <w:i/>
        <w:iCs/>
      </w:r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BF94DE6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1E765819"/>
    <w:multiLevelType w:val="hybridMultilevel"/>
    <w:tmpl w:val="159A2AA4"/>
    <w:lvl w:ilvl="0" w:tplc="58A29402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7" w15:restartNumberingAfterBreak="0">
    <w:nsid w:val="202C7126"/>
    <w:multiLevelType w:val="hybridMultilevel"/>
    <w:tmpl w:val="1BD8ADEE"/>
    <w:lvl w:ilvl="0" w:tplc="383A77F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04541E2"/>
    <w:multiLevelType w:val="hybridMultilevel"/>
    <w:tmpl w:val="222C5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3DA174E"/>
    <w:multiLevelType w:val="hybridMultilevel"/>
    <w:tmpl w:val="34843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CD0B84"/>
    <w:multiLevelType w:val="hybridMultilevel"/>
    <w:tmpl w:val="F5A0BB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93DEC"/>
    <w:multiLevelType w:val="hybridMultilevel"/>
    <w:tmpl w:val="B08441AC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A3C0CE6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E624E4"/>
    <w:multiLevelType w:val="hybridMultilevel"/>
    <w:tmpl w:val="FE2C7C3E"/>
    <w:lvl w:ilvl="0" w:tplc="7D466FD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96113C"/>
    <w:multiLevelType w:val="hybridMultilevel"/>
    <w:tmpl w:val="DAF8E78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272E5332"/>
    <w:multiLevelType w:val="hybridMultilevel"/>
    <w:tmpl w:val="11A64B4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C5E5121"/>
    <w:multiLevelType w:val="hybridMultilevel"/>
    <w:tmpl w:val="8E3E76CC"/>
    <w:lvl w:ilvl="0" w:tplc="FC8635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9430CE"/>
    <w:multiLevelType w:val="hybridMultilevel"/>
    <w:tmpl w:val="4300D7A8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4E05EA"/>
    <w:multiLevelType w:val="hybridMultilevel"/>
    <w:tmpl w:val="2ED63CE2"/>
    <w:lvl w:ilvl="0" w:tplc="D5A4A2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6C764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184C92"/>
    <w:multiLevelType w:val="hybridMultilevel"/>
    <w:tmpl w:val="DAA46D02"/>
    <w:lvl w:ilvl="0" w:tplc="6ABC34F4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63D0EF1"/>
    <w:multiLevelType w:val="hybridMultilevel"/>
    <w:tmpl w:val="D486909A"/>
    <w:lvl w:ilvl="0" w:tplc="055615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E050AB"/>
    <w:multiLevelType w:val="hybridMultilevel"/>
    <w:tmpl w:val="1952C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EF7BB4"/>
    <w:multiLevelType w:val="hybridMultilevel"/>
    <w:tmpl w:val="5BE862C8"/>
    <w:lvl w:ilvl="0" w:tplc="98F8F25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3F374F08"/>
    <w:multiLevelType w:val="multilevel"/>
    <w:tmpl w:val="5DA882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Palatino Linotype" w:eastAsia="Times New Roman" w:hAnsi="Palatino Linotype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405706E0"/>
    <w:multiLevelType w:val="hybridMultilevel"/>
    <w:tmpl w:val="C62E85BE"/>
    <w:lvl w:ilvl="0" w:tplc="3B381DF6">
      <w:start w:val="1"/>
      <w:numFmt w:val="decimal"/>
      <w:lvlText w:val="%1)"/>
      <w:lvlJc w:val="left"/>
      <w:pPr>
        <w:ind w:left="786" w:hanging="360"/>
      </w:pPr>
      <w:rPr>
        <w:rFonts w:ascii="Arial" w:eastAsia="Times New Roman" w:hAnsi="Arial" w:cs="Arial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441A4C8A"/>
    <w:multiLevelType w:val="hybridMultilevel"/>
    <w:tmpl w:val="1DFA7DB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F66846"/>
    <w:multiLevelType w:val="multilevel"/>
    <w:tmpl w:val="DCB6C5A0"/>
    <w:lvl w:ilvl="0">
      <w:start w:val="1"/>
      <w:numFmt w:val="decimal"/>
      <w:lvlText w:val="%1"/>
      <w:lvlJc w:val="left"/>
      <w:pPr>
        <w:tabs>
          <w:tab w:val="num" w:pos="1470"/>
        </w:tabs>
        <w:ind w:left="1470" w:hanging="1470"/>
      </w:pPr>
    </w:lvl>
    <w:lvl w:ilvl="1">
      <w:start w:val="1"/>
      <w:numFmt w:val="decimal"/>
      <w:lvlText w:val="%2)"/>
      <w:lvlJc w:val="left"/>
      <w:pPr>
        <w:tabs>
          <w:tab w:val="num" w:pos="2322"/>
        </w:tabs>
        <w:ind w:left="2322" w:hanging="1470"/>
      </w:pPr>
      <w:rPr>
        <w:rFonts w:ascii="Arial" w:eastAsia="Times New Roman" w:hAnsi="Arial" w:cs="Arial"/>
        <w:b/>
      </w:rPr>
    </w:lvl>
    <w:lvl w:ilvl="2">
      <w:start w:val="1"/>
      <w:numFmt w:val="decimal"/>
      <w:lvlText w:val="%1.%2.%3"/>
      <w:lvlJc w:val="left"/>
      <w:pPr>
        <w:tabs>
          <w:tab w:val="num" w:pos="3174"/>
        </w:tabs>
        <w:ind w:left="3174" w:hanging="1470"/>
      </w:pPr>
    </w:lvl>
    <w:lvl w:ilvl="3">
      <w:start w:val="1"/>
      <w:numFmt w:val="decimal"/>
      <w:lvlText w:val="%1.%2.%3.%4"/>
      <w:lvlJc w:val="left"/>
      <w:pPr>
        <w:tabs>
          <w:tab w:val="num" w:pos="4026"/>
        </w:tabs>
        <w:ind w:left="4026" w:hanging="1470"/>
      </w:pPr>
    </w:lvl>
    <w:lvl w:ilvl="4">
      <w:start w:val="1"/>
      <w:numFmt w:val="decimal"/>
      <w:lvlText w:val="%1.%2.%3.%4.%5"/>
      <w:lvlJc w:val="left"/>
      <w:pPr>
        <w:tabs>
          <w:tab w:val="num" w:pos="4878"/>
        </w:tabs>
        <w:ind w:left="4878" w:hanging="1470"/>
      </w:pPr>
    </w:lvl>
    <w:lvl w:ilvl="5">
      <w:start w:val="1"/>
      <w:numFmt w:val="decimal"/>
      <w:lvlText w:val="%1.%2.%3.%4.%5.%6"/>
      <w:lvlJc w:val="left"/>
      <w:pPr>
        <w:tabs>
          <w:tab w:val="num" w:pos="5730"/>
        </w:tabs>
        <w:ind w:left="5730" w:hanging="1470"/>
      </w:pPr>
    </w:lvl>
    <w:lvl w:ilvl="6">
      <w:start w:val="1"/>
      <w:numFmt w:val="decimal"/>
      <w:lvlText w:val="%1.%2.%3.%4.%5.%6.%7"/>
      <w:lvlJc w:val="left"/>
      <w:pPr>
        <w:tabs>
          <w:tab w:val="num" w:pos="6582"/>
        </w:tabs>
        <w:ind w:left="6582" w:hanging="1470"/>
      </w:pPr>
    </w:lvl>
    <w:lvl w:ilvl="7">
      <w:start w:val="1"/>
      <w:numFmt w:val="decimal"/>
      <w:lvlText w:val="%1.%2.%3.%4.%5.%6.%7.%8"/>
      <w:lvlJc w:val="left"/>
      <w:pPr>
        <w:tabs>
          <w:tab w:val="num" w:pos="7434"/>
        </w:tabs>
        <w:ind w:left="7434" w:hanging="1470"/>
      </w:pPr>
    </w:lvl>
    <w:lvl w:ilvl="8">
      <w:start w:val="1"/>
      <w:numFmt w:val="decimal"/>
      <w:lvlText w:val="%1.%2.%3.%4.%5.%6.%7.%8.%9"/>
      <w:lvlJc w:val="left"/>
      <w:pPr>
        <w:tabs>
          <w:tab w:val="num" w:pos="8616"/>
        </w:tabs>
        <w:ind w:left="8616" w:hanging="1800"/>
      </w:pPr>
    </w:lvl>
  </w:abstractNum>
  <w:abstractNum w:abstractNumId="37" w15:restartNumberingAfterBreak="0">
    <w:nsid w:val="495A51F1"/>
    <w:multiLevelType w:val="singleLevel"/>
    <w:tmpl w:val="CF80F0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38" w15:restartNumberingAfterBreak="0">
    <w:nsid w:val="4997714C"/>
    <w:multiLevelType w:val="hybridMultilevel"/>
    <w:tmpl w:val="5B60F7BE"/>
    <w:lvl w:ilvl="0" w:tplc="CCA21E06">
      <w:start w:val="1"/>
      <w:numFmt w:val="decimal"/>
      <w:lvlText w:val="%1)"/>
      <w:lvlJc w:val="left"/>
      <w:pPr>
        <w:ind w:left="720" w:hanging="360"/>
      </w:pPr>
      <w:rPr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0431C9"/>
    <w:multiLevelType w:val="hybridMultilevel"/>
    <w:tmpl w:val="CB2015BC"/>
    <w:lvl w:ilvl="0" w:tplc="8DC8B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FE8BDBC">
      <w:start w:val="1"/>
      <w:numFmt w:val="decimal"/>
      <w:lvlText w:val="%2."/>
      <w:lvlJc w:val="left"/>
      <w:pPr>
        <w:ind w:left="1440" w:hanging="360"/>
      </w:pPr>
      <w:rPr>
        <w:rFonts w:ascii="Palatino Linotype" w:eastAsia="Times New Roman" w:hAnsi="Palatino Linotype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E92F4DE">
      <w:start w:val="1"/>
      <w:numFmt w:val="decimal"/>
      <w:lvlText w:val="%4)"/>
      <w:lvlJc w:val="left"/>
      <w:pPr>
        <w:ind w:left="2880" w:hanging="360"/>
      </w:pPr>
      <w:rPr>
        <w:rFonts w:cs="Times New Roman" w:hint="default"/>
        <w:b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4B45F0"/>
    <w:multiLevelType w:val="hybridMultilevel"/>
    <w:tmpl w:val="7E668FA0"/>
    <w:lvl w:ilvl="0" w:tplc="0F3E22AE">
      <w:start w:val="7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B4104C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4D8A696C"/>
    <w:multiLevelType w:val="singleLevel"/>
    <w:tmpl w:val="22CE8CC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</w:abstractNum>
  <w:abstractNum w:abstractNumId="43" w15:restartNumberingAfterBreak="0">
    <w:nsid w:val="4D8B247A"/>
    <w:multiLevelType w:val="hybridMultilevel"/>
    <w:tmpl w:val="2B9A23F2"/>
    <w:lvl w:ilvl="0" w:tplc="3D5446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E1A7568"/>
    <w:multiLevelType w:val="hybridMultilevel"/>
    <w:tmpl w:val="C72C7DDA"/>
    <w:lvl w:ilvl="0" w:tplc="95FA25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FA2343"/>
    <w:multiLevelType w:val="hybridMultilevel"/>
    <w:tmpl w:val="F000CC32"/>
    <w:lvl w:ilvl="0" w:tplc="1496F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6D600A"/>
    <w:multiLevelType w:val="hybridMultilevel"/>
    <w:tmpl w:val="6DD89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55160B"/>
    <w:multiLevelType w:val="hybridMultilevel"/>
    <w:tmpl w:val="DF181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C2297C">
      <w:start w:val="1"/>
      <w:numFmt w:val="decimal"/>
      <w:lvlText w:val="%2)"/>
      <w:lvlJc w:val="left"/>
      <w:pPr>
        <w:ind w:left="1500" w:hanging="420"/>
      </w:pPr>
      <w:rPr>
        <w:rFonts w:hint="default"/>
      </w:rPr>
    </w:lvl>
    <w:lvl w:ilvl="2" w:tplc="A724B762">
      <w:start w:val="7"/>
      <w:numFmt w:val="bullet"/>
      <w:lvlText w:val=""/>
      <w:lvlJc w:val="left"/>
      <w:pPr>
        <w:ind w:left="2340" w:hanging="360"/>
      </w:pPr>
      <w:rPr>
        <w:rFonts w:ascii="Symbol" w:eastAsiaTheme="minorEastAsia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3D60C5"/>
    <w:multiLevelType w:val="hybridMultilevel"/>
    <w:tmpl w:val="817E371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8F20E91"/>
    <w:multiLevelType w:val="hybridMultilevel"/>
    <w:tmpl w:val="419458D6"/>
    <w:lvl w:ilvl="0" w:tplc="833AAF3E">
      <w:start w:val="1"/>
      <w:numFmt w:val="lowerLetter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FA94899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  <w:b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93070C"/>
    <w:multiLevelType w:val="multilevel"/>
    <w:tmpl w:val="6BB20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1" w15:restartNumberingAfterBreak="0">
    <w:nsid w:val="61C47A42"/>
    <w:multiLevelType w:val="hybridMultilevel"/>
    <w:tmpl w:val="69E88AEE"/>
    <w:lvl w:ilvl="0" w:tplc="33F81CE2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CC27A0"/>
    <w:multiLevelType w:val="hybridMultilevel"/>
    <w:tmpl w:val="ED50AD5A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EE3A2E"/>
    <w:multiLevelType w:val="hybridMultilevel"/>
    <w:tmpl w:val="BBE26304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17E4DCA6">
      <w:start w:val="1"/>
      <w:numFmt w:val="decimal"/>
      <w:lvlText w:val="%2)"/>
      <w:lvlJc w:val="left"/>
      <w:pPr>
        <w:ind w:left="1724" w:hanging="360"/>
      </w:pPr>
      <w:rPr>
        <w:rFonts w:ascii="Arial" w:eastAsiaTheme="minorEastAsia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63F62E5C"/>
    <w:multiLevelType w:val="hybridMultilevel"/>
    <w:tmpl w:val="6854C4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5AA6718"/>
    <w:multiLevelType w:val="hybridMultilevel"/>
    <w:tmpl w:val="B20AB8CC"/>
    <w:lvl w:ilvl="0" w:tplc="4BBE0DD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3B20EF"/>
    <w:multiLevelType w:val="hybridMultilevel"/>
    <w:tmpl w:val="15244D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64C9944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91D59EF"/>
    <w:multiLevelType w:val="hybridMultilevel"/>
    <w:tmpl w:val="D32843A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9C50ADC"/>
    <w:multiLevelType w:val="hybridMultilevel"/>
    <w:tmpl w:val="091835FC"/>
    <w:lvl w:ilvl="0" w:tplc="88349FF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6F326952">
      <w:start w:val="3"/>
      <w:numFmt w:val="bullet"/>
      <w:lvlText w:val="•"/>
      <w:lvlJc w:val="left"/>
      <w:pPr>
        <w:ind w:left="1648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9" w15:restartNumberingAfterBreak="0">
    <w:nsid w:val="6A7F6783"/>
    <w:multiLevelType w:val="hybridMultilevel"/>
    <w:tmpl w:val="BBB0F3EA"/>
    <w:lvl w:ilvl="0" w:tplc="31A29432">
      <w:start w:val="1"/>
      <w:numFmt w:val="bullet"/>
      <w:lvlText w:val="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C76428D"/>
    <w:multiLevelType w:val="hybridMultilevel"/>
    <w:tmpl w:val="28AA8A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ECF56CD"/>
    <w:multiLevelType w:val="hybridMultilevel"/>
    <w:tmpl w:val="99A24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3F439E"/>
    <w:multiLevelType w:val="hybridMultilevel"/>
    <w:tmpl w:val="93FCBE90"/>
    <w:lvl w:ilvl="0" w:tplc="497ECB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A81A62"/>
    <w:multiLevelType w:val="hybridMultilevel"/>
    <w:tmpl w:val="9F90D0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3D7522C"/>
    <w:multiLevelType w:val="hybridMultilevel"/>
    <w:tmpl w:val="288CF41E"/>
    <w:lvl w:ilvl="0" w:tplc="D5AA9308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5" w15:restartNumberingAfterBreak="0">
    <w:nsid w:val="778E43E6"/>
    <w:multiLevelType w:val="hybridMultilevel"/>
    <w:tmpl w:val="89449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8884EF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7" w15:restartNumberingAfterBreak="0">
    <w:nsid w:val="78C26FA8"/>
    <w:multiLevelType w:val="hybridMultilevel"/>
    <w:tmpl w:val="B71895BA"/>
    <w:lvl w:ilvl="0" w:tplc="748CB10C">
      <w:start w:val="1"/>
      <w:numFmt w:val="upperRoman"/>
      <w:lvlText w:val="%1."/>
      <w:lvlJc w:val="left"/>
      <w:pPr>
        <w:ind w:left="1080" w:hanging="72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A1E27F0"/>
    <w:multiLevelType w:val="hybridMultilevel"/>
    <w:tmpl w:val="11A64B4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7BD27C05"/>
    <w:multiLevelType w:val="hybridMultilevel"/>
    <w:tmpl w:val="4BEE7CBA"/>
    <w:lvl w:ilvl="0" w:tplc="B7502B58">
      <w:start w:val="1"/>
      <w:numFmt w:val="decimal"/>
      <w:lvlText w:val="%1."/>
      <w:lvlJc w:val="left"/>
      <w:pPr>
        <w:ind w:left="540" w:hanging="361"/>
      </w:pPr>
      <w:rPr>
        <w:rFonts w:hint="default"/>
        <w:spacing w:val="0"/>
        <w:w w:val="99"/>
        <w:lang w:val="pl-PL" w:eastAsia="en-US" w:bidi="ar-SA"/>
      </w:rPr>
    </w:lvl>
    <w:lvl w:ilvl="1" w:tplc="3C505540">
      <w:numFmt w:val="bullet"/>
      <w:lvlText w:val="-"/>
      <w:lvlJc w:val="left"/>
      <w:pPr>
        <w:ind w:left="960" w:hanging="353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pl-PL" w:eastAsia="en-US" w:bidi="ar-SA"/>
      </w:rPr>
    </w:lvl>
    <w:lvl w:ilvl="2" w:tplc="E13C7EE0">
      <w:numFmt w:val="bullet"/>
      <w:lvlText w:val="•"/>
      <w:lvlJc w:val="left"/>
      <w:pPr>
        <w:ind w:left="2034" w:hanging="353"/>
      </w:pPr>
      <w:rPr>
        <w:rFonts w:hint="default"/>
        <w:lang w:val="pl-PL" w:eastAsia="en-US" w:bidi="ar-SA"/>
      </w:rPr>
    </w:lvl>
    <w:lvl w:ilvl="3" w:tplc="EE3E8090">
      <w:numFmt w:val="bullet"/>
      <w:lvlText w:val="•"/>
      <w:lvlJc w:val="left"/>
      <w:pPr>
        <w:ind w:left="3108" w:hanging="353"/>
      </w:pPr>
      <w:rPr>
        <w:rFonts w:hint="default"/>
        <w:lang w:val="pl-PL" w:eastAsia="en-US" w:bidi="ar-SA"/>
      </w:rPr>
    </w:lvl>
    <w:lvl w:ilvl="4" w:tplc="B096DB68">
      <w:numFmt w:val="bullet"/>
      <w:lvlText w:val="•"/>
      <w:lvlJc w:val="left"/>
      <w:pPr>
        <w:ind w:left="4182" w:hanging="353"/>
      </w:pPr>
      <w:rPr>
        <w:rFonts w:hint="default"/>
        <w:lang w:val="pl-PL" w:eastAsia="en-US" w:bidi="ar-SA"/>
      </w:rPr>
    </w:lvl>
    <w:lvl w:ilvl="5" w:tplc="B8B46DDE">
      <w:numFmt w:val="bullet"/>
      <w:lvlText w:val="•"/>
      <w:lvlJc w:val="left"/>
      <w:pPr>
        <w:ind w:left="5256" w:hanging="353"/>
      </w:pPr>
      <w:rPr>
        <w:rFonts w:hint="default"/>
        <w:lang w:val="pl-PL" w:eastAsia="en-US" w:bidi="ar-SA"/>
      </w:rPr>
    </w:lvl>
    <w:lvl w:ilvl="6" w:tplc="66C88D7C">
      <w:numFmt w:val="bullet"/>
      <w:lvlText w:val="•"/>
      <w:lvlJc w:val="left"/>
      <w:pPr>
        <w:ind w:left="6330" w:hanging="353"/>
      </w:pPr>
      <w:rPr>
        <w:rFonts w:hint="default"/>
        <w:lang w:val="pl-PL" w:eastAsia="en-US" w:bidi="ar-SA"/>
      </w:rPr>
    </w:lvl>
    <w:lvl w:ilvl="7" w:tplc="6762AA86">
      <w:numFmt w:val="bullet"/>
      <w:lvlText w:val="•"/>
      <w:lvlJc w:val="left"/>
      <w:pPr>
        <w:ind w:left="7404" w:hanging="353"/>
      </w:pPr>
      <w:rPr>
        <w:rFonts w:hint="default"/>
        <w:lang w:val="pl-PL" w:eastAsia="en-US" w:bidi="ar-SA"/>
      </w:rPr>
    </w:lvl>
    <w:lvl w:ilvl="8" w:tplc="6310EB6A">
      <w:numFmt w:val="bullet"/>
      <w:lvlText w:val="•"/>
      <w:lvlJc w:val="left"/>
      <w:pPr>
        <w:ind w:left="8478" w:hanging="353"/>
      </w:pPr>
      <w:rPr>
        <w:rFonts w:hint="default"/>
        <w:lang w:val="pl-PL" w:eastAsia="en-US" w:bidi="ar-SA"/>
      </w:rPr>
    </w:lvl>
  </w:abstractNum>
  <w:abstractNum w:abstractNumId="70" w15:restartNumberingAfterBreak="0">
    <w:nsid w:val="7E7E793A"/>
    <w:multiLevelType w:val="hybridMultilevel"/>
    <w:tmpl w:val="FEF47F34"/>
    <w:lvl w:ilvl="0" w:tplc="741029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79910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5056068">
    <w:abstractNumId w:val="18"/>
  </w:num>
  <w:num w:numId="3" w16cid:durableId="382868596">
    <w:abstractNumId w:val="65"/>
  </w:num>
  <w:num w:numId="4" w16cid:durableId="1403986372">
    <w:abstractNumId w:val="61"/>
  </w:num>
  <w:num w:numId="5" w16cid:durableId="7838430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8056194">
    <w:abstractNumId w:val="42"/>
  </w:num>
  <w:num w:numId="7" w16cid:durableId="774639563">
    <w:abstractNumId w:val="33"/>
  </w:num>
  <w:num w:numId="8" w16cid:durableId="1972712573">
    <w:abstractNumId w:val="28"/>
  </w:num>
  <w:num w:numId="9" w16cid:durableId="516235969">
    <w:abstractNumId w:val="3"/>
    <w:lvlOverride w:ilvl="0">
      <w:startOverride w:val="1"/>
    </w:lvlOverride>
  </w:num>
  <w:num w:numId="10" w16cid:durableId="1293832259">
    <w:abstractNumId w:val="37"/>
    <w:lvlOverride w:ilvl="0">
      <w:startOverride w:val="1"/>
    </w:lvlOverride>
  </w:num>
  <w:num w:numId="11" w16cid:durableId="561255343">
    <w:abstractNumId w:val="15"/>
  </w:num>
  <w:num w:numId="12" w16cid:durableId="1084567194">
    <w:abstractNumId w:val="1"/>
  </w:num>
  <w:num w:numId="13" w16cid:durableId="19163970">
    <w:abstractNumId w:val="11"/>
  </w:num>
  <w:num w:numId="14" w16cid:durableId="808283941">
    <w:abstractNumId w:val="54"/>
  </w:num>
  <w:num w:numId="15" w16cid:durableId="504856141">
    <w:abstractNumId w:val="9"/>
  </w:num>
  <w:num w:numId="16" w16cid:durableId="136993055">
    <w:abstractNumId w:val="27"/>
  </w:num>
  <w:num w:numId="17" w16cid:durableId="1850093564">
    <w:abstractNumId w:val="6"/>
  </w:num>
  <w:num w:numId="18" w16cid:durableId="1134560128">
    <w:abstractNumId w:val="52"/>
  </w:num>
  <w:num w:numId="19" w16cid:durableId="193077865">
    <w:abstractNumId w:val="22"/>
  </w:num>
  <w:num w:numId="20" w16cid:durableId="904028863">
    <w:abstractNumId w:val="29"/>
  </w:num>
  <w:num w:numId="21" w16cid:durableId="158572750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96966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991511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6880179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2520398">
    <w:abstractNumId w:val="4"/>
  </w:num>
  <w:num w:numId="26" w16cid:durableId="182230539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73833055">
    <w:abstractNumId w:val="51"/>
  </w:num>
  <w:num w:numId="28" w16cid:durableId="217013524">
    <w:abstractNumId w:val="70"/>
  </w:num>
  <w:num w:numId="29" w16cid:durableId="46731615">
    <w:abstractNumId w:val="36"/>
  </w:num>
  <w:num w:numId="30" w16cid:durableId="222066901">
    <w:abstractNumId w:val="30"/>
  </w:num>
  <w:num w:numId="31" w16cid:durableId="1019309710">
    <w:abstractNumId w:val="57"/>
  </w:num>
  <w:num w:numId="32" w16cid:durableId="1247223975">
    <w:abstractNumId w:val="43"/>
  </w:num>
  <w:num w:numId="33" w16cid:durableId="1013342233">
    <w:abstractNumId w:val="34"/>
  </w:num>
  <w:num w:numId="34" w16cid:durableId="1801798027">
    <w:abstractNumId w:val="32"/>
  </w:num>
  <w:num w:numId="35" w16cid:durableId="2089031500">
    <w:abstractNumId w:val="5"/>
  </w:num>
  <w:num w:numId="36" w16cid:durableId="1325707">
    <w:abstractNumId w:val="0"/>
  </w:num>
  <w:num w:numId="37" w16cid:durableId="1967882045">
    <w:abstractNumId w:val="39"/>
  </w:num>
  <w:num w:numId="38" w16cid:durableId="1955088701">
    <w:abstractNumId w:val="45"/>
  </w:num>
  <w:num w:numId="39" w16cid:durableId="1425105736">
    <w:abstractNumId w:val="44"/>
  </w:num>
  <w:num w:numId="40" w16cid:durableId="1279947315">
    <w:abstractNumId w:val="64"/>
  </w:num>
  <w:num w:numId="41" w16cid:durableId="345988486">
    <w:abstractNumId w:val="47"/>
  </w:num>
  <w:num w:numId="42" w16cid:durableId="1672222916">
    <w:abstractNumId w:val="55"/>
  </w:num>
  <w:num w:numId="43" w16cid:durableId="2123525733">
    <w:abstractNumId w:val="50"/>
  </w:num>
  <w:num w:numId="44" w16cid:durableId="512304028">
    <w:abstractNumId w:val="53"/>
  </w:num>
  <w:num w:numId="45" w16cid:durableId="788626457">
    <w:abstractNumId w:val="38"/>
  </w:num>
  <w:num w:numId="46" w16cid:durableId="600113801">
    <w:abstractNumId w:val="48"/>
  </w:num>
  <w:num w:numId="47" w16cid:durableId="1201552919">
    <w:abstractNumId w:val="68"/>
  </w:num>
  <w:num w:numId="48" w16cid:durableId="891505450">
    <w:abstractNumId w:val="25"/>
  </w:num>
  <w:num w:numId="49" w16cid:durableId="1939874329">
    <w:abstractNumId w:val="69"/>
  </w:num>
  <w:num w:numId="50" w16cid:durableId="220141035">
    <w:abstractNumId w:val="66"/>
  </w:num>
  <w:num w:numId="51" w16cid:durableId="294527182">
    <w:abstractNumId w:val="63"/>
  </w:num>
  <w:num w:numId="52" w16cid:durableId="1703244827">
    <w:abstractNumId w:val="60"/>
  </w:num>
  <w:num w:numId="53" w16cid:durableId="534118767">
    <w:abstractNumId w:val="56"/>
  </w:num>
  <w:num w:numId="54" w16cid:durableId="1657806582">
    <w:abstractNumId w:val="31"/>
  </w:num>
  <w:num w:numId="55" w16cid:durableId="1232692051">
    <w:abstractNumId w:val="23"/>
  </w:num>
  <w:num w:numId="56" w16cid:durableId="1113472863">
    <w:abstractNumId w:val="62"/>
  </w:num>
  <w:num w:numId="57" w16cid:durableId="45603136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75310372">
    <w:abstractNumId w:val="19"/>
  </w:num>
  <w:num w:numId="59" w16cid:durableId="292904943">
    <w:abstractNumId w:val="13"/>
  </w:num>
  <w:num w:numId="60" w16cid:durableId="1613852958">
    <w:abstractNumId w:val="40"/>
  </w:num>
  <w:num w:numId="61" w16cid:durableId="1241404010">
    <w:abstractNumId w:val="16"/>
    <w:lvlOverride w:ilvl="0">
      <w:startOverride w:val="1"/>
    </w:lvlOverride>
  </w:num>
  <w:num w:numId="62" w16cid:durableId="664749967">
    <w:abstractNumId w:val="21"/>
  </w:num>
  <w:num w:numId="63" w16cid:durableId="790639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254945512">
    <w:abstractNumId w:val="58"/>
  </w:num>
  <w:num w:numId="65" w16cid:durableId="1961259209">
    <w:abstractNumId w:val="17"/>
  </w:num>
  <w:num w:numId="66" w16cid:durableId="630289719">
    <w:abstractNumId w:val="67"/>
  </w:num>
  <w:num w:numId="67" w16cid:durableId="1584796615">
    <w:abstractNumId w:val="59"/>
  </w:num>
  <w:num w:numId="68" w16cid:durableId="17972574">
    <w:abstractNumId w:val="12"/>
  </w:num>
  <w:num w:numId="69" w16cid:durableId="5100237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942491511">
    <w:abstractNumId w:val="10"/>
  </w:num>
  <w:num w:numId="71" w16cid:durableId="1710494546">
    <w:abstractNumId w:val="14"/>
  </w:num>
  <w:num w:numId="72" w16cid:durableId="1148782562">
    <w:abstractNumId w:val="24"/>
  </w:num>
  <w:num w:numId="73" w16cid:durableId="274871367">
    <w:abstractNumId w:val="35"/>
  </w:num>
  <w:num w:numId="74" w16cid:durableId="11057338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62"/>
    <w:rsid w:val="00010929"/>
    <w:rsid w:val="00011974"/>
    <w:rsid w:val="00017029"/>
    <w:rsid w:val="000329D8"/>
    <w:rsid w:val="000447DE"/>
    <w:rsid w:val="000648A9"/>
    <w:rsid w:val="000649C2"/>
    <w:rsid w:val="000701AE"/>
    <w:rsid w:val="00094CDB"/>
    <w:rsid w:val="000A4FF1"/>
    <w:rsid w:val="000A69AE"/>
    <w:rsid w:val="000D1B7C"/>
    <w:rsid w:val="000D3E47"/>
    <w:rsid w:val="000E0DBE"/>
    <w:rsid w:val="000F11DA"/>
    <w:rsid w:val="00102FD6"/>
    <w:rsid w:val="0011503A"/>
    <w:rsid w:val="0011677B"/>
    <w:rsid w:val="0012051A"/>
    <w:rsid w:val="00146BA3"/>
    <w:rsid w:val="00153513"/>
    <w:rsid w:val="00172113"/>
    <w:rsid w:val="00186E75"/>
    <w:rsid w:val="001874CD"/>
    <w:rsid w:val="001A0E07"/>
    <w:rsid w:val="001A2B00"/>
    <w:rsid w:val="001D7351"/>
    <w:rsid w:val="001F6BD2"/>
    <w:rsid w:val="002143EC"/>
    <w:rsid w:val="002259CD"/>
    <w:rsid w:val="00240220"/>
    <w:rsid w:val="00241E7E"/>
    <w:rsid w:val="00293275"/>
    <w:rsid w:val="002A38DC"/>
    <w:rsid w:val="002A4B1F"/>
    <w:rsid w:val="002A6D6D"/>
    <w:rsid w:val="002B0777"/>
    <w:rsid w:val="002E1B9C"/>
    <w:rsid w:val="002E6A1B"/>
    <w:rsid w:val="003030B7"/>
    <w:rsid w:val="003110B2"/>
    <w:rsid w:val="00327551"/>
    <w:rsid w:val="003306CD"/>
    <w:rsid w:val="003324D9"/>
    <w:rsid w:val="003470A1"/>
    <w:rsid w:val="00362600"/>
    <w:rsid w:val="00390685"/>
    <w:rsid w:val="003A33AA"/>
    <w:rsid w:val="003A3ADE"/>
    <w:rsid w:val="003C7680"/>
    <w:rsid w:val="003E22C6"/>
    <w:rsid w:val="003E4C71"/>
    <w:rsid w:val="003F04C3"/>
    <w:rsid w:val="004035B9"/>
    <w:rsid w:val="00403AA6"/>
    <w:rsid w:val="00427DD1"/>
    <w:rsid w:val="004323F8"/>
    <w:rsid w:val="00450B42"/>
    <w:rsid w:val="00475119"/>
    <w:rsid w:val="004871EF"/>
    <w:rsid w:val="004908DB"/>
    <w:rsid w:val="004D5E84"/>
    <w:rsid w:val="004E22A2"/>
    <w:rsid w:val="004E62CD"/>
    <w:rsid w:val="0050168B"/>
    <w:rsid w:val="00503B63"/>
    <w:rsid w:val="0051145B"/>
    <w:rsid w:val="00521347"/>
    <w:rsid w:val="005332B9"/>
    <w:rsid w:val="0054056B"/>
    <w:rsid w:val="00545478"/>
    <w:rsid w:val="005540C4"/>
    <w:rsid w:val="00581072"/>
    <w:rsid w:val="00581652"/>
    <w:rsid w:val="0059607F"/>
    <w:rsid w:val="00597ED1"/>
    <w:rsid w:val="005C550C"/>
    <w:rsid w:val="005C59E7"/>
    <w:rsid w:val="00604957"/>
    <w:rsid w:val="00612B91"/>
    <w:rsid w:val="00624012"/>
    <w:rsid w:val="00632F50"/>
    <w:rsid w:val="006646F3"/>
    <w:rsid w:val="006663F9"/>
    <w:rsid w:val="0068069C"/>
    <w:rsid w:val="00697D4B"/>
    <w:rsid w:val="006B1F9F"/>
    <w:rsid w:val="006B3B5F"/>
    <w:rsid w:val="006C59AA"/>
    <w:rsid w:val="006D098F"/>
    <w:rsid w:val="006D0A87"/>
    <w:rsid w:val="006F341A"/>
    <w:rsid w:val="006F3B05"/>
    <w:rsid w:val="00703C05"/>
    <w:rsid w:val="00715C96"/>
    <w:rsid w:val="0072058D"/>
    <w:rsid w:val="0073157F"/>
    <w:rsid w:val="0074195F"/>
    <w:rsid w:val="00741BEA"/>
    <w:rsid w:val="00745C83"/>
    <w:rsid w:val="00751141"/>
    <w:rsid w:val="0077644E"/>
    <w:rsid w:val="007A1B17"/>
    <w:rsid w:val="007A2C6D"/>
    <w:rsid w:val="007B207C"/>
    <w:rsid w:val="007C251D"/>
    <w:rsid w:val="007F6D32"/>
    <w:rsid w:val="007F7DDA"/>
    <w:rsid w:val="00804AD5"/>
    <w:rsid w:val="00805B94"/>
    <w:rsid w:val="00817864"/>
    <w:rsid w:val="008345F7"/>
    <w:rsid w:val="00836291"/>
    <w:rsid w:val="00843795"/>
    <w:rsid w:val="008631FD"/>
    <w:rsid w:val="00864ABF"/>
    <w:rsid w:val="008774AC"/>
    <w:rsid w:val="0088140C"/>
    <w:rsid w:val="00897D2A"/>
    <w:rsid w:val="008A06DE"/>
    <w:rsid w:val="008B192F"/>
    <w:rsid w:val="008B4F63"/>
    <w:rsid w:val="008C2742"/>
    <w:rsid w:val="008D6137"/>
    <w:rsid w:val="008F69FA"/>
    <w:rsid w:val="009030A2"/>
    <w:rsid w:val="00926366"/>
    <w:rsid w:val="00936059"/>
    <w:rsid w:val="00944A8C"/>
    <w:rsid w:val="0097260A"/>
    <w:rsid w:val="00976E53"/>
    <w:rsid w:val="0098714A"/>
    <w:rsid w:val="00995E8E"/>
    <w:rsid w:val="009978AB"/>
    <w:rsid w:val="009B0842"/>
    <w:rsid w:val="009D7B51"/>
    <w:rsid w:val="00A0228B"/>
    <w:rsid w:val="00A143E9"/>
    <w:rsid w:val="00A17922"/>
    <w:rsid w:val="00A414AB"/>
    <w:rsid w:val="00A616DD"/>
    <w:rsid w:val="00A62B65"/>
    <w:rsid w:val="00A63B93"/>
    <w:rsid w:val="00AA60DD"/>
    <w:rsid w:val="00AA6190"/>
    <w:rsid w:val="00AB11B3"/>
    <w:rsid w:val="00AC5ACC"/>
    <w:rsid w:val="00B031A8"/>
    <w:rsid w:val="00B10254"/>
    <w:rsid w:val="00B127CF"/>
    <w:rsid w:val="00B33B72"/>
    <w:rsid w:val="00B4101F"/>
    <w:rsid w:val="00B416BB"/>
    <w:rsid w:val="00B42E4C"/>
    <w:rsid w:val="00B43DF7"/>
    <w:rsid w:val="00B466F7"/>
    <w:rsid w:val="00B6134B"/>
    <w:rsid w:val="00B85756"/>
    <w:rsid w:val="00B94CB0"/>
    <w:rsid w:val="00B9610E"/>
    <w:rsid w:val="00BB70A8"/>
    <w:rsid w:val="00BD6D22"/>
    <w:rsid w:val="00BE00C5"/>
    <w:rsid w:val="00BE0E1B"/>
    <w:rsid w:val="00BE3B23"/>
    <w:rsid w:val="00BF4D28"/>
    <w:rsid w:val="00C10ECE"/>
    <w:rsid w:val="00C1609C"/>
    <w:rsid w:val="00C234BA"/>
    <w:rsid w:val="00C30AA7"/>
    <w:rsid w:val="00C8268B"/>
    <w:rsid w:val="00C82A20"/>
    <w:rsid w:val="00C878A8"/>
    <w:rsid w:val="00C90DD6"/>
    <w:rsid w:val="00CA1CA8"/>
    <w:rsid w:val="00CC1C07"/>
    <w:rsid w:val="00CC5D83"/>
    <w:rsid w:val="00CC679F"/>
    <w:rsid w:val="00CC6E44"/>
    <w:rsid w:val="00CD4DF7"/>
    <w:rsid w:val="00CE19C8"/>
    <w:rsid w:val="00CE2599"/>
    <w:rsid w:val="00CE27EB"/>
    <w:rsid w:val="00CE652A"/>
    <w:rsid w:val="00CF561B"/>
    <w:rsid w:val="00CF6DB5"/>
    <w:rsid w:val="00D0239D"/>
    <w:rsid w:val="00D04D38"/>
    <w:rsid w:val="00D12327"/>
    <w:rsid w:val="00D17215"/>
    <w:rsid w:val="00D23752"/>
    <w:rsid w:val="00D33799"/>
    <w:rsid w:val="00D367B3"/>
    <w:rsid w:val="00D455FE"/>
    <w:rsid w:val="00D46008"/>
    <w:rsid w:val="00D5361D"/>
    <w:rsid w:val="00D54FF7"/>
    <w:rsid w:val="00D616AB"/>
    <w:rsid w:val="00D61B94"/>
    <w:rsid w:val="00DA3E16"/>
    <w:rsid w:val="00DA5E3C"/>
    <w:rsid w:val="00DF6BDF"/>
    <w:rsid w:val="00E1330E"/>
    <w:rsid w:val="00E20A97"/>
    <w:rsid w:val="00E22B83"/>
    <w:rsid w:val="00E252A1"/>
    <w:rsid w:val="00E3073B"/>
    <w:rsid w:val="00E4040D"/>
    <w:rsid w:val="00E513AF"/>
    <w:rsid w:val="00E54E29"/>
    <w:rsid w:val="00E556B6"/>
    <w:rsid w:val="00E56BD9"/>
    <w:rsid w:val="00E74A09"/>
    <w:rsid w:val="00EA4458"/>
    <w:rsid w:val="00EA68B2"/>
    <w:rsid w:val="00EB14DB"/>
    <w:rsid w:val="00EB71D9"/>
    <w:rsid w:val="00EC6237"/>
    <w:rsid w:val="00ED18CE"/>
    <w:rsid w:val="00EE2F1F"/>
    <w:rsid w:val="00EE41DF"/>
    <w:rsid w:val="00F20EEE"/>
    <w:rsid w:val="00F21362"/>
    <w:rsid w:val="00F228FE"/>
    <w:rsid w:val="00F35F65"/>
    <w:rsid w:val="00F368B0"/>
    <w:rsid w:val="00F52E1A"/>
    <w:rsid w:val="00F7150D"/>
    <w:rsid w:val="00F816E4"/>
    <w:rsid w:val="00FA1C15"/>
    <w:rsid w:val="00FB22B0"/>
    <w:rsid w:val="00FC2E61"/>
    <w:rsid w:val="00FC47E4"/>
    <w:rsid w:val="00FD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C42CDF"/>
  <w14:defaultImageDpi w14:val="300"/>
  <w15:docId w15:val="{B8C66F64-C392-4DDE-91AB-3B75DACC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649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umerowanie,L1,Akapit z listą5,normalny tekst,paragraf,BulletC,Obiekt,List Paragraph1,List Paragraph,RR PGE Akapit z listą,Styl 1,Akapit z listą1,Akapit z listą BS,Bulleted list,Odstavec,Podsis rysunku,T_SZ_List Paragraph,Dot pt"/>
    <w:basedOn w:val="Normalny"/>
    <w:link w:val="AkapitzlistZnak"/>
    <w:uiPriority w:val="34"/>
    <w:qFormat/>
    <w:rsid w:val="00FD683F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0649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36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361D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361D"/>
    <w:rPr>
      <w:vertAlign w:val="superscript"/>
    </w:rPr>
  </w:style>
  <w:style w:type="character" w:customStyle="1" w:styleId="AkapitzlistZnak">
    <w:name w:val="Akapit z listą Znak"/>
    <w:aliases w:val="Preambuła Znak,Numerowanie Znak,L1 Znak,Akapit z listą5 Znak,normalny tekst Znak,paragraf Znak,BulletC Znak,Obiekt Znak,List Paragraph1 Znak,List Paragraph Znak,RR PGE Akapit z listą Znak,Styl 1 Znak,Akapit z listą1 Znak,Dot pt Znak"/>
    <w:basedOn w:val="Domylnaczcionkaakapitu"/>
    <w:link w:val="Akapitzlist"/>
    <w:uiPriority w:val="34"/>
    <w:qFormat/>
    <w:locked/>
    <w:rsid w:val="00E556B6"/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E556B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5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2058D"/>
    <w:rPr>
      <w:color w:val="800080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B20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B207C"/>
    <w:rPr>
      <w:lang w:val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B207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B207C"/>
    <w:rPr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0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20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207C"/>
    <w:rPr>
      <w:sz w:val="20"/>
      <w:szCs w:val="20"/>
      <w:lang w:val="pl-PL"/>
    </w:rPr>
  </w:style>
  <w:style w:type="paragraph" w:customStyle="1" w:styleId="Text1">
    <w:name w:val="Text 1"/>
    <w:basedOn w:val="Normalny"/>
    <w:rsid w:val="00D33799"/>
    <w:pPr>
      <w:spacing w:before="120" w:after="120"/>
      <w:ind w:left="85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1">
    <w:name w:val="NumPar 1"/>
    <w:basedOn w:val="Normalny"/>
    <w:next w:val="Text1"/>
    <w:rsid w:val="00D33799"/>
    <w:pPr>
      <w:numPr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2">
    <w:name w:val="NumPar 2"/>
    <w:basedOn w:val="Normalny"/>
    <w:next w:val="Text1"/>
    <w:rsid w:val="00D33799"/>
    <w:pPr>
      <w:numPr>
        <w:ilvl w:val="1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3">
    <w:name w:val="NumPar 3"/>
    <w:basedOn w:val="Normalny"/>
    <w:next w:val="Text1"/>
    <w:rsid w:val="00D33799"/>
    <w:pPr>
      <w:numPr>
        <w:ilvl w:val="2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4">
    <w:name w:val="NumPar 4"/>
    <w:basedOn w:val="Normalny"/>
    <w:next w:val="Text1"/>
    <w:rsid w:val="00D33799"/>
    <w:pPr>
      <w:numPr>
        <w:ilvl w:val="3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3379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33799"/>
    <w:rPr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uiPriority w:val="99"/>
    <w:qFormat/>
    <w:rsid w:val="00D33799"/>
    <w:rPr>
      <w:rFonts w:cs="Times New Roman"/>
      <w:vertAlign w:val="superscript"/>
    </w:rPr>
  </w:style>
  <w:style w:type="table" w:customStyle="1" w:styleId="Tabela-Siatka1">
    <w:name w:val="Tabela - Siatka1"/>
    <w:basedOn w:val="Standardowy"/>
    <w:next w:val="Tabela-Siatka"/>
    <w:rsid w:val="00D33799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D33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B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B1F"/>
    <w:rPr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4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Q\AppData\Local\Temp\Papier%20firmowy%202018.04.12%20znaki%20UE-1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12F1D0-7669-4C5C-8DA7-1BE21D0C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2018.04.12 znaki UE-1</Template>
  <TotalTime>5</TotalTime>
  <Pages>4</Pages>
  <Words>549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HQ</dc:creator>
  <cp:lastModifiedBy>Zuzanna Ulasińska</cp:lastModifiedBy>
  <cp:revision>2</cp:revision>
  <cp:lastPrinted>2024-07-26T12:31:00Z</cp:lastPrinted>
  <dcterms:created xsi:type="dcterms:W3CDTF">2024-08-02T09:02:00Z</dcterms:created>
  <dcterms:modified xsi:type="dcterms:W3CDTF">2024-08-02T09:02:00Z</dcterms:modified>
</cp:coreProperties>
</file>