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1C1A3B05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6835C9">
        <w:rPr>
          <w:rFonts w:ascii="Calibri Light" w:hAnsi="Calibri Light"/>
          <w:b/>
          <w:sz w:val="20"/>
          <w:szCs w:val="20"/>
          <w:u w:val="single"/>
        </w:rPr>
        <w:t>H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22827003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6835C9">
        <w:rPr>
          <w:rFonts w:asciiTheme="majorHAnsi" w:hAnsiTheme="majorHAnsi" w:cstheme="majorHAnsi"/>
          <w:b/>
          <w:bCs/>
          <w:i/>
          <w:iCs/>
          <w:lang w:bidi="pl-PL"/>
        </w:rPr>
        <w:t>8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072D3C">
        <w:rPr>
          <w:rFonts w:asciiTheme="majorHAnsi" w:hAnsiTheme="majorHAnsi" w:cstheme="majorHAnsi"/>
          <w:b/>
          <w:bCs/>
          <w:i/>
          <w:iCs/>
          <w:lang w:bidi="pl-PL"/>
        </w:rPr>
        <w:t>Dębogórze, Pogórze, Kosakowo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</w:t>
      </w:r>
      <w:r w:rsidR="00052339">
        <w:rPr>
          <w:rFonts w:asciiTheme="majorHAnsi" w:hAnsiTheme="majorHAnsi" w:cstheme="majorHAnsi"/>
          <w:b/>
          <w:bCs/>
          <w:i/>
          <w:iCs/>
          <w:lang w:bidi="pl-PL"/>
        </w:rPr>
        <w:t>–Wejherowo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0371490C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8C675D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66D39F90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6835C9">
              <w:rPr>
                <w:rFonts w:ascii="Calibri Light" w:hAnsi="Calibri Light" w:cs="Open Sans"/>
                <w:b/>
              </w:rPr>
              <w:t>8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4CEFAE6E" w:rsidR="00DC048C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  <w:r w:rsidR="007B22E5">
        <w:rPr>
          <w:rFonts w:ascii="Calibri Light" w:hAnsi="Calibri Light" w:cs="Arial"/>
          <w:b/>
          <w:bCs/>
          <w:lang w:val="pl-PL"/>
        </w:rPr>
        <w:t xml:space="preserve"> </w:t>
      </w:r>
    </w:p>
    <w:p w14:paraId="22038223" w14:textId="7BA439D3" w:rsidR="008C675D" w:rsidRDefault="008C675D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709"/>
        <w:gridCol w:w="5358"/>
        <w:gridCol w:w="1134"/>
        <w:gridCol w:w="1417"/>
        <w:gridCol w:w="1985"/>
        <w:gridCol w:w="1417"/>
        <w:gridCol w:w="1560"/>
        <w:gridCol w:w="1134"/>
      </w:tblGrid>
      <w:tr w:rsidR="008C675D" w:rsidRPr="002E262A" w14:paraId="6B129012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71F9B472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138C6577" w14:textId="77777777" w:rsidR="008C675D" w:rsidRPr="002E262A" w:rsidRDefault="008C675D" w:rsidP="00AA2769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C1D3703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Suma km</w:t>
            </w:r>
          </w:p>
          <w:p w14:paraId="57D42B15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18598ED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7D487CD5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60E9F52F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A6FF08F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036C4152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Cena brutto</w:t>
            </w:r>
          </w:p>
        </w:tc>
      </w:tr>
      <w:tr w:rsidR="008C675D" w:rsidRPr="002E262A" w14:paraId="7AA79F48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422E05F7" w14:textId="77777777" w:rsidR="008C675D" w:rsidRPr="002E262A" w:rsidRDefault="008C675D" w:rsidP="00AA2769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Część I</w:t>
            </w:r>
          </w:p>
        </w:tc>
      </w:tr>
      <w:tr w:rsidR="008C675D" w:rsidRPr="002E262A" w14:paraId="4E9D5910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68319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005F7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bookmarkStart w:id="0" w:name="_Hlk100565743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SP w Kosakowie (81-198) ul. Żeromskiego 11 - Ośrodek Szkolno-Wychowawczy nr 2 dla Niesłyszących i Słabosłyszących, ul. Sobieskiego 277 C, 84-200 Wejherowo </w:t>
            </w:r>
            <w:bookmarkEnd w:id="0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8AD4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23x2=46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C667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19AA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 przejazd wg wyznaczonej trasy w terminie:</w:t>
            </w:r>
          </w:p>
          <w:p w14:paraId="669C43B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19.05.2023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46E3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1FC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AAD5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C675D" w:rsidRPr="002E262A" w14:paraId="1987E41B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E90AF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2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4331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bookmarkStart w:id="1" w:name="_Hlk100565786"/>
            <w:proofErr w:type="spellStart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ZSz</w:t>
            </w:r>
            <w:proofErr w:type="spellEnd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-P w Dębogórzu (81-198) ul. Pomorska 30  – Ośrodek Szkolno-Wychowawczy nr 2 dla Niesłyszących i Słabosłyszących, ul. Sobieskiego 277 C, 84-200 Wejherowo </w:t>
            </w:r>
            <w:bookmarkEnd w:id="1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- </w:t>
            </w:r>
            <w:proofErr w:type="spellStart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ZSz</w:t>
            </w:r>
            <w:proofErr w:type="spellEnd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A2C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22x2=44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1001F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457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 przejazd wg wyznaczonej trasy w terminie:</w:t>
            </w:r>
          </w:p>
          <w:p w14:paraId="0D3C5D93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19.05.2023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82C1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0259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012D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C675D" w:rsidRPr="002E262A" w14:paraId="1AD29748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A199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3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2307D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bookmarkStart w:id="2" w:name="_Hlk100565875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SP im. Kontradmirała </w:t>
            </w:r>
            <w:proofErr w:type="spellStart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X.Czernickiego</w:t>
            </w:r>
            <w:proofErr w:type="spellEnd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 w Pogórzu (81-198) ul. Szkolna 15 – Ośrodek Szkolno-Wychowawczy nr 2 dla Niesłyszących i Słabosłyszących, ul. Sobieskiego 277 C, 84-200 Wejherowo </w:t>
            </w:r>
            <w:bookmarkEnd w:id="2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- SP im. Kontradmirała </w:t>
            </w:r>
            <w:proofErr w:type="spellStart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X.Czernickiego</w:t>
            </w:r>
            <w:proofErr w:type="spellEnd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174E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23x2=46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FAC2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9BDA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 przejazd wg wyznaczonej trasy w terminie:</w:t>
            </w:r>
          </w:p>
          <w:p w14:paraId="24C8B698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19.05.2023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98C5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9636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4486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C675D" w:rsidRPr="002E262A" w14:paraId="672E0B77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6D64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4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4CB4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SP w Kosakowie (81-198) ul. Żeromskiego 11 - Puck ul. Nowy Świat bezpłatny parking - SP w Kosakowie (81-198) ul. Żeromskiego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51C9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19x2=38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4EEE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22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 przejazd wg wyznaczonej trasy w terminie:</w:t>
            </w:r>
          </w:p>
          <w:p w14:paraId="3B616011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03.06.2023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3ADA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8C65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D84E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C675D" w:rsidRPr="002E262A" w14:paraId="1839B00E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B9F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lastRenderedPageBreak/>
              <w:t>5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C5A6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ZSz</w:t>
            </w:r>
            <w:proofErr w:type="spellEnd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 xml:space="preserve">-P w Dębogórzu (81-198) ul. Pomorska 30 -  Puck ul. Nowy Świat bezpłatny parking - </w:t>
            </w:r>
            <w:proofErr w:type="spellStart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ZSz</w:t>
            </w:r>
            <w:proofErr w:type="spellEnd"/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-P w Dębogórzu (81-198) ul. Pomorska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47B2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21x2=42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6210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D6F5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 przejazd wg wyznaczonej trasy w terminie:</w:t>
            </w:r>
          </w:p>
          <w:p w14:paraId="3FD031FF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03.06.2023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D7EF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AC8F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E7C0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C675D" w:rsidRPr="002E262A" w14:paraId="0083FAFB" w14:textId="77777777" w:rsidTr="00AA27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D3F0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6</w:t>
            </w:r>
          </w:p>
        </w:tc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89A3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SP im. Kontradmirała X. Czernickiego w Pogórzu (81-198) ul. Szkolna 15 - Puck ul. Nowy Świat bezpłatny parking - SP im. Kontradmirała X. Czernickiego w Pogórzu (81-198) ul. Szkolna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F7F8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23x2=46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E96B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7F51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1 przejazd wg wyznaczonej trasy w terminie:</w:t>
            </w:r>
          </w:p>
          <w:p w14:paraId="520B3146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03.06.2023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2505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FB72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1AF5" w14:textId="77777777" w:rsidR="008C675D" w:rsidRPr="002E262A" w:rsidRDefault="008C675D" w:rsidP="00AA276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8C675D" w:rsidRPr="002E262A" w14:paraId="79FEFF82" w14:textId="77777777" w:rsidTr="00AA2769">
        <w:trPr>
          <w:trHeight w:val="302"/>
        </w:trPr>
        <w:tc>
          <w:tcPr>
            <w:tcW w:w="7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624017B8" w14:textId="77777777" w:rsidR="008C675D" w:rsidRPr="002E262A" w:rsidRDefault="008C675D" w:rsidP="00AA2769">
            <w:pPr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SUMA 5: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4FDAD1F3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14:paraId="18B52FFF" w14:textId="77777777" w:rsidR="008C675D" w:rsidRPr="002E262A" w:rsidRDefault="008C675D" w:rsidP="00AA276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2E262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664B4DEF" w14:textId="77777777" w:rsidR="008C675D" w:rsidRPr="003A02A2" w:rsidRDefault="008C675D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3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3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lastRenderedPageBreak/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072D3C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072D3C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072D3C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52339"/>
    <w:rsid w:val="000604E9"/>
    <w:rsid w:val="00061F20"/>
    <w:rsid w:val="000666B1"/>
    <w:rsid w:val="00072D3C"/>
    <w:rsid w:val="00080D83"/>
    <w:rsid w:val="000D283E"/>
    <w:rsid w:val="000F7799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84F07"/>
    <w:rsid w:val="002932F5"/>
    <w:rsid w:val="002C6347"/>
    <w:rsid w:val="002D7ACE"/>
    <w:rsid w:val="002F20E9"/>
    <w:rsid w:val="00304B26"/>
    <w:rsid w:val="00315901"/>
    <w:rsid w:val="00320AAC"/>
    <w:rsid w:val="00325198"/>
    <w:rsid w:val="00330246"/>
    <w:rsid w:val="0035482A"/>
    <w:rsid w:val="003619F2"/>
    <w:rsid w:val="00365820"/>
    <w:rsid w:val="003C4304"/>
    <w:rsid w:val="003C554F"/>
    <w:rsid w:val="003D349D"/>
    <w:rsid w:val="0040149C"/>
    <w:rsid w:val="00414478"/>
    <w:rsid w:val="0042767A"/>
    <w:rsid w:val="00464281"/>
    <w:rsid w:val="00481658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35C9"/>
    <w:rsid w:val="006873E9"/>
    <w:rsid w:val="0069621B"/>
    <w:rsid w:val="006B4267"/>
    <w:rsid w:val="006B6C11"/>
    <w:rsid w:val="006F209E"/>
    <w:rsid w:val="00727F94"/>
    <w:rsid w:val="007337EB"/>
    <w:rsid w:val="00745D18"/>
    <w:rsid w:val="007737A6"/>
    <w:rsid w:val="00776530"/>
    <w:rsid w:val="00791E8E"/>
    <w:rsid w:val="007A0109"/>
    <w:rsid w:val="007B22E5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C675D"/>
    <w:rsid w:val="008E4940"/>
    <w:rsid w:val="00900657"/>
    <w:rsid w:val="00912651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65951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7</Pages>
  <Words>1378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2023-01-26T07:57:00Z</dcterms:created>
  <dcterms:modified xsi:type="dcterms:W3CDTF">2023-01-26T07:57:00Z</dcterms:modified>
</cp:coreProperties>
</file>