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943" w:rsidRDefault="00830943" w:rsidP="00830943"/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  <w:t xml:space="preserve">    </w:t>
      </w:r>
      <w:r w:rsidR="00766982">
        <w:rPr>
          <w:rFonts w:asciiTheme="minorHAnsi" w:hAnsiTheme="minorHAnsi" w:cstheme="minorHAnsi"/>
        </w:rPr>
        <w:t xml:space="preserve">                  Toruń, dnia 01.12</w:t>
      </w:r>
      <w:r w:rsidR="00D130DD">
        <w:rPr>
          <w:rFonts w:asciiTheme="minorHAnsi" w:hAnsiTheme="minorHAnsi" w:cstheme="minorHAnsi"/>
        </w:rPr>
        <w:t xml:space="preserve">.2023 </w:t>
      </w:r>
      <w:r w:rsidRPr="00983436">
        <w:rPr>
          <w:rFonts w:asciiTheme="minorHAnsi" w:hAnsiTheme="minorHAnsi" w:cstheme="minorHAnsi"/>
        </w:rPr>
        <w:t xml:space="preserve">r. </w:t>
      </w:r>
    </w:p>
    <w:p w:rsidR="00830943" w:rsidRPr="00983436" w:rsidRDefault="00D130DD" w:rsidP="008309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FZ.38.230.2023</w:t>
      </w:r>
      <w:r w:rsidR="00830943" w:rsidRPr="00983436">
        <w:rPr>
          <w:rFonts w:asciiTheme="minorHAnsi" w:hAnsiTheme="minorHAnsi" w:cstheme="minorHAnsi"/>
        </w:rPr>
        <w:t xml:space="preserve">.AS                                                                                                                                            </w:t>
      </w:r>
      <w:r w:rsidR="0043613B">
        <w:rPr>
          <w:rFonts w:asciiTheme="minorHAnsi" w:hAnsiTheme="minorHAnsi" w:cstheme="minorHAnsi"/>
        </w:rPr>
        <w:t xml:space="preserve">                      (ID </w:t>
      </w:r>
      <w:r>
        <w:rPr>
          <w:rFonts w:asciiTheme="minorHAnsi" w:hAnsiTheme="minorHAnsi" w:cstheme="minorHAnsi"/>
        </w:rPr>
        <w:t>842396</w:t>
      </w:r>
      <w:r w:rsidR="00830943" w:rsidRPr="00983436">
        <w:rPr>
          <w:rFonts w:asciiTheme="minorHAnsi" w:hAnsiTheme="minorHAnsi" w:cstheme="minorHAnsi"/>
        </w:rPr>
        <w:t>)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</w:p>
    <w:p w:rsidR="00830943" w:rsidRPr="00983436" w:rsidRDefault="00D052BF" w:rsidP="00D052BF">
      <w:pPr>
        <w:ind w:left="5664"/>
        <w:rPr>
          <w:rFonts w:asciiTheme="minorHAnsi" w:hAnsiTheme="minorHAnsi" w:cstheme="minorHAnsi"/>
          <w:sz w:val="26"/>
          <w:szCs w:val="26"/>
        </w:rPr>
      </w:pPr>
      <w:r w:rsidRPr="00983436">
        <w:rPr>
          <w:rFonts w:asciiTheme="minorHAnsi" w:hAnsiTheme="minorHAnsi" w:cstheme="minorHAnsi"/>
          <w:sz w:val="26"/>
          <w:szCs w:val="26"/>
        </w:rPr>
        <w:t xml:space="preserve">Wykonawcy ubiegający się            </w:t>
      </w:r>
      <w:r w:rsidR="00983436">
        <w:rPr>
          <w:rFonts w:asciiTheme="minorHAnsi" w:hAnsiTheme="minorHAnsi" w:cstheme="minorHAnsi"/>
          <w:sz w:val="26"/>
          <w:szCs w:val="26"/>
        </w:rPr>
        <w:t xml:space="preserve">  </w:t>
      </w:r>
      <w:r w:rsidRPr="00983436">
        <w:rPr>
          <w:rFonts w:asciiTheme="minorHAnsi" w:hAnsiTheme="minorHAnsi" w:cstheme="minorHAnsi"/>
          <w:sz w:val="26"/>
          <w:szCs w:val="26"/>
        </w:rPr>
        <w:t xml:space="preserve"> o udzielenie zamówienia poprzez </w:t>
      </w:r>
    </w:p>
    <w:p w:rsidR="00830943" w:rsidRPr="00983436" w:rsidRDefault="00D052BF" w:rsidP="00830943">
      <w:pPr>
        <w:ind w:left="4956" w:firstLine="708"/>
        <w:rPr>
          <w:rFonts w:asciiTheme="minorHAnsi" w:hAnsiTheme="minorHAnsi" w:cstheme="minorHAnsi"/>
          <w:sz w:val="26"/>
          <w:szCs w:val="26"/>
        </w:rPr>
      </w:pPr>
      <w:r w:rsidRPr="00983436">
        <w:rPr>
          <w:rFonts w:asciiTheme="minorHAnsi" w:hAnsiTheme="minorHAnsi" w:cstheme="minorHAnsi"/>
          <w:sz w:val="26"/>
          <w:szCs w:val="26"/>
        </w:rPr>
        <w:t>Platformę zakupową</w:t>
      </w:r>
    </w:p>
    <w:p w:rsidR="00830943" w:rsidRPr="00983436" w:rsidRDefault="00830943" w:rsidP="00830943">
      <w:pPr>
        <w:ind w:left="4956" w:firstLine="708"/>
        <w:rPr>
          <w:rFonts w:asciiTheme="minorHAnsi" w:hAnsiTheme="minorHAnsi" w:cstheme="minorHAnsi"/>
          <w:sz w:val="26"/>
          <w:szCs w:val="26"/>
        </w:rPr>
      </w:pPr>
      <w:proofErr w:type="spellStart"/>
      <w:r w:rsidRPr="00983436">
        <w:rPr>
          <w:rFonts w:asciiTheme="minorHAnsi" w:hAnsiTheme="minorHAnsi" w:cstheme="minorHAnsi"/>
          <w:sz w:val="26"/>
          <w:szCs w:val="26"/>
        </w:rPr>
        <w:t>Open</w:t>
      </w:r>
      <w:proofErr w:type="spellEnd"/>
      <w:r w:rsidRPr="0098343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83436">
        <w:rPr>
          <w:rFonts w:asciiTheme="minorHAnsi" w:hAnsiTheme="minorHAnsi" w:cstheme="minorHAnsi"/>
          <w:sz w:val="26"/>
          <w:szCs w:val="26"/>
        </w:rPr>
        <w:t>Nexus</w:t>
      </w:r>
      <w:proofErr w:type="spellEnd"/>
      <w:r w:rsidRPr="00983436">
        <w:rPr>
          <w:rFonts w:asciiTheme="minorHAnsi" w:hAnsiTheme="minorHAnsi" w:cstheme="minorHAnsi"/>
          <w:sz w:val="26"/>
          <w:szCs w:val="26"/>
        </w:rPr>
        <w:t xml:space="preserve"> </w:t>
      </w:r>
    </w:p>
    <w:p w:rsidR="00830943" w:rsidRPr="00983436" w:rsidRDefault="00830943" w:rsidP="00830943">
      <w:pPr>
        <w:rPr>
          <w:rFonts w:asciiTheme="minorHAnsi" w:hAnsiTheme="minorHAnsi" w:cstheme="minorHAnsi"/>
          <w:sz w:val="22"/>
          <w:szCs w:val="22"/>
        </w:rPr>
      </w:pPr>
    </w:p>
    <w:p w:rsidR="00D052BF" w:rsidRPr="00983436" w:rsidRDefault="00D052BF" w:rsidP="00830943">
      <w:pPr>
        <w:rPr>
          <w:rFonts w:asciiTheme="minorHAnsi" w:hAnsiTheme="minorHAnsi" w:cstheme="minorHAnsi"/>
          <w:sz w:val="22"/>
          <w:szCs w:val="22"/>
        </w:rPr>
      </w:pP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>Dotyczy postępowania:</w:t>
      </w:r>
    </w:p>
    <w:p w:rsidR="00830943" w:rsidRPr="00983436" w:rsidRDefault="00830943" w:rsidP="00830943">
      <w:pPr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83436">
        <w:rPr>
          <w:rFonts w:asciiTheme="minorHAnsi" w:hAnsiTheme="minorHAnsi" w:cstheme="minorHAnsi"/>
          <w:b/>
          <w:bCs/>
        </w:rPr>
        <w:t>„Odbiór odpadów podsta</w:t>
      </w:r>
      <w:r w:rsidR="0043613B">
        <w:rPr>
          <w:rFonts w:asciiTheme="minorHAnsi" w:hAnsiTheme="minorHAnsi" w:cstheme="minorHAnsi"/>
          <w:b/>
          <w:bCs/>
        </w:rPr>
        <w:t>wowych i technologicznych</w:t>
      </w:r>
      <w:r w:rsidRPr="00983436">
        <w:rPr>
          <w:rFonts w:asciiTheme="minorHAnsi" w:hAnsiTheme="minorHAnsi" w:cstheme="minorHAnsi"/>
          <w:b/>
          <w:bCs/>
        </w:rPr>
        <w:t>.”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  <w:t>`</w:t>
      </w:r>
    </w:p>
    <w:p w:rsidR="008F47EE" w:rsidRDefault="00830943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 xml:space="preserve">I. Zamawiający Toruńskie Wodociągi Sp. z o.o., działając na podstawie § 6 ust 17 </w:t>
      </w:r>
      <w:proofErr w:type="spellStart"/>
      <w:r w:rsidRPr="00983436">
        <w:rPr>
          <w:rFonts w:asciiTheme="minorHAnsi" w:hAnsiTheme="minorHAnsi" w:cstheme="minorHAnsi"/>
        </w:rPr>
        <w:t>pkt</w:t>
      </w:r>
      <w:proofErr w:type="spellEnd"/>
      <w:r w:rsidRPr="00983436">
        <w:rPr>
          <w:rFonts w:asciiTheme="minorHAnsi" w:hAnsiTheme="minorHAnsi" w:cstheme="minorHAnsi"/>
        </w:rPr>
        <w:t xml:space="preserve"> 1) Regulaminu udzielania zamówień na dostawy, usługi i roboty budowlane w Spółce TW</w:t>
      </w:r>
      <w:r w:rsidR="00D052BF" w:rsidRPr="00983436">
        <w:rPr>
          <w:rFonts w:asciiTheme="minorHAnsi" w:hAnsiTheme="minorHAnsi" w:cstheme="minorHAnsi"/>
        </w:rPr>
        <w:t xml:space="preserve">             </w:t>
      </w:r>
      <w:r w:rsidRPr="00983436">
        <w:rPr>
          <w:rFonts w:asciiTheme="minorHAnsi" w:hAnsiTheme="minorHAnsi" w:cstheme="minorHAnsi"/>
        </w:rPr>
        <w:t xml:space="preserve"> Sp. z o.o. (zwanego dalej Regulaminem) informuje, iż  w postępowaniu prowadzonym w trybie </w:t>
      </w:r>
      <w:r w:rsidR="00D052BF" w:rsidRPr="00983436">
        <w:rPr>
          <w:rFonts w:asciiTheme="minorHAnsi" w:hAnsiTheme="minorHAnsi" w:cstheme="minorHAnsi"/>
        </w:rPr>
        <w:t xml:space="preserve">przetargu nieograniczonego </w:t>
      </w:r>
      <w:r w:rsidR="008F47EE">
        <w:rPr>
          <w:rFonts w:asciiTheme="minorHAnsi" w:hAnsiTheme="minorHAnsi" w:cstheme="minorHAnsi"/>
        </w:rPr>
        <w:t xml:space="preserve">w części: </w:t>
      </w:r>
    </w:p>
    <w:p w:rsidR="008F47EE" w:rsidRPr="008F47EE" w:rsidRDefault="008F47EE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983436">
        <w:rPr>
          <w:rFonts w:asciiTheme="minorHAnsi" w:hAnsiTheme="minorHAnsi" w:cstheme="minorHAnsi"/>
        </w:rPr>
        <w:t>zał. 1A</w:t>
      </w:r>
      <w:r w:rsidRPr="00983436">
        <w:rPr>
          <w:rFonts w:asciiTheme="minorHAnsi" w:hAnsiTheme="minorHAnsi" w:cstheme="minorHAnsi"/>
          <w:bCs/>
        </w:rPr>
        <w:t xml:space="preserve"> - odpady technologiczne</w:t>
      </w:r>
      <w:r>
        <w:rPr>
          <w:rFonts w:asciiTheme="minorHAnsi" w:hAnsiTheme="minorHAnsi" w:cstheme="minorHAnsi"/>
          <w:bCs/>
        </w:rPr>
        <w:t xml:space="preserve">, </w:t>
      </w:r>
      <w:r w:rsidRPr="00983436">
        <w:rPr>
          <w:rFonts w:asciiTheme="minorHAnsi" w:hAnsiTheme="minorHAnsi" w:cstheme="minorHAnsi"/>
        </w:rPr>
        <w:t>wybrana została oferta firmy</w:t>
      </w:r>
      <w:r>
        <w:rPr>
          <w:rFonts w:asciiTheme="minorHAnsi" w:hAnsiTheme="minorHAnsi" w:cstheme="minorHAnsi"/>
        </w:rPr>
        <w:t>:</w:t>
      </w:r>
    </w:p>
    <w:p w:rsidR="008F47EE" w:rsidRDefault="008F47EE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Miejskie Przedsiębiorstwo Oczyszczania Spółka z ograniczoną odpowiedzialnością,                       ul. Grudziądzka 159, 87-100 Toruń</w:t>
      </w:r>
    </w:p>
    <w:p w:rsidR="008F47EE" w:rsidRDefault="008F47EE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 ceną: 788.500,00 zł. netto,             851.580,00 zł. brutto</w:t>
      </w:r>
    </w:p>
    <w:p w:rsidR="008F47EE" w:rsidRDefault="008F47EE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D052BF" w:rsidRPr="00983436" w:rsidRDefault="008F47EE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830943" w:rsidRPr="00983436">
        <w:rPr>
          <w:rFonts w:asciiTheme="minorHAnsi" w:hAnsiTheme="minorHAnsi" w:cstheme="minorHAnsi"/>
        </w:rPr>
        <w:t xml:space="preserve">1B - </w:t>
      </w:r>
      <w:r w:rsidR="00D052BF" w:rsidRPr="00983436">
        <w:rPr>
          <w:rFonts w:asciiTheme="minorHAnsi" w:hAnsiTheme="minorHAnsi" w:cstheme="minorHAnsi"/>
          <w:bCs/>
        </w:rPr>
        <w:t>odpady podstawowe,</w:t>
      </w:r>
      <w:r w:rsidR="00D052BF" w:rsidRPr="00983436">
        <w:rPr>
          <w:rFonts w:asciiTheme="minorHAnsi" w:hAnsiTheme="minorHAnsi" w:cstheme="minorHAnsi"/>
        </w:rPr>
        <w:t xml:space="preserve"> </w:t>
      </w:r>
      <w:r w:rsidR="00830943" w:rsidRPr="00983436">
        <w:rPr>
          <w:rFonts w:asciiTheme="minorHAnsi" w:hAnsiTheme="minorHAnsi" w:cstheme="minorHAnsi"/>
        </w:rPr>
        <w:t>wybrana została oferta firmy</w:t>
      </w:r>
      <w:r>
        <w:rPr>
          <w:rFonts w:asciiTheme="minorHAnsi" w:hAnsiTheme="minorHAnsi" w:cstheme="minorHAnsi"/>
        </w:rPr>
        <w:t>: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>Przedsiębiorstwo Wielobranżowe ROBAC, ul. Błękitna 6, 85-370 Bydgoszcz</w:t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</w:p>
    <w:p w:rsidR="00830943" w:rsidRPr="00983436" w:rsidRDefault="0043613B" w:rsidP="008309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D130DD">
        <w:rPr>
          <w:rFonts w:asciiTheme="minorHAnsi" w:hAnsiTheme="minorHAnsi" w:cstheme="minorHAnsi"/>
        </w:rPr>
        <w:t xml:space="preserve">  ceną: 12.820,00 zł. netto,</w:t>
      </w:r>
      <w:r w:rsidR="00D130DD">
        <w:rPr>
          <w:rFonts w:asciiTheme="minorHAnsi" w:hAnsiTheme="minorHAnsi" w:cstheme="minorHAnsi"/>
        </w:rPr>
        <w:tab/>
      </w:r>
      <w:r w:rsidR="00D130DD">
        <w:rPr>
          <w:rFonts w:asciiTheme="minorHAnsi" w:hAnsiTheme="minorHAnsi" w:cstheme="minorHAnsi"/>
        </w:rPr>
        <w:tab/>
        <w:t>13.125,6</w:t>
      </w:r>
      <w:r w:rsidR="00830943" w:rsidRPr="00983436">
        <w:rPr>
          <w:rFonts w:asciiTheme="minorHAnsi" w:hAnsiTheme="minorHAnsi" w:cstheme="minorHAnsi"/>
        </w:rPr>
        <w:t>0 zł. brutto.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>Wyboru oferty dokonano zgodnie z § 6 ust 13 i 14 Regulaminu .</w:t>
      </w:r>
    </w:p>
    <w:p w:rsidR="00770CCF" w:rsidRPr="00983436" w:rsidRDefault="00770CCF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0CCF" w:rsidRDefault="00770CCF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>Zgodnie z § 9 Regulaminu Wykonawcom przysługuje sprzeciw.</w:t>
      </w: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P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sectPr w:rsidR="00983436" w:rsidRPr="00983436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28C" w:rsidRDefault="00BC528C" w:rsidP="00283504">
      <w:r>
        <w:separator/>
      </w:r>
    </w:p>
  </w:endnote>
  <w:endnote w:type="continuationSeparator" w:id="0">
    <w:p w:rsidR="00BC528C" w:rsidRDefault="00BC528C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28C" w:rsidRDefault="00BC528C" w:rsidP="00283504">
      <w:r>
        <w:separator/>
      </w:r>
    </w:p>
  </w:footnote>
  <w:footnote w:type="continuationSeparator" w:id="0">
    <w:p w:rsidR="00BC528C" w:rsidRDefault="00BC528C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567C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567C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67C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945CB"/>
    <w:rsid w:val="000B21DD"/>
    <w:rsid w:val="000D2275"/>
    <w:rsid w:val="000E30BC"/>
    <w:rsid w:val="00102525"/>
    <w:rsid w:val="001326D3"/>
    <w:rsid w:val="00144251"/>
    <w:rsid w:val="00194F6D"/>
    <w:rsid w:val="0022220C"/>
    <w:rsid w:val="002473D2"/>
    <w:rsid w:val="002778AD"/>
    <w:rsid w:val="00283504"/>
    <w:rsid w:val="00285187"/>
    <w:rsid w:val="002A2579"/>
    <w:rsid w:val="002E6BFF"/>
    <w:rsid w:val="003637E0"/>
    <w:rsid w:val="003C3929"/>
    <w:rsid w:val="003C418C"/>
    <w:rsid w:val="003F0996"/>
    <w:rsid w:val="00404EAC"/>
    <w:rsid w:val="0043613B"/>
    <w:rsid w:val="004544F3"/>
    <w:rsid w:val="005342DA"/>
    <w:rsid w:val="00575233"/>
    <w:rsid w:val="00590001"/>
    <w:rsid w:val="005A6367"/>
    <w:rsid w:val="005A68EF"/>
    <w:rsid w:val="005F7DD2"/>
    <w:rsid w:val="00601F88"/>
    <w:rsid w:val="00615F45"/>
    <w:rsid w:val="00632B11"/>
    <w:rsid w:val="0072389C"/>
    <w:rsid w:val="00766982"/>
    <w:rsid w:val="00770CCF"/>
    <w:rsid w:val="007923F8"/>
    <w:rsid w:val="007C6121"/>
    <w:rsid w:val="007D7302"/>
    <w:rsid w:val="007F4C16"/>
    <w:rsid w:val="00806FB8"/>
    <w:rsid w:val="008144EC"/>
    <w:rsid w:val="00823420"/>
    <w:rsid w:val="008240D2"/>
    <w:rsid w:val="00830943"/>
    <w:rsid w:val="00855147"/>
    <w:rsid w:val="008567CC"/>
    <w:rsid w:val="00860088"/>
    <w:rsid w:val="008A49C7"/>
    <w:rsid w:val="008B7C55"/>
    <w:rsid w:val="008E0949"/>
    <w:rsid w:val="008F47EE"/>
    <w:rsid w:val="008F53CF"/>
    <w:rsid w:val="00931E23"/>
    <w:rsid w:val="009331C1"/>
    <w:rsid w:val="0094308D"/>
    <w:rsid w:val="0096769B"/>
    <w:rsid w:val="00971F4F"/>
    <w:rsid w:val="00983436"/>
    <w:rsid w:val="00993016"/>
    <w:rsid w:val="009937B4"/>
    <w:rsid w:val="009A4746"/>
    <w:rsid w:val="009A5B86"/>
    <w:rsid w:val="009A7B0B"/>
    <w:rsid w:val="009B06BD"/>
    <w:rsid w:val="009D237D"/>
    <w:rsid w:val="009E416B"/>
    <w:rsid w:val="00A01440"/>
    <w:rsid w:val="00A30D47"/>
    <w:rsid w:val="00A43A57"/>
    <w:rsid w:val="00A56E1E"/>
    <w:rsid w:val="00AC25DB"/>
    <w:rsid w:val="00AD0B3C"/>
    <w:rsid w:val="00AE1583"/>
    <w:rsid w:val="00B9790B"/>
    <w:rsid w:val="00BB015E"/>
    <w:rsid w:val="00BC1D83"/>
    <w:rsid w:val="00BC528C"/>
    <w:rsid w:val="00BC55B0"/>
    <w:rsid w:val="00BC7C12"/>
    <w:rsid w:val="00BE4958"/>
    <w:rsid w:val="00BF2F68"/>
    <w:rsid w:val="00C423DA"/>
    <w:rsid w:val="00C643C4"/>
    <w:rsid w:val="00D052BF"/>
    <w:rsid w:val="00D069F9"/>
    <w:rsid w:val="00D130DD"/>
    <w:rsid w:val="00D35EA7"/>
    <w:rsid w:val="00D62049"/>
    <w:rsid w:val="00D70B06"/>
    <w:rsid w:val="00DA6E0C"/>
    <w:rsid w:val="00DC31EF"/>
    <w:rsid w:val="00DC644F"/>
    <w:rsid w:val="00DF7FDD"/>
    <w:rsid w:val="00E37A9B"/>
    <w:rsid w:val="00E92C9C"/>
    <w:rsid w:val="00E95DA3"/>
    <w:rsid w:val="00EA0FA8"/>
    <w:rsid w:val="00EB7280"/>
    <w:rsid w:val="00EC257F"/>
    <w:rsid w:val="00F1625C"/>
    <w:rsid w:val="00F65372"/>
    <w:rsid w:val="00F65F64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830943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styleId="Akapitzlist">
    <w:name w:val="List Paragraph"/>
    <w:basedOn w:val="Normalny"/>
    <w:uiPriority w:val="34"/>
    <w:qFormat/>
    <w:rsid w:val="00D052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100</TotalTime>
  <Pages>1</Pages>
  <Words>189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19</cp:revision>
  <cp:lastPrinted>2023-12-01T08:13:00Z</cp:lastPrinted>
  <dcterms:created xsi:type="dcterms:W3CDTF">2021-04-01T09:02:00Z</dcterms:created>
  <dcterms:modified xsi:type="dcterms:W3CDTF">2023-12-01T08:20:00Z</dcterms:modified>
</cp:coreProperties>
</file>