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0879A2" w:rsidRDefault="00BE533E" w:rsidP="009419EF">
      <w:pPr>
        <w:spacing w:line="276" w:lineRule="auto"/>
        <w:rPr>
          <w:rFonts w:ascii="Calibri" w:hAnsi="Calibri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29"/>
        <w:gridCol w:w="4360"/>
      </w:tblGrid>
      <w:tr w:rsidR="00DA1866" w:rsidRPr="00746D1E" w:rsidTr="00822D7B">
        <w:tc>
          <w:tcPr>
            <w:tcW w:w="4818" w:type="dxa"/>
            <w:hideMark/>
          </w:tcPr>
          <w:p w:rsidR="00DA1866" w:rsidRPr="00746D1E" w:rsidRDefault="00DA1866" w:rsidP="007D5981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 w:rsidRPr="00746D1E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7D5981">
              <w:rPr>
                <w:rFonts w:ascii="Calibri" w:hAnsi="Calibri" w:cs="Calibri"/>
                <w:sz w:val="22"/>
                <w:szCs w:val="22"/>
              </w:rPr>
              <w:t>16</w:t>
            </w:r>
            <w:r w:rsidR="006B41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7D5981">
              <w:rPr>
                <w:rFonts w:ascii="Calibri" w:hAnsi="Calibri" w:cs="Calibri"/>
                <w:sz w:val="22"/>
                <w:szCs w:val="22"/>
              </w:rPr>
              <w:t>lipca</w:t>
            </w:r>
            <w:r w:rsidR="000F786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2064E">
              <w:rPr>
                <w:rFonts w:ascii="Calibri" w:hAnsi="Calibri" w:cs="Calibri"/>
                <w:sz w:val="22"/>
                <w:szCs w:val="22"/>
              </w:rPr>
              <w:t>202</w:t>
            </w:r>
            <w:r w:rsidR="000B6642">
              <w:rPr>
                <w:rFonts w:ascii="Calibri" w:hAnsi="Calibri" w:cs="Calibri"/>
                <w:sz w:val="22"/>
                <w:szCs w:val="22"/>
              </w:rPr>
              <w:t>4</w:t>
            </w:r>
            <w:r w:rsidRPr="00746D1E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</w:tc>
        <w:tc>
          <w:tcPr>
            <w:tcW w:w="4819" w:type="dxa"/>
            <w:hideMark/>
          </w:tcPr>
          <w:p w:rsidR="00DA1866" w:rsidRPr="00746D1E" w:rsidRDefault="00DA1866" w:rsidP="00822D7B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Default="00DA1866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C67D96" w:rsidRDefault="00C67D96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620B55" w:rsidRPr="00746D1E" w:rsidRDefault="00620B55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DA1866" w:rsidRPr="00746D1E" w:rsidRDefault="00DA1866" w:rsidP="00DA1866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DA1866" w:rsidRDefault="00DA1866" w:rsidP="00DA186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746D1E">
        <w:rPr>
          <w:rFonts w:ascii="Calibri" w:hAnsi="Calibri" w:cs="Calibri"/>
          <w:b/>
          <w:sz w:val="22"/>
          <w:szCs w:val="22"/>
        </w:rPr>
        <w:t>INFORMACJA Z OTWARCIA OFERT</w:t>
      </w:r>
    </w:p>
    <w:p w:rsidR="00222461" w:rsidRDefault="00222461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C67D96" w:rsidRDefault="00C67D96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620B55" w:rsidRPr="00746D1E" w:rsidRDefault="00620B55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DA1866" w:rsidRPr="001F432C" w:rsidRDefault="00DA1866" w:rsidP="007D5981">
      <w:pPr>
        <w:pStyle w:val="Default"/>
        <w:jc w:val="both"/>
        <w:rPr>
          <w:b/>
          <w:bCs/>
          <w:sz w:val="22"/>
          <w:szCs w:val="22"/>
        </w:rPr>
      </w:pPr>
      <w:r w:rsidRPr="00746D1E">
        <w:rPr>
          <w:sz w:val="22"/>
          <w:szCs w:val="22"/>
        </w:rPr>
        <w:tab/>
      </w:r>
      <w:r w:rsidRPr="001F432C">
        <w:rPr>
          <w:sz w:val="22"/>
          <w:szCs w:val="22"/>
        </w:rPr>
        <w:t xml:space="preserve">Dotyczy: </w:t>
      </w:r>
      <w:r w:rsidR="009C772D" w:rsidRPr="001F432C">
        <w:rPr>
          <w:sz w:val="22"/>
          <w:szCs w:val="22"/>
        </w:rPr>
        <w:t>postępowania</w:t>
      </w:r>
      <w:r w:rsidRPr="001F432C">
        <w:rPr>
          <w:sz w:val="22"/>
          <w:szCs w:val="22"/>
        </w:rPr>
        <w:t xml:space="preserve"> </w:t>
      </w:r>
      <w:r w:rsidR="009C772D" w:rsidRPr="001F432C">
        <w:rPr>
          <w:sz w:val="22"/>
          <w:szCs w:val="22"/>
        </w:rPr>
        <w:t>o udzie</w:t>
      </w:r>
      <w:r w:rsidR="000B6642">
        <w:rPr>
          <w:sz w:val="22"/>
          <w:szCs w:val="22"/>
        </w:rPr>
        <w:t>lenie zamówienia publicznego pn.</w:t>
      </w:r>
      <w:r w:rsidR="009C772D" w:rsidRPr="001F432C">
        <w:rPr>
          <w:sz w:val="22"/>
          <w:szCs w:val="22"/>
        </w:rPr>
        <w:t xml:space="preserve"> </w:t>
      </w:r>
      <w:r w:rsidR="007D5981" w:rsidRPr="007D5981">
        <w:rPr>
          <w:b/>
          <w:bCs/>
          <w:sz w:val="22"/>
          <w:szCs w:val="22"/>
        </w:rPr>
        <w:t>Dostawa i montaż systemu klimatyzacji dla pomieszczeń w budynku A Uniwersytetu Ekonomicznego w Poznaniu</w:t>
      </w:r>
      <w:r w:rsidR="00C67D96" w:rsidRPr="00C67D96">
        <w:rPr>
          <w:b/>
          <w:bCs/>
          <w:sz w:val="22"/>
          <w:szCs w:val="22"/>
        </w:rPr>
        <w:t xml:space="preserve"> </w:t>
      </w:r>
      <w:r w:rsidR="006B41ED" w:rsidRPr="006B41ED">
        <w:rPr>
          <w:b/>
          <w:bCs/>
          <w:sz w:val="22"/>
          <w:szCs w:val="22"/>
          <w:lang w:val="pl"/>
        </w:rPr>
        <w:t>(ZP/0</w:t>
      </w:r>
      <w:r w:rsidR="007D5981">
        <w:rPr>
          <w:b/>
          <w:bCs/>
          <w:sz w:val="22"/>
          <w:szCs w:val="22"/>
          <w:lang w:val="pl"/>
        </w:rPr>
        <w:t>21</w:t>
      </w:r>
      <w:r w:rsidR="006B41ED" w:rsidRPr="006B41ED">
        <w:rPr>
          <w:b/>
          <w:bCs/>
          <w:sz w:val="22"/>
          <w:szCs w:val="22"/>
          <w:lang w:val="pl"/>
        </w:rPr>
        <w:t>/2</w:t>
      </w:r>
      <w:r w:rsidR="000B6642">
        <w:rPr>
          <w:b/>
          <w:bCs/>
          <w:sz w:val="22"/>
          <w:szCs w:val="22"/>
          <w:lang w:val="pl"/>
        </w:rPr>
        <w:t>4</w:t>
      </w:r>
      <w:r w:rsidR="006B41ED">
        <w:rPr>
          <w:b/>
          <w:bCs/>
          <w:sz w:val="22"/>
          <w:szCs w:val="22"/>
          <w:lang w:val="pl"/>
        </w:rPr>
        <w:t>)</w:t>
      </w:r>
    </w:p>
    <w:p w:rsidR="00DA1866" w:rsidRPr="001F432C" w:rsidRDefault="009C772D" w:rsidP="001F432C">
      <w:pPr>
        <w:tabs>
          <w:tab w:val="left" w:pos="284"/>
        </w:tabs>
        <w:jc w:val="both"/>
        <w:rPr>
          <w:rFonts w:ascii="Calibri" w:hAnsi="Calibri" w:cs="Calibri"/>
          <w:bCs/>
          <w:sz w:val="22"/>
          <w:szCs w:val="22"/>
          <w:lang w:val="x-none" w:eastAsia="x-none"/>
        </w:rPr>
      </w:pPr>
      <w:r w:rsidRPr="001F432C">
        <w:rPr>
          <w:rFonts w:ascii="Calibri" w:hAnsi="Calibri" w:cs="Calibri"/>
          <w:sz w:val="22"/>
          <w:szCs w:val="22"/>
          <w:lang w:eastAsia="x-none"/>
        </w:rPr>
        <w:tab/>
      </w:r>
      <w:r w:rsidRPr="001F432C">
        <w:rPr>
          <w:rFonts w:ascii="Calibri" w:hAnsi="Calibri" w:cs="Calibri"/>
          <w:sz w:val="22"/>
          <w:szCs w:val="22"/>
          <w:lang w:eastAsia="x-none"/>
        </w:rPr>
        <w:tab/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>Z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>godnie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 xml:space="preserve"> 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z art. </w:t>
      </w:r>
      <w:r w:rsidR="00BC6B1B" w:rsidRPr="001F432C">
        <w:rPr>
          <w:rFonts w:ascii="Calibri" w:hAnsi="Calibri" w:cs="Calibri"/>
          <w:sz w:val="22"/>
          <w:szCs w:val="22"/>
          <w:lang w:eastAsia="x-none"/>
        </w:rPr>
        <w:t>222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 xml:space="preserve"> ust. 5 </w:t>
      </w:r>
      <w:r w:rsidR="00BC6B1B" w:rsidRPr="001F432C">
        <w:rPr>
          <w:rFonts w:ascii="Calibri" w:hAnsi="Calibri" w:cs="Calibri"/>
          <w:sz w:val="22"/>
          <w:szCs w:val="22"/>
          <w:lang w:val="x-none" w:eastAsia="x-none"/>
        </w:rPr>
        <w:t>ustawy z dnia 11 wrz</w:t>
      </w:r>
      <w:r w:rsidR="00BC6B1B" w:rsidRPr="001F432C">
        <w:rPr>
          <w:rFonts w:ascii="Calibri" w:hAnsi="Calibri" w:cs="Calibri"/>
          <w:sz w:val="22"/>
          <w:szCs w:val="22"/>
          <w:lang w:eastAsia="x-none"/>
        </w:rPr>
        <w:t>eśnia</w:t>
      </w:r>
      <w:r w:rsidR="00BC6B1B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2019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r. Prawo zamówień publicznych  (</w:t>
      </w:r>
      <w:proofErr w:type="spellStart"/>
      <w:r w:rsidR="00BB0D64" w:rsidRPr="00BB0D64">
        <w:rPr>
          <w:rFonts w:ascii="Calibri" w:hAnsi="Calibri" w:cs="Calibri"/>
          <w:sz w:val="22"/>
          <w:szCs w:val="22"/>
          <w:lang w:val="x-none" w:eastAsia="x-none"/>
        </w:rPr>
        <w:t>t.j</w:t>
      </w:r>
      <w:proofErr w:type="spellEnd"/>
      <w:r w:rsidR="00BB0D64" w:rsidRPr="00BB0D64">
        <w:rPr>
          <w:rFonts w:ascii="Calibri" w:hAnsi="Calibri" w:cs="Calibri"/>
          <w:sz w:val="22"/>
          <w:szCs w:val="22"/>
          <w:lang w:val="x-none" w:eastAsia="x-none"/>
        </w:rPr>
        <w:t>. Dz. U. z 2023 r. poz. 1605.</w:t>
      </w:r>
      <w:r w:rsidR="00222461" w:rsidRPr="001F432C">
        <w:rPr>
          <w:rFonts w:ascii="Calibri" w:hAnsi="Calibri" w:cs="Calibri"/>
          <w:sz w:val="22"/>
          <w:szCs w:val="22"/>
          <w:lang w:val="x-none" w:eastAsia="x-none"/>
        </w:rPr>
        <w:t>)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Zamawiający 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>zamieszcza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</w:t>
      </w:r>
      <w:r w:rsidR="000F7865" w:rsidRPr="001F432C">
        <w:rPr>
          <w:rFonts w:ascii="Calibri" w:hAnsi="Calibri" w:cs="Calibri"/>
          <w:sz w:val="22"/>
          <w:szCs w:val="22"/>
          <w:lang w:eastAsia="x-none"/>
        </w:rPr>
        <w:t>informację z otwarcia ofert w </w:t>
      </w:r>
      <w:r w:rsidR="00222461" w:rsidRPr="001F432C">
        <w:rPr>
          <w:rFonts w:ascii="Calibri" w:hAnsi="Calibri" w:cs="Calibri"/>
          <w:sz w:val="22"/>
          <w:szCs w:val="22"/>
          <w:lang w:eastAsia="x-none"/>
        </w:rPr>
        <w:t>przedmiotowym postępowaniu.</w:t>
      </w:r>
    </w:p>
    <w:p w:rsidR="00746D1E" w:rsidRPr="001F432C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746D1E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620B55" w:rsidRPr="00746D1E" w:rsidRDefault="00620B55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tbl>
      <w:tblPr>
        <w:tblW w:w="7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5127"/>
        <w:gridCol w:w="1472"/>
      </w:tblGrid>
      <w:tr w:rsidR="00424B07" w:rsidRPr="00424B07" w:rsidTr="0086246E">
        <w:trPr>
          <w:cantSplit/>
          <w:trHeight w:val="752"/>
          <w:tblHeader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6B41ED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proofErr w:type="spellStart"/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L</w:t>
            </w:r>
            <w:r w:rsidR="00424B07"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p</w:t>
            </w:r>
            <w:proofErr w:type="spellEnd"/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Wykonawca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Cena w PLN (brutto)</w:t>
            </w:r>
          </w:p>
        </w:tc>
      </w:tr>
      <w:tr w:rsidR="00424B07" w:rsidRPr="00424B07" w:rsidTr="0086246E">
        <w:trPr>
          <w:cantSplit/>
          <w:trHeight w:val="990"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709" w:rsidRPr="00E74709" w:rsidRDefault="00E74709" w:rsidP="00E747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09">
              <w:rPr>
                <w:rFonts w:ascii="Calibri" w:hAnsi="Calibri" w:cs="Calibri"/>
                <w:color w:val="000000"/>
                <w:sz w:val="22"/>
                <w:szCs w:val="22"/>
              </w:rPr>
              <w:t>P.H.U TK INSTALACJE Krzysztof Tchorzewski</w:t>
            </w:r>
          </w:p>
          <w:p w:rsidR="00E74709" w:rsidRDefault="00E74709" w:rsidP="00E747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Ul. Świerkowa 16 </w:t>
            </w:r>
          </w:p>
          <w:p w:rsidR="00E74709" w:rsidRPr="00E74709" w:rsidRDefault="00E74709" w:rsidP="00E747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62-200 </w:t>
            </w:r>
            <w:r w:rsidRPr="00E74709">
              <w:rPr>
                <w:rFonts w:ascii="Calibri" w:hAnsi="Calibri" w:cs="Calibri"/>
                <w:color w:val="000000"/>
                <w:sz w:val="22"/>
                <w:szCs w:val="22"/>
              </w:rPr>
              <w:t>Gniezno,</w:t>
            </w:r>
          </w:p>
          <w:p w:rsidR="000B6642" w:rsidRPr="00424B07" w:rsidRDefault="00E74709" w:rsidP="00E747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09">
              <w:rPr>
                <w:rFonts w:ascii="Calibri" w:hAnsi="Calibri" w:cs="Calibri"/>
                <w:color w:val="000000"/>
                <w:sz w:val="22"/>
                <w:szCs w:val="22"/>
              </w:rPr>
              <w:t>NIP 7841664386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B07" w:rsidRPr="00424B07" w:rsidRDefault="00E74709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val="de-DE" w:eastAsia="zh-CN"/>
              </w:rPr>
            </w:pPr>
            <w:r>
              <w:rPr>
                <w:rFonts w:ascii="Calibri" w:hAnsi="Calibri" w:cs="Calibri"/>
                <w:sz w:val="22"/>
                <w:szCs w:val="22"/>
                <w:lang w:val="de-DE" w:eastAsia="zh-CN"/>
              </w:rPr>
              <w:t>326.446,69</w:t>
            </w:r>
          </w:p>
        </w:tc>
      </w:tr>
      <w:tr w:rsidR="007D5981" w:rsidRPr="00424B07" w:rsidTr="0086246E">
        <w:trPr>
          <w:cantSplit/>
          <w:trHeight w:val="990"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981" w:rsidRPr="00424B07" w:rsidRDefault="00E74709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709" w:rsidRPr="00E74709" w:rsidRDefault="00E74709" w:rsidP="00E747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0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Grupa </w:t>
            </w:r>
            <w:proofErr w:type="spellStart"/>
            <w:r w:rsidRPr="00E74709">
              <w:rPr>
                <w:rFonts w:ascii="Calibri" w:hAnsi="Calibri" w:cs="Calibri"/>
                <w:color w:val="000000"/>
                <w:sz w:val="22"/>
                <w:szCs w:val="22"/>
              </w:rPr>
              <w:t>Lumus</w:t>
            </w:r>
            <w:proofErr w:type="spellEnd"/>
            <w:r w:rsidRPr="00E7470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sp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Pr="00E7470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z o.o.</w:t>
            </w:r>
          </w:p>
          <w:p w:rsidR="00E74709" w:rsidRDefault="00E74709" w:rsidP="00E747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Ul. </w:t>
            </w:r>
            <w:r w:rsidRPr="00E74709">
              <w:rPr>
                <w:rFonts w:ascii="Calibri" w:hAnsi="Calibri" w:cs="Calibri"/>
                <w:color w:val="000000"/>
                <w:sz w:val="22"/>
                <w:szCs w:val="22"/>
              </w:rPr>
              <w:t>Wejherowska 13</w:t>
            </w:r>
          </w:p>
          <w:p w:rsidR="00E74709" w:rsidRPr="00E74709" w:rsidRDefault="00E74709" w:rsidP="00E747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0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42-202 Częstochowa, </w:t>
            </w:r>
          </w:p>
          <w:p w:rsidR="007D5981" w:rsidRPr="000B6642" w:rsidRDefault="00E74709" w:rsidP="00E747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09">
              <w:rPr>
                <w:rFonts w:ascii="Calibri" w:hAnsi="Calibri" w:cs="Calibri"/>
                <w:color w:val="000000"/>
                <w:sz w:val="22"/>
                <w:szCs w:val="22"/>
              </w:rPr>
              <w:t>NIP 7010383762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981" w:rsidRDefault="00E74709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val="de-DE" w:eastAsia="zh-CN"/>
              </w:rPr>
            </w:pPr>
            <w:r>
              <w:rPr>
                <w:rFonts w:ascii="Calibri" w:hAnsi="Calibri" w:cs="Calibri"/>
                <w:sz w:val="22"/>
                <w:szCs w:val="22"/>
                <w:lang w:val="de-DE" w:eastAsia="zh-CN"/>
              </w:rPr>
              <w:t>191.831,89</w:t>
            </w:r>
          </w:p>
        </w:tc>
      </w:tr>
      <w:tr w:rsidR="007D5981" w:rsidRPr="00424B07" w:rsidTr="0086246E">
        <w:trPr>
          <w:cantSplit/>
          <w:trHeight w:val="990"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981" w:rsidRPr="00424B07" w:rsidRDefault="00E74709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709" w:rsidRDefault="00E74709" w:rsidP="00E747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0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BOMAX TEY </w:t>
            </w:r>
            <w:r w:rsidR="0042452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sp. z o.o. </w:t>
            </w:r>
          </w:p>
          <w:p w:rsidR="0042452D" w:rsidRPr="00E74709" w:rsidRDefault="0042452D" w:rsidP="00E747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2D">
              <w:rPr>
                <w:rFonts w:ascii="Calibri" w:hAnsi="Calibri" w:cs="Calibri"/>
                <w:color w:val="000000"/>
                <w:sz w:val="22"/>
                <w:szCs w:val="22"/>
              </w:rPr>
              <w:t>ul. Szczepankowo 134</w:t>
            </w:r>
          </w:p>
          <w:p w:rsidR="0042452D" w:rsidRDefault="00E74709" w:rsidP="00E747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0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61-313 Poznań (miasto), </w:t>
            </w:r>
          </w:p>
          <w:p w:rsidR="007D5981" w:rsidRPr="000B6642" w:rsidRDefault="00E74709" w:rsidP="00C95D1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0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NIP </w:t>
            </w:r>
            <w:r w:rsidR="00C95D18">
              <w:rPr>
                <w:rFonts w:ascii="Calibri" w:hAnsi="Calibri" w:cs="Calibri"/>
                <w:color w:val="000000"/>
                <w:sz w:val="22"/>
                <w:szCs w:val="22"/>
              </w:rPr>
              <w:t>6210004007</w:t>
            </w:r>
            <w:bookmarkStart w:id="0" w:name="_GoBack"/>
            <w:bookmarkEnd w:id="0"/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981" w:rsidRDefault="00E74709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val="de-DE" w:eastAsia="zh-CN"/>
              </w:rPr>
            </w:pPr>
            <w:r>
              <w:rPr>
                <w:rFonts w:ascii="Calibri" w:hAnsi="Calibri" w:cs="Calibri"/>
                <w:sz w:val="22"/>
                <w:szCs w:val="22"/>
                <w:lang w:val="de-DE" w:eastAsia="zh-CN"/>
              </w:rPr>
              <w:t>243.601,91</w:t>
            </w:r>
          </w:p>
        </w:tc>
      </w:tr>
      <w:tr w:rsidR="007D5981" w:rsidRPr="00424B07" w:rsidTr="0086246E">
        <w:trPr>
          <w:cantSplit/>
          <w:trHeight w:val="990"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981" w:rsidRPr="00424B07" w:rsidRDefault="00E74709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709" w:rsidRDefault="00E74709" w:rsidP="00E747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09">
              <w:rPr>
                <w:rFonts w:ascii="Calibri" w:hAnsi="Calibri" w:cs="Calibri"/>
                <w:color w:val="000000"/>
                <w:sz w:val="22"/>
                <w:szCs w:val="22"/>
              </w:rPr>
              <w:t>Przedsiębiorstwo Wielobranżowe COOL-KLIMAT Grzegorz Szymkiewicz</w:t>
            </w:r>
          </w:p>
          <w:p w:rsidR="007976B1" w:rsidRPr="00E74709" w:rsidRDefault="007976B1" w:rsidP="00E747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976B1">
              <w:rPr>
                <w:rFonts w:ascii="Calibri" w:hAnsi="Calibri" w:cs="Calibri"/>
                <w:color w:val="000000"/>
                <w:sz w:val="22"/>
                <w:szCs w:val="22"/>
              </w:rPr>
              <w:t>Korczyn 35c</w:t>
            </w:r>
          </w:p>
          <w:p w:rsidR="00E74709" w:rsidRPr="00E74709" w:rsidRDefault="00E74709" w:rsidP="00E747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0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26-067 Strawczyn, </w:t>
            </w:r>
          </w:p>
          <w:p w:rsidR="007D5981" w:rsidRPr="000B6642" w:rsidRDefault="00E74709" w:rsidP="00E7470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09">
              <w:rPr>
                <w:rFonts w:ascii="Calibri" w:hAnsi="Calibri" w:cs="Calibri"/>
                <w:color w:val="000000"/>
                <w:sz w:val="22"/>
                <w:szCs w:val="22"/>
              </w:rPr>
              <w:t>NIP 9591602935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981" w:rsidRDefault="00E74709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val="de-DE" w:eastAsia="zh-CN"/>
              </w:rPr>
            </w:pPr>
            <w:r>
              <w:rPr>
                <w:rFonts w:ascii="Calibri" w:hAnsi="Calibri" w:cs="Calibri"/>
                <w:sz w:val="22"/>
                <w:szCs w:val="22"/>
                <w:lang w:val="de-DE" w:eastAsia="zh-CN"/>
              </w:rPr>
              <w:t>196.800,00</w:t>
            </w:r>
          </w:p>
        </w:tc>
      </w:tr>
    </w:tbl>
    <w:p w:rsidR="009B420D" w:rsidRPr="00746D1E" w:rsidRDefault="009B420D" w:rsidP="00746D1E">
      <w:pPr>
        <w:pStyle w:val="Akapitzlist"/>
        <w:ind w:left="0"/>
        <w:rPr>
          <w:rFonts w:ascii="Calibri" w:hAnsi="Calibri" w:cs="Calibri"/>
          <w:sz w:val="22"/>
          <w:szCs w:val="22"/>
        </w:rPr>
      </w:pPr>
    </w:p>
    <w:p w:rsidR="009B420D" w:rsidRPr="00746D1E" w:rsidRDefault="009B420D" w:rsidP="003D7C85">
      <w:pPr>
        <w:spacing w:line="276" w:lineRule="auto"/>
        <w:jc w:val="both"/>
        <w:rPr>
          <w:rFonts w:ascii="Calibri" w:hAnsi="Calibri" w:cs="Calibri"/>
          <w:i/>
          <w:sz w:val="22"/>
          <w:szCs w:val="22"/>
        </w:rPr>
      </w:pPr>
    </w:p>
    <w:p w:rsidR="00E82D46" w:rsidRPr="00746D1E" w:rsidRDefault="00E82D46" w:rsidP="003D7C85">
      <w:pPr>
        <w:tabs>
          <w:tab w:val="left" w:pos="2574"/>
        </w:tabs>
        <w:rPr>
          <w:rFonts w:ascii="Calibri" w:hAnsi="Calibri" w:cs="Calibri"/>
          <w:sz w:val="22"/>
          <w:szCs w:val="22"/>
        </w:rPr>
      </w:pPr>
    </w:p>
    <w:sectPr w:rsidR="00E82D46" w:rsidRPr="00746D1E" w:rsidSect="002E6502">
      <w:headerReference w:type="default" r:id="rId8"/>
      <w:footerReference w:type="even" r:id="rId9"/>
      <w:footerReference w:type="default" r:id="rId10"/>
      <w:pgSz w:w="11907" w:h="16840" w:code="9"/>
      <w:pgMar w:top="1702" w:right="1984" w:bottom="709" w:left="1134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52D" w:rsidRDefault="0042452D" w:rsidP="009D24B6">
      <w:r>
        <w:separator/>
      </w:r>
    </w:p>
  </w:endnote>
  <w:endnote w:type="continuationSeparator" w:id="0">
    <w:p w:rsidR="0042452D" w:rsidRDefault="0042452D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52D" w:rsidRDefault="0042452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2452D" w:rsidRDefault="0042452D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52D" w:rsidRDefault="0042452D">
    <w:pPr>
      <w:pStyle w:val="Stopka"/>
      <w:framePr w:wrap="around" w:vAnchor="text" w:hAnchor="margin" w:xAlign="right" w:y="1"/>
      <w:rPr>
        <w:rStyle w:val="Numerstrony"/>
      </w:rPr>
    </w:pPr>
  </w:p>
  <w:p w:rsidR="0042452D" w:rsidRDefault="0042452D" w:rsidP="002E6502">
    <w:pPr>
      <w:ind w:left="7082"/>
      <w:rPr>
        <w:rFonts w:ascii="Calibri" w:hAnsi="Calibri"/>
        <w:color w:val="006600"/>
        <w:sz w:val="17"/>
        <w:szCs w:val="17"/>
      </w:rPr>
    </w:pPr>
  </w:p>
  <w:p w:rsidR="0042452D" w:rsidRDefault="0042452D" w:rsidP="00222461">
    <w:pPr>
      <w:pStyle w:val="Stopka"/>
      <w:tabs>
        <w:tab w:val="clear" w:pos="4536"/>
        <w:tab w:val="clear" w:pos="9072"/>
        <w:tab w:val="left" w:pos="7562"/>
      </w:tabs>
      <w:ind w:firstLine="426"/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52D" w:rsidRDefault="0042452D" w:rsidP="009D24B6">
      <w:r>
        <w:separator/>
      </w:r>
    </w:p>
  </w:footnote>
  <w:footnote w:type="continuationSeparator" w:id="0">
    <w:p w:rsidR="0042452D" w:rsidRDefault="0042452D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52D" w:rsidRPr="009C4CE9" w:rsidRDefault="0042452D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5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6200A"/>
    <w:rsid w:val="00070B43"/>
    <w:rsid w:val="000803DF"/>
    <w:rsid w:val="000879A2"/>
    <w:rsid w:val="000A34A1"/>
    <w:rsid w:val="000A492A"/>
    <w:rsid w:val="000A4F02"/>
    <w:rsid w:val="000A64F1"/>
    <w:rsid w:val="000B0B66"/>
    <w:rsid w:val="000B26B2"/>
    <w:rsid w:val="000B3EB9"/>
    <w:rsid w:val="000B6642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6270"/>
    <w:rsid w:val="00140EEF"/>
    <w:rsid w:val="001420D3"/>
    <w:rsid w:val="001527C6"/>
    <w:rsid w:val="00152FF2"/>
    <w:rsid w:val="00153A8E"/>
    <w:rsid w:val="001607D0"/>
    <w:rsid w:val="00174848"/>
    <w:rsid w:val="0017632D"/>
    <w:rsid w:val="0018472F"/>
    <w:rsid w:val="001A6CD7"/>
    <w:rsid w:val="001B6CC2"/>
    <w:rsid w:val="001C07BF"/>
    <w:rsid w:val="001C236D"/>
    <w:rsid w:val="001C6512"/>
    <w:rsid w:val="001C7710"/>
    <w:rsid w:val="001D0B90"/>
    <w:rsid w:val="001E250E"/>
    <w:rsid w:val="001E58AF"/>
    <w:rsid w:val="001E608E"/>
    <w:rsid w:val="001E67C5"/>
    <w:rsid w:val="001F292F"/>
    <w:rsid w:val="001F432C"/>
    <w:rsid w:val="00202B13"/>
    <w:rsid w:val="00206460"/>
    <w:rsid w:val="00206D75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8240D"/>
    <w:rsid w:val="00285810"/>
    <w:rsid w:val="0029717E"/>
    <w:rsid w:val="00297E33"/>
    <w:rsid w:val="002A1DDD"/>
    <w:rsid w:val="002A2B0A"/>
    <w:rsid w:val="002A49AF"/>
    <w:rsid w:val="002A7E3C"/>
    <w:rsid w:val="002C73C5"/>
    <w:rsid w:val="002C7D1C"/>
    <w:rsid w:val="002D2001"/>
    <w:rsid w:val="002D3CE3"/>
    <w:rsid w:val="002E133E"/>
    <w:rsid w:val="002E3DFA"/>
    <w:rsid w:val="002E6502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43DB7"/>
    <w:rsid w:val="003533F5"/>
    <w:rsid w:val="003577DE"/>
    <w:rsid w:val="0035786D"/>
    <w:rsid w:val="00363428"/>
    <w:rsid w:val="003641ED"/>
    <w:rsid w:val="00367AB8"/>
    <w:rsid w:val="003711E1"/>
    <w:rsid w:val="00377D46"/>
    <w:rsid w:val="00377E34"/>
    <w:rsid w:val="00392C81"/>
    <w:rsid w:val="00397998"/>
    <w:rsid w:val="003A5CA4"/>
    <w:rsid w:val="003C0E40"/>
    <w:rsid w:val="003C2ABC"/>
    <w:rsid w:val="003D1B55"/>
    <w:rsid w:val="003D1B75"/>
    <w:rsid w:val="003D30BD"/>
    <w:rsid w:val="003D7C85"/>
    <w:rsid w:val="003D7C98"/>
    <w:rsid w:val="003E5107"/>
    <w:rsid w:val="003E5A3B"/>
    <w:rsid w:val="003F0DB7"/>
    <w:rsid w:val="004019D3"/>
    <w:rsid w:val="0040710F"/>
    <w:rsid w:val="00407C83"/>
    <w:rsid w:val="004113D9"/>
    <w:rsid w:val="004149C9"/>
    <w:rsid w:val="00420D33"/>
    <w:rsid w:val="00424002"/>
    <w:rsid w:val="0042452D"/>
    <w:rsid w:val="00424B07"/>
    <w:rsid w:val="00425680"/>
    <w:rsid w:val="00425891"/>
    <w:rsid w:val="004266ED"/>
    <w:rsid w:val="004274E2"/>
    <w:rsid w:val="0043169F"/>
    <w:rsid w:val="00437B29"/>
    <w:rsid w:val="00446621"/>
    <w:rsid w:val="0045014F"/>
    <w:rsid w:val="0045106B"/>
    <w:rsid w:val="00454EC8"/>
    <w:rsid w:val="004554B2"/>
    <w:rsid w:val="0045749B"/>
    <w:rsid w:val="004722E9"/>
    <w:rsid w:val="004734A8"/>
    <w:rsid w:val="00484B6F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81CDB"/>
    <w:rsid w:val="00587294"/>
    <w:rsid w:val="0059265A"/>
    <w:rsid w:val="00596E45"/>
    <w:rsid w:val="005A411F"/>
    <w:rsid w:val="005A4C07"/>
    <w:rsid w:val="005A6410"/>
    <w:rsid w:val="005A7B34"/>
    <w:rsid w:val="005B36EA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1B78"/>
    <w:rsid w:val="00603512"/>
    <w:rsid w:val="006035A8"/>
    <w:rsid w:val="00620B55"/>
    <w:rsid w:val="00624B85"/>
    <w:rsid w:val="006256D5"/>
    <w:rsid w:val="00627AB6"/>
    <w:rsid w:val="00632A61"/>
    <w:rsid w:val="00633B69"/>
    <w:rsid w:val="00637428"/>
    <w:rsid w:val="00644676"/>
    <w:rsid w:val="00651770"/>
    <w:rsid w:val="00651F6D"/>
    <w:rsid w:val="006532D0"/>
    <w:rsid w:val="0065348B"/>
    <w:rsid w:val="00665CB8"/>
    <w:rsid w:val="00672436"/>
    <w:rsid w:val="00674129"/>
    <w:rsid w:val="006852C2"/>
    <w:rsid w:val="006877EC"/>
    <w:rsid w:val="00693C71"/>
    <w:rsid w:val="006A2FCA"/>
    <w:rsid w:val="006B41ED"/>
    <w:rsid w:val="006B635C"/>
    <w:rsid w:val="006D0C25"/>
    <w:rsid w:val="006D1AEF"/>
    <w:rsid w:val="006D402A"/>
    <w:rsid w:val="006E037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525"/>
    <w:rsid w:val="00754635"/>
    <w:rsid w:val="007710DE"/>
    <w:rsid w:val="00774060"/>
    <w:rsid w:val="00784D3E"/>
    <w:rsid w:val="00793159"/>
    <w:rsid w:val="0079338D"/>
    <w:rsid w:val="00795EE0"/>
    <w:rsid w:val="007976B1"/>
    <w:rsid w:val="007A002B"/>
    <w:rsid w:val="007A13B5"/>
    <w:rsid w:val="007A230A"/>
    <w:rsid w:val="007A4080"/>
    <w:rsid w:val="007C1B33"/>
    <w:rsid w:val="007C7A44"/>
    <w:rsid w:val="007D4086"/>
    <w:rsid w:val="007D57DA"/>
    <w:rsid w:val="007D5981"/>
    <w:rsid w:val="007D6A68"/>
    <w:rsid w:val="007E001F"/>
    <w:rsid w:val="007E01BC"/>
    <w:rsid w:val="007F155A"/>
    <w:rsid w:val="0080414C"/>
    <w:rsid w:val="00804B60"/>
    <w:rsid w:val="00812061"/>
    <w:rsid w:val="00813CEB"/>
    <w:rsid w:val="008202FC"/>
    <w:rsid w:val="00820690"/>
    <w:rsid w:val="00822D7B"/>
    <w:rsid w:val="00823E54"/>
    <w:rsid w:val="008457DE"/>
    <w:rsid w:val="008538B7"/>
    <w:rsid w:val="008576BB"/>
    <w:rsid w:val="0086246E"/>
    <w:rsid w:val="00865A99"/>
    <w:rsid w:val="0086660E"/>
    <w:rsid w:val="0087153F"/>
    <w:rsid w:val="00881A42"/>
    <w:rsid w:val="0088723E"/>
    <w:rsid w:val="00893711"/>
    <w:rsid w:val="008953B5"/>
    <w:rsid w:val="008954AF"/>
    <w:rsid w:val="008A2D03"/>
    <w:rsid w:val="008B5478"/>
    <w:rsid w:val="008E5C91"/>
    <w:rsid w:val="008E67BD"/>
    <w:rsid w:val="008F7663"/>
    <w:rsid w:val="00905CBD"/>
    <w:rsid w:val="00910F9F"/>
    <w:rsid w:val="009159D4"/>
    <w:rsid w:val="00926975"/>
    <w:rsid w:val="00927878"/>
    <w:rsid w:val="00933C7E"/>
    <w:rsid w:val="009374E1"/>
    <w:rsid w:val="009419EF"/>
    <w:rsid w:val="0094685A"/>
    <w:rsid w:val="00954A1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96086"/>
    <w:rsid w:val="009B11E4"/>
    <w:rsid w:val="009B420D"/>
    <w:rsid w:val="009B4DE9"/>
    <w:rsid w:val="009B4E8D"/>
    <w:rsid w:val="009C3DD7"/>
    <w:rsid w:val="009C4CE9"/>
    <w:rsid w:val="009C772D"/>
    <w:rsid w:val="009D24B6"/>
    <w:rsid w:val="009E2FD1"/>
    <w:rsid w:val="009F223F"/>
    <w:rsid w:val="009F43C9"/>
    <w:rsid w:val="00A00AD9"/>
    <w:rsid w:val="00A04494"/>
    <w:rsid w:val="00A056F1"/>
    <w:rsid w:val="00A231EF"/>
    <w:rsid w:val="00A2679D"/>
    <w:rsid w:val="00A33E70"/>
    <w:rsid w:val="00A502DB"/>
    <w:rsid w:val="00A524E0"/>
    <w:rsid w:val="00A632E7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7E0B"/>
    <w:rsid w:val="00B81C89"/>
    <w:rsid w:val="00B81E29"/>
    <w:rsid w:val="00B82676"/>
    <w:rsid w:val="00B83313"/>
    <w:rsid w:val="00B9767B"/>
    <w:rsid w:val="00BA2BFB"/>
    <w:rsid w:val="00BA733E"/>
    <w:rsid w:val="00BA7E5E"/>
    <w:rsid w:val="00BB0D64"/>
    <w:rsid w:val="00BB4626"/>
    <w:rsid w:val="00BC1499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6D7E"/>
    <w:rsid w:val="00C05C1A"/>
    <w:rsid w:val="00C06EDE"/>
    <w:rsid w:val="00C175B0"/>
    <w:rsid w:val="00C22436"/>
    <w:rsid w:val="00C226E0"/>
    <w:rsid w:val="00C234E9"/>
    <w:rsid w:val="00C328CF"/>
    <w:rsid w:val="00C37607"/>
    <w:rsid w:val="00C40B51"/>
    <w:rsid w:val="00C507E8"/>
    <w:rsid w:val="00C55210"/>
    <w:rsid w:val="00C56832"/>
    <w:rsid w:val="00C6032D"/>
    <w:rsid w:val="00C6043C"/>
    <w:rsid w:val="00C66635"/>
    <w:rsid w:val="00C67D96"/>
    <w:rsid w:val="00C7440A"/>
    <w:rsid w:val="00C82518"/>
    <w:rsid w:val="00C83BAE"/>
    <w:rsid w:val="00C841A0"/>
    <w:rsid w:val="00C856AD"/>
    <w:rsid w:val="00C8767E"/>
    <w:rsid w:val="00C879AC"/>
    <w:rsid w:val="00C91672"/>
    <w:rsid w:val="00C91F2C"/>
    <w:rsid w:val="00C940D9"/>
    <w:rsid w:val="00C95D18"/>
    <w:rsid w:val="00C9773D"/>
    <w:rsid w:val="00CA3397"/>
    <w:rsid w:val="00CA46FC"/>
    <w:rsid w:val="00CA78FE"/>
    <w:rsid w:val="00CA79CC"/>
    <w:rsid w:val="00CA7ED4"/>
    <w:rsid w:val="00CC5761"/>
    <w:rsid w:val="00CC6373"/>
    <w:rsid w:val="00CD275D"/>
    <w:rsid w:val="00CE45DD"/>
    <w:rsid w:val="00CE46D3"/>
    <w:rsid w:val="00CF536C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50C00"/>
    <w:rsid w:val="00D511E3"/>
    <w:rsid w:val="00D57312"/>
    <w:rsid w:val="00D71386"/>
    <w:rsid w:val="00D73EA4"/>
    <w:rsid w:val="00D80A24"/>
    <w:rsid w:val="00D8513D"/>
    <w:rsid w:val="00D911BF"/>
    <w:rsid w:val="00D9376D"/>
    <w:rsid w:val="00DA1866"/>
    <w:rsid w:val="00DA27FD"/>
    <w:rsid w:val="00DB1F9A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94D"/>
    <w:rsid w:val="00E21E2B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4709"/>
    <w:rsid w:val="00E763A2"/>
    <w:rsid w:val="00E76977"/>
    <w:rsid w:val="00E82D46"/>
    <w:rsid w:val="00E84131"/>
    <w:rsid w:val="00E90547"/>
    <w:rsid w:val="00E91EBA"/>
    <w:rsid w:val="00E92ECE"/>
    <w:rsid w:val="00E93888"/>
    <w:rsid w:val="00E95A5A"/>
    <w:rsid w:val="00EA01A4"/>
    <w:rsid w:val="00EA01C2"/>
    <w:rsid w:val="00EA4B59"/>
    <w:rsid w:val="00EA6232"/>
    <w:rsid w:val="00EC7968"/>
    <w:rsid w:val="00ED044A"/>
    <w:rsid w:val="00ED5760"/>
    <w:rsid w:val="00ED752E"/>
    <w:rsid w:val="00EE23DD"/>
    <w:rsid w:val="00EE3CE7"/>
    <w:rsid w:val="00F06892"/>
    <w:rsid w:val="00F11A4F"/>
    <w:rsid w:val="00F154EE"/>
    <w:rsid w:val="00F17A66"/>
    <w:rsid w:val="00F2064E"/>
    <w:rsid w:val="00F22FF4"/>
    <w:rsid w:val="00F33014"/>
    <w:rsid w:val="00F3348C"/>
    <w:rsid w:val="00F37C59"/>
    <w:rsid w:val="00F4052C"/>
    <w:rsid w:val="00F45007"/>
    <w:rsid w:val="00F511EC"/>
    <w:rsid w:val="00F605BB"/>
    <w:rsid w:val="00F915E7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  <w15:chartTrackingRefBased/>
  <w15:docId w15:val="{2C1107A2-A8B1-4C69-A944-005F27C26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064552-8DC5-49CE-B95A-946C21140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30</TotalTime>
  <Pages>1</Pages>
  <Words>129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6</cp:revision>
  <cp:lastPrinted>2024-07-16T07:35:00Z</cp:lastPrinted>
  <dcterms:created xsi:type="dcterms:W3CDTF">2024-03-29T08:14:00Z</dcterms:created>
  <dcterms:modified xsi:type="dcterms:W3CDTF">2024-07-16T09:00:00Z</dcterms:modified>
</cp:coreProperties>
</file>