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E431D" w14:textId="3402B460" w:rsidR="00E831F0" w:rsidRPr="00986630" w:rsidRDefault="00E51E32" w:rsidP="00DB699D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Z.271.</w:t>
      </w:r>
      <w:r w:rsidR="00683D17">
        <w:rPr>
          <w:bCs/>
        </w:rPr>
        <w:t>3</w:t>
      </w:r>
      <w:r>
        <w:rPr>
          <w:bCs/>
        </w:rPr>
        <w:t>.202</w:t>
      </w:r>
      <w:r w:rsidR="00446A24">
        <w:rPr>
          <w:bCs/>
        </w:rPr>
        <w:t>5</w:t>
      </w:r>
      <w:r>
        <w:rPr>
          <w:bCs/>
        </w:rPr>
        <w:t xml:space="preserve">                                                                                     </w:t>
      </w:r>
      <w:r w:rsidR="00E73ADF" w:rsidRPr="00986630">
        <w:rPr>
          <w:bCs/>
        </w:rPr>
        <w:t>Załącznik Nr</w:t>
      </w:r>
      <w:r w:rsidR="00BB2CDA">
        <w:rPr>
          <w:bCs/>
        </w:rPr>
        <w:t xml:space="preserve"> </w:t>
      </w:r>
      <w:r>
        <w:rPr>
          <w:bCs/>
        </w:rPr>
        <w:t>5A do SWZ</w:t>
      </w:r>
    </w:p>
    <w:p w14:paraId="7C41876C" w14:textId="77777777" w:rsidR="00E831F0" w:rsidRPr="00986630" w:rsidRDefault="00E831F0" w:rsidP="00E831F0">
      <w:pPr>
        <w:autoSpaceDE w:val="0"/>
        <w:autoSpaceDN w:val="0"/>
        <w:adjustRightInd w:val="0"/>
        <w:jc w:val="center"/>
        <w:rPr>
          <w:b/>
          <w:bCs/>
        </w:rPr>
      </w:pPr>
    </w:p>
    <w:p w14:paraId="78F53CE8" w14:textId="50AECD3C" w:rsidR="00E831F0" w:rsidRPr="00986630" w:rsidRDefault="00E51E32" w:rsidP="00E831F0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WZÓR UMOWY</w:t>
      </w:r>
    </w:p>
    <w:p w14:paraId="732E8817" w14:textId="77777777" w:rsidR="00DB699D" w:rsidRPr="00986630" w:rsidRDefault="00DB699D" w:rsidP="00E831F0">
      <w:pPr>
        <w:autoSpaceDE w:val="0"/>
        <w:autoSpaceDN w:val="0"/>
        <w:adjustRightInd w:val="0"/>
        <w:jc w:val="center"/>
        <w:rPr>
          <w:b/>
          <w:bCs/>
        </w:rPr>
      </w:pPr>
    </w:p>
    <w:p w14:paraId="5B27C547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</w:rPr>
      </w:pPr>
    </w:p>
    <w:p w14:paraId="1FC8166D" w14:textId="5DCFA59C" w:rsidR="00870209" w:rsidRPr="00986630" w:rsidRDefault="00FE466F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zawarta w dniu </w:t>
      </w:r>
      <w:r w:rsidR="00CC0638">
        <w:rPr>
          <w:sz w:val="22"/>
          <w:szCs w:val="22"/>
        </w:rPr>
        <w:t>……….</w:t>
      </w:r>
      <w:r w:rsidR="0093291A">
        <w:rPr>
          <w:sz w:val="22"/>
          <w:szCs w:val="22"/>
        </w:rPr>
        <w:t>202</w:t>
      </w:r>
      <w:r w:rsidR="00CC0638">
        <w:rPr>
          <w:sz w:val="22"/>
          <w:szCs w:val="22"/>
        </w:rPr>
        <w:t xml:space="preserve">5 </w:t>
      </w:r>
      <w:r w:rsidR="00D9777C" w:rsidRPr="00986630">
        <w:rPr>
          <w:sz w:val="22"/>
          <w:szCs w:val="22"/>
        </w:rPr>
        <w:t>r. pomiędzy Gminą Puszcza Mariańska</w:t>
      </w:r>
      <w:r w:rsidR="00870209" w:rsidRPr="00986630">
        <w:rPr>
          <w:sz w:val="22"/>
          <w:szCs w:val="22"/>
        </w:rPr>
        <w:t xml:space="preserve"> z siedzibą w</w:t>
      </w:r>
      <w:r w:rsidR="00D9777C" w:rsidRPr="00986630">
        <w:rPr>
          <w:sz w:val="22"/>
          <w:szCs w:val="22"/>
        </w:rPr>
        <w:t xml:space="preserve"> Puszczy Mariańskiej</w:t>
      </w:r>
      <w:r w:rsidRPr="00986630">
        <w:rPr>
          <w:sz w:val="22"/>
          <w:szCs w:val="22"/>
        </w:rPr>
        <w:t xml:space="preserve">, </w:t>
      </w:r>
      <w:r w:rsidR="00D9777C" w:rsidRPr="00986630">
        <w:rPr>
          <w:sz w:val="22"/>
          <w:szCs w:val="22"/>
        </w:rPr>
        <w:t>96-330 Puszcza Mariańska ul. St. Papczyńskiego 1</w:t>
      </w:r>
      <w:r w:rsidR="00A86181" w:rsidRPr="00986630">
        <w:rPr>
          <w:sz w:val="22"/>
          <w:szCs w:val="22"/>
        </w:rPr>
        <w:t>,  NIP 836-151-48-65, REGON 000545975</w:t>
      </w:r>
      <w:r w:rsidR="00870209" w:rsidRPr="00986630">
        <w:rPr>
          <w:sz w:val="22"/>
          <w:szCs w:val="22"/>
        </w:rPr>
        <w:t xml:space="preserve">, </w:t>
      </w:r>
    </w:p>
    <w:p w14:paraId="5A112112" w14:textId="77777777" w:rsidR="00870209" w:rsidRPr="00986630" w:rsidRDefault="00870209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reprezentowaną przez:</w:t>
      </w:r>
    </w:p>
    <w:p w14:paraId="5E2EA8B2" w14:textId="1A4290DA" w:rsidR="007A0BA4" w:rsidRPr="00986630" w:rsidRDefault="00870209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b/>
          <w:sz w:val="22"/>
          <w:szCs w:val="22"/>
        </w:rPr>
        <w:t xml:space="preserve">Pana </w:t>
      </w:r>
      <w:r w:rsidR="00367C43">
        <w:rPr>
          <w:b/>
          <w:sz w:val="22"/>
          <w:szCs w:val="22"/>
        </w:rPr>
        <w:t>Krzysztofa Borynę</w:t>
      </w:r>
      <w:r w:rsidR="003E7C4D" w:rsidRPr="00986630">
        <w:rPr>
          <w:b/>
          <w:sz w:val="22"/>
          <w:szCs w:val="22"/>
        </w:rPr>
        <w:t xml:space="preserve"> - </w:t>
      </w:r>
      <w:r w:rsidR="003E7C4D" w:rsidRPr="00986630">
        <w:rPr>
          <w:sz w:val="22"/>
          <w:szCs w:val="22"/>
        </w:rPr>
        <w:t>Wójta</w:t>
      </w:r>
      <w:r w:rsidR="00D9777C" w:rsidRPr="00986630">
        <w:rPr>
          <w:b/>
          <w:sz w:val="22"/>
          <w:szCs w:val="22"/>
        </w:rPr>
        <w:t xml:space="preserve"> Gminy Puszcza Mariańska</w:t>
      </w:r>
      <w:r w:rsidRPr="00986630">
        <w:rPr>
          <w:sz w:val="22"/>
          <w:szCs w:val="22"/>
        </w:rPr>
        <w:tab/>
      </w:r>
    </w:p>
    <w:p w14:paraId="3F0AA9DA" w14:textId="77777777" w:rsidR="00870209" w:rsidRPr="00986630" w:rsidRDefault="007A0BA4" w:rsidP="007A0BA4">
      <w:pPr>
        <w:autoSpaceDE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przy kontrasygnacie Skarbnika Gminy Elżbiety Zdziebłowskiej</w:t>
      </w:r>
      <w:r w:rsidR="00870209" w:rsidRPr="00986630">
        <w:rPr>
          <w:sz w:val="22"/>
          <w:szCs w:val="22"/>
        </w:rPr>
        <w:t xml:space="preserve"> </w:t>
      </w:r>
    </w:p>
    <w:p w14:paraId="1722ED56" w14:textId="77777777" w:rsidR="00870209" w:rsidRPr="00986630" w:rsidRDefault="00870209" w:rsidP="00870209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986630">
        <w:rPr>
          <w:sz w:val="22"/>
          <w:szCs w:val="22"/>
        </w:rPr>
        <w:t xml:space="preserve">zwaną dalej </w:t>
      </w:r>
      <w:r w:rsidR="00F47D08" w:rsidRPr="00986630">
        <w:rPr>
          <w:b/>
          <w:sz w:val="22"/>
          <w:szCs w:val="22"/>
        </w:rPr>
        <w:t>,,</w:t>
      </w:r>
      <w:r w:rsidRPr="00986630">
        <w:rPr>
          <w:b/>
          <w:bCs/>
          <w:sz w:val="22"/>
          <w:szCs w:val="22"/>
        </w:rPr>
        <w:t>Zamawiającym</w:t>
      </w:r>
      <w:r w:rsidR="00F47D08" w:rsidRPr="00986630">
        <w:rPr>
          <w:b/>
          <w:bCs/>
          <w:sz w:val="22"/>
          <w:szCs w:val="22"/>
        </w:rPr>
        <w:t>’’</w:t>
      </w:r>
      <w:r w:rsidRPr="00986630">
        <w:rPr>
          <w:b/>
          <w:bCs/>
          <w:sz w:val="22"/>
          <w:szCs w:val="22"/>
        </w:rPr>
        <w:t>,</w:t>
      </w:r>
    </w:p>
    <w:p w14:paraId="31F7A741" w14:textId="77777777" w:rsidR="00BB72DD" w:rsidRPr="00986630" w:rsidRDefault="00BB72DD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4D82622" w14:textId="77777777" w:rsidR="00290B34" w:rsidRPr="00986630" w:rsidRDefault="00290B34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a</w:t>
      </w:r>
    </w:p>
    <w:p w14:paraId="733B9EB2" w14:textId="77777777" w:rsidR="00F47D08" w:rsidRPr="00986630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firmą</w:t>
      </w:r>
    </w:p>
    <w:p w14:paraId="51440348" w14:textId="77777777" w:rsidR="00F47D08" w:rsidRPr="00986630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393EBB4C" w14:textId="77777777" w:rsidR="00F47D08" w:rsidRPr="00986630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6A419CB" w14:textId="77777777" w:rsidR="00F47D08" w:rsidRPr="00986630" w:rsidRDefault="008F7BC7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 siedzibą</w:t>
      </w:r>
      <w:r w:rsidR="00F47D08" w:rsidRPr="00986630">
        <w:rPr>
          <w:sz w:val="22"/>
          <w:szCs w:val="22"/>
        </w:rPr>
        <w:t xml:space="preserve"> w …………………………….. , NIP: ………………………… , Regon: …………………...</w:t>
      </w:r>
    </w:p>
    <w:p w14:paraId="507E49A7" w14:textId="77777777" w:rsidR="00F47D08" w:rsidRPr="00986630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reprezentowanym przez :</w:t>
      </w:r>
    </w:p>
    <w:p w14:paraId="17DC5B65" w14:textId="77777777" w:rsidR="00F47D08" w:rsidRPr="00986630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BAAEF5B" w14:textId="77777777" w:rsidR="00E73ADF" w:rsidRPr="00986630" w:rsidRDefault="00F47D08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…………………………………………………..</w:t>
      </w:r>
      <w:r w:rsidR="00DA387F" w:rsidRPr="00986630">
        <w:rPr>
          <w:sz w:val="22"/>
          <w:szCs w:val="22"/>
        </w:rPr>
        <w:t xml:space="preserve"> </w:t>
      </w:r>
    </w:p>
    <w:p w14:paraId="67AD62B4" w14:textId="77777777" w:rsidR="009135C9" w:rsidRPr="00986630" w:rsidRDefault="009135C9" w:rsidP="00870209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14:paraId="01B07BEB" w14:textId="77777777" w:rsidR="00E831F0" w:rsidRPr="00986630" w:rsidRDefault="00870209" w:rsidP="00FE466F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986630">
        <w:rPr>
          <w:sz w:val="22"/>
          <w:szCs w:val="22"/>
        </w:rPr>
        <w:t>zwaną w dalszej części umowy</w:t>
      </w:r>
      <w:r w:rsidRPr="00986630">
        <w:rPr>
          <w:b/>
          <w:sz w:val="22"/>
          <w:szCs w:val="22"/>
        </w:rPr>
        <w:t xml:space="preserve"> </w:t>
      </w:r>
      <w:r w:rsidR="00F47D08" w:rsidRPr="00986630">
        <w:rPr>
          <w:b/>
          <w:sz w:val="22"/>
          <w:szCs w:val="22"/>
        </w:rPr>
        <w:t>,,</w:t>
      </w:r>
      <w:r w:rsidR="00FE466F" w:rsidRPr="00986630">
        <w:rPr>
          <w:b/>
          <w:bCs/>
          <w:sz w:val="22"/>
          <w:szCs w:val="22"/>
        </w:rPr>
        <w:t>Wykonawcą</w:t>
      </w:r>
      <w:r w:rsidR="00F47D08" w:rsidRPr="00986630">
        <w:rPr>
          <w:b/>
          <w:bCs/>
          <w:sz w:val="22"/>
          <w:szCs w:val="22"/>
        </w:rPr>
        <w:t>’’</w:t>
      </w:r>
    </w:p>
    <w:p w14:paraId="6A8EA8C1" w14:textId="77777777" w:rsidR="00BD56E2" w:rsidRPr="00986630" w:rsidRDefault="00BD56E2" w:rsidP="00FE466F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14:paraId="7DECF1C4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0603F480" w14:textId="294C55C7" w:rsidR="00870209" w:rsidRPr="00986630" w:rsidRDefault="001B2CB2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</w:t>
      </w:r>
      <w:r w:rsidR="00870209" w:rsidRPr="00986630">
        <w:rPr>
          <w:sz w:val="22"/>
          <w:szCs w:val="22"/>
        </w:rPr>
        <w:t xml:space="preserve"> </w:t>
      </w:r>
      <w:r w:rsidR="00F47D08" w:rsidRPr="00986630">
        <w:rPr>
          <w:sz w:val="22"/>
          <w:szCs w:val="22"/>
        </w:rPr>
        <w:t>oparciu o zamówienie publiczne przeprowadzone w trybie podstawowym na podstawie art. 275 pkt</w:t>
      </w:r>
      <w:r w:rsidR="00A43DD3">
        <w:rPr>
          <w:sz w:val="22"/>
          <w:szCs w:val="22"/>
        </w:rPr>
        <w:t xml:space="preserve"> 1</w:t>
      </w:r>
      <w:r w:rsidR="00502B8B" w:rsidRPr="00986630">
        <w:rPr>
          <w:sz w:val="22"/>
          <w:szCs w:val="22"/>
        </w:rPr>
        <w:t xml:space="preserve"> ustawy z dnia 11 września 2019 r.- Prawo zamówień publicznych (</w:t>
      </w:r>
      <w:r w:rsidR="00A43DD3">
        <w:rPr>
          <w:sz w:val="22"/>
          <w:szCs w:val="22"/>
        </w:rPr>
        <w:t xml:space="preserve">tekst jedn. </w:t>
      </w:r>
      <w:r w:rsidR="00683D17" w:rsidRPr="00683D17">
        <w:rPr>
          <w:sz w:val="22"/>
          <w:szCs w:val="22"/>
        </w:rPr>
        <w:t>Dz. U. z 2024 r. poz. 1320</w:t>
      </w:r>
      <w:r w:rsidR="00435521" w:rsidRPr="009E5C5F">
        <w:rPr>
          <w:sz w:val="22"/>
          <w:szCs w:val="22"/>
        </w:rPr>
        <w:t>)</w:t>
      </w:r>
      <w:r w:rsidR="00363A03">
        <w:rPr>
          <w:sz w:val="22"/>
          <w:szCs w:val="22"/>
        </w:rPr>
        <w:t xml:space="preserve"> </w:t>
      </w:r>
      <w:r w:rsidR="00502B8B" w:rsidRPr="00986630">
        <w:rPr>
          <w:sz w:val="22"/>
          <w:szCs w:val="22"/>
        </w:rPr>
        <w:t>oraz w zwi</w:t>
      </w:r>
      <w:r w:rsidR="00637845">
        <w:rPr>
          <w:sz w:val="22"/>
          <w:szCs w:val="22"/>
        </w:rPr>
        <w:t>ązku z dokonanym w dniu …… ……202</w:t>
      </w:r>
      <w:r w:rsidR="00683D17">
        <w:rPr>
          <w:sz w:val="22"/>
          <w:szCs w:val="22"/>
        </w:rPr>
        <w:t>5</w:t>
      </w:r>
      <w:r w:rsidR="00363A03">
        <w:rPr>
          <w:sz w:val="22"/>
          <w:szCs w:val="22"/>
        </w:rPr>
        <w:t xml:space="preserve"> </w:t>
      </w:r>
      <w:r w:rsidR="00637845">
        <w:rPr>
          <w:sz w:val="22"/>
          <w:szCs w:val="22"/>
        </w:rPr>
        <w:t>r.</w:t>
      </w:r>
      <w:r w:rsidR="00502B8B" w:rsidRPr="00986630">
        <w:rPr>
          <w:sz w:val="22"/>
          <w:szCs w:val="22"/>
        </w:rPr>
        <w:t xml:space="preserve"> wyborem najkorzystniejszej oferty</w:t>
      </w:r>
      <w:r w:rsidRPr="00986630">
        <w:rPr>
          <w:sz w:val="22"/>
          <w:szCs w:val="22"/>
        </w:rPr>
        <w:t xml:space="preserve"> </w:t>
      </w:r>
      <w:r w:rsidR="00502B8B" w:rsidRPr="00986630">
        <w:rPr>
          <w:sz w:val="22"/>
          <w:szCs w:val="22"/>
        </w:rPr>
        <w:t xml:space="preserve">– w celu realizacji </w:t>
      </w:r>
      <w:r w:rsidR="00502B8B" w:rsidRPr="00986630">
        <w:rPr>
          <w:b/>
          <w:sz w:val="22"/>
          <w:szCs w:val="22"/>
        </w:rPr>
        <w:t>CZĘŚCI I</w:t>
      </w:r>
      <w:r w:rsidR="00502B8B" w:rsidRPr="00986630">
        <w:rPr>
          <w:sz w:val="22"/>
          <w:szCs w:val="22"/>
        </w:rPr>
        <w:t xml:space="preserve">  zamówienia w ramach postepowania </w:t>
      </w:r>
      <w:r w:rsidR="00870209" w:rsidRPr="00986630">
        <w:rPr>
          <w:sz w:val="22"/>
          <w:szCs w:val="22"/>
        </w:rPr>
        <w:t>pod nazwą:</w:t>
      </w:r>
    </w:p>
    <w:p w14:paraId="60C7958F" w14:textId="41EBFB90" w:rsidR="00870209" w:rsidRPr="00986630" w:rsidRDefault="002F223B" w:rsidP="00683D17">
      <w:pPr>
        <w:autoSpaceDE w:val="0"/>
        <w:autoSpaceDN w:val="0"/>
        <w:adjustRightInd w:val="0"/>
        <w:jc w:val="both"/>
        <w:rPr>
          <w:b/>
        </w:rPr>
      </w:pPr>
      <w:r w:rsidRPr="00986630">
        <w:rPr>
          <w:b/>
        </w:rPr>
        <w:t>,,</w:t>
      </w:r>
      <w:r w:rsidR="00683D17" w:rsidRPr="00683D17">
        <w:rPr>
          <w:b/>
        </w:rPr>
        <w:t>Odbiór ustabilizowanych komunalnych osadów ściekowych, kod 19 08 05</w:t>
      </w:r>
      <w:r w:rsidRPr="00986630">
        <w:rPr>
          <w:b/>
        </w:rPr>
        <w:t>”,</w:t>
      </w:r>
      <w:r w:rsidRPr="00986630">
        <w:rPr>
          <w:b/>
          <w:sz w:val="28"/>
          <w:szCs w:val="28"/>
        </w:rPr>
        <w:t xml:space="preserve"> </w:t>
      </w:r>
      <w:r w:rsidR="001B2CB2" w:rsidRPr="00DA41C5">
        <w:rPr>
          <w:b/>
        </w:rPr>
        <w:t xml:space="preserve">w </w:t>
      </w:r>
      <w:r w:rsidR="001B2CB2" w:rsidRPr="00DA41C5">
        <w:rPr>
          <w:b/>
          <w:sz w:val="22"/>
          <w:szCs w:val="22"/>
        </w:rPr>
        <w:t>ilości</w:t>
      </w:r>
      <w:r w:rsidR="001B2CB2" w:rsidRPr="00986630">
        <w:rPr>
          <w:sz w:val="22"/>
          <w:szCs w:val="22"/>
        </w:rPr>
        <w:t xml:space="preserve"> </w:t>
      </w:r>
      <w:r w:rsidR="00683D17">
        <w:rPr>
          <w:b/>
          <w:sz w:val="22"/>
          <w:szCs w:val="22"/>
        </w:rPr>
        <w:t xml:space="preserve">582 </w:t>
      </w:r>
      <w:r w:rsidR="001B2CB2" w:rsidRPr="00986630">
        <w:rPr>
          <w:b/>
          <w:sz w:val="22"/>
          <w:szCs w:val="22"/>
        </w:rPr>
        <w:t>Mg.</w:t>
      </w:r>
    </w:p>
    <w:p w14:paraId="63C17E97" w14:textId="77777777" w:rsidR="00BD56E2" w:rsidRPr="00986630" w:rsidRDefault="00502B8B" w:rsidP="00FE466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Została zawarta umowa o następującej treści:</w:t>
      </w:r>
    </w:p>
    <w:p w14:paraId="1122596D" w14:textId="77777777" w:rsidR="00ED1D84" w:rsidRPr="00986630" w:rsidRDefault="00ED1D84" w:rsidP="00ED1D84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1</w:t>
      </w:r>
    </w:p>
    <w:p w14:paraId="6DCD53A8" w14:textId="77777777" w:rsidR="00ED1D84" w:rsidRPr="00986630" w:rsidRDefault="00ED1D84" w:rsidP="00FE466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Przedmiotem umowy jest świadczenie usług polegających na odbiorze i zagospodarowaniu komunalnych odpadów ściekowych z należącej do Zamawiającego oczyszczalni ścieków                      w Bartnikach, gm. Puszcza Mariańska.</w:t>
      </w:r>
    </w:p>
    <w:p w14:paraId="790F428C" w14:textId="77777777" w:rsidR="00502B8B" w:rsidRPr="00986630" w:rsidRDefault="00502B8B" w:rsidP="00FE466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978F210" w14:textId="77777777" w:rsidR="00ED1D84" w:rsidRPr="00986630" w:rsidRDefault="001B2CB2" w:rsidP="008C3DFC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2</w:t>
      </w:r>
    </w:p>
    <w:p w14:paraId="0FEB3DBC" w14:textId="77777777" w:rsidR="00870209" w:rsidRPr="00986630" w:rsidRDefault="00ED1D84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Zamawiający zleca a Wykonawca przyjmuje do wykonania usługę określoną w § 1 umowy.</w:t>
      </w:r>
    </w:p>
    <w:p w14:paraId="4EAC1AAE" w14:textId="22D9EE55" w:rsidR="00ED1D84" w:rsidRPr="00986630" w:rsidRDefault="00ED1D84" w:rsidP="00ED1D84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Przedmiot zamówienia, o którym mowa w </w:t>
      </w:r>
      <w:r w:rsidRPr="00986630">
        <w:rPr>
          <w:bCs/>
          <w:sz w:val="22"/>
          <w:szCs w:val="22"/>
        </w:rPr>
        <w:t>§ 1 obejmuje</w:t>
      </w:r>
      <w:r w:rsidRPr="00986630">
        <w:rPr>
          <w:sz w:val="22"/>
          <w:szCs w:val="22"/>
        </w:rPr>
        <w:t xml:space="preserve"> świadczenie usługi sukcesywnego</w:t>
      </w:r>
      <w:r w:rsidRPr="00986630">
        <w:rPr>
          <w:bCs/>
          <w:sz w:val="22"/>
          <w:szCs w:val="22"/>
        </w:rPr>
        <w:t xml:space="preserve"> odbioru, wywozu i zagospodarowania odpadów o kodzie </w:t>
      </w:r>
      <w:r w:rsidRPr="00986630">
        <w:rPr>
          <w:b/>
          <w:bCs/>
          <w:sz w:val="22"/>
          <w:szCs w:val="22"/>
        </w:rPr>
        <w:t xml:space="preserve">19 08 05, </w:t>
      </w:r>
      <w:r w:rsidRPr="00986630">
        <w:rPr>
          <w:bCs/>
          <w:sz w:val="22"/>
          <w:szCs w:val="22"/>
        </w:rPr>
        <w:t>zgodnie  z katalogiem odpadów- określonym w załączniku do rozporządze</w:t>
      </w:r>
      <w:r w:rsidR="00601191" w:rsidRPr="00986630">
        <w:rPr>
          <w:bCs/>
          <w:sz w:val="22"/>
          <w:szCs w:val="22"/>
        </w:rPr>
        <w:t xml:space="preserve">nia Ministra </w:t>
      </w:r>
      <w:r w:rsidR="00A43DD3">
        <w:rPr>
          <w:bCs/>
          <w:sz w:val="22"/>
          <w:szCs w:val="22"/>
        </w:rPr>
        <w:t>Klimatu</w:t>
      </w:r>
      <w:r w:rsidR="00601191" w:rsidRPr="00986630">
        <w:rPr>
          <w:bCs/>
          <w:sz w:val="22"/>
          <w:szCs w:val="22"/>
        </w:rPr>
        <w:t xml:space="preserve"> z dnia 02 stycznia 2020</w:t>
      </w:r>
      <w:r w:rsidRPr="00986630">
        <w:rPr>
          <w:bCs/>
          <w:sz w:val="22"/>
          <w:szCs w:val="22"/>
        </w:rPr>
        <w:t xml:space="preserve"> r. w sprawie k</w:t>
      </w:r>
      <w:r w:rsidR="00601191" w:rsidRPr="00986630">
        <w:rPr>
          <w:bCs/>
          <w:sz w:val="22"/>
          <w:szCs w:val="22"/>
        </w:rPr>
        <w:t>atalogu odpadów ( Dz. U.  2020</w:t>
      </w:r>
      <w:r w:rsidR="00A43DD3">
        <w:rPr>
          <w:bCs/>
          <w:sz w:val="22"/>
          <w:szCs w:val="22"/>
        </w:rPr>
        <w:t xml:space="preserve"> r.</w:t>
      </w:r>
      <w:r w:rsidRPr="00986630">
        <w:rPr>
          <w:bCs/>
          <w:sz w:val="22"/>
          <w:szCs w:val="22"/>
        </w:rPr>
        <w:t xml:space="preserve"> p</w:t>
      </w:r>
      <w:r w:rsidR="00601191" w:rsidRPr="00986630">
        <w:rPr>
          <w:bCs/>
          <w:sz w:val="22"/>
          <w:szCs w:val="22"/>
        </w:rPr>
        <w:t>oz. 10</w:t>
      </w:r>
      <w:r w:rsidRPr="00986630">
        <w:rPr>
          <w:bCs/>
          <w:sz w:val="22"/>
          <w:szCs w:val="22"/>
        </w:rPr>
        <w:t>).</w:t>
      </w:r>
    </w:p>
    <w:p w14:paraId="3B8866B1" w14:textId="6E5AF363" w:rsidR="00870209" w:rsidRPr="00986630" w:rsidRDefault="00870209" w:rsidP="00B37228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oświadcza, że posiada wszystkie niezbędne decyzje i zezwolenia właściwego organu na prowadzenie działalności w zakresie transportu i zagospodarowania poprzez odzysk lub u</w:t>
      </w:r>
      <w:r w:rsidR="003E5DB3" w:rsidRPr="00986630">
        <w:rPr>
          <w:sz w:val="22"/>
          <w:szCs w:val="22"/>
        </w:rPr>
        <w:t>nieszkodliwianie komunalnych odpadów</w:t>
      </w:r>
      <w:r w:rsidR="00D9777C" w:rsidRPr="00986630">
        <w:rPr>
          <w:sz w:val="22"/>
          <w:szCs w:val="22"/>
        </w:rPr>
        <w:t xml:space="preserve"> ściekowych o </w:t>
      </w:r>
      <w:r w:rsidR="003E7C4D" w:rsidRPr="00986630">
        <w:rPr>
          <w:sz w:val="22"/>
          <w:szCs w:val="22"/>
        </w:rPr>
        <w:t xml:space="preserve">kodzie </w:t>
      </w:r>
      <w:r w:rsidR="00A4413F" w:rsidRPr="00986630">
        <w:rPr>
          <w:b/>
          <w:sz w:val="22"/>
          <w:szCs w:val="22"/>
        </w:rPr>
        <w:t xml:space="preserve">19 08 05 </w:t>
      </w:r>
      <w:r w:rsidR="003E7C4D" w:rsidRPr="00986630">
        <w:rPr>
          <w:sz w:val="22"/>
          <w:szCs w:val="22"/>
        </w:rPr>
        <w:t>zgodnie</w:t>
      </w:r>
      <w:r w:rsidR="00056D5F">
        <w:rPr>
          <w:sz w:val="22"/>
          <w:szCs w:val="22"/>
        </w:rPr>
        <w:t xml:space="preserve"> z ustawą z dnia 14 grudnia 2012</w:t>
      </w:r>
      <w:r w:rsidRPr="00986630">
        <w:rPr>
          <w:sz w:val="22"/>
          <w:szCs w:val="22"/>
        </w:rPr>
        <w:t xml:space="preserve"> r. </w:t>
      </w:r>
      <w:r w:rsidRPr="00986630">
        <w:rPr>
          <w:bCs/>
          <w:sz w:val="22"/>
          <w:szCs w:val="22"/>
        </w:rPr>
        <w:t>o odpadach</w:t>
      </w:r>
      <w:r w:rsidRPr="00986630">
        <w:rPr>
          <w:b/>
          <w:bCs/>
          <w:sz w:val="22"/>
          <w:szCs w:val="22"/>
        </w:rPr>
        <w:t xml:space="preserve"> </w:t>
      </w:r>
      <w:r w:rsidR="00ED5B56" w:rsidRPr="00986630">
        <w:rPr>
          <w:sz w:val="22"/>
          <w:szCs w:val="22"/>
        </w:rPr>
        <w:t>(</w:t>
      </w:r>
      <w:r w:rsidR="00A43DD3">
        <w:rPr>
          <w:sz w:val="22"/>
          <w:szCs w:val="22"/>
        </w:rPr>
        <w:t xml:space="preserve">tekst jedn. </w:t>
      </w:r>
      <w:r w:rsidR="00683D17" w:rsidRPr="00683D17">
        <w:rPr>
          <w:sz w:val="22"/>
          <w:szCs w:val="22"/>
        </w:rPr>
        <w:t>Dz. U. z 202</w:t>
      </w:r>
      <w:r w:rsidR="00A43DD3">
        <w:rPr>
          <w:sz w:val="22"/>
          <w:szCs w:val="22"/>
        </w:rPr>
        <w:t>3</w:t>
      </w:r>
      <w:r w:rsidR="00683D17" w:rsidRPr="00683D17">
        <w:rPr>
          <w:sz w:val="22"/>
          <w:szCs w:val="22"/>
        </w:rPr>
        <w:t xml:space="preserve"> r., poz. 1</w:t>
      </w:r>
      <w:r w:rsidR="00A43DD3">
        <w:rPr>
          <w:sz w:val="22"/>
          <w:szCs w:val="22"/>
        </w:rPr>
        <w:t>587</w:t>
      </w:r>
      <w:r w:rsidR="00683D17" w:rsidRPr="00683D17">
        <w:rPr>
          <w:sz w:val="22"/>
          <w:szCs w:val="22"/>
        </w:rPr>
        <w:t xml:space="preserve"> z późn. zm.</w:t>
      </w:r>
      <w:r w:rsidR="00ED5B56" w:rsidRPr="00986630">
        <w:rPr>
          <w:sz w:val="22"/>
          <w:szCs w:val="22"/>
        </w:rPr>
        <w:t>).</w:t>
      </w:r>
    </w:p>
    <w:p w14:paraId="7AD87A33" w14:textId="77777777" w:rsidR="00870209" w:rsidRPr="00986630" w:rsidRDefault="00870209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Wykonawca niezwłocznie poinformuje Zamawiającego o wszelkich zmianach w </w:t>
      </w:r>
      <w:r w:rsidR="003E7C4D" w:rsidRPr="00986630">
        <w:rPr>
          <w:sz w:val="22"/>
          <w:szCs w:val="22"/>
        </w:rPr>
        <w:t>zakresie decyzji</w:t>
      </w:r>
      <w:r w:rsidRPr="00986630">
        <w:rPr>
          <w:sz w:val="22"/>
          <w:szCs w:val="22"/>
        </w:rPr>
        <w:t xml:space="preserve"> </w:t>
      </w:r>
      <w:r w:rsidR="00EF7AF3" w:rsidRPr="00986630">
        <w:rPr>
          <w:sz w:val="22"/>
          <w:szCs w:val="22"/>
        </w:rPr>
        <w:t>określonych w ust.</w:t>
      </w:r>
      <w:r w:rsidR="008D1F4E" w:rsidRPr="00986630">
        <w:rPr>
          <w:sz w:val="22"/>
          <w:szCs w:val="22"/>
        </w:rPr>
        <w:t xml:space="preserve"> </w:t>
      </w:r>
      <w:r w:rsidR="008C3DFC" w:rsidRPr="00986630">
        <w:rPr>
          <w:sz w:val="22"/>
          <w:szCs w:val="22"/>
        </w:rPr>
        <w:t>3</w:t>
      </w:r>
      <w:r w:rsidR="00EF7AF3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 xml:space="preserve">w czasie obowiązywania </w:t>
      </w:r>
      <w:r w:rsidR="008D1F4E" w:rsidRPr="00986630">
        <w:rPr>
          <w:sz w:val="22"/>
          <w:szCs w:val="22"/>
        </w:rPr>
        <w:t xml:space="preserve">niniejszej </w:t>
      </w:r>
      <w:r w:rsidRPr="00986630">
        <w:rPr>
          <w:sz w:val="22"/>
          <w:szCs w:val="22"/>
        </w:rPr>
        <w:t>umowy.</w:t>
      </w:r>
    </w:p>
    <w:p w14:paraId="5DD4F7ED" w14:textId="77777777" w:rsidR="00870209" w:rsidRPr="00986630" w:rsidRDefault="00870209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przypadku utraty przez Wykonawcę wymaganych prawem </w:t>
      </w:r>
      <w:r w:rsidR="008C3DFC" w:rsidRPr="00986630">
        <w:rPr>
          <w:sz w:val="22"/>
          <w:szCs w:val="22"/>
        </w:rPr>
        <w:t>zezwoleń (</w:t>
      </w:r>
      <w:r w:rsidRPr="00986630">
        <w:rPr>
          <w:sz w:val="22"/>
          <w:szCs w:val="22"/>
        </w:rPr>
        <w:t>decyzji</w:t>
      </w:r>
      <w:r w:rsidR="008C3DFC" w:rsidRPr="00986630">
        <w:rPr>
          <w:sz w:val="22"/>
          <w:szCs w:val="22"/>
        </w:rPr>
        <w:t>)</w:t>
      </w:r>
      <w:r w:rsidRPr="00986630">
        <w:rPr>
          <w:sz w:val="22"/>
          <w:szCs w:val="22"/>
        </w:rPr>
        <w:t xml:space="preserve"> do wykonywania działalności będącej przedmiotem niniejszej umowy Zamawiający ma prawo </w:t>
      </w:r>
      <w:r w:rsidR="008C3DFC" w:rsidRPr="00986630">
        <w:rPr>
          <w:sz w:val="22"/>
          <w:szCs w:val="22"/>
        </w:rPr>
        <w:t>odstąpić od niniejszej</w:t>
      </w:r>
      <w:r w:rsidRPr="00986630">
        <w:rPr>
          <w:sz w:val="22"/>
          <w:szCs w:val="22"/>
        </w:rPr>
        <w:t xml:space="preserve"> umowy bez zachowania okresu wypowiedzenia.</w:t>
      </w:r>
    </w:p>
    <w:p w14:paraId="4E38339C" w14:textId="77777777" w:rsidR="00BA58B3" w:rsidRDefault="008C3DFC" w:rsidP="008C3DFC">
      <w:pPr>
        <w:autoSpaceDE w:val="0"/>
        <w:autoSpaceDN w:val="0"/>
        <w:adjustRightInd w:val="0"/>
        <w:ind w:left="4260"/>
        <w:rPr>
          <w:sz w:val="20"/>
          <w:szCs w:val="20"/>
        </w:rPr>
      </w:pPr>
      <w:r w:rsidRPr="00986630">
        <w:rPr>
          <w:sz w:val="20"/>
          <w:szCs w:val="20"/>
        </w:rPr>
        <w:t xml:space="preserve">  </w:t>
      </w:r>
    </w:p>
    <w:p w14:paraId="4F449263" w14:textId="77777777" w:rsidR="00870209" w:rsidRPr="00986630" w:rsidRDefault="00870209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lastRenderedPageBreak/>
        <w:t xml:space="preserve">Z chwilą załadunku odpadów objętych umową </w:t>
      </w:r>
      <w:r w:rsidR="008C3DFC" w:rsidRPr="00986630">
        <w:rPr>
          <w:sz w:val="22"/>
          <w:szCs w:val="22"/>
        </w:rPr>
        <w:t xml:space="preserve">na środek transportu </w:t>
      </w:r>
      <w:r w:rsidRPr="00986630">
        <w:rPr>
          <w:sz w:val="22"/>
          <w:szCs w:val="22"/>
        </w:rPr>
        <w:t>Wykonawc</w:t>
      </w:r>
      <w:r w:rsidR="008C3DFC" w:rsidRPr="00986630">
        <w:rPr>
          <w:sz w:val="22"/>
          <w:szCs w:val="22"/>
        </w:rPr>
        <w:t>y, Wykonawca</w:t>
      </w:r>
      <w:r w:rsidRPr="00986630">
        <w:rPr>
          <w:sz w:val="22"/>
          <w:szCs w:val="22"/>
        </w:rPr>
        <w:t xml:space="preserve"> przyjmuje na siebie całkowitą odpowiedzialność prawną i finansową związaną z realizacją przedmiotu umowy.</w:t>
      </w:r>
    </w:p>
    <w:p w14:paraId="14B0C07A" w14:textId="77777777" w:rsidR="00870209" w:rsidRPr="00986630" w:rsidRDefault="00B745C1" w:rsidP="00870209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Przedmiot zamówienia należy wykonać zgodnie z obowiązującymi przepisami, m.in.:</w:t>
      </w:r>
    </w:p>
    <w:p w14:paraId="5BD4B9FF" w14:textId="18DA1267" w:rsidR="00101DA3" w:rsidRPr="00986630" w:rsidRDefault="008C3DFC" w:rsidP="005367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u</w:t>
      </w:r>
      <w:r w:rsidR="00B745C1" w:rsidRPr="00986630">
        <w:rPr>
          <w:sz w:val="22"/>
          <w:szCs w:val="22"/>
        </w:rPr>
        <w:t>staw</w:t>
      </w:r>
      <w:r w:rsidRPr="00986630">
        <w:rPr>
          <w:sz w:val="22"/>
          <w:szCs w:val="22"/>
        </w:rPr>
        <w:t>y</w:t>
      </w:r>
      <w:r w:rsidR="00870209" w:rsidRPr="00986630">
        <w:rPr>
          <w:sz w:val="22"/>
          <w:szCs w:val="22"/>
        </w:rPr>
        <w:t xml:space="preserve"> z dni</w:t>
      </w:r>
      <w:r w:rsidR="001F240C">
        <w:rPr>
          <w:sz w:val="22"/>
          <w:szCs w:val="22"/>
        </w:rPr>
        <w:t>a 14 grudnia 2012</w:t>
      </w:r>
      <w:r w:rsidR="00B745C1" w:rsidRPr="00986630">
        <w:rPr>
          <w:sz w:val="22"/>
          <w:szCs w:val="22"/>
        </w:rPr>
        <w:t xml:space="preserve"> r. o odpadach (</w:t>
      </w:r>
      <w:r w:rsidR="00E021E5">
        <w:rPr>
          <w:sz w:val="22"/>
          <w:szCs w:val="22"/>
        </w:rPr>
        <w:t>tekst jedn.</w:t>
      </w:r>
      <w:r w:rsidR="00B745C1" w:rsidRPr="00986630">
        <w:rPr>
          <w:sz w:val="22"/>
          <w:szCs w:val="22"/>
        </w:rPr>
        <w:t xml:space="preserve"> </w:t>
      </w:r>
      <w:r w:rsidR="00683D17" w:rsidRPr="00683D17">
        <w:rPr>
          <w:sz w:val="22"/>
          <w:szCs w:val="22"/>
        </w:rPr>
        <w:t>Dz. U. z 202</w:t>
      </w:r>
      <w:r w:rsidR="00E021E5">
        <w:rPr>
          <w:sz w:val="22"/>
          <w:szCs w:val="22"/>
        </w:rPr>
        <w:t>3</w:t>
      </w:r>
      <w:r w:rsidR="00683D17" w:rsidRPr="00683D17">
        <w:rPr>
          <w:sz w:val="22"/>
          <w:szCs w:val="22"/>
        </w:rPr>
        <w:t xml:space="preserve"> r., poz. 1</w:t>
      </w:r>
      <w:r w:rsidR="00E021E5">
        <w:rPr>
          <w:sz w:val="22"/>
          <w:szCs w:val="22"/>
        </w:rPr>
        <w:t>587</w:t>
      </w:r>
      <w:r w:rsidR="00683D17" w:rsidRPr="00683D17">
        <w:rPr>
          <w:sz w:val="22"/>
          <w:szCs w:val="22"/>
        </w:rPr>
        <w:t xml:space="preserve"> z późn. zm.</w:t>
      </w:r>
      <w:r w:rsidR="00B745C1" w:rsidRPr="00986630">
        <w:rPr>
          <w:sz w:val="22"/>
          <w:szCs w:val="22"/>
        </w:rPr>
        <w:t>),</w:t>
      </w:r>
    </w:p>
    <w:p w14:paraId="0AF055E3" w14:textId="2D3FBEA7" w:rsidR="00870209" w:rsidRPr="002371C6" w:rsidRDefault="008C3DFC" w:rsidP="002371C6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r</w:t>
      </w:r>
      <w:r w:rsidR="00870209" w:rsidRPr="00986630">
        <w:rPr>
          <w:sz w:val="22"/>
          <w:szCs w:val="22"/>
        </w:rPr>
        <w:t xml:space="preserve">ozporządzenia Ministra Środowiska z </w:t>
      </w:r>
      <w:r w:rsidR="003E7C4D" w:rsidRPr="00986630">
        <w:rPr>
          <w:sz w:val="22"/>
          <w:szCs w:val="22"/>
        </w:rPr>
        <w:t>dnia 6 lutego</w:t>
      </w:r>
      <w:r w:rsidR="00EF7AF3" w:rsidRPr="00986630">
        <w:rPr>
          <w:sz w:val="22"/>
          <w:szCs w:val="22"/>
        </w:rPr>
        <w:t xml:space="preserve"> 2015</w:t>
      </w:r>
      <w:r w:rsidR="002371C6">
        <w:rPr>
          <w:sz w:val="22"/>
          <w:szCs w:val="22"/>
        </w:rPr>
        <w:t xml:space="preserve"> </w:t>
      </w:r>
      <w:r w:rsidR="003E7C4D" w:rsidRPr="00986630">
        <w:rPr>
          <w:sz w:val="22"/>
          <w:szCs w:val="22"/>
        </w:rPr>
        <w:t>r. w</w:t>
      </w:r>
      <w:r w:rsidR="00870209" w:rsidRPr="00986630">
        <w:rPr>
          <w:sz w:val="22"/>
          <w:szCs w:val="22"/>
        </w:rPr>
        <w:t xml:space="preserve"> sprawi</w:t>
      </w:r>
      <w:r w:rsidR="0064049F" w:rsidRPr="00986630">
        <w:rPr>
          <w:sz w:val="22"/>
          <w:szCs w:val="22"/>
        </w:rPr>
        <w:t>e</w:t>
      </w:r>
      <w:r w:rsidR="00E021E5">
        <w:rPr>
          <w:sz w:val="22"/>
          <w:szCs w:val="22"/>
        </w:rPr>
        <w:t xml:space="preserve"> stosowania</w:t>
      </w:r>
      <w:r w:rsidR="0064049F" w:rsidRPr="00986630">
        <w:rPr>
          <w:sz w:val="22"/>
          <w:szCs w:val="22"/>
        </w:rPr>
        <w:t xml:space="preserve"> komun</w:t>
      </w:r>
      <w:r w:rsidR="00B745C1" w:rsidRPr="00986630">
        <w:rPr>
          <w:sz w:val="22"/>
          <w:szCs w:val="22"/>
        </w:rPr>
        <w:t xml:space="preserve">alnych osadów ściekowych </w:t>
      </w:r>
      <w:r w:rsidR="002371C6" w:rsidRPr="00BA58B3">
        <w:rPr>
          <w:sz w:val="22"/>
          <w:szCs w:val="22"/>
        </w:rPr>
        <w:t>( Dz. U. 2023 r., poz. 23),</w:t>
      </w:r>
    </w:p>
    <w:p w14:paraId="411BAEAC" w14:textId="2B49F6F5" w:rsidR="008B5671" w:rsidRPr="002371C6" w:rsidRDefault="008C3DFC" w:rsidP="002371C6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u</w:t>
      </w:r>
      <w:r w:rsidR="00870209" w:rsidRPr="00986630">
        <w:rPr>
          <w:sz w:val="22"/>
          <w:szCs w:val="22"/>
        </w:rPr>
        <w:t>stawy z dnia 27 kwietnia 20</w:t>
      </w:r>
      <w:r w:rsidR="00B37228" w:rsidRPr="00986630">
        <w:rPr>
          <w:sz w:val="22"/>
          <w:szCs w:val="22"/>
        </w:rPr>
        <w:t xml:space="preserve">01 r. Prawo ochrony środowiska </w:t>
      </w:r>
      <w:r w:rsidR="002371C6" w:rsidRPr="002371C6">
        <w:rPr>
          <w:sz w:val="22"/>
          <w:szCs w:val="22"/>
        </w:rPr>
        <w:t>(</w:t>
      </w:r>
      <w:r w:rsidR="00E021E5">
        <w:rPr>
          <w:sz w:val="22"/>
          <w:szCs w:val="22"/>
        </w:rPr>
        <w:t xml:space="preserve">tekst jedn. </w:t>
      </w:r>
      <w:r w:rsidR="002371C6" w:rsidRPr="00BA58B3">
        <w:rPr>
          <w:sz w:val="22"/>
          <w:szCs w:val="22"/>
        </w:rPr>
        <w:t>Dz. U. z 202</w:t>
      </w:r>
      <w:r w:rsidR="00363A03">
        <w:rPr>
          <w:sz w:val="22"/>
          <w:szCs w:val="22"/>
        </w:rPr>
        <w:t xml:space="preserve">4 </w:t>
      </w:r>
      <w:r w:rsidR="002371C6" w:rsidRPr="00BA58B3">
        <w:rPr>
          <w:sz w:val="22"/>
          <w:szCs w:val="22"/>
        </w:rPr>
        <w:t>r. poz.</w:t>
      </w:r>
      <w:r w:rsidR="00363A03">
        <w:rPr>
          <w:sz w:val="22"/>
          <w:szCs w:val="22"/>
        </w:rPr>
        <w:t>54</w:t>
      </w:r>
      <w:r w:rsidR="008B5671" w:rsidRPr="002371C6">
        <w:rPr>
          <w:sz w:val="22"/>
          <w:szCs w:val="22"/>
        </w:rPr>
        <w:t>).</w:t>
      </w:r>
    </w:p>
    <w:p w14:paraId="5E08C1B7" w14:textId="77777777" w:rsidR="003B58B7" w:rsidRPr="00986630" w:rsidRDefault="00870209" w:rsidP="00160A6D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przypadku kontroli </w:t>
      </w:r>
      <w:r w:rsidR="00EF7AF3" w:rsidRPr="00986630">
        <w:rPr>
          <w:sz w:val="22"/>
          <w:szCs w:val="22"/>
        </w:rPr>
        <w:t>i</w:t>
      </w:r>
      <w:r w:rsidRPr="00986630">
        <w:rPr>
          <w:sz w:val="22"/>
          <w:szCs w:val="22"/>
        </w:rPr>
        <w:t xml:space="preserve">nspekcji </w:t>
      </w:r>
      <w:r w:rsidR="00EF7AF3" w:rsidRPr="00986630">
        <w:rPr>
          <w:sz w:val="22"/>
          <w:szCs w:val="22"/>
        </w:rPr>
        <w:t>p</w:t>
      </w:r>
      <w:r w:rsidRPr="00986630">
        <w:rPr>
          <w:sz w:val="22"/>
          <w:szCs w:val="22"/>
        </w:rPr>
        <w:t xml:space="preserve">aństwowych i ewentualnych kar finansowych nałożonych na </w:t>
      </w:r>
      <w:r w:rsidR="003E7C4D" w:rsidRPr="00986630">
        <w:rPr>
          <w:sz w:val="22"/>
          <w:szCs w:val="22"/>
        </w:rPr>
        <w:t>Zamawiającego, jako</w:t>
      </w:r>
      <w:r w:rsidRPr="00986630">
        <w:rPr>
          <w:sz w:val="22"/>
          <w:szCs w:val="22"/>
        </w:rPr>
        <w:t xml:space="preserve"> wytwórcę odpadów</w:t>
      </w:r>
      <w:r w:rsidR="008C3DFC" w:rsidRPr="00986630">
        <w:rPr>
          <w:sz w:val="22"/>
          <w:szCs w:val="22"/>
        </w:rPr>
        <w:t>,</w:t>
      </w:r>
      <w:r w:rsidRPr="00986630">
        <w:rPr>
          <w:sz w:val="22"/>
          <w:szCs w:val="22"/>
        </w:rPr>
        <w:t xml:space="preserve"> wynikających z zagospodarowania</w:t>
      </w:r>
      <w:r w:rsidR="008C3DFC" w:rsidRPr="00986630">
        <w:rPr>
          <w:sz w:val="22"/>
          <w:szCs w:val="22"/>
        </w:rPr>
        <w:t xml:space="preserve"> przez Wykonawcę</w:t>
      </w:r>
      <w:r w:rsidRPr="00986630">
        <w:rPr>
          <w:sz w:val="22"/>
          <w:szCs w:val="22"/>
        </w:rPr>
        <w:t xml:space="preserve"> osadów niezgodnie</w:t>
      </w:r>
      <w:r w:rsidR="004875A5" w:rsidRPr="00986630">
        <w:rPr>
          <w:sz w:val="22"/>
          <w:szCs w:val="22"/>
        </w:rPr>
        <w:t xml:space="preserve"> z warunkami zawartymi w umowie lub powszechnie obowiązujących </w:t>
      </w:r>
      <w:r w:rsidR="003E7C4D" w:rsidRPr="00986630">
        <w:rPr>
          <w:sz w:val="22"/>
          <w:szCs w:val="22"/>
        </w:rPr>
        <w:t>przepisach</w:t>
      </w:r>
      <w:r w:rsidR="00540A36" w:rsidRPr="00986630">
        <w:rPr>
          <w:sz w:val="22"/>
          <w:szCs w:val="22"/>
        </w:rPr>
        <w:t>.</w:t>
      </w:r>
      <w:r w:rsidR="003E7C4D" w:rsidRPr="00986630">
        <w:rPr>
          <w:sz w:val="22"/>
          <w:szCs w:val="22"/>
        </w:rPr>
        <w:t xml:space="preserve"> Zamawiający</w:t>
      </w:r>
      <w:r w:rsidRPr="00986630">
        <w:rPr>
          <w:sz w:val="22"/>
          <w:szCs w:val="22"/>
        </w:rPr>
        <w:t xml:space="preserve"> obciąży</w:t>
      </w:r>
      <w:r w:rsidR="00540A36" w:rsidRPr="00986630">
        <w:rPr>
          <w:sz w:val="22"/>
          <w:szCs w:val="22"/>
        </w:rPr>
        <w:t xml:space="preserve"> finansowo</w:t>
      </w:r>
      <w:r w:rsidRPr="00986630">
        <w:rPr>
          <w:sz w:val="22"/>
          <w:szCs w:val="22"/>
        </w:rPr>
        <w:t xml:space="preserve"> Wykonawcę</w:t>
      </w:r>
      <w:r w:rsidR="00540A36" w:rsidRPr="00986630">
        <w:rPr>
          <w:sz w:val="22"/>
          <w:szCs w:val="22"/>
        </w:rPr>
        <w:t xml:space="preserve"> tymi karami a Wykonawca będzie obowiązany to obciążenie w całości pokryć</w:t>
      </w:r>
      <w:r w:rsidR="00BF3D4B" w:rsidRPr="00986630">
        <w:rPr>
          <w:sz w:val="22"/>
          <w:szCs w:val="22"/>
        </w:rPr>
        <w:t xml:space="preserve">.  </w:t>
      </w:r>
    </w:p>
    <w:p w14:paraId="10FC8364" w14:textId="3C369C60" w:rsidR="00BD56E2" w:rsidRPr="00986630" w:rsidRDefault="00BF3D4B" w:rsidP="00564630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Sposób dalszej gospodarki odpadem </w:t>
      </w:r>
      <w:r w:rsidRPr="00986630">
        <w:rPr>
          <w:b/>
          <w:sz w:val="22"/>
          <w:szCs w:val="22"/>
        </w:rPr>
        <w:t xml:space="preserve">19 08 05 </w:t>
      </w:r>
      <w:r w:rsidRPr="00986630">
        <w:rPr>
          <w:sz w:val="22"/>
          <w:szCs w:val="22"/>
        </w:rPr>
        <w:t xml:space="preserve">będzie inny, niż metoda R10 według </w:t>
      </w:r>
      <w:r w:rsidR="00BB2CDA">
        <w:rPr>
          <w:sz w:val="22"/>
          <w:szCs w:val="22"/>
        </w:rPr>
        <w:t>r</w:t>
      </w:r>
      <w:r w:rsidRPr="00986630">
        <w:rPr>
          <w:sz w:val="22"/>
          <w:szCs w:val="22"/>
        </w:rPr>
        <w:t xml:space="preserve">ozporządzenia Ministra Środowiska z dnia 20 stycznia 2015 r. w sprawie procesu odzysku R10 </w:t>
      </w:r>
      <w:r w:rsidR="001E442D" w:rsidRPr="00986630">
        <w:rPr>
          <w:sz w:val="22"/>
          <w:szCs w:val="22"/>
        </w:rPr>
        <w:t xml:space="preserve">  </w:t>
      </w:r>
      <w:r w:rsidRPr="00986630">
        <w:rPr>
          <w:sz w:val="22"/>
          <w:szCs w:val="22"/>
        </w:rPr>
        <w:t>(Dz. U. 2015 r., poz. 132).</w:t>
      </w:r>
    </w:p>
    <w:p w14:paraId="42495B1C" w14:textId="77777777" w:rsidR="000F7FC3" w:rsidRPr="00986630" w:rsidRDefault="000F7FC3" w:rsidP="000F7FC3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może zlecić wykonanie usług Podwykonawcy w zakresie obejmującym transport i</w:t>
      </w:r>
      <w:r w:rsidR="00BB2CDA">
        <w:rPr>
          <w:sz w:val="22"/>
          <w:szCs w:val="22"/>
        </w:rPr>
        <w:t> </w:t>
      </w:r>
      <w:r w:rsidRPr="00986630">
        <w:rPr>
          <w:sz w:val="22"/>
          <w:szCs w:val="22"/>
        </w:rPr>
        <w:t>zagospodarowanie osadów objętych niniejszą umową. Wykonawca ponosi pełną odpowiedzialność za zgodne z prawem wykonanie części zamówienia zleconej Podwykonawcy również w zakresie posiadanych decyzji i zezwoleń.</w:t>
      </w:r>
    </w:p>
    <w:p w14:paraId="13391B77" w14:textId="77777777" w:rsidR="00DB699D" w:rsidRPr="00BA58B3" w:rsidRDefault="008D1F4E" w:rsidP="00BA58B3">
      <w:pPr>
        <w:numPr>
          <w:ilvl w:val="1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Zamawiający zobowiązuje się przekazywać Wykonawcy wyniki analiz przekazywanych komunalnych osadów ściekowych w zakresie i z częstotliwością określoną w obowiązujących przepisach prawnych.</w:t>
      </w:r>
    </w:p>
    <w:p w14:paraId="10DF52FD" w14:textId="77777777" w:rsidR="00870209" w:rsidRPr="00986630" w:rsidRDefault="008D1F4E" w:rsidP="00E73ADF">
      <w:pPr>
        <w:tabs>
          <w:tab w:val="num" w:pos="360"/>
        </w:tabs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3</w:t>
      </w:r>
    </w:p>
    <w:p w14:paraId="627F7492" w14:textId="77777777" w:rsidR="00E271EB" w:rsidRPr="00986630" w:rsidRDefault="00E271EB" w:rsidP="00E271EB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Zamawiający będzie przekazywał wyłącznie własne i ustabilizowane osady odpowiadające wymogom wykorzystania zgodnie z rozporządzeniem Ministra Środowiska z dnia 6 lutego 2015r. </w:t>
      </w:r>
      <w:r w:rsidR="003B5AC3" w:rsidRPr="00986630">
        <w:rPr>
          <w:sz w:val="22"/>
          <w:szCs w:val="22"/>
        </w:rPr>
        <w:t xml:space="preserve">w sprawie </w:t>
      </w:r>
      <w:r w:rsidR="002371C6" w:rsidRPr="00BA58B3">
        <w:rPr>
          <w:sz w:val="22"/>
          <w:szCs w:val="22"/>
        </w:rPr>
        <w:t>stosowania</w:t>
      </w:r>
      <w:r w:rsidR="002371C6">
        <w:rPr>
          <w:sz w:val="22"/>
          <w:szCs w:val="22"/>
        </w:rPr>
        <w:t xml:space="preserve"> </w:t>
      </w:r>
      <w:r w:rsidR="003B5AC3" w:rsidRPr="00986630">
        <w:rPr>
          <w:sz w:val="22"/>
          <w:szCs w:val="22"/>
        </w:rPr>
        <w:t xml:space="preserve">komunalnych odpadów </w:t>
      </w:r>
      <w:r w:rsidRPr="00986630">
        <w:rPr>
          <w:sz w:val="22"/>
          <w:szCs w:val="22"/>
        </w:rPr>
        <w:t>ściekowych.</w:t>
      </w:r>
    </w:p>
    <w:p w14:paraId="4EA7FBE0" w14:textId="77777777" w:rsidR="00E271EB" w:rsidRPr="00986630" w:rsidRDefault="00E271EB" w:rsidP="00E271EB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zobowiązuje się do wykonywania usług wywozu i zagospodarowania odbieranych osadów w sposób ciągły przez cały okres trwania umowy.</w:t>
      </w:r>
    </w:p>
    <w:p w14:paraId="1D769D5D" w14:textId="77777777" w:rsidR="00E271EB" w:rsidRPr="00986630" w:rsidRDefault="00E271EB" w:rsidP="00E271EB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będzie wykonywał usługę objętą niniejszą umową zgodnie z potrzebami technologicznymi Zamawiającego, po</w:t>
      </w:r>
      <w:r w:rsidR="009E71C3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zgłoszeniu mu potrzeby odbioru odpadów przez upoważnioną do tego celu osobę.</w:t>
      </w:r>
    </w:p>
    <w:p w14:paraId="6A7FBC38" w14:textId="77777777" w:rsidR="00DB699D" w:rsidRPr="00BA58B3" w:rsidRDefault="00093D37" w:rsidP="00BA58B3">
      <w:pPr>
        <w:numPr>
          <w:ilvl w:val="2"/>
          <w:numId w:val="1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Odpady winny być wywożone według potrzeb oczyszczalni</w:t>
      </w:r>
      <w:r w:rsidR="00D107C6" w:rsidRPr="00986630">
        <w:rPr>
          <w:sz w:val="22"/>
          <w:szCs w:val="22"/>
        </w:rPr>
        <w:t xml:space="preserve"> ścieków w Bartnikach</w:t>
      </w:r>
      <w:r w:rsidRPr="00986630">
        <w:rPr>
          <w:sz w:val="22"/>
          <w:szCs w:val="22"/>
        </w:rPr>
        <w:t xml:space="preserve">, rozpoczęcie wywozu powinno nastąpić </w:t>
      </w:r>
      <w:r w:rsidR="00D107C6" w:rsidRPr="00986630">
        <w:rPr>
          <w:sz w:val="22"/>
          <w:szCs w:val="22"/>
        </w:rPr>
        <w:t>maksymalnie w ciągu</w:t>
      </w:r>
      <w:r w:rsidRPr="00986630">
        <w:rPr>
          <w:sz w:val="22"/>
          <w:szCs w:val="22"/>
        </w:rPr>
        <w:t xml:space="preserve"> dwóch d</w:t>
      </w:r>
      <w:r w:rsidR="005272C1" w:rsidRPr="00986630">
        <w:rPr>
          <w:sz w:val="22"/>
          <w:szCs w:val="22"/>
        </w:rPr>
        <w:t xml:space="preserve">ni od </w:t>
      </w:r>
      <w:r w:rsidR="009E71C3" w:rsidRPr="00986630">
        <w:rPr>
          <w:sz w:val="22"/>
          <w:szCs w:val="22"/>
        </w:rPr>
        <w:t xml:space="preserve">telefonicznego </w:t>
      </w:r>
      <w:r w:rsidR="005272C1" w:rsidRPr="00986630">
        <w:rPr>
          <w:sz w:val="22"/>
          <w:szCs w:val="22"/>
        </w:rPr>
        <w:t xml:space="preserve">zgłoszenia </w:t>
      </w:r>
      <w:r w:rsidR="00D107C6" w:rsidRPr="00986630">
        <w:rPr>
          <w:sz w:val="22"/>
          <w:szCs w:val="22"/>
        </w:rPr>
        <w:t>takiej potrzeby</w:t>
      </w:r>
      <w:r w:rsidR="009E71C3" w:rsidRPr="00986630">
        <w:rPr>
          <w:sz w:val="22"/>
          <w:szCs w:val="22"/>
        </w:rPr>
        <w:t xml:space="preserve"> lub</w:t>
      </w:r>
      <w:r w:rsidR="00D107C6" w:rsidRPr="00986630">
        <w:rPr>
          <w:sz w:val="22"/>
          <w:szCs w:val="22"/>
        </w:rPr>
        <w:t xml:space="preserve"> na adres e-mailowy Wykonawcy   ………………………………</w:t>
      </w:r>
      <w:r w:rsidR="00BA58B3">
        <w:rPr>
          <w:sz w:val="22"/>
          <w:szCs w:val="22"/>
        </w:rPr>
        <w:t>…………………</w:t>
      </w:r>
      <w:r w:rsidR="00975AB7" w:rsidRPr="00986630">
        <w:rPr>
          <w:sz w:val="22"/>
          <w:szCs w:val="22"/>
        </w:rPr>
        <w:t xml:space="preserve"> .</w:t>
      </w:r>
    </w:p>
    <w:p w14:paraId="41649C77" w14:textId="77777777" w:rsidR="00BA58B3" w:rsidRDefault="00BA58B3" w:rsidP="00DB699D">
      <w:pPr>
        <w:autoSpaceDE w:val="0"/>
        <w:autoSpaceDN w:val="0"/>
        <w:adjustRightInd w:val="0"/>
        <w:ind w:left="3900" w:firstLine="348"/>
        <w:rPr>
          <w:sz w:val="22"/>
          <w:szCs w:val="22"/>
        </w:rPr>
      </w:pPr>
    </w:p>
    <w:p w14:paraId="4BD35F31" w14:textId="77777777" w:rsidR="00975AB7" w:rsidRPr="00986630" w:rsidRDefault="00DB699D" w:rsidP="00DB699D">
      <w:pPr>
        <w:autoSpaceDE w:val="0"/>
        <w:autoSpaceDN w:val="0"/>
        <w:adjustRightInd w:val="0"/>
        <w:ind w:left="3900" w:firstLine="348"/>
        <w:rPr>
          <w:b/>
          <w:bCs/>
          <w:sz w:val="22"/>
          <w:szCs w:val="22"/>
        </w:rPr>
      </w:pPr>
      <w:r w:rsidRPr="00986630">
        <w:rPr>
          <w:sz w:val="22"/>
          <w:szCs w:val="22"/>
        </w:rPr>
        <w:t xml:space="preserve"> </w:t>
      </w:r>
      <w:r w:rsidR="00975AB7" w:rsidRPr="00986630">
        <w:rPr>
          <w:b/>
          <w:bCs/>
          <w:sz w:val="22"/>
          <w:szCs w:val="22"/>
        </w:rPr>
        <w:t>§ 4</w:t>
      </w:r>
    </w:p>
    <w:p w14:paraId="06F7AC1A" w14:textId="77777777" w:rsidR="00D56CF4" w:rsidRPr="00986630" w:rsidRDefault="00D56CF4" w:rsidP="00975AB7">
      <w:pPr>
        <w:numPr>
          <w:ilvl w:val="0"/>
          <w:numId w:val="25"/>
        </w:numPr>
        <w:autoSpaceDE w:val="0"/>
        <w:autoSpaceDN w:val="0"/>
        <w:adjustRightInd w:val="0"/>
        <w:ind w:left="360"/>
        <w:rPr>
          <w:sz w:val="22"/>
          <w:szCs w:val="22"/>
        </w:rPr>
      </w:pPr>
      <w:r w:rsidRPr="00986630">
        <w:rPr>
          <w:sz w:val="22"/>
          <w:szCs w:val="22"/>
        </w:rPr>
        <w:t xml:space="preserve">  Wykonawca wykona przedmiot umowy </w:t>
      </w:r>
      <w:r w:rsidR="00BB2CDA">
        <w:rPr>
          <w:sz w:val="22"/>
          <w:szCs w:val="22"/>
        </w:rPr>
        <w:t xml:space="preserve">wyłącznie </w:t>
      </w:r>
      <w:r w:rsidRPr="00986630">
        <w:rPr>
          <w:sz w:val="22"/>
          <w:szCs w:val="22"/>
        </w:rPr>
        <w:t xml:space="preserve">przy użyciu jednego z następujących środków  </w:t>
      </w:r>
    </w:p>
    <w:p w14:paraId="669217FE" w14:textId="77777777" w:rsidR="00692D5B" w:rsidRPr="002371C6" w:rsidRDefault="00D56CF4" w:rsidP="002371C6">
      <w:pPr>
        <w:autoSpaceDE w:val="0"/>
        <w:autoSpaceDN w:val="0"/>
        <w:adjustRightInd w:val="0"/>
        <w:ind w:left="360"/>
        <w:rPr>
          <w:sz w:val="22"/>
          <w:szCs w:val="22"/>
        </w:rPr>
      </w:pPr>
      <w:r w:rsidRPr="00986630">
        <w:rPr>
          <w:sz w:val="22"/>
          <w:szCs w:val="22"/>
        </w:rPr>
        <w:t xml:space="preserve">  transportu:</w:t>
      </w:r>
    </w:p>
    <w:p w14:paraId="0DAF4E1B" w14:textId="77777777" w:rsidR="0070368C" w:rsidRPr="00986630" w:rsidRDefault="0070368C" w:rsidP="0070368C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samochodu hakowego wraz k</w:t>
      </w:r>
      <w:r w:rsidR="00E271EB" w:rsidRPr="00986630">
        <w:rPr>
          <w:sz w:val="22"/>
          <w:szCs w:val="22"/>
        </w:rPr>
        <w:t>ontener</w:t>
      </w:r>
      <w:r w:rsidRPr="00986630">
        <w:rPr>
          <w:sz w:val="22"/>
          <w:szCs w:val="22"/>
        </w:rPr>
        <w:t xml:space="preserve">em </w:t>
      </w:r>
      <w:r w:rsidR="003B5AC3" w:rsidRPr="00986630">
        <w:rPr>
          <w:b/>
          <w:sz w:val="22"/>
          <w:szCs w:val="22"/>
        </w:rPr>
        <w:t>KP 20</w:t>
      </w:r>
      <w:r w:rsidR="00A37FE2" w:rsidRPr="00986630">
        <w:rPr>
          <w:b/>
          <w:sz w:val="22"/>
          <w:szCs w:val="22"/>
        </w:rPr>
        <w:t xml:space="preserve"> </w:t>
      </w:r>
      <w:r w:rsidR="00A37FE2" w:rsidRPr="00986630">
        <w:rPr>
          <w:sz w:val="22"/>
          <w:szCs w:val="22"/>
        </w:rPr>
        <w:t>lub kontenera</w:t>
      </w:r>
      <w:r w:rsidR="00A37FE2" w:rsidRPr="00986630">
        <w:rPr>
          <w:b/>
          <w:sz w:val="22"/>
          <w:szCs w:val="22"/>
        </w:rPr>
        <w:t xml:space="preserve"> KP 25</w:t>
      </w:r>
      <w:r w:rsidR="003B5AC3" w:rsidRPr="00986630">
        <w:rPr>
          <w:sz w:val="22"/>
          <w:szCs w:val="22"/>
        </w:rPr>
        <w:t xml:space="preserve">, </w:t>
      </w:r>
      <w:r w:rsidRPr="00986630">
        <w:rPr>
          <w:sz w:val="22"/>
          <w:szCs w:val="22"/>
        </w:rPr>
        <w:t xml:space="preserve">zapewniający </w:t>
      </w:r>
      <w:r w:rsidR="003B5AC3" w:rsidRPr="00986630">
        <w:rPr>
          <w:sz w:val="22"/>
          <w:szCs w:val="22"/>
        </w:rPr>
        <w:t xml:space="preserve">wywóz </w:t>
      </w:r>
    </w:p>
    <w:p w14:paraId="19542BB1" w14:textId="77777777" w:rsidR="00692D5B" w:rsidRPr="00BB2CDA" w:rsidRDefault="0070368C" w:rsidP="0070368C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         </w:t>
      </w:r>
      <w:r w:rsidR="003B5AC3" w:rsidRPr="00986630">
        <w:rPr>
          <w:sz w:val="22"/>
          <w:szCs w:val="22"/>
        </w:rPr>
        <w:t xml:space="preserve">jednej partii </w:t>
      </w:r>
      <w:r w:rsidRPr="00986630">
        <w:rPr>
          <w:sz w:val="22"/>
          <w:szCs w:val="22"/>
        </w:rPr>
        <w:t>osadów ściekowych</w:t>
      </w:r>
      <w:r w:rsidR="003B5AC3" w:rsidRPr="00986630">
        <w:rPr>
          <w:sz w:val="22"/>
          <w:szCs w:val="22"/>
        </w:rPr>
        <w:t xml:space="preserve">, obejmuje nie mniej niż </w:t>
      </w:r>
      <w:r w:rsidR="003B5AC3" w:rsidRPr="00986630">
        <w:rPr>
          <w:b/>
          <w:sz w:val="22"/>
          <w:szCs w:val="22"/>
        </w:rPr>
        <w:t xml:space="preserve">10 Mg </w:t>
      </w:r>
      <w:r w:rsidR="00692D5B" w:rsidRPr="00986630">
        <w:rPr>
          <w:sz w:val="22"/>
          <w:szCs w:val="22"/>
        </w:rPr>
        <w:t>.</w:t>
      </w:r>
      <w:r w:rsidR="00692D5B" w:rsidRPr="00BB2CDA">
        <w:rPr>
          <w:sz w:val="22"/>
          <w:szCs w:val="22"/>
        </w:rPr>
        <w:t xml:space="preserve">Wykonawca zapewnia </w:t>
      </w:r>
    </w:p>
    <w:p w14:paraId="4D1CDC86" w14:textId="77777777" w:rsidR="003B5AC3" w:rsidRPr="00BB2CDA" w:rsidRDefault="00692D5B" w:rsidP="0070368C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BB2CDA">
        <w:rPr>
          <w:sz w:val="22"/>
          <w:szCs w:val="22"/>
        </w:rPr>
        <w:t xml:space="preserve">            odbiór pojazdem dostosowanym do odbioru tego typu kontenerów</w:t>
      </w:r>
      <w:r w:rsidR="002371C6">
        <w:rPr>
          <w:sz w:val="22"/>
          <w:szCs w:val="22"/>
        </w:rPr>
        <w:t>,</w:t>
      </w:r>
    </w:p>
    <w:p w14:paraId="6744D57F" w14:textId="77777777" w:rsidR="0070368C" w:rsidRPr="00986630" w:rsidRDefault="0070368C" w:rsidP="0070368C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ab/>
        <w:t>lub</w:t>
      </w:r>
    </w:p>
    <w:p w14:paraId="56BF5AA7" w14:textId="77777777" w:rsidR="003B5AC3" w:rsidRPr="00986630" w:rsidRDefault="0070368C" w:rsidP="0070368C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ciągnika siodłowego z naczepą</w:t>
      </w:r>
      <w:r w:rsidR="003B5AC3" w:rsidRPr="00986630">
        <w:rPr>
          <w:sz w:val="22"/>
          <w:szCs w:val="22"/>
        </w:rPr>
        <w:t xml:space="preserve">, </w:t>
      </w:r>
      <w:r w:rsidRPr="00986630">
        <w:rPr>
          <w:sz w:val="22"/>
          <w:szCs w:val="22"/>
        </w:rPr>
        <w:t xml:space="preserve">zapewniający </w:t>
      </w:r>
      <w:r w:rsidR="003B5AC3" w:rsidRPr="00986630">
        <w:rPr>
          <w:sz w:val="22"/>
          <w:szCs w:val="22"/>
        </w:rPr>
        <w:t>w</w:t>
      </w:r>
      <w:r w:rsidR="00093D37" w:rsidRPr="00986630">
        <w:rPr>
          <w:sz w:val="22"/>
          <w:szCs w:val="22"/>
        </w:rPr>
        <w:t xml:space="preserve">ywóz </w:t>
      </w:r>
      <w:r w:rsidR="00D72B25" w:rsidRPr="00986630">
        <w:rPr>
          <w:sz w:val="22"/>
          <w:szCs w:val="22"/>
        </w:rPr>
        <w:t xml:space="preserve">jednej partii </w:t>
      </w:r>
      <w:r w:rsidRPr="00986630">
        <w:rPr>
          <w:sz w:val="22"/>
          <w:szCs w:val="22"/>
        </w:rPr>
        <w:t>osadów ściekowych</w:t>
      </w:r>
      <w:r w:rsidR="003E7C4D" w:rsidRPr="00986630">
        <w:t xml:space="preserve">, </w:t>
      </w:r>
      <w:r w:rsidR="003E7C4D" w:rsidRPr="00986630">
        <w:rPr>
          <w:sz w:val="22"/>
          <w:szCs w:val="22"/>
        </w:rPr>
        <w:t>obejmu</w:t>
      </w:r>
      <w:r w:rsidRPr="00986630">
        <w:rPr>
          <w:sz w:val="22"/>
          <w:szCs w:val="22"/>
        </w:rPr>
        <w:t>jącej</w:t>
      </w:r>
      <w:r w:rsidR="00F92ABF" w:rsidRPr="00986630">
        <w:rPr>
          <w:sz w:val="22"/>
          <w:szCs w:val="22"/>
        </w:rPr>
        <w:t xml:space="preserve"> </w:t>
      </w:r>
      <w:r w:rsidR="00D72B25" w:rsidRPr="00986630">
        <w:rPr>
          <w:sz w:val="22"/>
          <w:szCs w:val="22"/>
        </w:rPr>
        <w:t xml:space="preserve">nie mniej niż </w:t>
      </w:r>
      <w:r w:rsidR="00E271EB" w:rsidRPr="00986630">
        <w:rPr>
          <w:b/>
          <w:sz w:val="22"/>
          <w:szCs w:val="22"/>
        </w:rPr>
        <w:t>2</w:t>
      </w:r>
      <w:r w:rsidR="003B5AC3" w:rsidRPr="00986630">
        <w:rPr>
          <w:b/>
          <w:sz w:val="22"/>
          <w:szCs w:val="22"/>
        </w:rPr>
        <w:t xml:space="preserve">0 </w:t>
      </w:r>
      <w:r w:rsidR="00093D37" w:rsidRPr="00986630">
        <w:rPr>
          <w:b/>
          <w:sz w:val="22"/>
          <w:szCs w:val="22"/>
        </w:rPr>
        <w:t>Mg</w:t>
      </w:r>
      <w:r w:rsidR="0016264A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i</w:t>
      </w:r>
      <w:r w:rsidR="0016264A" w:rsidRPr="00986630">
        <w:rPr>
          <w:sz w:val="22"/>
          <w:szCs w:val="22"/>
        </w:rPr>
        <w:t xml:space="preserve"> </w:t>
      </w:r>
      <w:r w:rsidR="0016264A" w:rsidRPr="00986630">
        <w:t>wysokość naczepy max.</w:t>
      </w:r>
      <w:r w:rsidR="00E271EB" w:rsidRPr="00986630">
        <w:t xml:space="preserve"> </w:t>
      </w:r>
      <w:r w:rsidR="0016264A" w:rsidRPr="00986630">
        <w:rPr>
          <w:b/>
        </w:rPr>
        <w:t>3,55m.</w:t>
      </w:r>
      <w:r w:rsidR="00093D37" w:rsidRPr="00986630">
        <w:rPr>
          <w:sz w:val="22"/>
          <w:szCs w:val="22"/>
        </w:rPr>
        <w:t xml:space="preserve"> </w:t>
      </w:r>
    </w:p>
    <w:p w14:paraId="060599A1" w14:textId="77777777" w:rsidR="00093D37" w:rsidRPr="00986630" w:rsidRDefault="00093D37" w:rsidP="0070368C">
      <w:pPr>
        <w:numPr>
          <w:ilvl w:val="0"/>
          <w:numId w:val="25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Wywóz jednej partii</w:t>
      </w:r>
      <w:r w:rsidR="003E7C4D" w:rsidRPr="00986630">
        <w:rPr>
          <w:sz w:val="22"/>
          <w:szCs w:val="22"/>
        </w:rPr>
        <w:t xml:space="preserve"> odebranych</w:t>
      </w:r>
      <w:r w:rsidR="003B5AC3" w:rsidRPr="00986630">
        <w:rPr>
          <w:sz w:val="22"/>
          <w:szCs w:val="22"/>
        </w:rPr>
        <w:t xml:space="preserve"> o</w:t>
      </w:r>
      <w:r w:rsidR="0070368C" w:rsidRPr="00986630">
        <w:rPr>
          <w:sz w:val="22"/>
          <w:szCs w:val="22"/>
        </w:rPr>
        <w:t>sadów ściekowych</w:t>
      </w:r>
      <w:r w:rsidR="00F94E30" w:rsidRPr="00986630">
        <w:rPr>
          <w:sz w:val="22"/>
          <w:szCs w:val="22"/>
        </w:rPr>
        <w:t xml:space="preserve"> (jednego kontenera lub jednej naczepy)</w:t>
      </w:r>
      <w:r w:rsidRPr="00986630">
        <w:rPr>
          <w:sz w:val="22"/>
          <w:szCs w:val="22"/>
        </w:rPr>
        <w:t xml:space="preserve"> </w:t>
      </w:r>
      <w:r w:rsidR="00F94E30" w:rsidRPr="00986630">
        <w:rPr>
          <w:sz w:val="22"/>
          <w:szCs w:val="22"/>
        </w:rPr>
        <w:t xml:space="preserve"> odbywać się będzie w następujący sposób:</w:t>
      </w:r>
    </w:p>
    <w:p w14:paraId="1FE36A9D" w14:textId="77777777" w:rsidR="002371C6" w:rsidRPr="00BA58B3" w:rsidRDefault="00BB2CDA" w:rsidP="00BA58B3">
      <w:pPr>
        <w:numPr>
          <w:ilvl w:val="0"/>
          <w:numId w:val="2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BA58B3">
        <w:rPr>
          <w:sz w:val="22"/>
          <w:szCs w:val="22"/>
        </w:rPr>
        <w:t>z</w:t>
      </w:r>
      <w:r w:rsidR="00F94E30" w:rsidRPr="00BA58B3">
        <w:rPr>
          <w:sz w:val="22"/>
          <w:szCs w:val="22"/>
        </w:rPr>
        <w:t xml:space="preserve">głoszenie przez Zamawiającego drogą e-mail. na </w:t>
      </w:r>
      <w:r w:rsidR="00BA58B3">
        <w:rPr>
          <w:sz w:val="22"/>
          <w:szCs w:val="22"/>
        </w:rPr>
        <w:t xml:space="preserve">adres: </w:t>
      </w:r>
      <w:r w:rsidR="00ED091C">
        <w:rPr>
          <w:sz w:val="22"/>
          <w:szCs w:val="22"/>
        </w:rPr>
        <w:t>………………………….</w:t>
      </w:r>
      <w:r w:rsidR="00BA58B3" w:rsidRPr="00C50EDF">
        <w:rPr>
          <w:b/>
          <w:sz w:val="22"/>
          <w:szCs w:val="22"/>
        </w:rPr>
        <w:t xml:space="preserve"> </w:t>
      </w:r>
      <w:r w:rsidR="00F94E30" w:rsidRPr="00BA58B3">
        <w:rPr>
          <w:sz w:val="22"/>
          <w:szCs w:val="22"/>
        </w:rPr>
        <w:t>konieczności podstawienia środka transportu określonego w ust.1 celem załadunku osadów ściekowych</w:t>
      </w:r>
      <w:r w:rsidR="00A43780" w:rsidRPr="00BA58B3">
        <w:rPr>
          <w:sz w:val="22"/>
          <w:szCs w:val="22"/>
        </w:rPr>
        <w:t>;</w:t>
      </w:r>
      <w:r w:rsidR="007F37B7" w:rsidRPr="00BA58B3">
        <w:rPr>
          <w:sz w:val="20"/>
          <w:szCs w:val="20"/>
        </w:rPr>
        <w:t xml:space="preserve">                 </w:t>
      </w:r>
    </w:p>
    <w:p w14:paraId="727DDA8E" w14:textId="77777777" w:rsidR="00BA58B3" w:rsidRDefault="00F94E30" w:rsidP="00F94E30">
      <w:pPr>
        <w:numPr>
          <w:ilvl w:val="0"/>
          <w:numId w:val="2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najpóźniej w ciągu 2 dni od w/w zgłoszenia podstawia do dyspozycji Zamawiającego środek transportu</w:t>
      </w:r>
      <w:r w:rsidR="00A43780" w:rsidRPr="00986630">
        <w:rPr>
          <w:sz w:val="22"/>
          <w:szCs w:val="22"/>
        </w:rPr>
        <w:t xml:space="preserve">, przekazując droga e-mail informację o dniu i godzinie tej czynności, z tym że czynność ta powinna być wykonana w danym dniu najpóźniej do </w:t>
      </w:r>
    </w:p>
    <w:p w14:paraId="61366B66" w14:textId="77777777" w:rsidR="00BA58B3" w:rsidRDefault="00BA58B3" w:rsidP="00BA58B3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</w:p>
    <w:p w14:paraId="7C6DC356" w14:textId="77777777" w:rsidR="00F94E30" w:rsidRPr="00986630" w:rsidRDefault="00A43780" w:rsidP="00BA58B3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godz.10.00,przy czym przed podstawieniem środka transportu podlega on ważeniu </w:t>
      </w:r>
      <w:r w:rsidR="00BB2CDA" w:rsidRPr="00986630">
        <w:rPr>
          <w:sz w:val="22"/>
          <w:szCs w:val="22"/>
        </w:rPr>
        <w:t xml:space="preserve">na legalizowanej wadze </w:t>
      </w:r>
      <w:r w:rsidRPr="00986630">
        <w:rPr>
          <w:sz w:val="22"/>
          <w:szCs w:val="22"/>
        </w:rPr>
        <w:t>w</w:t>
      </w:r>
      <w:r w:rsidR="00BB2CDA">
        <w:rPr>
          <w:sz w:val="22"/>
          <w:szCs w:val="22"/>
        </w:rPr>
        <w:t> </w:t>
      </w:r>
      <w:r w:rsidRPr="00986630">
        <w:rPr>
          <w:sz w:val="22"/>
          <w:szCs w:val="22"/>
        </w:rPr>
        <w:t>miejscowości Michałów 44</w:t>
      </w:r>
      <w:r w:rsidR="00BB2CDA">
        <w:rPr>
          <w:sz w:val="22"/>
          <w:szCs w:val="22"/>
        </w:rPr>
        <w:t>, gm. Puszcza Mariańska;</w:t>
      </w:r>
    </w:p>
    <w:p w14:paraId="19EBAFA8" w14:textId="77777777" w:rsidR="00A43780" w:rsidRPr="00986630" w:rsidRDefault="00BB2CDA" w:rsidP="00F94E30">
      <w:pPr>
        <w:numPr>
          <w:ilvl w:val="0"/>
          <w:numId w:val="27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A43780" w:rsidRPr="00986630">
        <w:rPr>
          <w:sz w:val="22"/>
          <w:szCs w:val="22"/>
        </w:rPr>
        <w:t xml:space="preserve">racownicy Zamawiającego dokonują </w:t>
      </w:r>
      <w:r w:rsidR="00906A28" w:rsidRPr="00986630">
        <w:rPr>
          <w:sz w:val="22"/>
          <w:szCs w:val="22"/>
        </w:rPr>
        <w:t xml:space="preserve">załadunku odpadów ściekowych na podstawiony środek transportu i w tym samym dniu </w:t>
      </w:r>
      <w:r w:rsidR="00DF5C87">
        <w:rPr>
          <w:sz w:val="22"/>
          <w:szCs w:val="22"/>
        </w:rPr>
        <w:t>W</w:t>
      </w:r>
      <w:r w:rsidR="00906A28" w:rsidRPr="00986630">
        <w:rPr>
          <w:sz w:val="22"/>
          <w:szCs w:val="22"/>
        </w:rPr>
        <w:t xml:space="preserve">ykonawca wywozi osady ściekowe do odbiorcy tych odpadów po uprzednim zważeniu załadowanego środka transportu w </w:t>
      </w:r>
      <w:r w:rsidR="00DF5C87">
        <w:rPr>
          <w:sz w:val="22"/>
          <w:szCs w:val="22"/>
        </w:rPr>
        <w:t>miejscu</w:t>
      </w:r>
      <w:r w:rsidR="00906A28" w:rsidRPr="00986630">
        <w:rPr>
          <w:sz w:val="22"/>
          <w:szCs w:val="22"/>
        </w:rPr>
        <w:t xml:space="preserve"> określonym w</w:t>
      </w:r>
      <w:r w:rsidR="00DF5C87">
        <w:rPr>
          <w:sz w:val="22"/>
          <w:szCs w:val="22"/>
        </w:rPr>
        <w:t> </w:t>
      </w:r>
      <w:r w:rsidR="00906A28" w:rsidRPr="00986630">
        <w:rPr>
          <w:sz w:val="22"/>
          <w:szCs w:val="22"/>
        </w:rPr>
        <w:t>pkt</w:t>
      </w:r>
      <w:r>
        <w:rPr>
          <w:sz w:val="22"/>
          <w:szCs w:val="22"/>
        </w:rPr>
        <w:t xml:space="preserve"> 2.</w:t>
      </w:r>
    </w:p>
    <w:p w14:paraId="01BE8BCA" w14:textId="77777777" w:rsidR="00906A28" w:rsidRPr="00986630" w:rsidRDefault="00906A28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Ilość odpadów ściekowych wynikających z ważenia, o którym mowa w ust.2 stanowi podstawę do wpisania przez Wykonawcę ilości odebranych odpadów ściekowych do systemu BDO ( Baza Danych Odpadowych), którą następnie zatwierdza Zamawiający;</w:t>
      </w:r>
    </w:p>
    <w:p w14:paraId="06056A00" w14:textId="77777777" w:rsidR="00906A28" w:rsidRPr="00986630" w:rsidRDefault="00906A28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Potwierdzeniem przyjęcia odpadów ściekowych przez odbiorcę tych odpadów jest</w:t>
      </w:r>
      <w:r w:rsidR="007F37B7" w:rsidRPr="00986630">
        <w:rPr>
          <w:sz w:val="22"/>
          <w:szCs w:val="22"/>
        </w:rPr>
        <w:t xml:space="preserve"> karta odpadów wygenerowana przez Zamawiającego z systemu BDO;</w:t>
      </w:r>
    </w:p>
    <w:p w14:paraId="18C03C86" w14:textId="77777777" w:rsidR="00870209" w:rsidRPr="00986630" w:rsidRDefault="007F37B7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</w:t>
      </w:r>
      <w:r w:rsidR="00870209" w:rsidRPr="00986630">
        <w:rPr>
          <w:sz w:val="22"/>
          <w:szCs w:val="22"/>
        </w:rPr>
        <w:t>ywóz od</w:t>
      </w:r>
      <w:r w:rsidR="003B5AC3" w:rsidRPr="00986630">
        <w:rPr>
          <w:sz w:val="22"/>
          <w:szCs w:val="22"/>
        </w:rPr>
        <w:t>bieranych przez Wykonawcę odpadów</w:t>
      </w:r>
      <w:r w:rsidR="00870209" w:rsidRPr="00986630">
        <w:rPr>
          <w:sz w:val="22"/>
          <w:szCs w:val="22"/>
        </w:rPr>
        <w:t xml:space="preserve"> z ter</w:t>
      </w:r>
      <w:r w:rsidR="00C4279B" w:rsidRPr="00986630">
        <w:rPr>
          <w:sz w:val="22"/>
          <w:szCs w:val="22"/>
        </w:rPr>
        <w:t>enu oczyszczalni ścieków odbywa</w:t>
      </w:r>
      <w:r w:rsidRPr="00986630">
        <w:rPr>
          <w:sz w:val="22"/>
          <w:szCs w:val="22"/>
        </w:rPr>
        <w:t>ć</w:t>
      </w:r>
      <w:r w:rsidR="00C4279B" w:rsidRPr="00986630">
        <w:rPr>
          <w:sz w:val="22"/>
          <w:szCs w:val="22"/>
        </w:rPr>
        <w:t xml:space="preserve"> </w:t>
      </w:r>
      <w:r w:rsidR="00870209" w:rsidRPr="00986630">
        <w:rPr>
          <w:sz w:val="22"/>
          <w:szCs w:val="22"/>
        </w:rPr>
        <w:t>się będzie w dni robocze od poniedziałku do piątku</w:t>
      </w:r>
      <w:r w:rsidRPr="00986630">
        <w:rPr>
          <w:sz w:val="22"/>
          <w:szCs w:val="22"/>
        </w:rPr>
        <w:t>;</w:t>
      </w:r>
    </w:p>
    <w:p w14:paraId="21DEA5D5" w14:textId="77777777" w:rsidR="00870209" w:rsidRPr="00986630" w:rsidRDefault="00870209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Sprzęt użyty przez Wykonawcę podczas wykonywania usługi musi być:</w:t>
      </w:r>
    </w:p>
    <w:p w14:paraId="758C99B4" w14:textId="77777777" w:rsidR="00870209" w:rsidRPr="00986630" w:rsidRDefault="003E7C4D" w:rsidP="00870209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a) szczelny</w:t>
      </w:r>
      <w:r w:rsidR="00870209" w:rsidRPr="00986630">
        <w:rPr>
          <w:sz w:val="22"/>
          <w:szCs w:val="22"/>
        </w:rPr>
        <w:t xml:space="preserve"> (nie powodować wycieków),</w:t>
      </w:r>
    </w:p>
    <w:p w14:paraId="2DF1953A" w14:textId="77777777" w:rsidR="00870209" w:rsidRPr="00986630" w:rsidRDefault="003E7C4D" w:rsidP="00870209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b) stabilny</w:t>
      </w:r>
      <w:r w:rsidR="00870209" w:rsidRPr="00986630">
        <w:rPr>
          <w:sz w:val="22"/>
          <w:szCs w:val="22"/>
        </w:rPr>
        <w:t xml:space="preserve"> (uniemożliwiający osuwanie odpadów i przedostawanie poza naczepę),</w:t>
      </w:r>
    </w:p>
    <w:p w14:paraId="27F6937C" w14:textId="77777777" w:rsidR="00F92ABF" w:rsidRPr="00986630" w:rsidRDefault="003E7C4D" w:rsidP="00870209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c) mieć</w:t>
      </w:r>
      <w:r w:rsidR="00870209" w:rsidRPr="00986630">
        <w:rPr>
          <w:sz w:val="22"/>
          <w:szCs w:val="22"/>
        </w:rPr>
        <w:t xml:space="preserve"> ładowność i wytrzymałość przystosowaną do wywozu odpadów objętych umową </w:t>
      </w:r>
      <w:r w:rsidR="00F92ABF" w:rsidRPr="00986630">
        <w:rPr>
          <w:sz w:val="22"/>
          <w:szCs w:val="22"/>
        </w:rPr>
        <w:t xml:space="preserve"> </w:t>
      </w:r>
    </w:p>
    <w:p w14:paraId="3984C57A" w14:textId="77777777" w:rsidR="003A1CF0" w:rsidRPr="00986630" w:rsidRDefault="00F92ABF" w:rsidP="003A1CF0">
      <w:pPr>
        <w:autoSpaceDE w:val="0"/>
        <w:autoSpaceDN w:val="0"/>
        <w:adjustRightInd w:val="0"/>
        <w:ind w:left="900" w:hanging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</w:t>
      </w:r>
      <w:r w:rsidR="00870209" w:rsidRPr="00986630">
        <w:rPr>
          <w:sz w:val="22"/>
          <w:szCs w:val="22"/>
        </w:rPr>
        <w:t>i pozwalającą na ich odbiór z oczyszczalni ścieków w wymaganym terminie realizacji.</w:t>
      </w:r>
    </w:p>
    <w:p w14:paraId="3598B376" w14:textId="77777777" w:rsidR="00870209" w:rsidRPr="00986630" w:rsidRDefault="00870209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Zamawiający zastrzega sobie prawo </w:t>
      </w:r>
      <w:r w:rsidR="00015843" w:rsidRPr="00986630">
        <w:rPr>
          <w:sz w:val="22"/>
          <w:szCs w:val="22"/>
        </w:rPr>
        <w:t>do kontroli wielkości załadunku oraz warunków jego przewozu.</w:t>
      </w:r>
    </w:p>
    <w:p w14:paraId="3E297D0D" w14:textId="77777777" w:rsidR="00870209" w:rsidRPr="00986630" w:rsidRDefault="00870209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wystąpienia opóźnienia w wy</w:t>
      </w:r>
      <w:r w:rsidR="00015843" w:rsidRPr="00986630">
        <w:rPr>
          <w:sz w:val="22"/>
          <w:szCs w:val="22"/>
        </w:rPr>
        <w:t xml:space="preserve">konaniu </w:t>
      </w:r>
      <w:r w:rsidR="003E7C4D" w:rsidRPr="00986630">
        <w:rPr>
          <w:sz w:val="22"/>
          <w:szCs w:val="22"/>
        </w:rPr>
        <w:t>przez Wykonawcę</w:t>
      </w:r>
      <w:r w:rsidRPr="00986630">
        <w:rPr>
          <w:sz w:val="22"/>
          <w:szCs w:val="22"/>
        </w:rPr>
        <w:t xml:space="preserve"> </w:t>
      </w:r>
      <w:r w:rsidR="00015843" w:rsidRPr="00986630">
        <w:rPr>
          <w:sz w:val="22"/>
          <w:szCs w:val="22"/>
        </w:rPr>
        <w:t>obowiązk</w:t>
      </w:r>
      <w:r w:rsidR="001876A5" w:rsidRPr="00986630">
        <w:rPr>
          <w:sz w:val="22"/>
          <w:szCs w:val="22"/>
        </w:rPr>
        <w:t>ó</w:t>
      </w:r>
      <w:r w:rsidR="00015843" w:rsidRPr="00986630">
        <w:rPr>
          <w:sz w:val="22"/>
          <w:szCs w:val="22"/>
        </w:rPr>
        <w:t xml:space="preserve">w wynikających </w:t>
      </w:r>
      <w:r w:rsidR="003E7C4D" w:rsidRPr="00986630">
        <w:rPr>
          <w:sz w:val="22"/>
          <w:szCs w:val="22"/>
        </w:rPr>
        <w:t>z niniejszej</w:t>
      </w:r>
      <w:r w:rsidR="005272C1" w:rsidRPr="00986630">
        <w:rPr>
          <w:sz w:val="22"/>
          <w:szCs w:val="22"/>
        </w:rPr>
        <w:t xml:space="preserve"> umowy Zamawiający ma prawo </w:t>
      </w:r>
      <w:r w:rsidR="00FC3A16" w:rsidRPr="00986630">
        <w:rPr>
          <w:sz w:val="22"/>
          <w:szCs w:val="22"/>
        </w:rPr>
        <w:t>zlecić</w:t>
      </w:r>
      <w:r w:rsidRPr="00986630">
        <w:rPr>
          <w:sz w:val="22"/>
          <w:szCs w:val="22"/>
        </w:rPr>
        <w:t xml:space="preserve"> odbiór, transport i</w:t>
      </w:r>
      <w:r w:rsidR="00BB2CDA">
        <w:rPr>
          <w:sz w:val="22"/>
          <w:szCs w:val="22"/>
        </w:rPr>
        <w:t> </w:t>
      </w:r>
      <w:r w:rsidRPr="00986630">
        <w:rPr>
          <w:sz w:val="22"/>
          <w:szCs w:val="22"/>
        </w:rPr>
        <w:t>zagospodarowanie (odzysk lub unieszkodliwianie) odpadów innemu podmiotowi.</w:t>
      </w:r>
    </w:p>
    <w:p w14:paraId="58AF24A0" w14:textId="77777777" w:rsidR="00870209" w:rsidRPr="00986630" w:rsidRDefault="00870209" w:rsidP="00BB2CDA">
      <w:pPr>
        <w:numPr>
          <w:ilvl w:val="0"/>
          <w:numId w:val="2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Zlecenie, o którym w § </w:t>
      </w:r>
      <w:r w:rsidR="001B3D94">
        <w:rPr>
          <w:sz w:val="22"/>
          <w:szCs w:val="22"/>
        </w:rPr>
        <w:t>4</w:t>
      </w:r>
      <w:r w:rsidRPr="00986630">
        <w:rPr>
          <w:sz w:val="22"/>
          <w:szCs w:val="22"/>
        </w:rPr>
        <w:t xml:space="preserve"> ust. 8 niniejszej umowy może nastąpić po uprzednim wezwaniu Wykonawcy do wykonania usługi przesłanym pocztą elektroniczną lub za pomocą faksu. Niewy</w:t>
      </w:r>
      <w:r w:rsidR="00B37228" w:rsidRPr="00986630">
        <w:rPr>
          <w:sz w:val="22"/>
          <w:szCs w:val="22"/>
        </w:rPr>
        <w:t>konanie usługi w ciągu</w:t>
      </w:r>
      <w:r w:rsidRPr="00986630">
        <w:rPr>
          <w:sz w:val="22"/>
          <w:szCs w:val="22"/>
        </w:rPr>
        <w:t xml:space="preserve"> </w:t>
      </w:r>
      <w:r w:rsidR="00EF7AF3" w:rsidRPr="00986630">
        <w:rPr>
          <w:sz w:val="22"/>
          <w:szCs w:val="22"/>
        </w:rPr>
        <w:t xml:space="preserve">3 </w:t>
      </w:r>
      <w:r w:rsidRPr="00986630">
        <w:rPr>
          <w:sz w:val="22"/>
          <w:szCs w:val="22"/>
        </w:rPr>
        <w:t>dni roboczych od dnia wezwania upoważniać będzie Zamawiającego do zlecenia odbioru, transportu i zagospodarowania odpadów innemu podmiotowi i obciążenia kosztami tej usługi Wykonawcy niniejszej umowy.</w:t>
      </w:r>
    </w:p>
    <w:p w14:paraId="521D0436" w14:textId="77777777" w:rsidR="00BD56E2" w:rsidRPr="00986630" w:rsidRDefault="00BD56E2" w:rsidP="00870209">
      <w:pPr>
        <w:autoSpaceDE w:val="0"/>
        <w:autoSpaceDN w:val="0"/>
        <w:adjustRightInd w:val="0"/>
        <w:ind w:left="360"/>
        <w:jc w:val="center"/>
        <w:rPr>
          <w:b/>
          <w:bCs/>
          <w:sz w:val="22"/>
          <w:szCs w:val="22"/>
        </w:rPr>
      </w:pPr>
    </w:p>
    <w:p w14:paraId="3E376FA6" w14:textId="77777777" w:rsidR="00870209" w:rsidRPr="00986630" w:rsidRDefault="003B5AC3" w:rsidP="00870209">
      <w:pPr>
        <w:autoSpaceDE w:val="0"/>
        <w:autoSpaceDN w:val="0"/>
        <w:adjustRightInd w:val="0"/>
        <w:ind w:left="36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 xml:space="preserve">§ </w:t>
      </w:r>
      <w:r w:rsidR="007F37B7" w:rsidRPr="00986630">
        <w:rPr>
          <w:b/>
          <w:bCs/>
          <w:sz w:val="22"/>
          <w:szCs w:val="22"/>
        </w:rPr>
        <w:t>5</w:t>
      </w:r>
    </w:p>
    <w:p w14:paraId="6FC2F996" w14:textId="77777777" w:rsidR="00870209" w:rsidRPr="00986630" w:rsidRDefault="00870209" w:rsidP="00870209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zobowiązuje się prowadzić prace będące przedmiotem niniejszej umowy w sposób umożliwiający normalne funkcjonowanie oczyszczalni ścieków.</w:t>
      </w:r>
    </w:p>
    <w:p w14:paraId="25EDD7DF" w14:textId="77777777" w:rsidR="00280AE3" w:rsidRPr="00986630" w:rsidRDefault="00870209" w:rsidP="003B5AC3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zobowiązany jest do utrzymania dróg na odcinku</w:t>
      </w:r>
      <w:r w:rsidR="00A34908" w:rsidRPr="00986630">
        <w:rPr>
          <w:sz w:val="22"/>
          <w:szCs w:val="22"/>
        </w:rPr>
        <w:t>,</w:t>
      </w:r>
      <w:r w:rsidRPr="00986630">
        <w:rPr>
          <w:sz w:val="22"/>
          <w:szCs w:val="22"/>
        </w:rPr>
        <w:t xml:space="preserve"> na którym realizowany będzie przewóz osadów ściekowych w należytym porządku począwszy od terenu oczyszczalni aż do miejsca zagospodarowania odpadów przez cały okres wykonywania usługi oraz po zakończeniu wykonywanych przez siebie prac.</w:t>
      </w:r>
    </w:p>
    <w:p w14:paraId="307F3A8A" w14:textId="77777777" w:rsidR="003B58B7" w:rsidRPr="00986630" w:rsidRDefault="00870209" w:rsidP="003B5AC3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ponosi całkowitą odpowiedzialność prawną i odszkodowawczą z tytułu wykonywania usługi w zakresie podanym jak wyżej.</w:t>
      </w:r>
    </w:p>
    <w:p w14:paraId="1BF58046" w14:textId="77777777" w:rsidR="007E337D" w:rsidRPr="00986630" w:rsidRDefault="00870209" w:rsidP="007E337D">
      <w:pPr>
        <w:numPr>
          <w:ilvl w:val="3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Koszty roszczeń wobec Zamawiającego z tytułu niedotrzymania warunków umowy względem osób trzecich z przyczyn, za które odpowiedzialność ponosi Wykonawca, pokrywa Wykonawca.</w:t>
      </w:r>
    </w:p>
    <w:p w14:paraId="3446C37D" w14:textId="77777777" w:rsidR="00BD56E2" w:rsidRPr="00986630" w:rsidRDefault="00BD56E2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19C665E2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 xml:space="preserve">§ </w:t>
      </w:r>
      <w:r w:rsidR="007F37B7" w:rsidRPr="00986630">
        <w:rPr>
          <w:b/>
          <w:bCs/>
          <w:sz w:val="22"/>
          <w:szCs w:val="22"/>
        </w:rPr>
        <w:t>6</w:t>
      </w:r>
    </w:p>
    <w:p w14:paraId="6B3F4FEA" w14:textId="77777777" w:rsidR="00E22FD5" w:rsidRPr="00986630" w:rsidRDefault="00570507" w:rsidP="00C9271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1.</w:t>
      </w:r>
      <w:r w:rsidR="00870209" w:rsidRPr="00986630">
        <w:rPr>
          <w:sz w:val="22"/>
          <w:szCs w:val="22"/>
        </w:rPr>
        <w:t>Strony ustalają cenę jednostkową za wykonanie usługi, która będzie obowiązywała na c</w:t>
      </w:r>
      <w:r w:rsidR="00807B61" w:rsidRPr="00986630">
        <w:rPr>
          <w:sz w:val="22"/>
          <w:szCs w:val="22"/>
        </w:rPr>
        <w:t>zas trwania</w:t>
      </w:r>
    </w:p>
    <w:p w14:paraId="76E9A26A" w14:textId="77777777" w:rsidR="00870209" w:rsidRPr="00986630" w:rsidRDefault="00E22FD5" w:rsidP="00A612A4">
      <w:pPr>
        <w:autoSpaceDE w:val="0"/>
        <w:autoSpaceDN w:val="0"/>
        <w:adjustRightInd w:val="0"/>
        <w:ind w:left="142" w:hanging="142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</w:t>
      </w:r>
      <w:r w:rsidR="00807B61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 xml:space="preserve"> niniejszej u</w:t>
      </w:r>
      <w:r w:rsidR="004C2252" w:rsidRPr="00986630">
        <w:rPr>
          <w:sz w:val="22"/>
          <w:szCs w:val="22"/>
        </w:rPr>
        <w:t>mowy</w:t>
      </w:r>
      <w:r w:rsidR="000868C7">
        <w:rPr>
          <w:sz w:val="22"/>
          <w:szCs w:val="22"/>
        </w:rPr>
        <w:t xml:space="preserve"> </w:t>
      </w:r>
      <w:r w:rsidR="00807B61" w:rsidRPr="00986630">
        <w:rPr>
          <w:sz w:val="22"/>
          <w:szCs w:val="22"/>
        </w:rPr>
        <w:t xml:space="preserve">w wysokości: </w:t>
      </w:r>
      <w:r w:rsidR="00F90162" w:rsidRPr="00986630">
        <w:rPr>
          <w:sz w:val="22"/>
          <w:szCs w:val="22"/>
        </w:rPr>
        <w:t>…………….</w:t>
      </w:r>
      <w:r w:rsidR="00807B61" w:rsidRPr="00986630">
        <w:rPr>
          <w:b/>
          <w:sz w:val="22"/>
          <w:szCs w:val="22"/>
        </w:rPr>
        <w:t xml:space="preserve"> </w:t>
      </w:r>
      <w:r w:rsidR="00870209" w:rsidRPr="00986630">
        <w:rPr>
          <w:b/>
          <w:sz w:val="22"/>
          <w:szCs w:val="22"/>
        </w:rPr>
        <w:t xml:space="preserve"> zł netto za 1 Mg</w:t>
      </w:r>
      <w:r w:rsidR="00807B61" w:rsidRPr="00986630">
        <w:rPr>
          <w:sz w:val="22"/>
          <w:szCs w:val="22"/>
        </w:rPr>
        <w:t xml:space="preserve"> </w:t>
      </w:r>
      <w:r w:rsidR="00F13CF7" w:rsidRPr="00986630">
        <w:rPr>
          <w:b/>
          <w:sz w:val="22"/>
          <w:szCs w:val="22"/>
        </w:rPr>
        <w:t>komunalny</w:t>
      </w:r>
      <w:r w:rsidR="000868C7">
        <w:rPr>
          <w:b/>
          <w:sz w:val="22"/>
          <w:szCs w:val="22"/>
        </w:rPr>
        <w:t>ch</w:t>
      </w:r>
      <w:r w:rsidR="00F13CF7" w:rsidRPr="00986630">
        <w:rPr>
          <w:b/>
          <w:sz w:val="22"/>
          <w:szCs w:val="22"/>
        </w:rPr>
        <w:t xml:space="preserve"> odpad</w:t>
      </w:r>
      <w:r w:rsidR="000868C7">
        <w:rPr>
          <w:b/>
          <w:sz w:val="22"/>
          <w:szCs w:val="22"/>
        </w:rPr>
        <w:t>ów</w:t>
      </w:r>
      <w:r w:rsidR="004C2252" w:rsidRPr="00986630">
        <w:rPr>
          <w:b/>
          <w:sz w:val="22"/>
          <w:szCs w:val="22"/>
        </w:rPr>
        <w:t xml:space="preserve"> </w:t>
      </w:r>
      <w:r w:rsidR="000868C7">
        <w:rPr>
          <w:b/>
          <w:sz w:val="22"/>
          <w:szCs w:val="22"/>
        </w:rPr>
        <w:t xml:space="preserve"> </w:t>
      </w:r>
      <w:r w:rsidR="004C2252" w:rsidRPr="00986630">
        <w:rPr>
          <w:b/>
          <w:sz w:val="22"/>
          <w:szCs w:val="22"/>
        </w:rPr>
        <w:t>ściekowy</w:t>
      </w:r>
      <w:r w:rsidR="000868C7">
        <w:rPr>
          <w:b/>
          <w:sz w:val="22"/>
          <w:szCs w:val="22"/>
        </w:rPr>
        <w:t xml:space="preserve">ch o kodzie </w:t>
      </w:r>
      <w:r w:rsidR="004C2252" w:rsidRPr="00986630">
        <w:rPr>
          <w:b/>
          <w:sz w:val="22"/>
          <w:szCs w:val="22"/>
        </w:rPr>
        <w:t xml:space="preserve"> 19 08 05</w:t>
      </w:r>
      <w:r w:rsidRPr="00986630">
        <w:rPr>
          <w:b/>
          <w:sz w:val="22"/>
          <w:szCs w:val="22"/>
        </w:rPr>
        <w:t xml:space="preserve"> </w:t>
      </w:r>
      <w:r w:rsidR="00807B61" w:rsidRPr="00986630">
        <w:rPr>
          <w:sz w:val="22"/>
          <w:szCs w:val="22"/>
        </w:rPr>
        <w:t>(słownie złotych</w:t>
      </w:r>
      <w:r w:rsidR="00DE1A47" w:rsidRPr="00986630">
        <w:rPr>
          <w:sz w:val="22"/>
          <w:szCs w:val="22"/>
        </w:rPr>
        <w:t xml:space="preserve">: </w:t>
      </w:r>
      <w:r w:rsidR="00F13CF7" w:rsidRPr="00986630">
        <w:rPr>
          <w:sz w:val="22"/>
          <w:szCs w:val="22"/>
        </w:rPr>
        <w:t>………………………………………..groszy</w:t>
      </w:r>
      <w:r w:rsidR="00870209" w:rsidRPr="00986630">
        <w:rPr>
          <w:sz w:val="22"/>
          <w:szCs w:val="22"/>
        </w:rPr>
        <w:t xml:space="preserve">) + podatek VAT (%) </w:t>
      </w:r>
      <w:r w:rsidR="002F16EB" w:rsidRPr="00986630">
        <w:rPr>
          <w:sz w:val="22"/>
          <w:szCs w:val="22"/>
        </w:rPr>
        <w:t xml:space="preserve"> wg</w:t>
      </w:r>
      <w:r w:rsidRPr="00986630">
        <w:rPr>
          <w:sz w:val="22"/>
          <w:szCs w:val="22"/>
        </w:rPr>
        <w:t xml:space="preserve"> </w:t>
      </w:r>
      <w:r w:rsidR="00870209" w:rsidRPr="00986630">
        <w:rPr>
          <w:sz w:val="22"/>
          <w:szCs w:val="22"/>
        </w:rPr>
        <w:t>obowiązującej stawki.</w:t>
      </w:r>
    </w:p>
    <w:p w14:paraId="7C08B79D" w14:textId="77777777" w:rsidR="00E22FD5" w:rsidRPr="00986630" w:rsidRDefault="00E22FD5" w:rsidP="00C92711">
      <w:pPr>
        <w:autoSpaceDE w:val="0"/>
        <w:autoSpaceDN w:val="0"/>
        <w:adjustRightInd w:val="0"/>
        <w:rPr>
          <w:sz w:val="22"/>
          <w:szCs w:val="22"/>
        </w:rPr>
      </w:pPr>
      <w:r w:rsidRPr="00986630">
        <w:rPr>
          <w:sz w:val="22"/>
          <w:szCs w:val="22"/>
        </w:rPr>
        <w:t>2.Całkowita wartość umowy netto w</w:t>
      </w:r>
      <w:r w:rsidR="00A612A4">
        <w:rPr>
          <w:sz w:val="22"/>
          <w:szCs w:val="22"/>
        </w:rPr>
        <w:t>ynosi</w:t>
      </w:r>
      <w:r w:rsidR="00F90162" w:rsidRPr="00986630">
        <w:rPr>
          <w:sz w:val="22"/>
          <w:szCs w:val="22"/>
        </w:rPr>
        <w:t>………</w:t>
      </w:r>
      <w:r w:rsidR="00DE1A47" w:rsidRPr="00986630">
        <w:rPr>
          <w:sz w:val="22"/>
          <w:szCs w:val="22"/>
        </w:rPr>
        <w:t xml:space="preserve"> </w:t>
      </w:r>
      <w:r w:rsidR="003E7C4D" w:rsidRPr="00986630">
        <w:rPr>
          <w:b/>
          <w:sz w:val="22"/>
          <w:szCs w:val="22"/>
        </w:rPr>
        <w:t>zł</w:t>
      </w:r>
      <w:r w:rsidR="00C92711" w:rsidRPr="00986630">
        <w:rPr>
          <w:b/>
          <w:sz w:val="22"/>
          <w:szCs w:val="22"/>
        </w:rPr>
        <w:t xml:space="preserve"> </w:t>
      </w:r>
      <w:r w:rsidR="003E7C4D" w:rsidRPr="00986630">
        <w:rPr>
          <w:sz w:val="22"/>
          <w:szCs w:val="22"/>
        </w:rPr>
        <w:t>(słowni</w:t>
      </w:r>
      <w:r w:rsidRPr="00986630">
        <w:rPr>
          <w:sz w:val="22"/>
          <w:szCs w:val="22"/>
        </w:rPr>
        <w:t>e</w:t>
      </w:r>
      <w:r w:rsidR="00F90162" w:rsidRPr="00986630">
        <w:rPr>
          <w:sz w:val="22"/>
          <w:szCs w:val="22"/>
        </w:rPr>
        <w:t>………………………………</w:t>
      </w:r>
      <w:r w:rsidR="004C2252" w:rsidRPr="00986630">
        <w:rPr>
          <w:sz w:val="22"/>
          <w:szCs w:val="22"/>
        </w:rPr>
        <w:t xml:space="preserve"> groszy</w:t>
      </w:r>
      <w:r w:rsidR="00870209" w:rsidRPr="00986630">
        <w:rPr>
          <w:sz w:val="22"/>
          <w:szCs w:val="22"/>
        </w:rPr>
        <w:t xml:space="preserve">). </w:t>
      </w:r>
    </w:p>
    <w:p w14:paraId="7578ECA8" w14:textId="77777777" w:rsidR="00E73ADF" w:rsidRPr="002371C6" w:rsidRDefault="00E22FD5" w:rsidP="002371C6">
      <w:pPr>
        <w:autoSpaceDE w:val="0"/>
        <w:autoSpaceDN w:val="0"/>
        <w:adjustRightInd w:val="0"/>
        <w:rPr>
          <w:sz w:val="20"/>
          <w:szCs w:val="20"/>
        </w:rPr>
      </w:pPr>
      <w:r w:rsidRPr="00986630">
        <w:rPr>
          <w:sz w:val="22"/>
          <w:szCs w:val="22"/>
        </w:rPr>
        <w:t>3</w:t>
      </w:r>
      <w:r w:rsidR="00570507" w:rsidRPr="00986630">
        <w:rPr>
          <w:sz w:val="22"/>
          <w:szCs w:val="22"/>
        </w:rPr>
        <w:t>.</w:t>
      </w:r>
      <w:r w:rsidRPr="00986630">
        <w:rPr>
          <w:sz w:val="22"/>
          <w:szCs w:val="22"/>
        </w:rPr>
        <w:t>Całkowita w</w:t>
      </w:r>
      <w:r w:rsidR="00870209" w:rsidRPr="00986630">
        <w:rPr>
          <w:sz w:val="22"/>
          <w:szCs w:val="22"/>
        </w:rPr>
        <w:t xml:space="preserve">artość umowy </w:t>
      </w:r>
      <w:r w:rsidR="0080174C" w:rsidRPr="00986630">
        <w:rPr>
          <w:sz w:val="22"/>
          <w:szCs w:val="22"/>
        </w:rPr>
        <w:t>brutto</w:t>
      </w:r>
      <w:r w:rsidR="00A612A4">
        <w:rPr>
          <w:sz w:val="22"/>
          <w:szCs w:val="22"/>
        </w:rPr>
        <w:t xml:space="preserve"> wynosi </w:t>
      </w:r>
      <w:r w:rsidR="00F90162" w:rsidRPr="00986630">
        <w:rPr>
          <w:sz w:val="22"/>
          <w:szCs w:val="22"/>
        </w:rPr>
        <w:t>…</w:t>
      </w:r>
      <w:r w:rsidR="00A612A4">
        <w:rPr>
          <w:sz w:val="22"/>
          <w:szCs w:val="22"/>
        </w:rPr>
        <w:t>..</w:t>
      </w:r>
      <w:r w:rsidR="00F90162" w:rsidRPr="00986630">
        <w:rPr>
          <w:sz w:val="22"/>
          <w:szCs w:val="22"/>
        </w:rPr>
        <w:t>…...</w:t>
      </w:r>
      <w:r w:rsidR="00D72B25" w:rsidRPr="00986630">
        <w:rPr>
          <w:b/>
          <w:sz w:val="22"/>
          <w:szCs w:val="22"/>
        </w:rPr>
        <w:t xml:space="preserve"> </w:t>
      </w:r>
      <w:r w:rsidR="003E7C4D" w:rsidRPr="00986630">
        <w:rPr>
          <w:b/>
          <w:sz w:val="22"/>
          <w:szCs w:val="22"/>
        </w:rPr>
        <w:t>zł</w:t>
      </w:r>
      <w:r w:rsidR="00F90162" w:rsidRPr="00986630">
        <w:rPr>
          <w:sz w:val="22"/>
          <w:szCs w:val="22"/>
        </w:rPr>
        <w:t xml:space="preserve"> (słownie:…………………………….</w:t>
      </w:r>
      <w:r w:rsidR="0080174C" w:rsidRPr="00986630">
        <w:rPr>
          <w:sz w:val="22"/>
          <w:szCs w:val="22"/>
        </w:rPr>
        <w:t xml:space="preserve"> </w:t>
      </w:r>
      <w:r w:rsidR="00DE1A47" w:rsidRPr="00986630">
        <w:rPr>
          <w:sz w:val="22"/>
          <w:szCs w:val="22"/>
        </w:rPr>
        <w:t>groszy</w:t>
      </w:r>
      <w:r w:rsidR="00093D37" w:rsidRPr="00986630">
        <w:rPr>
          <w:sz w:val="22"/>
          <w:szCs w:val="22"/>
        </w:rPr>
        <w:t>)</w:t>
      </w:r>
      <w:r w:rsidR="00807B61" w:rsidRPr="00986630">
        <w:rPr>
          <w:sz w:val="22"/>
          <w:szCs w:val="22"/>
        </w:rPr>
        <w:t>.</w:t>
      </w:r>
    </w:p>
    <w:p w14:paraId="17FFFE29" w14:textId="405AB5FB" w:rsidR="00BA58B3" w:rsidRPr="001B537C" w:rsidRDefault="00DB699D" w:rsidP="001B537C">
      <w:pPr>
        <w:autoSpaceDE w:val="0"/>
        <w:autoSpaceDN w:val="0"/>
        <w:adjustRightInd w:val="0"/>
        <w:ind w:left="3540" w:firstLine="708"/>
        <w:rPr>
          <w:sz w:val="20"/>
          <w:szCs w:val="20"/>
        </w:rPr>
      </w:pPr>
      <w:r w:rsidRPr="00986630">
        <w:rPr>
          <w:sz w:val="20"/>
          <w:szCs w:val="20"/>
        </w:rPr>
        <w:t xml:space="preserve"> </w:t>
      </w:r>
      <w:r w:rsidR="00C92711" w:rsidRPr="00986630">
        <w:rPr>
          <w:sz w:val="20"/>
          <w:szCs w:val="20"/>
        </w:rPr>
        <w:t xml:space="preserve">   </w:t>
      </w:r>
    </w:p>
    <w:p w14:paraId="52C61D52" w14:textId="77777777" w:rsidR="00ED091C" w:rsidRDefault="00ED091C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09E6A89F" w14:textId="77777777" w:rsidR="00870209" w:rsidRPr="00986630" w:rsidRDefault="00ED091C" w:rsidP="00ED091C">
      <w:pPr>
        <w:autoSpaceDE w:val="0"/>
        <w:autoSpaceDN w:val="0"/>
        <w:adjustRightInd w:val="0"/>
        <w:ind w:left="3540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</w:t>
      </w:r>
      <w:r w:rsidR="00870209" w:rsidRPr="00986630">
        <w:rPr>
          <w:b/>
          <w:bCs/>
          <w:sz w:val="22"/>
          <w:szCs w:val="22"/>
        </w:rPr>
        <w:t xml:space="preserve">§ </w:t>
      </w:r>
      <w:r w:rsidR="007F37B7" w:rsidRPr="00986630">
        <w:rPr>
          <w:b/>
          <w:bCs/>
          <w:sz w:val="22"/>
          <w:szCs w:val="22"/>
        </w:rPr>
        <w:t>7</w:t>
      </w:r>
    </w:p>
    <w:p w14:paraId="70DF8C16" w14:textId="713C57D4" w:rsidR="00870209" w:rsidRPr="00986630" w:rsidRDefault="00C92711" w:rsidP="00870209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Strony umowy ustalają, iż s</w:t>
      </w:r>
      <w:r w:rsidR="00870209" w:rsidRPr="00986630">
        <w:rPr>
          <w:sz w:val="22"/>
          <w:szCs w:val="22"/>
        </w:rPr>
        <w:t>zacunkowa ilość komunaln</w:t>
      </w:r>
      <w:r w:rsidR="00786B58" w:rsidRPr="00986630">
        <w:rPr>
          <w:sz w:val="22"/>
          <w:szCs w:val="22"/>
        </w:rPr>
        <w:t>ych osadów ściekowych</w:t>
      </w:r>
      <w:r w:rsidRPr="00986630">
        <w:rPr>
          <w:sz w:val="22"/>
          <w:szCs w:val="22"/>
        </w:rPr>
        <w:t>, która objęta jest odbiorem i zagospodarowaniem na podstawie niniejszej umowy</w:t>
      </w:r>
      <w:r w:rsidR="00786B58" w:rsidRPr="00986630">
        <w:rPr>
          <w:sz w:val="22"/>
          <w:szCs w:val="22"/>
        </w:rPr>
        <w:t xml:space="preserve"> wynos</w:t>
      </w:r>
      <w:r w:rsidR="00C124C8" w:rsidRPr="00986630">
        <w:rPr>
          <w:sz w:val="22"/>
          <w:szCs w:val="22"/>
        </w:rPr>
        <w:t xml:space="preserve">i </w:t>
      </w:r>
      <w:r w:rsidR="00683D17">
        <w:rPr>
          <w:b/>
          <w:sz w:val="22"/>
          <w:szCs w:val="22"/>
        </w:rPr>
        <w:t>582</w:t>
      </w:r>
      <w:r w:rsidR="00870209" w:rsidRPr="00986630">
        <w:rPr>
          <w:b/>
          <w:sz w:val="22"/>
          <w:szCs w:val="22"/>
        </w:rPr>
        <w:t xml:space="preserve"> Mg/rok.</w:t>
      </w:r>
      <w:r w:rsidR="00870209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Faktyczna</w:t>
      </w:r>
      <w:r w:rsidR="00870209" w:rsidRPr="00986630">
        <w:rPr>
          <w:sz w:val="22"/>
          <w:szCs w:val="22"/>
        </w:rPr>
        <w:t xml:space="preserve"> </w:t>
      </w:r>
      <w:r w:rsidR="003E7C4D" w:rsidRPr="00986630">
        <w:rPr>
          <w:sz w:val="22"/>
          <w:szCs w:val="22"/>
        </w:rPr>
        <w:t xml:space="preserve">ilość </w:t>
      </w:r>
      <w:r w:rsidRPr="00986630">
        <w:rPr>
          <w:sz w:val="22"/>
          <w:szCs w:val="22"/>
        </w:rPr>
        <w:t xml:space="preserve">komunalnych osadów ściekowych </w:t>
      </w:r>
      <w:r w:rsidR="003E7C4D" w:rsidRPr="00986630">
        <w:rPr>
          <w:sz w:val="22"/>
          <w:szCs w:val="22"/>
        </w:rPr>
        <w:t>w</w:t>
      </w:r>
      <w:r w:rsidRPr="00986630">
        <w:rPr>
          <w:sz w:val="22"/>
          <w:szCs w:val="22"/>
        </w:rPr>
        <w:t xml:space="preserve"> stosunku do określonych w zadaniu pierwszym może</w:t>
      </w:r>
      <w:r w:rsidR="00870209" w:rsidRPr="00986630">
        <w:rPr>
          <w:sz w:val="22"/>
          <w:szCs w:val="22"/>
        </w:rPr>
        <w:t xml:space="preserve">  </w:t>
      </w:r>
      <w:r w:rsidR="003E7C4D" w:rsidRPr="00986630">
        <w:rPr>
          <w:sz w:val="22"/>
          <w:szCs w:val="22"/>
        </w:rPr>
        <w:t xml:space="preserve">ulegać </w:t>
      </w:r>
      <w:r w:rsidRPr="00986630">
        <w:rPr>
          <w:sz w:val="22"/>
          <w:szCs w:val="22"/>
        </w:rPr>
        <w:t>ograniczeniu stosownie do ilości osadów ściekowych</w:t>
      </w:r>
      <w:r w:rsidR="00B96E5D" w:rsidRPr="00986630">
        <w:rPr>
          <w:sz w:val="22"/>
          <w:szCs w:val="22"/>
        </w:rPr>
        <w:t xml:space="preserve"> z oczyszczalni ścieków w Bartnikach, </w:t>
      </w:r>
      <w:r w:rsidR="00B96E5D" w:rsidRPr="00986630">
        <w:rPr>
          <w:sz w:val="22"/>
          <w:szCs w:val="22"/>
        </w:rPr>
        <w:lastRenderedPageBreak/>
        <w:t xml:space="preserve">z tym że minimalna ilość osadów ściekowych jaka będzie podlegała odbiorowi i zagospodarowaniu na podstawie niniejszej umowy ustala się na </w:t>
      </w:r>
      <w:r w:rsidR="00683D17">
        <w:rPr>
          <w:b/>
          <w:sz w:val="22"/>
          <w:szCs w:val="22"/>
        </w:rPr>
        <w:t>448</w:t>
      </w:r>
      <w:r w:rsidR="00B96E5D" w:rsidRPr="00281C21">
        <w:rPr>
          <w:b/>
          <w:sz w:val="22"/>
          <w:szCs w:val="22"/>
        </w:rPr>
        <w:t xml:space="preserve"> Mg</w:t>
      </w:r>
      <w:r w:rsidR="00870209" w:rsidRPr="00986630">
        <w:rPr>
          <w:sz w:val="22"/>
          <w:szCs w:val="22"/>
        </w:rPr>
        <w:t>.</w:t>
      </w:r>
    </w:p>
    <w:p w14:paraId="4B0E2E43" w14:textId="77777777" w:rsidR="00870209" w:rsidRPr="00986630" w:rsidRDefault="00B96E5D" w:rsidP="00870209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Należne Wykonawcy wynagrodzenie płatne będzie w okresach miesięcznych, w oparciu o dane dotyczące ilości odebranych komunalnych osadów ściekowych, wskazane w Karcie przekazania odpadów.</w:t>
      </w:r>
    </w:p>
    <w:p w14:paraId="7A11AD5B" w14:textId="77777777" w:rsidR="00870209" w:rsidRPr="00986630" w:rsidRDefault="00B96E5D" w:rsidP="00B96E5D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Miesięczne wynagrodzenie należne Wykonawcy będzie ustalone w wysokości iloczynu faktycznej ilości odebranych komunalnych osadów</w:t>
      </w:r>
      <w:r w:rsidR="00710B64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ściekowych</w:t>
      </w:r>
      <w:r w:rsidR="00710B64" w:rsidRPr="00986630">
        <w:rPr>
          <w:sz w:val="22"/>
          <w:szCs w:val="22"/>
        </w:rPr>
        <w:t xml:space="preserve"> oraz ceny jednostkowej określonej §6 ust.1 umowy</w:t>
      </w:r>
      <w:r w:rsidR="00870209" w:rsidRPr="00986630">
        <w:rPr>
          <w:sz w:val="22"/>
          <w:szCs w:val="22"/>
        </w:rPr>
        <w:t>.</w:t>
      </w:r>
    </w:p>
    <w:p w14:paraId="13348747" w14:textId="0F66DCC5" w:rsidR="00870209" w:rsidRPr="00986630" w:rsidRDefault="00710B64" w:rsidP="00282196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Podstawą wypłaty wynagrodzenia należytego Wykonawcy będzie prawidłowo wystawiona faktura , płatna przelewem w terminie </w:t>
      </w:r>
      <w:r w:rsidR="00B81EE3" w:rsidRPr="00B81EE3">
        <w:rPr>
          <w:b/>
          <w:bCs/>
          <w:sz w:val="22"/>
          <w:szCs w:val="22"/>
        </w:rPr>
        <w:t>…….</w:t>
      </w:r>
      <w:r w:rsidRPr="00B81EE3">
        <w:rPr>
          <w:b/>
          <w:bCs/>
          <w:sz w:val="22"/>
          <w:szCs w:val="22"/>
        </w:rPr>
        <w:t xml:space="preserve"> dni</w:t>
      </w:r>
      <w:r w:rsidRPr="00986630">
        <w:rPr>
          <w:sz w:val="22"/>
          <w:szCs w:val="22"/>
        </w:rPr>
        <w:t xml:space="preserve"> od dnia jej doręczenia Zamawiającemu na rachunek bankowy wskazany na fakturze</w:t>
      </w:r>
      <w:r w:rsidR="00870209" w:rsidRPr="00986630">
        <w:rPr>
          <w:sz w:val="22"/>
          <w:szCs w:val="22"/>
        </w:rPr>
        <w:t>.</w:t>
      </w:r>
    </w:p>
    <w:p w14:paraId="61367526" w14:textId="77777777" w:rsidR="00870209" w:rsidRPr="00986630" w:rsidRDefault="00282196" w:rsidP="00B50CCA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wystawi fakturę o następujących danych: Gmina Puszcza Mariańska, 96-330  Puszcza Mariańska, ul. Stanisława Papczyńskiego 1,</w:t>
      </w:r>
      <w:r w:rsidR="00F445B6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NIP836-151-48-65, REGON 000545975</w:t>
      </w:r>
      <w:r w:rsidR="00870209" w:rsidRPr="00986630">
        <w:rPr>
          <w:sz w:val="22"/>
          <w:szCs w:val="22"/>
        </w:rPr>
        <w:t>.</w:t>
      </w:r>
    </w:p>
    <w:p w14:paraId="01392227" w14:textId="77777777" w:rsidR="00870209" w:rsidRPr="00986630" w:rsidRDefault="00B50CCA" w:rsidP="00B50CCA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Zamawiający upoważnia Wykonawcę do wystawienia faktur VAT bez podpisu Zamawiającego</w:t>
      </w:r>
      <w:r w:rsidR="00870209" w:rsidRPr="00986630">
        <w:rPr>
          <w:sz w:val="22"/>
          <w:szCs w:val="22"/>
        </w:rPr>
        <w:t>.</w:t>
      </w:r>
    </w:p>
    <w:p w14:paraId="07DFE280" w14:textId="77777777" w:rsidR="00101DA3" w:rsidRPr="00986630" w:rsidRDefault="00870209" w:rsidP="00282196">
      <w:pPr>
        <w:numPr>
          <w:ilvl w:val="4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Zwłoka w płatności </w:t>
      </w:r>
      <w:r w:rsidR="00656805" w:rsidRPr="00986630">
        <w:rPr>
          <w:sz w:val="22"/>
          <w:szCs w:val="22"/>
        </w:rPr>
        <w:t>faktur</w:t>
      </w:r>
      <w:r w:rsidRPr="00986630">
        <w:rPr>
          <w:sz w:val="22"/>
          <w:szCs w:val="22"/>
        </w:rPr>
        <w:t xml:space="preserve"> przez Zamawiającego </w:t>
      </w:r>
      <w:r w:rsidR="00B50CCA" w:rsidRPr="00986630">
        <w:rPr>
          <w:sz w:val="22"/>
          <w:szCs w:val="22"/>
        </w:rPr>
        <w:t>uprawnia Wykonawcę do żądania zapłaty przez Zamawiającego ustawowych odsetek za opóźnienie</w:t>
      </w:r>
    </w:p>
    <w:p w14:paraId="3301020C" w14:textId="77777777" w:rsidR="00BD56E2" w:rsidRPr="00986630" w:rsidRDefault="00BD56E2" w:rsidP="00BD56E2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48B85885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 xml:space="preserve">§ </w:t>
      </w:r>
      <w:r w:rsidR="007F37B7" w:rsidRPr="00986630">
        <w:rPr>
          <w:b/>
          <w:bCs/>
          <w:sz w:val="22"/>
          <w:szCs w:val="22"/>
        </w:rPr>
        <w:t>8</w:t>
      </w:r>
    </w:p>
    <w:p w14:paraId="6328B374" w14:textId="77777777" w:rsidR="00870209" w:rsidRPr="00986630" w:rsidRDefault="00C4279B" w:rsidP="00870209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Zatrudnienie przez W</w:t>
      </w:r>
      <w:r w:rsidR="00870209" w:rsidRPr="00986630">
        <w:rPr>
          <w:sz w:val="22"/>
          <w:szCs w:val="22"/>
        </w:rPr>
        <w:t xml:space="preserve">ykonawcę podwykonawców </w:t>
      </w:r>
      <w:r w:rsidR="003C4A10" w:rsidRPr="00986630">
        <w:rPr>
          <w:sz w:val="22"/>
          <w:szCs w:val="22"/>
        </w:rPr>
        <w:t xml:space="preserve">przy wykonaniu niniejszej umowy </w:t>
      </w:r>
      <w:r w:rsidR="00870209" w:rsidRPr="00986630">
        <w:rPr>
          <w:sz w:val="22"/>
          <w:szCs w:val="22"/>
        </w:rPr>
        <w:t>wyma</w:t>
      </w:r>
      <w:r w:rsidR="00A94285" w:rsidRPr="00986630">
        <w:rPr>
          <w:sz w:val="22"/>
          <w:szCs w:val="22"/>
        </w:rPr>
        <w:t>ga pisemnej zgody Z</w:t>
      </w:r>
      <w:r w:rsidR="00A1016D" w:rsidRPr="00986630">
        <w:rPr>
          <w:sz w:val="22"/>
          <w:szCs w:val="22"/>
        </w:rPr>
        <w:t>amawiającego, pod rygorem nieważności.</w:t>
      </w:r>
    </w:p>
    <w:p w14:paraId="2B795617" w14:textId="77777777" w:rsidR="001D5736" w:rsidRPr="00986630" w:rsidRDefault="00870209" w:rsidP="001D5736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Wykonawca, podwykonawca lub dalszy podwykonawca zamówienia na usługę zamierzający zawrzeć umowę o podwykonawstwo, której przedmiotem są usługi, jest obowiązany</w:t>
      </w:r>
      <w:r w:rsidR="003C4A10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 xml:space="preserve">do przedłożenia zamawiającemu projektu tej </w:t>
      </w:r>
      <w:r w:rsidR="003C4A10" w:rsidRPr="00986630">
        <w:rPr>
          <w:sz w:val="22"/>
          <w:szCs w:val="22"/>
        </w:rPr>
        <w:t>umowy, przy czym podwykonawca lub dalszy podwykonawca jest obowiązany dołączyć zgodę Wykonawcy na zawarcie umowy o</w:t>
      </w:r>
      <w:r w:rsidR="002371C6">
        <w:rPr>
          <w:sz w:val="22"/>
          <w:szCs w:val="22"/>
        </w:rPr>
        <w:t> </w:t>
      </w:r>
      <w:r w:rsidR="003C4A10" w:rsidRPr="00986630">
        <w:rPr>
          <w:sz w:val="22"/>
          <w:szCs w:val="22"/>
        </w:rPr>
        <w:t>podwykonawstwo o treści zgodnej z projektem umowy.</w:t>
      </w:r>
    </w:p>
    <w:p w14:paraId="68E867E0" w14:textId="77777777" w:rsidR="00870209" w:rsidRPr="00986630" w:rsidRDefault="00870209" w:rsidP="00870209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Termin zapłaty wynagrodzenia podwykonawcy lub dalszemu podwykonawcy przewidziany w umowie o podwykonaw</w:t>
      </w:r>
      <w:r w:rsidR="000A051C" w:rsidRPr="00986630">
        <w:rPr>
          <w:sz w:val="22"/>
          <w:szCs w:val="22"/>
        </w:rPr>
        <w:t xml:space="preserve">stwo nie może być dłuższy </w:t>
      </w:r>
      <w:r w:rsidR="003E7C4D" w:rsidRPr="00986630">
        <w:rPr>
          <w:sz w:val="22"/>
          <w:szCs w:val="22"/>
        </w:rPr>
        <w:t xml:space="preserve">niż </w:t>
      </w:r>
      <w:r w:rsidR="006B551F" w:rsidRPr="00986630">
        <w:rPr>
          <w:sz w:val="22"/>
          <w:szCs w:val="22"/>
        </w:rPr>
        <w:t>termin określony w §7 ust. 4 niniejszej umowy licząc</w:t>
      </w:r>
      <w:r w:rsidR="00C4279B" w:rsidRPr="00986630">
        <w:rPr>
          <w:sz w:val="22"/>
          <w:szCs w:val="22"/>
        </w:rPr>
        <w:t xml:space="preserve"> od dnia doręczenia W</w:t>
      </w:r>
      <w:r w:rsidRPr="00986630">
        <w:rPr>
          <w:sz w:val="22"/>
          <w:szCs w:val="22"/>
        </w:rPr>
        <w:t>ykonawcy, podwykonawcy lub dalszemu podwykonawcy faktury lub rachunku, potwierdzających wykonanie zleconej podwykonawcy lub dalszemu podwykonawcy usługi.</w:t>
      </w:r>
    </w:p>
    <w:p w14:paraId="36E5ED11" w14:textId="77777777" w:rsidR="00870209" w:rsidRPr="00986630" w:rsidRDefault="00870209" w:rsidP="00870209">
      <w:pPr>
        <w:numPr>
          <w:ilvl w:val="0"/>
          <w:numId w:val="4"/>
        </w:numPr>
        <w:ind w:left="426" w:hanging="426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Zamawiający, w terminie do 7 </w:t>
      </w:r>
      <w:r w:rsidR="00C4279B" w:rsidRPr="00986630">
        <w:rPr>
          <w:sz w:val="22"/>
          <w:szCs w:val="22"/>
        </w:rPr>
        <w:t>dni roboczych od daty złożenia Z</w:t>
      </w:r>
      <w:r w:rsidRPr="00986630">
        <w:rPr>
          <w:sz w:val="22"/>
          <w:szCs w:val="22"/>
        </w:rPr>
        <w:t>amawiającemu projektu umowy o podwykonawstwo</w:t>
      </w:r>
      <w:r w:rsidR="00425FD3" w:rsidRPr="00986630">
        <w:rPr>
          <w:sz w:val="22"/>
          <w:szCs w:val="22"/>
        </w:rPr>
        <w:t xml:space="preserve"> lub dalsze podwykonawstwo</w:t>
      </w:r>
      <w:r w:rsidRPr="00986630">
        <w:rPr>
          <w:sz w:val="22"/>
          <w:szCs w:val="22"/>
        </w:rPr>
        <w:t>, zgłasza pisemne zastrzeżenia do projektu umowy o podwykonawstwo</w:t>
      </w:r>
      <w:r w:rsidR="00425FD3" w:rsidRPr="00986630">
        <w:rPr>
          <w:sz w:val="22"/>
          <w:szCs w:val="22"/>
        </w:rPr>
        <w:t xml:space="preserve"> lub dalsze podwykonawstwo</w:t>
      </w:r>
      <w:r w:rsidRPr="00986630">
        <w:rPr>
          <w:sz w:val="22"/>
          <w:szCs w:val="22"/>
        </w:rPr>
        <w:t>, której przedmiotem jest usługa w</w:t>
      </w:r>
      <w:r w:rsidR="002371C6">
        <w:rPr>
          <w:sz w:val="22"/>
          <w:szCs w:val="22"/>
        </w:rPr>
        <w:t> </w:t>
      </w:r>
      <w:r w:rsidR="003E7C4D" w:rsidRPr="00986630">
        <w:rPr>
          <w:sz w:val="22"/>
          <w:szCs w:val="22"/>
        </w:rPr>
        <w:t>przypadku, gdy</w:t>
      </w:r>
      <w:r w:rsidRPr="00986630">
        <w:rPr>
          <w:sz w:val="22"/>
          <w:szCs w:val="22"/>
        </w:rPr>
        <w:t>:</w:t>
      </w:r>
    </w:p>
    <w:p w14:paraId="2DC48636" w14:textId="77777777" w:rsidR="00A612A4" w:rsidRPr="009E5C5F" w:rsidRDefault="00A612A4" w:rsidP="00A612A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Pr="009E5C5F">
        <w:rPr>
          <w:sz w:val="22"/>
          <w:szCs w:val="22"/>
        </w:rPr>
        <w:t>a) projekt umowy jest sprzeczny z niniejszą umową;</w:t>
      </w:r>
    </w:p>
    <w:p w14:paraId="675D81B5" w14:textId="77777777" w:rsidR="00A612A4" w:rsidRDefault="00A612A4" w:rsidP="00A612A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Pr="009E5C5F">
        <w:rPr>
          <w:sz w:val="22"/>
          <w:szCs w:val="22"/>
        </w:rPr>
        <w:t>b) gdy projekt umowy przewiduje termin zapłaty wynagrodzenia dłuższy niż określony w ust. 3</w:t>
      </w:r>
      <w:r>
        <w:rPr>
          <w:sz w:val="22"/>
          <w:szCs w:val="22"/>
        </w:rPr>
        <w:t>;</w:t>
      </w:r>
    </w:p>
    <w:p w14:paraId="0945F086" w14:textId="77777777" w:rsidR="00A612A4" w:rsidRDefault="00A612A4" w:rsidP="00A612A4">
      <w:pPr>
        <w:jc w:val="both"/>
        <w:rPr>
          <w:color w:val="333333"/>
        </w:rPr>
      </w:pPr>
      <w:r>
        <w:rPr>
          <w:sz w:val="22"/>
          <w:szCs w:val="22"/>
        </w:rPr>
        <w:t xml:space="preserve">       c) </w:t>
      </w:r>
      <w:bookmarkStart w:id="0" w:name="_Hlk97667493"/>
      <w:r>
        <w:rPr>
          <w:sz w:val="22"/>
          <w:szCs w:val="22"/>
        </w:rPr>
        <w:t xml:space="preserve">gdy </w:t>
      </w:r>
      <w:r w:rsidRPr="009E5C5F">
        <w:rPr>
          <w:sz w:val="22"/>
          <w:szCs w:val="22"/>
        </w:rPr>
        <w:t>projekt umowy przewiduje</w:t>
      </w:r>
      <w:r>
        <w:rPr>
          <w:sz w:val="22"/>
          <w:szCs w:val="22"/>
        </w:rPr>
        <w:t xml:space="preserve"> </w:t>
      </w:r>
      <w:bookmarkEnd w:id="0"/>
      <w:r w:rsidRPr="007458C3">
        <w:rPr>
          <w:color w:val="333333"/>
        </w:rPr>
        <w:t xml:space="preserve">odpowiedzialności </w:t>
      </w:r>
      <w:r>
        <w:rPr>
          <w:color w:val="333333"/>
        </w:rPr>
        <w:t>pod</w:t>
      </w:r>
      <w:r w:rsidRPr="007458C3">
        <w:rPr>
          <w:color w:val="333333"/>
        </w:rPr>
        <w:t xml:space="preserve">wykonawcy za opóźnienie, chyba </w:t>
      </w:r>
    </w:p>
    <w:p w14:paraId="5B28EA24" w14:textId="77777777" w:rsidR="00A612A4" w:rsidRDefault="00A612A4" w:rsidP="00A612A4">
      <w:pPr>
        <w:jc w:val="both"/>
        <w:rPr>
          <w:color w:val="333333"/>
        </w:rPr>
      </w:pPr>
      <w:r>
        <w:rPr>
          <w:color w:val="333333"/>
        </w:rPr>
        <w:t xml:space="preserve">       </w:t>
      </w:r>
      <w:r w:rsidRPr="007458C3">
        <w:rPr>
          <w:color w:val="333333"/>
        </w:rPr>
        <w:t>że jest to uzasadnione okolicznościami lub zakresem zamówienia;</w:t>
      </w:r>
    </w:p>
    <w:p w14:paraId="4BAB6063" w14:textId="77777777" w:rsidR="00A612A4" w:rsidRDefault="00A612A4" w:rsidP="00A612A4">
      <w:pPr>
        <w:ind w:left="360"/>
        <w:jc w:val="both"/>
        <w:rPr>
          <w:color w:val="333333"/>
        </w:rPr>
      </w:pPr>
      <w:r>
        <w:rPr>
          <w:sz w:val="22"/>
          <w:szCs w:val="22"/>
        </w:rPr>
        <w:t xml:space="preserve">d) gdy </w:t>
      </w:r>
      <w:r w:rsidRPr="009E5C5F">
        <w:rPr>
          <w:sz w:val="22"/>
          <w:szCs w:val="22"/>
        </w:rPr>
        <w:t>projekt umowy przewiduje</w:t>
      </w:r>
      <w:r>
        <w:rPr>
          <w:sz w:val="22"/>
          <w:szCs w:val="22"/>
        </w:rPr>
        <w:t xml:space="preserve"> </w:t>
      </w:r>
      <w:r w:rsidRPr="007458C3">
        <w:rPr>
          <w:color w:val="333333"/>
        </w:rPr>
        <w:t xml:space="preserve">naliczania kar umownych za zachowanie </w:t>
      </w:r>
      <w:r>
        <w:rPr>
          <w:color w:val="333333"/>
        </w:rPr>
        <w:t>pod</w:t>
      </w:r>
      <w:r w:rsidRPr="007458C3">
        <w:rPr>
          <w:color w:val="333333"/>
        </w:rPr>
        <w:t xml:space="preserve">wykonawcy </w:t>
      </w:r>
    </w:p>
    <w:p w14:paraId="089D92BB" w14:textId="77777777" w:rsidR="00A612A4" w:rsidRDefault="00A612A4" w:rsidP="00A612A4">
      <w:pPr>
        <w:jc w:val="both"/>
        <w:rPr>
          <w:color w:val="333333"/>
        </w:rPr>
      </w:pPr>
      <w:r>
        <w:rPr>
          <w:color w:val="333333"/>
        </w:rPr>
        <w:t xml:space="preserve">      </w:t>
      </w:r>
      <w:r w:rsidRPr="007458C3">
        <w:rPr>
          <w:color w:val="333333"/>
        </w:rPr>
        <w:t xml:space="preserve">niezwiązane bezpośrednio lub pośrednio z przedmiotem umowy lub jej prawidłowym </w:t>
      </w:r>
    </w:p>
    <w:p w14:paraId="2012BE77" w14:textId="77777777" w:rsidR="00A612A4" w:rsidRDefault="00A612A4" w:rsidP="00A612A4">
      <w:pPr>
        <w:jc w:val="both"/>
        <w:rPr>
          <w:color w:val="333333"/>
        </w:rPr>
      </w:pPr>
      <w:r>
        <w:rPr>
          <w:color w:val="333333"/>
        </w:rPr>
        <w:t xml:space="preserve">      </w:t>
      </w:r>
      <w:r w:rsidRPr="007458C3">
        <w:rPr>
          <w:color w:val="333333"/>
        </w:rPr>
        <w:t>wykonaniem;</w:t>
      </w:r>
    </w:p>
    <w:p w14:paraId="0A21AD5B" w14:textId="77777777" w:rsidR="00A612A4" w:rsidRDefault="00A612A4" w:rsidP="00A612A4">
      <w:pPr>
        <w:jc w:val="both"/>
        <w:rPr>
          <w:color w:val="333333"/>
        </w:rPr>
      </w:pPr>
      <w:r>
        <w:rPr>
          <w:sz w:val="22"/>
          <w:szCs w:val="22"/>
        </w:rPr>
        <w:t xml:space="preserve">      e) gdy </w:t>
      </w:r>
      <w:r w:rsidRPr="009E5C5F">
        <w:rPr>
          <w:sz w:val="22"/>
          <w:szCs w:val="22"/>
        </w:rPr>
        <w:t>projekt umowy przewiduje</w:t>
      </w:r>
      <w:r>
        <w:rPr>
          <w:sz w:val="22"/>
          <w:szCs w:val="22"/>
        </w:rPr>
        <w:t xml:space="preserve"> </w:t>
      </w:r>
      <w:r w:rsidRPr="007458C3">
        <w:rPr>
          <w:color w:val="333333"/>
        </w:rPr>
        <w:t xml:space="preserve">odpowiedzialności </w:t>
      </w:r>
      <w:r>
        <w:rPr>
          <w:color w:val="333333"/>
        </w:rPr>
        <w:t>pod</w:t>
      </w:r>
      <w:r w:rsidRPr="007458C3">
        <w:rPr>
          <w:color w:val="333333"/>
        </w:rPr>
        <w:t xml:space="preserve">wykonawcy za okoliczności, za </w:t>
      </w:r>
    </w:p>
    <w:p w14:paraId="49043288" w14:textId="77777777" w:rsidR="00A612A4" w:rsidRDefault="00A612A4" w:rsidP="00A612A4">
      <w:pPr>
        <w:jc w:val="both"/>
        <w:rPr>
          <w:sz w:val="22"/>
          <w:szCs w:val="22"/>
        </w:rPr>
      </w:pPr>
      <w:r>
        <w:rPr>
          <w:color w:val="333333"/>
        </w:rPr>
        <w:t xml:space="preserve">      </w:t>
      </w:r>
      <w:r w:rsidRPr="007458C3">
        <w:rPr>
          <w:color w:val="333333"/>
        </w:rPr>
        <w:t>które wyłączną odpowiedzialność ponosi</w:t>
      </w:r>
      <w:r>
        <w:rPr>
          <w:color w:val="333333"/>
        </w:rPr>
        <w:t xml:space="preserve"> Wykonawca.</w:t>
      </w:r>
    </w:p>
    <w:p w14:paraId="41136745" w14:textId="77777777" w:rsidR="00A1016D" w:rsidRPr="00986630" w:rsidRDefault="00A1016D" w:rsidP="00A1016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5.  </w:t>
      </w:r>
      <w:r w:rsidR="00870209" w:rsidRPr="00986630">
        <w:rPr>
          <w:sz w:val="22"/>
          <w:szCs w:val="22"/>
        </w:rPr>
        <w:t xml:space="preserve">Wykonawca, podwykonawca lub dalszy podwykonawca zamówienia na usługę przedkłada </w:t>
      </w:r>
      <w:r w:rsidRPr="00986630">
        <w:rPr>
          <w:sz w:val="22"/>
          <w:szCs w:val="22"/>
        </w:rPr>
        <w:t xml:space="preserve"> </w:t>
      </w:r>
    </w:p>
    <w:p w14:paraId="206D9012" w14:textId="77777777" w:rsidR="00A1016D" w:rsidRPr="00986630" w:rsidRDefault="00A1016D" w:rsidP="00A1016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  </w:t>
      </w:r>
      <w:r w:rsidR="00425FD3" w:rsidRPr="00986630">
        <w:rPr>
          <w:sz w:val="22"/>
          <w:szCs w:val="22"/>
        </w:rPr>
        <w:t>Z</w:t>
      </w:r>
      <w:r w:rsidR="00870209" w:rsidRPr="00986630">
        <w:rPr>
          <w:sz w:val="22"/>
          <w:szCs w:val="22"/>
        </w:rPr>
        <w:t xml:space="preserve">amawiającemu poświadczoną za zgodność z oryginałem kopię zawartej umowy </w:t>
      </w:r>
      <w:r w:rsidRPr="00986630">
        <w:rPr>
          <w:sz w:val="22"/>
          <w:szCs w:val="22"/>
        </w:rPr>
        <w:t xml:space="preserve"> </w:t>
      </w:r>
    </w:p>
    <w:p w14:paraId="263CB963" w14:textId="77777777" w:rsidR="00425FD3" w:rsidRPr="00986630" w:rsidRDefault="00A1016D" w:rsidP="00A907D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  </w:t>
      </w:r>
      <w:r w:rsidR="00870209" w:rsidRPr="00986630">
        <w:rPr>
          <w:sz w:val="22"/>
          <w:szCs w:val="22"/>
        </w:rPr>
        <w:t>o podwykonawstwo</w:t>
      </w:r>
      <w:r w:rsidR="00425FD3" w:rsidRPr="00986630">
        <w:rPr>
          <w:sz w:val="22"/>
          <w:szCs w:val="22"/>
        </w:rPr>
        <w:t xml:space="preserve"> lub dalsze podwykonawstwo</w:t>
      </w:r>
      <w:r w:rsidR="00870209" w:rsidRPr="00986630">
        <w:rPr>
          <w:sz w:val="22"/>
          <w:szCs w:val="22"/>
        </w:rPr>
        <w:t>, której przedmiotem jest usługa, w termi</w:t>
      </w:r>
      <w:r w:rsidR="00A907D4" w:rsidRPr="00986630">
        <w:rPr>
          <w:sz w:val="22"/>
          <w:szCs w:val="22"/>
        </w:rPr>
        <w:t xml:space="preserve">nie 7 </w:t>
      </w:r>
    </w:p>
    <w:p w14:paraId="02A0E34F" w14:textId="77777777" w:rsidR="003B58B7" w:rsidRDefault="00425FD3" w:rsidP="00A907D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  </w:t>
      </w:r>
      <w:r w:rsidR="00A907D4" w:rsidRPr="00986630">
        <w:rPr>
          <w:sz w:val="22"/>
          <w:szCs w:val="22"/>
        </w:rPr>
        <w:t>dni od dnia jej zawarcia.</w:t>
      </w:r>
    </w:p>
    <w:p w14:paraId="11E67693" w14:textId="77777777" w:rsidR="00B47287" w:rsidRPr="00A612A4" w:rsidRDefault="00870209" w:rsidP="00A612A4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Zamawiający, w terminie do 7 </w:t>
      </w:r>
      <w:r w:rsidR="00C4279B" w:rsidRPr="00986630">
        <w:rPr>
          <w:sz w:val="22"/>
          <w:szCs w:val="22"/>
        </w:rPr>
        <w:t>dni roboczych od daty złożenia Z</w:t>
      </w:r>
      <w:r w:rsidRPr="00986630">
        <w:rPr>
          <w:sz w:val="22"/>
          <w:szCs w:val="22"/>
        </w:rPr>
        <w:t>amawiającemu umowy o podwykonawstwo, zgłasza pisemny sprzeciw do umowy o podwykonawstwo, której przedmiotem jest usługa, w przy</w:t>
      </w:r>
      <w:r w:rsidR="00A1016D" w:rsidRPr="00986630">
        <w:rPr>
          <w:sz w:val="22"/>
          <w:szCs w:val="22"/>
        </w:rPr>
        <w:t>padkach, o których mowa w ust. 4</w:t>
      </w:r>
      <w:r w:rsidRPr="00986630">
        <w:rPr>
          <w:sz w:val="22"/>
          <w:szCs w:val="22"/>
        </w:rPr>
        <w:t>.</w:t>
      </w:r>
    </w:p>
    <w:p w14:paraId="515FA1CB" w14:textId="77777777" w:rsidR="00DF2B95" w:rsidRPr="00986630" w:rsidRDefault="00870209" w:rsidP="00B47287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Zamawiający dokonuje bezpośredniej zapłaty wymagalnego wynagrodzenia przysługującego podwykonawcy lub dalszemu podwykonawcy, kt</w:t>
      </w:r>
      <w:r w:rsidR="00C4279B" w:rsidRPr="00986630">
        <w:rPr>
          <w:sz w:val="22"/>
          <w:szCs w:val="22"/>
        </w:rPr>
        <w:t>óry zawarł zaakceptowaną przez Z</w:t>
      </w:r>
      <w:r w:rsidRPr="00986630">
        <w:rPr>
          <w:sz w:val="22"/>
          <w:szCs w:val="22"/>
        </w:rPr>
        <w:t xml:space="preserve">amawiającego umowę o podwykonawstwo, której przedmiotem jest usługa, w przypadku uchylenia się od </w:t>
      </w:r>
    </w:p>
    <w:p w14:paraId="5CCED205" w14:textId="77777777" w:rsidR="00870209" w:rsidRPr="00986630" w:rsidRDefault="00870209" w:rsidP="00DF2B95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lastRenderedPageBreak/>
        <w:t>obowi</w:t>
      </w:r>
      <w:r w:rsidR="00C4279B" w:rsidRPr="00986630">
        <w:rPr>
          <w:sz w:val="22"/>
          <w:szCs w:val="22"/>
        </w:rPr>
        <w:t>ązku zapłaty odpowiednio przez W</w:t>
      </w:r>
      <w:r w:rsidRPr="00986630">
        <w:rPr>
          <w:sz w:val="22"/>
          <w:szCs w:val="22"/>
        </w:rPr>
        <w:t>ykonawcę, podwykonawcę lub dalszego podwykonawcę zamówienia na usługę.</w:t>
      </w:r>
    </w:p>
    <w:p w14:paraId="055BEB87" w14:textId="77777777" w:rsidR="00D10EBA" w:rsidRPr="00986630" w:rsidRDefault="00870209" w:rsidP="003C654C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Wynagrodzenie, o który</w:t>
      </w:r>
      <w:r w:rsidR="00A1016D" w:rsidRPr="00986630">
        <w:rPr>
          <w:sz w:val="22"/>
          <w:szCs w:val="22"/>
        </w:rPr>
        <w:t>m mowa w ust. 7</w:t>
      </w:r>
      <w:r w:rsidRPr="00986630">
        <w:rPr>
          <w:sz w:val="22"/>
          <w:szCs w:val="22"/>
        </w:rPr>
        <w:t>, dotyczy wyłącznie należności powstałych po zaakceptowaniu przez zamawiającego umowy o podwykonawstwo,</w:t>
      </w:r>
      <w:r w:rsidR="000A051C" w:rsidRPr="00986630">
        <w:rPr>
          <w:sz w:val="22"/>
          <w:szCs w:val="22"/>
        </w:rPr>
        <w:t xml:space="preserve"> której przedmiotem jest </w:t>
      </w:r>
      <w:r w:rsidR="003E7C4D" w:rsidRPr="00986630">
        <w:rPr>
          <w:sz w:val="22"/>
          <w:szCs w:val="22"/>
        </w:rPr>
        <w:t>usługa i</w:t>
      </w:r>
      <w:r w:rsidR="000A051C" w:rsidRPr="00986630">
        <w:rPr>
          <w:sz w:val="22"/>
          <w:szCs w:val="22"/>
        </w:rPr>
        <w:t xml:space="preserve"> nie obejmuje odsetek należących podwykonawcy</w:t>
      </w:r>
      <w:r w:rsidR="00223C20" w:rsidRPr="00986630">
        <w:rPr>
          <w:sz w:val="22"/>
          <w:szCs w:val="22"/>
        </w:rPr>
        <w:t xml:space="preserve"> </w:t>
      </w:r>
      <w:r w:rsidR="00F43356" w:rsidRPr="00986630">
        <w:rPr>
          <w:sz w:val="22"/>
          <w:szCs w:val="22"/>
        </w:rPr>
        <w:t xml:space="preserve">i </w:t>
      </w:r>
      <w:r w:rsidR="00223C20" w:rsidRPr="00986630">
        <w:rPr>
          <w:sz w:val="22"/>
          <w:szCs w:val="22"/>
        </w:rPr>
        <w:t>dalszemu</w:t>
      </w:r>
      <w:r w:rsidR="00F43356" w:rsidRPr="00986630">
        <w:rPr>
          <w:sz w:val="22"/>
          <w:szCs w:val="22"/>
        </w:rPr>
        <w:t xml:space="preserve"> podwykonawcy</w:t>
      </w:r>
      <w:r w:rsidR="000A051C" w:rsidRPr="00986630">
        <w:rPr>
          <w:sz w:val="22"/>
          <w:szCs w:val="22"/>
        </w:rPr>
        <w:t xml:space="preserve"> od wykonawcy.</w:t>
      </w:r>
    </w:p>
    <w:p w14:paraId="32674820" w14:textId="77777777" w:rsidR="00C649AD" w:rsidRPr="00986630" w:rsidRDefault="00870209" w:rsidP="00C649AD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Przed do</w:t>
      </w:r>
      <w:r w:rsidR="00C4279B" w:rsidRPr="00986630">
        <w:rPr>
          <w:sz w:val="22"/>
          <w:szCs w:val="22"/>
        </w:rPr>
        <w:t>konaniem bezpośredniej zapłaty Z</w:t>
      </w:r>
      <w:r w:rsidRPr="00986630">
        <w:rPr>
          <w:sz w:val="22"/>
          <w:szCs w:val="22"/>
        </w:rPr>
        <w:t>amawia</w:t>
      </w:r>
      <w:r w:rsidR="00C4279B" w:rsidRPr="00986630">
        <w:rPr>
          <w:sz w:val="22"/>
          <w:szCs w:val="22"/>
        </w:rPr>
        <w:t>jący jest obowiązany umożliwić W</w:t>
      </w:r>
      <w:r w:rsidRPr="00986630">
        <w:rPr>
          <w:sz w:val="22"/>
          <w:szCs w:val="22"/>
        </w:rPr>
        <w:t>ykonawcy zgłoszenie pisemnych uwag dotyczących zasadności bezpośredniej zapłaty wynagrodzenia podwykonawcy lub dalszemu podwy</w:t>
      </w:r>
      <w:r w:rsidR="00A1016D" w:rsidRPr="00986630">
        <w:rPr>
          <w:sz w:val="22"/>
          <w:szCs w:val="22"/>
        </w:rPr>
        <w:t>konawcy, o których mowa w ust. 7</w:t>
      </w:r>
      <w:r w:rsidR="00040FC2" w:rsidRPr="00986630">
        <w:rPr>
          <w:sz w:val="22"/>
          <w:szCs w:val="22"/>
        </w:rPr>
        <w:t>. Zamawiający informuje W</w:t>
      </w:r>
      <w:r w:rsidRPr="00986630">
        <w:rPr>
          <w:sz w:val="22"/>
          <w:szCs w:val="22"/>
        </w:rPr>
        <w:t>ykonawcę o terminie zgłaszania uwag, nie krótszym niż 7 dni od dnia doręczenia tej informacji.</w:t>
      </w:r>
    </w:p>
    <w:p w14:paraId="3F46C24D" w14:textId="77777777" w:rsidR="00870209" w:rsidRPr="00986630" w:rsidRDefault="00870209" w:rsidP="00870209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zgłoszenia prz</w:t>
      </w:r>
      <w:r w:rsidR="00040FC2" w:rsidRPr="00986630">
        <w:rPr>
          <w:sz w:val="22"/>
          <w:szCs w:val="22"/>
        </w:rPr>
        <w:t>ez W</w:t>
      </w:r>
      <w:r w:rsidRPr="00986630">
        <w:rPr>
          <w:sz w:val="22"/>
          <w:szCs w:val="22"/>
        </w:rPr>
        <w:t>ykonawc</w:t>
      </w:r>
      <w:r w:rsidR="00A1016D" w:rsidRPr="00986630">
        <w:rPr>
          <w:sz w:val="22"/>
          <w:szCs w:val="22"/>
        </w:rPr>
        <w:t>ę uwag, o których mowa w ust. 9</w:t>
      </w:r>
      <w:r w:rsidR="00040FC2" w:rsidRPr="00986630">
        <w:rPr>
          <w:sz w:val="22"/>
          <w:szCs w:val="22"/>
        </w:rPr>
        <w:t>, w terminie wskazanym przez Z</w:t>
      </w:r>
      <w:r w:rsidRPr="00986630">
        <w:rPr>
          <w:sz w:val="22"/>
          <w:szCs w:val="22"/>
        </w:rPr>
        <w:t>amawiającego, zamawiający może:</w:t>
      </w:r>
    </w:p>
    <w:p w14:paraId="1898D32D" w14:textId="77777777" w:rsidR="00870209" w:rsidRPr="00986630" w:rsidRDefault="00870209" w:rsidP="00870209">
      <w:pPr>
        <w:numPr>
          <w:ilvl w:val="0"/>
          <w:numId w:val="7"/>
        </w:numPr>
        <w:jc w:val="both"/>
        <w:rPr>
          <w:sz w:val="22"/>
          <w:szCs w:val="22"/>
        </w:rPr>
      </w:pPr>
      <w:r w:rsidRPr="00986630">
        <w:rPr>
          <w:sz w:val="22"/>
          <w:szCs w:val="22"/>
        </w:rPr>
        <w:t>nie dokonać bezpośredniej zapłaty wynagrodzenia podwykonawcy lub</w:t>
      </w:r>
      <w:r w:rsidR="00040FC2" w:rsidRPr="00986630">
        <w:rPr>
          <w:sz w:val="22"/>
          <w:szCs w:val="22"/>
        </w:rPr>
        <w:t xml:space="preserve"> dalszemu podwykonawcy, jeżeli W</w:t>
      </w:r>
      <w:r w:rsidRPr="00986630">
        <w:rPr>
          <w:sz w:val="22"/>
          <w:szCs w:val="22"/>
        </w:rPr>
        <w:t>ykonawca wykaże niezasadność takiej zapłaty albo</w:t>
      </w:r>
    </w:p>
    <w:p w14:paraId="39EA1899" w14:textId="77777777" w:rsidR="00870209" w:rsidRPr="00986630" w:rsidRDefault="00870209" w:rsidP="00870209">
      <w:pPr>
        <w:numPr>
          <w:ilvl w:val="0"/>
          <w:numId w:val="7"/>
        </w:numPr>
        <w:jc w:val="both"/>
        <w:rPr>
          <w:sz w:val="22"/>
          <w:szCs w:val="22"/>
        </w:rPr>
      </w:pPr>
      <w:r w:rsidRPr="00986630">
        <w:rPr>
          <w:sz w:val="22"/>
          <w:szCs w:val="22"/>
        </w:rPr>
        <w:t>złożyć do depozytu sądowego kwotę potrzebną na pokrycie wynagrodzenia podwykonawcy lub dalszego podwykonawcy w przypadku ist</w:t>
      </w:r>
      <w:r w:rsidR="00040FC2" w:rsidRPr="00986630">
        <w:rPr>
          <w:sz w:val="22"/>
          <w:szCs w:val="22"/>
        </w:rPr>
        <w:t xml:space="preserve">nienia zasadniczej wątpliwości </w:t>
      </w:r>
      <w:r w:rsidR="003E7C4D" w:rsidRPr="00986630">
        <w:rPr>
          <w:sz w:val="22"/>
          <w:szCs w:val="22"/>
        </w:rPr>
        <w:t>Zamawiającego, co</w:t>
      </w:r>
      <w:r w:rsidRPr="00986630">
        <w:rPr>
          <w:sz w:val="22"/>
          <w:szCs w:val="22"/>
        </w:rPr>
        <w:t xml:space="preserve"> do wysokości należnej zapłaty lub podmiotu, któremu płatność się należy, albo</w:t>
      </w:r>
    </w:p>
    <w:p w14:paraId="64BE88B6" w14:textId="77777777" w:rsidR="00101DA3" w:rsidRPr="00986630" w:rsidRDefault="00870209" w:rsidP="00A907D4">
      <w:pPr>
        <w:numPr>
          <w:ilvl w:val="0"/>
          <w:numId w:val="7"/>
        </w:numPr>
        <w:jc w:val="both"/>
        <w:rPr>
          <w:sz w:val="22"/>
          <w:szCs w:val="22"/>
        </w:rPr>
      </w:pPr>
      <w:r w:rsidRPr="00986630">
        <w:rPr>
          <w:sz w:val="22"/>
          <w:szCs w:val="22"/>
        </w:rPr>
        <w:t>dokonać bezpośredniej zapłaty wynagrodzenia podwykonawcy lub dalszemu podwykonawcy, jeżeli podwykonawca lub dalszy podwykonawca wykaże zasadność takiej zapłaty.</w:t>
      </w:r>
    </w:p>
    <w:p w14:paraId="7C8F93DE" w14:textId="77777777" w:rsidR="00870209" w:rsidRPr="00986630" w:rsidRDefault="00870209" w:rsidP="0062593F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dokonania bezpośredniej zapłaty podwykonawcy lub dalszemu podwykonawcy,</w:t>
      </w:r>
      <w:r w:rsidR="0062593F" w:rsidRPr="00986630">
        <w:rPr>
          <w:sz w:val="22"/>
          <w:szCs w:val="22"/>
        </w:rPr>
        <w:t xml:space="preserve"> </w:t>
      </w:r>
      <w:r w:rsidR="00A1016D" w:rsidRPr="00986630">
        <w:rPr>
          <w:sz w:val="22"/>
          <w:szCs w:val="22"/>
        </w:rPr>
        <w:t>o których mowa w ust. 7</w:t>
      </w:r>
      <w:r w:rsidRPr="00986630">
        <w:rPr>
          <w:sz w:val="22"/>
          <w:szCs w:val="22"/>
        </w:rPr>
        <w:t>, zamawiający potrąca kwotę wypłaconego wynagrodzenia</w:t>
      </w:r>
      <w:r w:rsidR="0062593F" w:rsidRPr="00986630">
        <w:rPr>
          <w:sz w:val="22"/>
          <w:szCs w:val="22"/>
        </w:rPr>
        <w:t xml:space="preserve"> </w:t>
      </w:r>
      <w:r w:rsidR="00040FC2" w:rsidRPr="00986630">
        <w:rPr>
          <w:sz w:val="22"/>
          <w:szCs w:val="22"/>
        </w:rPr>
        <w:t>z wynagrodzenia należnego W</w:t>
      </w:r>
      <w:r w:rsidRPr="00986630">
        <w:rPr>
          <w:sz w:val="22"/>
          <w:szCs w:val="22"/>
        </w:rPr>
        <w:t>ykonawcy.</w:t>
      </w:r>
    </w:p>
    <w:p w14:paraId="2B289F1D" w14:textId="77777777" w:rsidR="00A1016D" w:rsidRPr="00986630" w:rsidRDefault="003E7C4D" w:rsidP="0062593F">
      <w:pPr>
        <w:numPr>
          <w:ilvl w:val="0"/>
          <w:numId w:val="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Konieczność, co</w:t>
      </w:r>
      <w:r w:rsidR="007F0FD7" w:rsidRPr="00986630">
        <w:rPr>
          <w:sz w:val="22"/>
          <w:szCs w:val="22"/>
        </w:rPr>
        <w:t xml:space="preserve"> najmniej </w:t>
      </w:r>
      <w:r w:rsidRPr="00986630">
        <w:rPr>
          <w:sz w:val="22"/>
          <w:szCs w:val="22"/>
        </w:rPr>
        <w:t>dwukrotnego dokonania</w:t>
      </w:r>
      <w:r w:rsidR="00870209" w:rsidRPr="00986630">
        <w:rPr>
          <w:sz w:val="22"/>
          <w:szCs w:val="22"/>
        </w:rPr>
        <w:t xml:space="preserve"> bezpośredniej zapłaty podwykonawcy lub</w:t>
      </w:r>
    </w:p>
    <w:p w14:paraId="506CF1ED" w14:textId="77777777" w:rsidR="00A907D4" w:rsidRPr="00986630" w:rsidRDefault="00870209" w:rsidP="0062593F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dalszemu podwy</w:t>
      </w:r>
      <w:r w:rsidR="00A1016D" w:rsidRPr="00986630">
        <w:rPr>
          <w:sz w:val="22"/>
          <w:szCs w:val="22"/>
        </w:rPr>
        <w:t>konawcy, o których mowa w ust. 7</w:t>
      </w:r>
      <w:r w:rsidRPr="00986630">
        <w:rPr>
          <w:sz w:val="22"/>
          <w:szCs w:val="22"/>
        </w:rPr>
        <w:t>, lub konieczność dokonania bezpośrednich</w:t>
      </w:r>
    </w:p>
    <w:p w14:paraId="7E89FB7E" w14:textId="77777777" w:rsidR="00A1016D" w:rsidRPr="00986630" w:rsidRDefault="00870209" w:rsidP="0062593F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zapłat na sumę większą niż 10 % wartości umowy w sprawie zamówienia publicznego może</w:t>
      </w:r>
    </w:p>
    <w:p w14:paraId="0E820E48" w14:textId="77777777" w:rsidR="00A1016D" w:rsidRPr="00986630" w:rsidRDefault="00870209" w:rsidP="0062593F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stanowić podstawę do odstąpienia od umowy w sprawie zamówienia publicznego przez</w:t>
      </w:r>
    </w:p>
    <w:p w14:paraId="2E6A9D39" w14:textId="77777777" w:rsidR="00870209" w:rsidRPr="00986630" w:rsidRDefault="00040FC2" w:rsidP="0062593F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</w:t>
      </w:r>
      <w:r w:rsidR="00870209" w:rsidRPr="00986630">
        <w:rPr>
          <w:sz w:val="22"/>
          <w:szCs w:val="22"/>
        </w:rPr>
        <w:t>amawiającego.</w:t>
      </w:r>
    </w:p>
    <w:p w14:paraId="4B1E6EF8" w14:textId="77777777" w:rsidR="001D5736" w:rsidRPr="00986630" w:rsidRDefault="00870209" w:rsidP="0062593F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ponosi wobec</w:t>
      </w:r>
      <w:r w:rsidR="00040FC2" w:rsidRPr="00986630">
        <w:rPr>
          <w:sz w:val="22"/>
          <w:szCs w:val="22"/>
        </w:rPr>
        <w:t xml:space="preserve"> Z</w:t>
      </w:r>
      <w:r w:rsidRPr="00986630">
        <w:rPr>
          <w:sz w:val="22"/>
          <w:szCs w:val="22"/>
        </w:rPr>
        <w:t>amawiającego pełną odpowiedzialność za roboty, które wykonuje przy pomocy podwykonawców lub dalszych podwykonawców.</w:t>
      </w:r>
    </w:p>
    <w:p w14:paraId="69940312" w14:textId="77777777" w:rsidR="002371C6" w:rsidRPr="002371C6" w:rsidRDefault="00870209" w:rsidP="002371C6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Zamawiającemu przysługuje prawo żądania od </w:t>
      </w:r>
      <w:r w:rsidR="000F2584" w:rsidRPr="00986630">
        <w:rPr>
          <w:sz w:val="22"/>
          <w:szCs w:val="22"/>
        </w:rPr>
        <w:t>W</w:t>
      </w:r>
      <w:r w:rsidRPr="00986630">
        <w:rPr>
          <w:sz w:val="22"/>
          <w:szCs w:val="22"/>
        </w:rPr>
        <w:t>ykonawcy zmiany podwykonawcy lub dalszego podwykonawcy, jeżeli ten realizuje usługę w sposób wadliwy, niezgodny z założeniami i przepisami</w:t>
      </w:r>
      <w:r w:rsidR="000F2584" w:rsidRPr="00986630">
        <w:rPr>
          <w:sz w:val="22"/>
          <w:szCs w:val="22"/>
        </w:rPr>
        <w:t xml:space="preserve"> prawa</w:t>
      </w:r>
      <w:r w:rsidRPr="00986630">
        <w:rPr>
          <w:sz w:val="22"/>
          <w:szCs w:val="22"/>
        </w:rPr>
        <w:t>.</w:t>
      </w:r>
    </w:p>
    <w:p w14:paraId="6E46C7B7" w14:textId="77777777" w:rsidR="00870209" w:rsidRPr="00986630" w:rsidRDefault="00870209" w:rsidP="0062593F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 xml:space="preserve">§ </w:t>
      </w:r>
      <w:r w:rsidR="007F37B7" w:rsidRPr="00986630">
        <w:rPr>
          <w:b/>
          <w:bCs/>
          <w:sz w:val="22"/>
          <w:szCs w:val="22"/>
        </w:rPr>
        <w:t>9</w:t>
      </w:r>
    </w:p>
    <w:p w14:paraId="2C68B330" w14:textId="77777777" w:rsidR="000F2584" w:rsidRPr="00986630" w:rsidRDefault="000F2584" w:rsidP="000026C8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zobowiązany jest, aby pracownicy wykonujący czynności związane z kierowaniem</w:t>
      </w:r>
    </w:p>
    <w:p w14:paraId="47AF0E15" w14:textId="77777777" w:rsidR="000F2584" w:rsidRPr="00986630" w:rsidRDefault="000F2584" w:rsidP="000026C8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pojazdami wykorzystywanymi do wywozu komunalnych osadów ściekowych byli zatrudnieni do</w:t>
      </w:r>
    </w:p>
    <w:p w14:paraId="21BC06B6" w14:textId="77777777" w:rsidR="003B58B7" w:rsidRPr="00986630" w:rsidRDefault="000F2584" w:rsidP="000026C8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realizacji umowy na podstawie umowy o pracę w rozumieniu przepisów Kodeksu Pracy.</w:t>
      </w:r>
    </w:p>
    <w:p w14:paraId="455A27BE" w14:textId="77777777" w:rsidR="00DA037F" w:rsidRPr="00986630" w:rsidRDefault="000F2584" w:rsidP="000026C8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obowiązany jest, aby pracownicy, o których mowa w ust. 1 byli zatrudnieni na umowę</w:t>
      </w:r>
      <w:r w:rsidR="000026C8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pracę</w:t>
      </w:r>
      <w:r w:rsidR="00DA037F" w:rsidRPr="00986630">
        <w:rPr>
          <w:sz w:val="22"/>
          <w:szCs w:val="22"/>
        </w:rPr>
        <w:t xml:space="preserve"> w czasie obowiązywania niniejszej umowy, minimalnie na okres wykonywania</w:t>
      </w:r>
    </w:p>
    <w:p w14:paraId="2EB383A2" w14:textId="77777777" w:rsidR="000F2584" w:rsidRPr="00986630" w:rsidRDefault="00DA037F" w:rsidP="000026C8">
      <w:pPr>
        <w:autoSpaceDE w:val="0"/>
        <w:autoSpaceDN w:val="0"/>
        <w:adjustRightInd w:val="0"/>
        <w:ind w:firstLine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odpowiednich czynności, o których mowa w ust. 1.</w:t>
      </w:r>
    </w:p>
    <w:p w14:paraId="37CDAF00" w14:textId="77777777" w:rsidR="002371C6" w:rsidRDefault="00DA037F" w:rsidP="002371C6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Każdorazowo na żądanie Zamawiającego, w terminie </w:t>
      </w:r>
      <w:r w:rsidR="0062593F" w:rsidRPr="00986630">
        <w:rPr>
          <w:sz w:val="22"/>
          <w:szCs w:val="22"/>
        </w:rPr>
        <w:t>wskazanym przez Zamawiającego nie</w:t>
      </w:r>
      <w:r w:rsidR="000026C8" w:rsidRPr="00986630">
        <w:rPr>
          <w:sz w:val="22"/>
          <w:szCs w:val="22"/>
        </w:rPr>
        <w:t xml:space="preserve"> krótszym niż 7 dni roboczych, Wykonawca przedłoży </w:t>
      </w:r>
      <w:r w:rsidR="002371C6" w:rsidRPr="00ED091C">
        <w:rPr>
          <w:sz w:val="22"/>
          <w:szCs w:val="22"/>
        </w:rPr>
        <w:t>poświadczone za zgodność z oryginałem:  kopie zgłoszeń pracowników do ubezpieczenia w ZUS,</w:t>
      </w:r>
      <w:r w:rsidR="002371C6">
        <w:rPr>
          <w:sz w:val="22"/>
          <w:szCs w:val="22"/>
        </w:rPr>
        <w:t xml:space="preserve"> </w:t>
      </w:r>
      <w:r w:rsidR="002371C6" w:rsidRPr="009E5C5F">
        <w:rPr>
          <w:sz w:val="22"/>
          <w:szCs w:val="22"/>
        </w:rPr>
        <w:t xml:space="preserve"> </w:t>
      </w:r>
      <w:r w:rsidR="000026C8" w:rsidRPr="00986630">
        <w:rPr>
          <w:sz w:val="22"/>
          <w:szCs w:val="22"/>
        </w:rPr>
        <w:t>kopi</w:t>
      </w:r>
      <w:r w:rsidR="002371C6">
        <w:rPr>
          <w:sz w:val="22"/>
          <w:szCs w:val="22"/>
        </w:rPr>
        <w:t>e</w:t>
      </w:r>
      <w:r w:rsidR="000026C8" w:rsidRPr="00986630">
        <w:rPr>
          <w:sz w:val="22"/>
          <w:szCs w:val="22"/>
        </w:rPr>
        <w:t xml:space="preserve"> umów o pracę zawartych przez Wykonawcę lub podwykonawcę lub dalszego podwykonawcę z pracownikami wykonującymi czynności wymienione w ust. 1, co najmniej przez okres obowiązywania niniejszej </w:t>
      </w:r>
      <w:r w:rsidR="000026C8" w:rsidRPr="002371C6">
        <w:rPr>
          <w:sz w:val="22"/>
          <w:szCs w:val="22"/>
        </w:rPr>
        <w:t>umowy i</w:t>
      </w:r>
      <w:r w:rsidR="002371C6">
        <w:rPr>
          <w:sz w:val="22"/>
          <w:szCs w:val="22"/>
        </w:rPr>
        <w:t> </w:t>
      </w:r>
      <w:r w:rsidR="000026C8" w:rsidRPr="002371C6">
        <w:rPr>
          <w:sz w:val="22"/>
          <w:szCs w:val="22"/>
        </w:rPr>
        <w:t xml:space="preserve">wykonywania tych czynności, zawierające dane osobowe niezbędne do weryfikacji zatrudnienia </w:t>
      </w:r>
    </w:p>
    <w:p w14:paraId="5902C289" w14:textId="77777777" w:rsidR="002109C9" w:rsidRPr="002371C6" w:rsidRDefault="000026C8" w:rsidP="002371C6">
      <w:p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2371C6">
        <w:rPr>
          <w:sz w:val="22"/>
          <w:szCs w:val="22"/>
        </w:rPr>
        <w:t>na podstawie um</w:t>
      </w:r>
      <w:r w:rsidR="00DD69DF" w:rsidRPr="002371C6">
        <w:rPr>
          <w:sz w:val="22"/>
          <w:szCs w:val="22"/>
        </w:rPr>
        <w:t>o</w:t>
      </w:r>
      <w:r w:rsidRPr="002371C6">
        <w:rPr>
          <w:sz w:val="22"/>
          <w:szCs w:val="22"/>
        </w:rPr>
        <w:t>wy o pracę</w:t>
      </w:r>
      <w:r w:rsidR="00DD69DF" w:rsidRPr="002371C6">
        <w:rPr>
          <w:sz w:val="22"/>
          <w:szCs w:val="22"/>
        </w:rPr>
        <w:t>, w tym imię i nazwisko pracownika, datę zawarcia umowy, rodzaj umowy o pracę, zakres obowiązków i czas trwania umowy.</w:t>
      </w:r>
    </w:p>
    <w:p w14:paraId="59EDE666" w14:textId="77777777" w:rsidR="0062593F" w:rsidRPr="00986630" w:rsidRDefault="00DD69DF" w:rsidP="000026C8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Nieprzedłożenie przez Wykonawcę kopii dokumentów, o których mowa w ust. 3 w terminie wskazanym przez Zamawiającego będzie traktowane jako niewypełnienie obowiązku, o którym mowa w ust.1niniejszej umowy.</w:t>
      </w:r>
    </w:p>
    <w:p w14:paraId="16ACAEB9" w14:textId="77777777" w:rsidR="009D0F1F" w:rsidRPr="00986630" w:rsidRDefault="00DD69DF" w:rsidP="002371C6">
      <w:pPr>
        <w:numPr>
          <w:ilvl w:val="3"/>
          <w:numId w:val="8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 niedopełnienie wymogu, o którym mowa w ust. 1 Wykonawca zapłaci Zamawiającemu kary umowne w wysokości iloczynu kwoty </w:t>
      </w:r>
      <w:r w:rsidR="002371C6" w:rsidRPr="00ED091C">
        <w:rPr>
          <w:sz w:val="22"/>
          <w:szCs w:val="22"/>
        </w:rPr>
        <w:t>3000 zł</w:t>
      </w:r>
      <w:r w:rsidR="002371C6" w:rsidRPr="00C241EF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oraz liczby pracowników wykonujących czynności, o których mowa w ust. 1, a</w:t>
      </w:r>
      <w:r w:rsidR="002371C6">
        <w:rPr>
          <w:sz w:val="22"/>
          <w:szCs w:val="22"/>
        </w:rPr>
        <w:t> </w:t>
      </w:r>
      <w:r w:rsidRPr="00986630">
        <w:rPr>
          <w:sz w:val="22"/>
          <w:szCs w:val="22"/>
        </w:rPr>
        <w:t>którzy wykonują te czynności nie będąc zatrudnionymi na podstawie umowy o pracę.</w:t>
      </w:r>
    </w:p>
    <w:p w14:paraId="79B7B69C" w14:textId="77777777" w:rsidR="009D0F1F" w:rsidRPr="00986630" w:rsidRDefault="009D0F1F" w:rsidP="0062593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7E582D9" w14:textId="77777777" w:rsidR="000F2584" w:rsidRPr="00986630" w:rsidRDefault="000F2584" w:rsidP="0062593F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lastRenderedPageBreak/>
        <w:t>§ 10</w:t>
      </w:r>
    </w:p>
    <w:p w14:paraId="5AD98231" w14:textId="77777777" w:rsidR="000F2584" w:rsidRPr="00986630" w:rsidRDefault="000F2584" w:rsidP="0062593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Koordynatorem realizacji warunków umowy ze strony Wykonawcy będzie ……………………….,        e-mail …………………………………..  nr tel. ……………………….. </w:t>
      </w:r>
    </w:p>
    <w:p w14:paraId="656476F4" w14:textId="77777777" w:rsidR="000F2584" w:rsidRPr="00986630" w:rsidRDefault="000F2584" w:rsidP="0062593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a ze strony Zamawiającego: ………………………….., nr tel. …………………………………..</w:t>
      </w:r>
    </w:p>
    <w:p w14:paraId="5A3450B8" w14:textId="77777777" w:rsidR="000F2584" w:rsidRPr="00986630" w:rsidRDefault="000F2584" w:rsidP="0062593F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14:paraId="24099A22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 xml:space="preserve">§ </w:t>
      </w:r>
      <w:r w:rsidR="007F37B7" w:rsidRPr="00986630">
        <w:rPr>
          <w:b/>
          <w:bCs/>
          <w:sz w:val="22"/>
          <w:szCs w:val="22"/>
        </w:rPr>
        <w:t>1</w:t>
      </w:r>
      <w:r w:rsidR="000F2584" w:rsidRPr="00986630">
        <w:rPr>
          <w:b/>
          <w:bCs/>
          <w:sz w:val="22"/>
          <w:szCs w:val="22"/>
        </w:rPr>
        <w:t>1</w:t>
      </w:r>
    </w:p>
    <w:p w14:paraId="1F6AC46C" w14:textId="77777777" w:rsidR="00870209" w:rsidRPr="00986630" w:rsidRDefault="00870209" w:rsidP="00870209">
      <w:pPr>
        <w:numPr>
          <w:ilvl w:val="7"/>
          <w:numId w:val="1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Wykonawca zapłaci Zamawiającemu kary umowne</w:t>
      </w:r>
      <w:r w:rsidR="00001282" w:rsidRPr="00986630">
        <w:rPr>
          <w:sz w:val="22"/>
          <w:szCs w:val="22"/>
        </w:rPr>
        <w:t xml:space="preserve"> w następujących przypadkach i wysokościach</w:t>
      </w:r>
      <w:r w:rsidRPr="00986630">
        <w:rPr>
          <w:sz w:val="22"/>
          <w:szCs w:val="22"/>
        </w:rPr>
        <w:t>:</w:t>
      </w:r>
    </w:p>
    <w:p w14:paraId="5DFE344E" w14:textId="7777777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 </w:t>
      </w:r>
      <w:r w:rsidR="00001282" w:rsidRPr="00986630">
        <w:rPr>
          <w:sz w:val="22"/>
          <w:szCs w:val="22"/>
        </w:rPr>
        <w:t>zwłokę w stosunku do terminów realizacji usługi określonych w § 3 ust. 4 i § 4 ust. 2 niniejszej umowy</w:t>
      </w:r>
      <w:r w:rsidR="004866A1" w:rsidRPr="00986630">
        <w:rPr>
          <w:sz w:val="22"/>
          <w:szCs w:val="22"/>
        </w:rPr>
        <w:t>-</w:t>
      </w:r>
      <w:r w:rsidRPr="00986630">
        <w:rPr>
          <w:sz w:val="22"/>
          <w:szCs w:val="22"/>
        </w:rPr>
        <w:t xml:space="preserve"> w wysokości 0,5 %  wynagrodzenia brutto za całość zamówienia, o którym mowa w §</w:t>
      </w:r>
      <w:r w:rsidR="00001282" w:rsidRPr="00986630">
        <w:rPr>
          <w:sz w:val="22"/>
          <w:szCs w:val="22"/>
        </w:rPr>
        <w:t>6</w:t>
      </w:r>
      <w:r w:rsidR="00570507" w:rsidRPr="00986630">
        <w:rPr>
          <w:sz w:val="22"/>
          <w:szCs w:val="22"/>
        </w:rPr>
        <w:t xml:space="preserve"> ust.</w:t>
      </w:r>
      <w:r w:rsidR="00001282" w:rsidRPr="00986630">
        <w:rPr>
          <w:sz w:val="22"/>
          <w:szCs w:val="22"/>
        </w:rPr>
        <w:t>3</w:t>
      </w:r>
      <w:r w:rsidRPr="00986630">
        <w:rPr>
          <w:sz w:val="22"/>
          <w:szCs w:val="22"/>
        </w:rPr>
        <w:t xml:space="preserve"> niniejszej umowy</w:t>
      </w:r>
      <w:r w:rsidR="00001282" w:rsidRPr="00986630">
        <w:rPr>
          <w:sz w:val="22"/>
          <w:szCs w:val="22"/>
        </w:rPr>
        <w:t>,</w:t>
      </w:r>
    </w:p>
    <w:p w14:paraId="7C2982B4" w14:textId="7777777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 odstąpienie od umowy </w:t>
      </w:r>
      <w:r w:rsidR="00865C25" w:rsidRPr="00986630">
        <w:rPr>
          <w:sz w:val="22"/>
          <w:szCs w:val="22"/>
        </w:rPr>
        <w:t xml:space="preserve">przez którąkolwiek ze stron </w:t>
      </w:r>
      <w:r w:rsidRPr="00986630">
        <w:rPr>
          <w:sz w:val="22"/>
          <w:szCs w:val="22"/>
        </w:rPr>
        <w:t>z przyczyn</w:t>
      </w:r>
      <w:r w:rsidR="00001282" w:rsidRPr="00986630">
        <w:rPr>
          <w:sz w:val="22"/>
          <w:szCs w:val="22"/>
        </w:rPr>
        <w:t>,</w:t>
      </w:r>
      <w:r w:rsidRPr="00986630">
        <w:rPr>
          <w:sz w:val="22"/>
          <w:szCs w:val="22"/>
        </w:rPr>
        <w:t xml:space="preserve"> </w:t>
      </w:r>
      <w:r w:rsidR="00001282" w:rsidRPr="00986630">
        <w:rPr>
          <w:sz w:val="22"/>
          <w:szCs w:val="22"/>
        </w:rPr>
        <w:t>za które odpowiedzialność ponosi</w:t>
      </w:r>
      <w:r w:rsidRPr="00986630">
        <w:rPr>
          <w:sz w:val="22"/>
          <w:szCs w:val="22"/>
        </w:rPr>
        <w:t xml:space="preserve"> Wykonawcy</w:t>
      </w:r>
      <w:r w:rsidR="004866A1" w:rsidRPr="00986630">
        <w:rPr>
          <w:sz w:val="22"/>
          <w:szCs w:val="22"/>
        </w:rPr>
        <w:t>-</w:t>
      </w:r>
      <w:r w:rsidRPr="00986630">
        <w:rPr>
          <w:sz w:val="22"/>
          <w:szCs w:val="22"/>
        </w:rPr>
        <w:t xml:space="preserve"> w wysokości 10% wynagrodzenia brutto za całość zamówienia, o którym mowa w §</w:t>
      </w:r>
      <w:r w:rsidR="00001282" w:rsidRPr="00986630">
        <w:rPr>
          <w:sz w:val="22"/>
          <w:szCs w:val="22"/>
        </w:rPr>
        <w:t>6</w:t>
      </w:r>
      <w:r w:rsidRPr="00986630">
        <w:rPr>
          <w:sz w:val="22"/>
          <w:szCs w:val="22"/>
        </w:rPr>
        <w:t xml:space="preserve"> </w:t>
      </w:r>
      <w:r w:rsidR="00570507" w:rsidRPr="00986630">
        <w:rPr>
          <w:sz w:val="22"/>
          <w:szCs w:val="22"/>
        </w:rPr>
        <w:t>ust.</w:t>
      </w:r>
      <w:r w:rsidR="00001282" w:rsidRPr="00986630">
        <w:rPr>
          <w:sz w:val="22"/>
          <w:szCs w:val="22"/>
        </w:rPr>
        <w:t>3</w:t>
      </w:r>
      <w:r w:rsidR="00570507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niniejszej umowy.</w:t>
      </w:r>
    </w:p>
    <w:p w14:paraId="5F882295" w14:textId="7777777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za każdy przypadek innego miejsca zagospodarowania (odzysku lub unieszkodliwiania) odpadów niż to wykazane w posiadanej przez Wykonawcę </w:t>
      </w:r>
      <w:r w:rsidR="00001282" w:rsidRPr="00986630">
        <w:rPr>
          <w:sz w:val="22"/>
          <w:szCs w:val="22"/>
        </w:rPr>
        <w:t>w zezwoleniu-</w:t>
      </w:r>
      <w:r w:rsidRPr="00986630">
        <w:rPr>
          <w:sz w:val="22"/>
          <w:szCs w:val="22"/>
        </w:rPr>
        <w:t xml:space="preserve"> w wysokości 10% wynagrodzenia brutto za całość zamówienia, o którym mowa w §</w:t>
      </w:r>
      <w:r w:rsidR="004866A1" w:rsidRPr="00986630">
        <w:rPr>
          <w:sz w:val="22"/>
          <w:szCs w:val="22"/>
        </w:rPr>
        <w:t>6</w:t>
      </w:r>
      <w:r w:rsidR="00570507" w:rsidRPr="00986630">
        <w:rPr>
          <w:sz w:val="22"/>
          <w:szCs w:val="22"/>
        </w:rPr>
        <w:t xml:space="preserve"> ust.</w:t>
      </w:r>
      <w:r w:rsidR="004866A1" w:rsidRPr="00986630">
        <w:rPr>
          <w:sz w:val="22"/>
          <w:szCs w:val="22"/>
        </w:rPr>
        <w:t>3</w:t>
      </w:r>
      <w:r w:rsidRPr="00986630">
        <w:rPr>
          <w:sz w:val="22"/>
          <w:szCs w:val="22"/>
        </w:rPr>
        <w:t xml:space="preserve"> niniejszej umowy.</w:t>
      </w:r>
    </w:p>
    <w:p w14:paraId="04A39D40" w14:textId="7777777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</w:t>
      </w:r>
      <w:r w:rsidR="004866A1" w:rsidRPr="00986630">
        <w:rPr>
          <w:sz w:val="22"/>
          <w:szCs w:val="22"/>
        </w:rPr>
        <w:t xml:space="preserve"> i wysokości określonej w§ 9  ust. 5 niniejszej umowy,</w:t>
      </w:r>
    </w:p>
    <w:p w14:paraId="13D4620A" w14:textId="31BB492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przypadku </w:t>
      </w:r>
      <w:r w:rsidR="004866A1" w:rsidRPr="00986630">
        <w:rPr>
          <w:sz w:val="22"/>
          <w:szCs w:val="22"/>
        </w:rPr>
        <w:t>braku zapłaty lub nieterminowej zapłaty wynagrodzenia należ</w:t>
      </w:r>
      <w:r w:rsidR="00050F20">
        <w:rPr>
          <w:sz w:val="22"/>
          <w:szCs w:val="22"/>
        </w:rPr>
        <w:t>neg</w:t>
      </w:r>
      <w:r w:rsidR="004866A1" w:rsidRPr="00986630">
        <w:rPr>
          <w:sz w:val="22"/>
          <w:szCs w:val="22"/>
        </w:rPr>
        <w:t>o podwykonawc</w:t>
      </w:r>
      <w:r w:rsidR="00050F20">
        <w:rPr>
          <w:sz w:val="22"/>
          <w:szCs w:val="22"/>
        </w:rPr>
        <w:t>om</w:t>
      </w:r>
      <w:r w:rsidR="004866A1" w:rsidRPr="00986630">
        <w:rPr>
          <w:sz w:val="22"/>
          <w:szCs w:val="22"/>
        </w:rPr>
        <w:t xml:space="preserve"> lub dalszym podwykonawc</w:t>
      </w:r>
      <w:r w:rsidR="00050F20">
        <w:rPr>
          <w:sz w:val="22"/>
          <w:szCs w:val="22"/>
        </w:rPr>
        <w:t xml:space="preserve">om </w:t>
      </w:r>
      <w:r w:rsidR="00050F20" w:rsidRPr="00050F20">
        <w:rPr>
          <w:sz w:val="22"/>
          <w:szCs w:val="22"/>
        </w:rPr>
        <w:t>także z tytułu zmiany wysokości wynagrodzenia, o której mowa w art. 439 ust. 5 pzp</w:t>
      </w:r>
      <w:r w:rsidRPr="00986630">
        <w:rPr>
          <w:sz w:val="22"/>
          <w:szCs w:val="22"/>
        </w:rPr>
        <w:t xml:space="preserve"> - w wysokości </w:t>
      </w:r>
      <w:r w:rsidR="004866A1" w:rsidRPr="00986630">
        <w:rPr>
          <w:sz w:val="22"/>
          <w:szCs w:val="22"/>
        </w:rPr>
        <w:t>3</w:t>
      </w:r>
      <w:r w:rsidRPr="00986630">
        <w:rPr>
          <w:sz w:val="22"/>
          <w:szCs w:val="22"/>
        </w:rPr>
        <w:t xml:space="preserve"> % wynagrodzenia brutto za całość zamówienia, o którym mowa w §</w:t>
      </w:r>
      <w:r w:rsidR="004866A1" w:rsidRPr="00986630">
        <w:rPr>
          <w:sz w:val="22"/>
          <w:szCs w:val="22"/>
        </w:rPr>
        <w:t xml:space="preserve"> 6</w:t>
      </w:r>
      <w:r w:rsidR="00570507" w:rsidRPr="00986630">
        <w:rPr>
          <w:sz w:val="22"/>
          <w:szCs w:val="22"/>
        </w:rPr>
        <w:t xml:space="preserve"> </w:t>
      </w:r>
      <w:r w:rsidR="003E7C4D" w:rsidRPr="00986630">
        <w:rPr>
          <w:sz w:val="22"/>
          <w:szCs w:val="22"/>
        </w:rPr>
        <w:t>ust.</w:t>
      </w:r>
      <w:r w:rsidR="004866A1" w:rsidRPr="00986630">
        <w:rPr>
          <w:sz w:val="22"/>
          <w:szCs w:val="22"/>
        </w:rPr>
        <w:t>3</w:t>
      </w:r>
      <w:r w:rsidR="003E7C4D" w:rsidRPr="00986630">
        <w:rPr>
          <w:sz w:val="22"/>
          <w:szCs w:val="22"/>
        </w:rPr>
        <w:t xml:space="preserve"> niniejszej</w:t>
      </w:r>
      <w:r w:rsidRPr="00986630">
        <w:rPr>
          <w:sz w:val="22"/>
          <w:szCs w:val="22"/>
        </w:rPr>
        <w:t xml:space="preserve"> umowy za k</w:t>
      </w:r>
      <w:r w:rsidR="004866A1" w:rsidRPr="00986630">
        <w:rPr>
          <w:sz w:val="22"/>
          <w:szCs w:val="22"/>
        </w:rPr>
        <w:t xml:space="preserve">ażdy stwierdzony </w:t>
      </w:r>
      <w:r w:rsidRPr="00986630">
        <w:rPr>
          <w:sz w:val="22"/>
          <w:szCs w:val="22"/>
        </w:rPr>
        <w:t>przypadek,</w:t>
      </w:r>
    </w:p>
    <w:p w14:paraId="55C1DF8A" w14:textId="7777777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przypadku nieprzedłożenia</w:t>
      </w:r>
      <w:r w:rsidR="00CE2324" w:rsidRPr="00986630">
        <w:rPr>
          <w:sz w:val="22"/>
          <w:szCs w:val="22"/>
        </w:rPr>
        <w:t xml:space="preserve"> do zaakceptowania projektu umowy</w:t>
      </w:r>
      <w:r w:rsidRPr="00986630">
        <w:rPr>
          <w:sz w:val="22"/>
          <w:szCs w:val="22"/>
        </w:rPr>
        <w:t xml:space="preserve"> o podwykonawstwo lub </w:t>
      </w:r>
      <w:r w:rsidR="00E2505F" w:rsidRPr="00986630">
        <w:rPr>
          <w:sz w:val="22"/>
          <w:szCs w:val="22"/>
        </w:rPr>
        <w:t>dalsze podwykonawstwo, której przedmiotem są usługi, lub projektu jej zmiany</w:t>
      </w:r>
      <w:r w:rsidRPr="00986630">
        <w:rPr>
          <w:sz w:val="22"/>
          <w:szCs w:val="22"/>
        </w:rPr>
        <w:t xml:space="preserve"> - w wysokości </w:t>
      </w:r>
      <w:r w:rsidR="00E2505F" w:rsidRPr="00986630">
        <w:rPr>
          <w:sz w:val="22"/>
          <w:szCs w:val="22"/>
        </w:rPr>
        <w:t>3</w:t>
      </w:r>
      <w:r w:rsidRPr="00986630">
        <w:rPr>
          <w:sz w:val="22"/>
          <w:szCs w:val="22"/>
        </w:rPr>
        <w:t xml:space="preserve"> % </w:t>
      </w:r>
      <w:r w:rsidR="00E2505F" w:rsidRPr="00986630">
        <w:rPr>
          <w:sz w:val="22"/>
          <w:szCs w:val="22"/>
        </w:rPr>
        <w:t>wynagrodzenia brutto za całość zamówienia, o którym mowa w § 6 ust.3 niniejszej umowy za każdorazowy przypadek</w:t>
      </w:r>
      <w:r w:rsidRPr="00986630">
        <w:rPr>
          <w:sz w:val="22"/>
          <w:szCs w:val="22"/>
        </w:rPr>
        <w:t>,</w:t>
      </w:r>
    </w:p>
    <w:p w14:paraId="09A99D08" w14:textId="77777777" w:rsidR="00870209" w:rsidRPr="00986630" w:rsidRDefault="00870209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przypadku </w:t>
      </w:r>
      <w:r w:rsidR="00E2505F" w:rsidRPr="00986630">
        <w:rPr>
          <w:sz w:val="22"/>
          <w:szCs w:val="22"/>
        </w:rPr>
        <w:t>nie przedłożenia poświadczonej za zgodność z oryginałem kopii umowy o</w:t>
      </w:r>
      <w:r w:rsidR="002371C6">
        <w:rPr>
          <w:sz w:val="22"/>
          <w:szCs w:val="22"/>
        </w:rPr>
        <w:t> </w:t>
      </w:r>
      <w:r w:rsidR="00E2505F" w:rsidRPr="00986630">
        <w:rPr>
          <w:sz w:val="22"/>
          <w:szCs w:val="22"/>
        </w:rPr>
        <w:t xml:space="preserve">podwykonawstwo lub dalsze podwykonawstwo lub jej zmiany - </w:t>
      </w:r>
      <w:r w:rsidRPr="00986630">
        <w:rPr>
          <w:sz w:val="22"/>
          <w:szCs w:val="22"/>
        </w:rPr>
        <w:t>w wysokości 5 % wynagrodzenia brutto za całość zamówienia, o którym mowa w §</w:t>
      </w:r>
      <w:r w:rsidR="00E2505F" w:rsidRPr="00986630">
        <w:rPr>
          <w:sz w:val="22"/>
          <w:szCs w:val="22"/>
        </w:rPr>
        <w:t xml:space="preserve"> 6</w:t>
      </w:r>
      <w:r w:rsidR="00570507" w:rsidRPr="00986630">
        <w:rPr>
          <w:sz w:val="22"/>
          <w:szCs w:val="22"/>
        </w:rPr>
        <w:t xml:space="preserve"> </w:t>
      </w:r>
      <w:r w:rsidR="003E7C4D" w:rsidRPr="00986630">
        <w:rPr>
          <w:sz w:val="22"/>
          <w:szCs w:val="22"/>
        </w:rPr>
        <w:t>ust.</w:t>
      </w:r>
      <w:r w:rsidR="00E2505F" w:rsidRPr="00986630">
        <w:rPr>
          <w:sz w:val="22"/>
          <w:szCs w:val="22"/>
        </w:rPr>
        <w:t>3</w:t>
      </w:r>
      <w:r w:rsidR="003E7C4D" w:rsidRPr="00986630">
        <w:rPr>
          <w:sz w:val="22"/>
          <w:szCs w:val="22"/>
        </w:rPr>
        <w:t xml:space="preserve"> niniejszej</w:t>
      </w:r>
      <w:r w:rsidR="003C654C" w:rsidRPr="00986630">
        <w:rPr>
          <w:sz w:val="22"/>
          <w:szCs w:val="22"/>
        </w:rPr>
        <w:t xml:space="preserve"> umowy za każdorazowy przypadek,</w:t>
      </w:r>
    </w:p>
    <w:p w14:paraId="4AFA04F6" w14:textId="77777777" w:rsidR="003C654C" w:rsidRPr="00986630" w:rsidRDefault="003C654C" w:rsidP="00870209">
      <w:pPr>
        <w:numPr>
          <w:ilvl w:val="0"/>
          <w:numId w:val="9"/>
        </w:numPr>
        <w:tabs>
          <w:tab w:val="clear" w:pos="360"/>
          <w:tab w:val="num" w:pos="709"/>
        </w:tabs>
        <w:autoSpaceDE w:val="0"/>
        <w:autoSpaceDN w:val="0"/>
        <w:adjustRightInd w:val="0"/>
        <w:ind w:left="709" w:hanging="283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przypadku </w:t>
      </w:r>
      <w:r w:rsidR="00E2505F" w:rsidRPr="00986630">
        <w:rPr>
          <w:sz w:val="22"/>
          <w:szCs w:val="22"/>
        </w:rPr>
        <w:t>braku zmiany umowy o podwykonawstwo lub dalsze podwykonawstwo w</w:t>
      </w:r>
      <w:r w:rsidR="002371C6">
        <w:rPr>
          <w:sz w:val="22"/>
          <w:szCs w:val="22"/>
        </w:rPr>
        <w:t> </w:t>
      </w:r>
      <w:r w:rsidR="00E2505F" w:rsidRPr="00986630">
        <w:rPr>
          <w:sz w:val="22"/>
          <w:szCs w:val="22"/>
        </w:rPr>
        <w:t>zakresie terminu zapłaty</w:t>
      </w:r>
      <w:r w:rsidR="003E7C4D" w:rsidRPr="00986630">
        <w:rPr>
          <w:sz w:val="22"/>
          <w:szCs w:val="22"/>
        </w:rPr>
        <w:t xml:space="preserve"> - w</w:t>
      </w:r>
      <w:r w:rsidRPr="00986630">
        <w:rPr>
          <w:sz w:val="22"/>
          <w:szCs w:val="22"/>
        </w:rPr>
        <w:t xml:space="preserve"> wysokości 5 % wynagrodzenia brutto za całość zamówienia, o</w:t>
      </w:r>
      <w:r w:rsidR="002371C6">
        <w:rPr>
          <w:sz w:val="22"/>
          <w:szCs w:val="22"/>
        </w:rPr>
        <w:t> </w:t>
      </w:r>
      <w:r w:rsidRPr="00986630">
        <w:rPr>
          <w:sz w:val="22"/>
          <w:szCs w:val="22"/>
        </w:rPr>
        <w:t>którym mowa w §</w:t>
      </w:r>
      <w:r w:rsidR="00365BD7" w:rsidRPr="00986630">
        <w:rPr>
          <w:sz w:val="22"/>
          <w:szCs w:val="22"/>
        </w:rPr>
        <w:t xml:space="preserve"> </w:t>
      </w:r>
      <w:r w:rsidR="00E2505F" w:rsidRPr="00986630">
        <w:rPr>
          <w:sz w:val="22"/>
          <w:szCs w:val="22"/>
        </w:rPr>
        <w:t>6</w:t>
      </w:r>
      <w:r w:rsidRPr="00986630">
        <w:rPr>
          <w:sz w:val="22"/>
          <w:szCs w:val="22"/>
        </w:rPr>
        <w:t xml:space="preserve"> ust.</w:t>
      </w:r>
      <w:r w:rsidR="00E2505F" w:rsidRPr="00986630">
        <w:rPr>
          <w:sz w:val="22"/>
          <w:szCs w:val="22"/>
        </w:rPr>
        <w:t>3</w:t>
      </w:r>
      <w:r w:rsidRPr="00986630">
        <w:rPr>
          <w:sz w:val="22"/>
          <w:szCs w:val="22"/>
        </w:rPr>
        <w:t xml:space="preserve"> niniejszej umowy za każd</w:t>
      </w:r>
      <w:r w:rsidR="00E2505F" w:rsidRPr="00986630">
        <w:rPr>
          <w:sz w:val="22"/>
          <w:szCs w:val="22"/>
        </w:rPr>
        <w:t>orazowy</w:t>
      </w:r>
      <w:r w:rsidRPr="00986630">
        <w:rPr>
          <w:sz w:val="22"/>
          <w:szCs w:val="22"/>
        </w:rPr>
        <w:t xml:space="preserve"> przypadek</w:t>
      </w:r>
      <w:r w:rsidR="00E2505F" w:rsidRPr="00986630">
        <w:rPr>
          <w:sz w:val="22"/>
          <w:szCs w:val="22"/>
        </w:rPr>
        <w:t>.</w:t>
      </w:r>
    </w:p>
    <w:p w14:paraId="749D2F06" w14:textId="77777777" w:rsidR="00365BD7" w:rsidRPr="00986630" w:rsidRDefault="00870209" w:rsidP="00A907D4">
      <w:pPr>
        <w:numPr>
          <w:ilvl w:val="1"/>
          <w:numId w:val="10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przypadku zagospodarowaniu odpadów przez Wykonawcę w sposób inny niż to wykazują karty przekazania odpadu Zamawiający będzie domagał się od Wykonawcy umowy zwrotu kar nałożonych na Zamawiającego przez </w:t>
      </w:r>
      <w:r w:rsidR="00A140DB" w:rsidRPr="00986630">
        <w:rPr>
          <w:sz w:val="22"/>
          <w:szCs w:val="22"/>
        </w:rPr>
        <w:t xml:space="preserve">właściwe </w:t>
      </w:r>
      <w:r w:rsidR="003E7C4D" w:rsidRPr="00986630">
        <w:rPr>
          <w:sz w:val="22"/>
          <w:szCs w:val="22"/>
        </w:rPr>
        <w:t xml:space="preserve">organy </w:t>
      </w:r>
      <w:r w:rsidR="00365BD7" w:rsidRPr="00986630">
        <w:rPr>
          <w:sz w:val="22"/>
          <w:szCs w:val="22"/>
        </w:rPr>
        <w:t>także</w:t>
      </w:r>
      <w:r w:rsidRPr="00986630">
        <w:rPr>
          <w:sz w:val="22"/>
          <w:szCs w:val="22"/>
        </w:rPr>
        <w:t xml:space="preserve"> </w:t>
      </w:r>
      <w:r w:rsidR="000A051C" w:rsidRPr="00986630">
        <w:rPr>
          <w:sz w:val="22"/>
          <w:szCs w:val="22"/>
        </w:rPr>
        <w:t xml:space="preserve">po </w:t>
      </w:r>
      <w:r w:rsidR="003E7C4D" w:rsidRPr="00986630">
        <w:rPr>
          <w:sz w:val="22"/>
          <w:szCs w:val="22"/>
        </w:rPr>
        <w:t>terminie, o którym</w:t>
      </w:r>
      <w:r w:rsidR="000A051C" w:rsidRPr="00986630">
        <w:rPr>
          <w:sz w:val="22"/>
          <w:szCs w:val="22"/>
        </w:rPr>
        <w:t xml:space="preserve"> mowa w § 1</w:t>
      </w:r>
      <w:r w:rsidR="00365BD7" w:rsidRPr="00986630">
        <w:rPr>
          <w:sz w:val="22"/>
          <w:szCs w:val="22"/>
        </w:rPr>
        <w:t>4</w:t>
      </w:r>
      <w:r w:rsidRPr="00986630">
        <w:rPr>
          <w:sz w:val="22"/>
          <w:szCs w:val="22"/>
        </w:rPr>
        <w:t>.</w:t>
      </w:r>
    </w:p>
    <w:p w14:paraId="4D21FB54" w14:textId="77777777" w:rsidR="00101DA3" w:rsidRPr="00986630" w:rsidRDefault="00365BD7" w:rsidP="00A907D4">
      <w:pPr>
        <w:numPr>
          <w:ilvl w:val="1"/>
          <w:numId w:val="10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Zamawiający zapłaci Wykonawcy karę umowną za odstąpienie od umowy przez którąkolwiek ze stron z przyczyn, za które odpowiedzialność ponosi Zmawiający – w wysokości 10 % wynagrodzenia brutto za całość zamówienia, o którym mowa w § 6 ust.3 niniejszej umowy.</w:t>
      </w:r>
      <w:r w:rsidR="00A907D4" w:rsidRPr="00986630">
        <w:rPr>
          <w:sz w:val="22"/>
          <w:szCs w:val="22"/>
        </w:rPr>
        <w:t xml:space="preserve">            </w:t>
      </w:r>
    </w:p>
    <w:p w14:paraId="2BB3B2FD" w14:textId="7290E88F" w:rsidR="00A612A4" w:rsidRPr="002371C6" w:rsidRDefault="00365BD7" w:rsidP="002371C6">
      <w:pPr>
        <w:numPr>
          <w:ilvl w:val="1"/>
          <w:numId w:val="10"/>
        </w:numPr>
        <w:tabs>
          <w:tab w:val="clear" w:pos="1440"/>
          <w:tab w:val="num" w:pos="0"/>
          <w:tab w:val="num" w:pos="360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Łączna wysokość kar umownych przysługujących Zamawiającemu od Wykonawcy na podstawie niniejszej umowy nie być wyższa od </w:t>
      </w:r>
      <w:r w:rsidR="009757ED">
        <w:rPr>
          <w:sz w:val="22"/>
          <w:szCs w:val="22"/>
        </w:rPr>
        <w:t>3</w:t>
      </w:r>
      <w:r w:rsidRPr="00986630">
        <w:rPr>
          <w:sz w:val="22"/>
          <w:szCs w:val="22"/>
        </w:rPr>
        <w:t xml:space="preserve">0 % wynagrodzenia brutto o którym mowa w § 6 ust.3 niniejszej umowy. </w:t>
      </w:r>
    </w:p>
    <w:p w14:paraId="27E655D9" w14:textId="77777777" w:rsidR="002414B7" w:rsidRDefault="006C5E4C" w:rsidP="00A612A4">
      <w:pPr>
        <w:numPr>
          <w:ilvl w:val="1"/>
          <w:numId w:val="10"/>
        </w:numPr>
        <w:tabs>
          <w:tab w:val="clear" w:pos="1440"/>
          <w:tab w:val="num" w:pos="0"/>
          <w:tab w:val="num" w:pos="360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Stronom przysługuje prawo dochodzenia odszkodowania przewyższającego wysokość zastrzeżonych kar umownych, do wysokości rzeczywiście poniesionej szkody, na zasadach ogólnych uregulowanych w Kodeksie Cywilnym.</w:t>
      </w:r>
    </w:p>
    <w:p w14:paraId="01498582" w14:textId="77777777" w:rsidR="00870209" w:rsidRPr="00986630" w:rsidRDefault="00870209" w:rsidP="00DD69DF">
      <w:pPr>
        <w:numPr>
          <w:ilvl w:val="1"/>
          <w:numId w:val="10"/>
        </w:numPr>
        <w:tabs>
          <w:tab w:val="clear" w:pos="1440"/>
          <w:tab w:val="num" w:pos="0"/>
          <w:tab w:val="num" w:pos="284"/>
          <w:tab w:val="num" w:pos="360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Kwoty należne Zamawiającemu z tytułu kar umownych, mogą być potrącone z </w:t>
      </w:r>
      <w:r w:rsidR="005353AE" w:rsidRPr="00986630">
        <w:rPr>
          <w:sz w:val="22"/>
          <w:szCs w:val="22"/>
        </w:rPr>
        <w:t xml:space="preserve">płatności </w:t>
      </w:r>
      <w:r w:rsidR="003E7C4D" w:rsidRPr="00986630">
        <w:rPr>
          <w:sz w:val="22"/>
          <w:szCs w:val="22"/>
        </w:rPr>
        <w:t>realizowanych</w:t>
      </w:r>
      <w:r w:rsidRPr="00986630">
        <w:rPr>
          <w:sz w:val="22"/>
          <w:szCs w:val="22"/>
        </w:rPr>
        <w:t xml:space="preserve"> na rzecz Wykonawcy, w oparciu o notę księgową wystawioną przez </w:t>
      </w:r>
      <w:r w:rsidRPr="00986630">
        <w:rPr>
          <w:sz w:val="22"/>
          <w:szCs w:val="22"/>
        </w:rPr>
        <w:br/>
        <w:t>Zamawiającego. Wykonawca zapłaci Zamawiającemu kary umowne w terminie 7 dni od doręczenia przez Zamawiającego not obciążeniowych.</w:t>
      </w:r>
    </w:p>
    <w:p w14:paraId="7C936FAA" w14:textId="77777777" w:rsidR="00F541F1" w:rsidRPr="00986630" w:rsidRDefault="00870209" w:rsidP="002414B7">
      <w:pPr>
        <w:numPr>
          <w:ilvl w:val="1"/>
          <w:numId w:val="10"/>
        </w:numPr>
        <w:tabs>
          <w:tab w:val="clear" w:pos="1440"/>
          <w:tab w:val="num" w:pos="0"/>
          <w:tab w:val="num" w:pos="360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Zapłata kary umownej nie zwalnia Wykonawcy z obowiązku niezwłocznego i prawidłowego wykonania obowiązków wynikających z niniejszej umowy.</w:t>
      </w:r>
      <w:r w:rsidR="002414B7" w:rsidRPr="00986630">
        <w:rPr>
          <w:sz w:val="20"/>
          <w:szCs w:val="20"/>
        </w:rPr>
        <w:t xml:space="preserve"> </w:t>
      </w:r>
    </w:p>
    <w:p w14:paraId="3F2FC9BD" w14:textId="77777777" w:rsidR="00F541F1" w:rsidRPr="00986630" w:rsidRDefault="00F541F1" w:rsidP="00F541F1">
      <w:pPr>
        <w:tabs>
          <w:tab w:val="num" w:pos="1136"/>
          <w:tab w:val="num" w:pos="2160"/>
        </w:tabs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</w:p>
    <w:p w14:paraId="275B3C24" w14:textId="77777777" w:rsidR="004127F3" w:rsidRPr="00986630" w:rsidRDefault="00870209" w:rsidP="0070413E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1</w:t>
      </w:r>
      <w:r w:rsidR="00F541F1" w:rsidRPr="00986630">
        <w:rPr>
          <w:b/>
          <w:bCs/>
          <w:sz w:val="22"/>
          <w:szCs w:val="22"/>
        </w:rPr>
        <w:t>2</w:t>
      </w:r>
    </w:p>
    <w:p w14:paraId="721EFACE" w14:textId="77777777" w:rsidR="0070413E" w:rsidRPr="00986630" w:rsidRDefault="00F541F1" w:rsidP="002371C6">
      <w:pPr>
        <w:numPr>
          <w:ilvl w:val="0"/>
          <w:numId w:val="32"/>
        </w:numPr>
        <w:autoSpaceDE w:val="0"/>
        <w:autoSpaceDN w:val="0"/>
        <w:adjustRightInd w:val="0"/>
        <w:ind w:left="360"/>
        <w:jc w:val="both"/>
        <w:rPr>
          <w:sz w:val="22"/>
          <w:szCs w:val="22"/>
        </w:rPr>
      </w:pPr>
      <w:r w:rsidRPr="00986630">
        <w:rPr>
          <w:bCs/>
        </w:rPr>
        <w:t>Zamawiający może odstąpić od umowy w terminie 30 dni od dnia powzięcia</w:t>
      </w:r>
    </w:p>
    <w:p w14:paraId="2988A6DA" w14:textId="77777777" w:rsidR="0070413E" w:rsidRPr="00986630" w:rsidRDefault="00F541F1" w:rsidP="002371C6">
      <w:pPr>
        <w:autoSpaceDE w:val="0"/>
        <w:autoSpaceDN w:val="0"/>
        <w:adjustRightInd w:val="0"/>
        <w:ind w:left="360"/>
        <w:jc w:val="both"/>
        <w:rPr>
          <w:bCs/>
        </w:rPr>
      </w:pPr>
      <w:r w:rsidRPr="00986630">
        <w:rPr>
          <w:bCs/>
        </w:rPr>
        <w:t>wiadomości o</w:t>
      </w:r>
      <w:r w:rsidR="0070413E" w:rsidRPr="00986630">
        <w:rPr>
          <w:bCs/>
        </w:rPr>
        <w:t xml:space="preserve"> </w:t>
      </w:r>
      <w:r w:rsidRPr="00986630">
        <w:rPr>
          <w:bCs/>
        </w:rPr>
        <w:t>zaistnieniu istotnej zmiany</w:t>
      </w:r>
      <w:r w:rsidR="0070413E" w:rsidRPr="00986630">
        <w:rPr>
          <w:bCs/>
        </w:rPr>
        <w:t xml:space="preserve"> okoliczności powodującej, że wykonanie</w:t>
      </w:r>
    </w:p>
    <w:p w14:paraId="7A75AFF7" w14:textId="77777777" w:rsidR="0070413E" w:rsidRPr="00986630" w:rsidRDefault="0070413E" w:rsidP="002371C6">
      <w:pPr>
        <w:autoSpaceDE w:val="0"/>
        <w:autoSpaceDN w:val="0"/>
        <w:adjustRightInd w:val="0"/>
        <w:ind w:left="360"/>
        <w:jc w:val="both"/>
        <w:rPr>
          <w:bCs/>
        </w:rPr>
      </w:pPr>
      <w:r w:rsidRPr="00986630">
        <w:rPr>
          <w:bCs/>
        </w:rPr>
        <w:lastRenderedPageBreak/>
        <w:t>umowy nie leży w interesie publicznym, czego nie można było przewidzieć w chwili</w:t>
      </w:r>
    </w:p>
    <w:p w14:paraId="0FEC8E78" w14:textId="77777777" w:rsidR="00CD774F" w:rsidRPr="00986630" w:rsidRDefault="0070413E" w:rsidP="002371C6">
      <w:pPr>
        <w:autoSpaceDE w:val="0"/>
        <w:autoSpaceDN w:val="0"/>
        <w:adjustRightInd w:val="0"/>
        <w:ind w:left="360"/>
        <w:jc w:val="both"/>
        <w:rPr>
          <w:bCs/>
        </w:rPr>
      </w:pPr>
      <w:r w:rsidRPr="00986630">
        <w:rPr>
          <w:bCs/>
        </w:rPr>
        <w:t>zawarcia umowy,</w:t>
      </w:r>
      <w:r w:rsidR="00CD774F" w:rsidRPr="00986630">
        <w:rPr>
          <w:bCs/>
        </w:rPr>
        <w:t xml:space="preserve"> lub dalsze wykonanie umowy może zagrozić podstawowemu interesowi bezpieczeństwa państwa lub bezpieczeństwu publicznemu.</w:t>
      </w:r>
    </w:p>
    <w:p w14:paraId="01224F44" w14:textId="77777777" w:rsidR="00CD774F" w:rsidRPr="00986630" w:rsidRDefault="00CD774F" w:rsidP="00CD774F">
      <w:pPr>
        <w:numPr>
          <w:ilvl w:val="0"/>
          <w:numId w:val="32"/>
        </w:numPr>
        <w:autoSpaceDE w:val="0"/>
        <w:autoSpaceDN w:val="0"/>
        <w:adjustRightInd w:val="0"/>
        <w:ind w:left="417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Poza przypadkami określonymi w Kodeksie Cywilnym oraz w ust. 1 Zamawiający może od niniejszej umowy odstąpić:  </w:t>
      </w:r>
    </w:p>
    <w:p w14:paraId="1C4783A0" w14:textId="77777777" w:rsidR="00CD774F" w:rsidRPr="00986630" w:rsidRDefault="00CD774F" w:rsidP="00A51B77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w sytuacji  określonej</w:t>
      </w:r>
      <w:r w:rsidR="00A51B77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w §</w:t>
      </w:r>
      <w:r w:rsidR="00A51B77" w:rsidRPr="00986630">
        <w:rPr>
          <w:sz w:val="22"/>
          <w:szCs w:val="22"/>
        </w:rPr>
        <w:t>2</w:t>
      </w:r>
      <w:r w:rsidRPr="00986630">
        <w:rPr>
          <w:sz w:val="22"/>
          <w:szCs w:val="22"/>
        </w:rPr>
        <w:t xml:space="preserve"> ust.</w:t>
      </w:r>
      <w:r w:rsidR="00A51B77" w:rsidRPr="00986630">
        <w:rPr>
          <w:sz w:val="22"/>
          <w:szCs w:val="22"/>
        </w:rPr>
        <w:t>5 i §8 ust.12 niniejszej</w:t>
      </w:r>
      <w:r w:rsidRPr="00986630">
        <w:rPr>
          <w:sz w:val="22"/>
          <w:szCs w:val="22"/>
        </w:rPr>
        <w:t xml:space="preserve"> umowy,</w:t>
      </w:r>
    </w:p>
    <w:p w14:paraId="7E915322" w14:textId="77777777" w:rsidR="00CD774F" w:rsidRPr="00986630" w:rsidRDefault="00A51B77" w:rsidP="00CD774F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naruszenia przez Wykonawcę przy wykonywaniu umowy przepisów prawa o ochronie środowiska</w:t>
      </w:r>
      <w:r w:rsidR="00CD774F" w:rsidRPr="00986630">
        <w:rPr>
          <w:sz w:val="22"/>
          <w:szCs w:val="22"/>
        </w:rPr>
        <w:t>,</w:t>
      </w:r>
      <w:r w:rsidRPr="00986630">
        <w:rPr>
          <w:sz w:val="22"/>
          <w:szCs w:val="22"/>
        </w:rPr>
        <w:t xml:space="preserve"> sposób zagrażający środowisku,</w:t>
      </w:r>
    </w:p>
    <w:p w14:paraId="282F4C08" w14:textId="77777777" w:rsidR="00A51B77" w:rsidRPr="00986630" w:rsidRDefault="00A51B77" w:rsidP="00CD774F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co najmniej dwukrotnego stwierdzenia naruszenia przez Wykonawcę któregokolwiek z</w:t>
      </w:r>
      <w:r w:rsidR="00A612A4">
        <w:rPr>
          <w:sz w:val="22"/>
          <w:szCs w:val="22"/>
        </w:rPr>
        <w:t> </w:t>
      </w:r>
      <w:r w:rsidRPr="00986630">
        <w:rPr>
          <w:sz w:val="22"/>
          <w:szCs w:val="22"/>
        </w:rPr>
        <w:t>istotnych postanowień niniejszej umowy i niezaniechaniu tych naruszeń pomimo pisemnego wezwania Wykonawcy do ich zaprzestania</w:t>
      </w:r>
    </w:p>
    <w:p w14:paraId="398496C3" w14:textId="77777777" w:rsidR="00870209" w:rsidRPr="002371C6" w:rsidRDefault="002371C6" w:rsidP="002371C6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A51B77" w:rsidRPr="00986630">
        <w:rPr>
          <w:sz w:val="22"/>
          <w:szCs w:val="22"/>
        </w:rPr>
        <w:t xml:space="preserve">- w terminie 30dni od powzięcia informacji o zaistnieniu sytuacji stanowiącej podstawę odstąpienia </w:t>
      </w:r>
      <w:r>
        <w:rPr>
          <w:sz w:val="22"/>
          <w:szCs w:val="22"/>
        </w:rPr>
        <w:t xml:space="preserve"> </w:t>
      </w:r>
      <w:r w:rsidR="00A51B77" w:rsidRPr="00986630">
        <w:rPr>
          <w:sz w:val="22"/>
          <w:szCs w:val="22"/>
        </w:rPr>
        <w:t>od umowy.</w:t>
      </w:r>
    </w:p>
    <w:p w14:paraId="2E989819" w14:textId="77777777" w:rsidR="002371C6" w:rsidRPr="002371C6" w:rsidRDefault="002371C6" w:rsidP="002371C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10E41">
        <w:rPr>
          <w:sz w:val="22"/>
          <w:szCs w:val="22"/>
        </w:rPr>
        <w:t>3.Oświad</w:t>
      </w:r>
      <w:r w:rsidR="00DC3F92" w:rsidRPr="00110E41">
        <w:rPr>
          <w:sz w:val="22"/>
          <w:szCs w:val="22"/>
        </w:rPr>
        <w:t>cz</w:t>
      </w:r>
      <w:r w:rsidRPr="00110E41">
        <w:rPr>
          <w:sz w:val="22"/>
          <w:szCs w:val="22"/>
        </w:rPr>
        <w:t>enie o odstąpieniu od umowy przez którąkolwiek ze stron wymaga formy pisemnej pod rygorem nieważności oraz wskazania przyczyn uzasadniających odstąpienie od umowy.</w:t>
      </w:r>
      <w:r w:rsidRPr="002371C6">
        <w:rPr>
          <w:sz w:val="22"/>
          <w:szCs w:val="22"/>
        </w:rPr>
        <w:t xml:space="preserve"> </w:t>
      </w:r>
    </w:p>
    <w:p w14:paraId="2F0FC815" w14:textId="77777777" w:rsidR="002371C6" w:rsidRDefault="002371C6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0B7B8EAC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1</w:t>
      </w:r>
      <w:r w:rsidR="00F541F1" w:rsidRPr="00986630">
        <w:rPr>
          <w:b/>
          <w:bCs/>
          <w:sz w:val="22"/>
          <w:szCs w:val="22"/>
        </w:rPr>
        <w:t>3</w:t>
      </w:r>
    </w:p>
    <w:p w14:paraId="1E1D0313" w14:textId="77777777" w:rsidR="002008E9" w:rsidRPr="00986630" w:rsidRDefault="002008E9" w:rsidP="002008E9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>1. Zamawiający pr</w:t>
      </w:r>
      <w:r w:rsidR="003148CD" w:rsidRPr="00986630">
        <w:rPr>
          <w:sz w:val="22"/>
          <w:szCs w:val="22"/>
        </w:rPr>
        <w:t>zewiduje możliwość zmiany zawartej umowy w poniższym zakresie:</w:t>
      </w:r>
    </w:p>
    <w:p w14:paraId="5A0BB848" w14:textId="77777777" w:rsidR="003148CD" w:rsidRPr="00986630" w:rsidRDefault="003148CD" w:rsidP="002008E9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1)  gdy nowy wykonawca ma zastąpić dotychczasowe Wykonawcę,</w:t>
      </w:r>
    </w:p>
    <w:p w14:paraId="0EA98DD5" w14:textId="77777777" w:rsidR="003148CD" w:rsidRPr="00986630" w:rsidRDefault="003148CD" w:rsidP="002008E9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2)  gdy nowy wykonawca ma zastąpić dotychczasowe Wykonawcę w wyniku sukcesji, wstępując w</w:t>
      </w:r>
      <w:r w:rsidR="00A612A4">
        <w:rPr>
          <w:sz w:val="22"/>
          <w:szCs w:val="22"/>
        </w:rPr>
        <w:t> </w:t>
      </w:r>
      <w:r w:rsidRPr="00986630">
        <w:rPr>
          <w:sz w:val="22"/>
          <w:szCs w:val="22"/>
        </w:rPr>
        <w:t xml:space="preserve">prawa i obowiązki wykonawcy, w następstwie </w:t>
      </w:r>
      <w:r w:rsidR="006E30E8" w:rsidRPr="00986630">
        <w:rPr>
          <w:sz w:val="22"/>
          <w:szCs w:val="22"/>
        </w:rPr>
        <w:t>przejęcia, połączenia, podziału, przekształcenia, upadłości, restrukturyzacji, dziedziczenia lub nabycia dotychczasowego wykonawcy lub jego przedsiębiorstwa, o ile nowy wykonawca spełnia warunki udziału w postępowaniu, nie zachodzą wobec niego podstawy wykluczenia oraz nie pociąga to za sobą innych zmian umowy, a także nie ma na celu uniknięcia stosowania przepisów ustawy,</w:t>
      </w:r>
    </w:p>
    <w:p w14:paraId="19B2D888" w14:textId="77777777" w:rsidR="006E30E8" w:rsidRPr="00986630" w:rsidRDefault="006E30E8" w:rsidP="002008E9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</w:t>
      </w:r>
      <w:r w:rsidR="00E7120B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3)</w:t>
      </w:r>
      <w:r w:rsidR="00E7120B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>jeżeli konieczność zmiany umowy spowodowana jest okolicznościami, których zamawiający, działając z należytą starannością, nie mógł przewidzieć, o ile zmiana nie modyfikuje ogólnego charakteru umowy a wzrost ceny spowodowany każdą kolejną zmianą nie przekracza 5 % wartości pierwotnej umowy,</w:t>
      </w:r>
    </w:p>
    <w:p w14:paraId="7D299D10" w14:textId="09AE8F8E" w:rsidR="001445EA" w:rsidRPr="00986630" w:rsidRDefault="006E30E8" w:rsidP="001445EA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</w:t>
      </w:r>
      <w:r w:rsidR="00E7120B" w:rsidRPr="00986630">
        <w:rPr>
          <w:sz w:val="22"/>
          <w:szCs w:val="22"/>
        </w:rPr>
        <w:t xml:space="preserve"> </w:t>
      </w:r>
      <w:r w:rsidRPr="00986630">
        <w:rPr>
          <w:sz w:val="22"/>
          <w:szCs w:val="22"/>
        </w:rPr>
        <w:t xml:space="preserve"> 4)</w:t>
      </w:r>
      <w:r w:rsidR="00E7120B" w:rsidRPr="00986630">
        <w:rPr>
          <w:sz w:val="22"/>
          <w:szCs w:val="22"/>
        </w:rPr>
        <w:t xml:space="preserve"> </w:t>
      </w:r>
      <w:r w:rsidR="001445EA" w:rsidRPr="00986630">
        <w:rPr>
          <w:sz w:val="22"/>
          <w:szCs w:val="22"/>
        </w:rPr>
        <w:t>dopuszczalne jest również zmiany umowy bez przeprowadzenia nowego postępowania o</w:t>
      </w:r>
      <w:r w:rsidR="00A612A4">
        <w:rPr>
          <w:sz w:val="22"/>
          <w:szCs w:val="22"/>
        </w:rPr>
        <w:t> </w:t>
      </w:r>
      <w:r w:rsidR="001445EA" w:rsidRPr="00986630">
        <w:rPr>
          <w:sz w:val="22"/>
          <w:szCs w:val="22"/>
        </w:rPr>
        <w:t>udzielenie zamówienia, których łączna wartość jest mniejsza niż progi unijne oraz jest niższa niż 10% wartości pierwotnej umowy, a zmiany te nie powodują zmiany ogólnego charakteru umowy,</w:t>
      </w:r>
    </w:p>
    <w:p w14:paraId="407B6FD7" w14:textId="77777777" w:rsidR="000B2B2F" w:rsidRPr="00986630" w:rsidRDefault="001445EA" w:rsidP="001445EA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    5) zmiana wynagrodzenia Wykonawcy spowodowana zmianą ustawowej stawki VAT – w takim przypadku wynagrodzenie Wykonawcy ustalone jako wartość netto nie ulega zmianie, a zmiana ulega stawka </w:t>
      </w:r>
      <w:r w:rsidR="000B2B2F" w:rsidRPr="00986630">
        <w:rPr>
          <w:sz w:val="22"/>
          <w:szCs w:val="22"/>
        </w:rPr>
        <w:t>podatku VAT.</w:t>
      </w:r>
    </w:p>
    <w:p w14:paraId="5A7E5CDA" w14:textId="77777777" w:rsidR="001445EA" w:rsidRDefault="000B2B2F" w:rsidP="001445EA">
      <w:pPr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2. Zmiana umowy wymaga zgody stron wyrażonej w formie pisemnej pod rygorem nieważności. </w:t>
      </w:r>
      <w:r w:rsidR="001445EA" w:rsidRPr="00986630">
        <w:rPr>
          <w:sz w:val="22"/>
          <w:szCs w:val="22"/>
        </w:rPr>
        <w:t xml:space="preserve"> </w:t>
      </w:r>
    </w:p>
    <w:p w14:paraId="3CBCF78E" w14:textId="77777777" w:rsidR="00110E41" w:rsidRPr="00986630" w:rsidRDefault="00110E41" w:rsidP="001445EA">
      <w:pPr>
        <w:jc w:val="both"/>
        <w:rPr>
          <w:sz w:val="22"/>
          <w:szCs w:val="22"/>
        </w:rPr>
      </w:pPr>
    </w:p>
    <w:p w14:paraId="3871CCB1" w14:textId="77777777" w:rsidR="00110E41" w:rsidRPr="006918E5" w:rsidRDefault="00110E41" w:rsidP="00110E41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6918E5">
        <w:rPr>
          <w:b/>
          <w:bCs/>
          <w:sz w:val="22"/>
          <w:szCs w:val="22"/>
        </w:rPr>
        <w:t>§ 14</w:t>
      </w:r>
    </w:p>
    <w:p w14:paraId="00C66E6F" w14:textId="28B1DB5D" w:rsidR="00110E41" w:rsidRPr="006918E5" w:rsidRDefault="00395BB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Z</w:t>
      </w:r>
      <w:r w:rsidR="00110E41" w:rsidRPr="006918E5">
        <w:rPr>
          <w:sz w:val="22"/>
          <w:szCs w:val="22"/>
        </w:rPr>
        <w:t xml:space="preserve">miany wysokości wynagrodzenia określonego w §6  umowy </w:t>
      </w:r>
    </w:p>
    <w:p w14:paraId="57873A6A" w14:textId="4A39387B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 </w:t>
      </w:r>
    </w:p>
    <w:p w14:paraId="6B4C1C61" w14:textId="257D6395" w:rsidR="00110E41" w:rsidRPr="00395BB5" w:rsidRDefault="00110E41" w:rsidP="00395BB5">
      <w:pPr>
        <w:pStyle w:val="Akapitzlist"/>
        <w:numPr>
          <w:ilvl w:val="0"/>
          <w:numId w:val="38"/>
        </w:numPr>
        <w:spacing w:after="0"/>
        <w:rPr>
          <w:rFonts w:ascii="Times New Roman" w:hAnsi="Times New Roman" w:cs="Times New Roman"/>
        </w:rPr>
      </w:pPr>
      <w:r w:rsidRPr="00395BB5">
        <w:rPr>
          <w:rFonts w:ascii="Times New Roman" w:hAnsi="Times New Roman" w:cs="Times New Roman"/>
        </w:rPr>
        <w:t>Strony umowy mogą wnioskować o zmianę wysokości wynagrodzenia w przypadku, gdy</w:t>
      </w:r>
    </w:p>
    <w:p w14:paraId="61E99765" w14:textId="77777777" w:rsidR="00110E41" w:rsidRPr="00395BB5" w:rsidRDefault="00110E41" w:rsidP="00395BB5">
      <w:pPr>
        <w:rPr>
          <w:sz w:val="22"/>
          <w:szCs w:val="22"/>
        </w:rPr>
      </w:pPr>
      <w:r w:rsidRPr="00395BB5">
        <w:rPr>
          <w:sz w:val="22"/>
          <w:szCs w:val="22"/>
        </w:rPr>
        <w:t xml:space="preserve">     zmiana ceny materiałów lub kosztów związanych z realizacją umowy będzie wyższa lub niższa  </w:t>
      </w:r>
    </w:p>
    <w:p w14:paraId="5961D5BB" w14:textId="77777777" w:rsidR="00110E41" w:rsidRPr="00395BB5" w:rsidRDefault="00110E41" w:rsidP="00395BB5">
      <w:pPr>
        <w:rPr>
          <w:sz w:val="22"/>
          <w:szCs w:val="22"/>
        </w:rPr>
      </w:pPr>
      <w:r w:rsidRPr="00395BB5">
        <w:rPr>
          <w:sz w:val="22"/>
          <w:szCs w:val="22"/>
        </w:rPr>
        <w:t xml:space="preserve">     o co najmniej 10 % od wysokości średniorocznego wskaźnika cen towarów i usług</w:t>
      </w:r>
    </w:p>
    <w:p w14:paraId="1951512F" w14:textId="77777777" w:rsidR="00110E41" w:rsidRPr="00395BB5" w:rsidRDefault="00110E41" w:rsidP="00395BB5">
      <w:pPr>
        <w:rPr>
          <w:sz w:val="22"/>
          <w:szCs w:val="22"/>
        </w:rPr>
      </w:pPr>
      <w:r w:rsidRPr="00395BB5">
        <w:rPr>
          <w:sz w:val="22"/>
          <w:szCs w:val="22"/>
        </w:rPr>
        <w:t xml:space="preserve">     konsumpcyjnych ogółem ogłaszanego w komunikacie Prezesa Głównego Urzędu Statystycznego</w:t>
      </w:r>
    </w:p>
    <w:p w14:paraId="5FA44147" w14:textId="77777777" w:rsidR="00110E41" w:rsidRPr="00395BB5" w:rsidRDefault="00110E41" w:rsidP="00395BB5">
      <w:pPr>
        <w:rPr>
          <w:sz w:val="22"/>
          <w:szCs w:val="22"/>
        </w:rPr>
      </w:pPr>
      <w:r w:rsidRPr="00395BB5">
        <w:rPr>
          <w:sz w:val="22"/>
          <w:szCs w:val="22"/>
        </w:rPr>
        <w:t xml:space="preserve">     lub gdy wykażą, że ceny materiałów lub kosztów związanych z realizacją umowy wzrosły średnio</w:t>
      </w:r>
    </w:p>
    <w:p w14:paraId="3B692C64" w14:textId="77777777" w:rsidR="00110E41" w:rsidRPr="006918E5" w:rsidRDefault="00110E41" w:rsidP="00395BB5">
      <w:pPr>
        <w:rPr>
          <w:sz w:val="22"/>
          <w:szCs w:val="22"/>
        </w:rPr>
      </w:pPr>
      <w:r w:rsidRPr="00395BB5">
        <w:rPr>
          <w:sz w:val="22"/>
          <w:szCs w:val="22"/>
        </w:rPr>
        <w:t xml:space="preserve">     na rynku danych</w:t>
      </w:r>
      <w:r w:rsidRPr="006918E5">
        <w:rPr>
          <w:sz w:val="22"/>
          <w:szCs w:val="22"/>
        </w:rPr>
        <w:t xml:space="preserve"> materiałów lub kosztów o co najmniej 30 % w porównaniu do dnia zawarcia </w:t>
      </w:r>
    </w:p>
    <w:p w14:paraId="4CD8CBDF" w14:textId="77777777" w:rsidR="00110E41" w:rsidRPr="006918E5" w:rsidRDefault="00110E41" w:rsidP="00395BB5">
      <w:pPr>
        <w:rPr>
          <w:sz w:val="22"/>
          <w:szCs w:val="22"/>
        </w:rPr>
      </w:pPr>
      <w:r w:rsidRPr="006918E5">
        <w:rPr>
          <w:sz w:val="22"/>
          <w:szCs w:val="22"/>
        </w:rPr>
        <w:t xml:space="preserve">     umowy.</w:t>
      </w:r>
    </w:p>
    <w:p w14:paraId="34121828" w14:textId="6B91C93C" w:rsidR="00110E41" w:rsidRPr="006918E5" w:rsidRDefault="00395BB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110E41" w:rsidRPr="006918E5">
        <w:rPr>
          <w:sz w:val="22"/>
          <w:szCs w:val="22"/>
        </w:rPr>
        <w:t xml:space="preserve">.    Warunkiem zmiany wynagrodzenia Wykonawcy, o którym mowa w ust. </w:t>
      </w:r>
      <w:r>
        <w:rPr>
          <w:sz w:val="22"/>
          <w:szCs w:val="22"/>
        </w:rPr>
        <w:t>1</w:t>
      </w:r>
      <w:r w:rsidR="00110E41" w:rsidRPr="006918E5">
        <w:rPr>
          <w:sz w:val="22"/>
          <w:szCs w:val="22"/>
        </w:rPr>
        <w:t xml:space="preserve"> będzie wykazanie, </w:t>
      </w:r>
    </w:p>
    <w:p w14:paraId="353590D2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że zmiana ceny materiałów lub kosztów związanych z realizacją umowy miała faktyczny wpływ na </w:t>
      </w:r>
    </w:p>
    <w:p w14:paraId="63019D68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koszty wykonania przedmiotu umowy. Wraz z wnioskiem, Strona umowy będzie zobowiązana </w:t>
      </w:r>
    </w:p>
    <w:p w14:paraId="500085CF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pisemnie przedstawić szczegółową kalkulację uzasadniającą odpowiednio wzrost albo obniżenie </w:t>
      </w:r>
    </w:p>
    <w:p w14:paraId="3F1A26AC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kosztów. Wykonawca winien wykazać, że zaistniała zmiana ma bezpośredni wpływ na koszty</w:t>
      </w:r>
    </w:p>
    <w:p w14:paraId="694A7178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wykonania zamówienia oraz określić stopień, w jakim wpłynie ona na wysokość wynagrodzenia.</w:t>
      </w:r>
    </w:p>
    <w:p w14:paraId="67EFF264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W tym przypadku Wykonawca jest zobowiązany przedłożyć do wniosku dokumenty, z których  </w:t>
      </w:r>
    </w:p>
    <w:p w14:paraId="7B32D272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lastRenderedPageBreak/>
        <w:t xml:space="preserve">     będzie wynikać, w jakim zakresie zmiany te mają rzeczywisty wpływ na koszty wykonania </w:t>
      </w:r>
    </w:p>
    <w:p w14:paraId="67C063BC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Umowy.</w:t>
      </w:r>
    </w:p>
    <w:p w14:paraId="5ABF1B1B" w14:textId="67C84CBF" w:rsidR="00110E41" w:rsidRPr="006918E5" w:rsidRDefault="00395BB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110E41" w:rsidRPr="006918E5">
        <w:rPr>
          <w:sz w:val="22"/>
          <w:szCs w:val="22"/>
        </w:rPr>
        <w:t xml:space="preserve">.   Jeżeli wynagrodzenie zostało zmienione zgodnie z ust. </w:t>
      </w:r>
      <w:r>
        <w:rPr>
          <w:sz w:val="22"/>
          <w:szCs w:val="22"/>
        </w:rPr>
        <w:t>1</w:t>
      </w:r>
      <w:r w:rsidR="00110E41" w:rsidRPr="006918E5">
        <w:rPr>
          <w:sz w:val="22"/>
          <w:szCs w:val="22"/>
        </w:rPr>
        <w:t>-</w:t>
      </w:r>
      <w:r>
        <w:rPr>
          <w:sz w:val="22"/>
          <w:szCs w:val="22"/>
        </w:rPr>
        <w:t>2</w:t>
      </w:r>
      <w:r w:rsidR="00110E41" w:rsidRPr="006918E5">
        <w:rPr>
          <w:sz w:val="22"/>
          <w:szCs w:val="22"/>
        </w:rPr>
        <w:t xml:space="preserve">, Wykonawca zobowiązany jest do </w:t>
      </w:r>
    </w:p>
    <w:p w14:paraId="707FC5A7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zmiany wynagrodzenia przysługującego podwykonawcy, z którym zawarł umowę na okres</w:t>
      </w:r>
    </w:p>
    <w:p w14:paraId="70CE989E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przekraczający 6 miesięcy, w zakresie odpowiadającym zmianom cen materiałów lub kosztów </w:t>
      </w:r>
    </w:p>
    <w:p w14:paraId="40C1D677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dotyczących zobowiązania podwykonawcy.</w:t>
      </w:r>
    </w:p>
    <w:p w14:paraId="3AA41717" w14:textId="43780B17" w:rsidR="00110E41" w:rsidRPr="006918E5" w:rsidRDefault="00395BB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110E41" w:rsidRPr="006918E5">
        <w:rPr>
          <w:sz w:val="22"/>
          <w:szCs w:val="22"/>
        </w:rPr>
        <w:t xml:space="preserve">.   Zmiana postanowień umowy może nastąpić wyłącznie za zgodą obu stron wyrażoną w formie </w:t>
      </w:r>
    </w:p>
    <w:p w14:paraId="4416A8D8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pisemnego aneksu pod rygorem nieważności i nastąpi od daty wprowadzenia zmiany w umowie, </w:t>
      </w:r>
      <w:r w:rsidRPr="006918E5">
        <w:rPr>
          <w:sz w:val="22"/>
          <w:szCs w:val="22"/>
        </w:rPr>
        <w:br/>
        <w:t xml:space="preserve">    w zakresie niezrealizowanej części umowy. </w:t>
      </w:r>
    </w:p>
    <w:p w14:paraId="345837FE" w14:textId="27012D5C" w:rsidR="00110E41" w:rsidRPr="006918E5" w:rsidRDefault="00395BB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110E41" w:rsidRPr="006918E5">
        <w:rPr>
          <w:sz w:val="22"/>
          <w:szCs w:val="22"/>
        </w:rPr>
        <w:t>.    Pierwsza zmiana wynagrodzenia Wykonawcy może nastąpić nie wcześniej niż po upływie 180 dni</w:t>
      </w:r>
    </w:p>
    <w:p w14:paraId="3768D6BA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od daty zawarcia Umowy.  Druga waloryzacja może być dokona po upływie kolejnych 90 dni.</w:t>
      </w:r>
    </w:p>
    <w:p w14:paraId="4C02740A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Zmiana waloryzacji wynagrodzenia występuje wyłącznie w zakresie usług, które mają zostać </w:t>
      </w:r>
    </w:p>
    <w:p w14:paraId="152A6EA4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wykonane przez Wykonawcę po złożeniu wniosku.</w:t>
      </w:r>
    </w:p>
    <w:p w14:paraId="7DED11C5" w14:textId="10C8513B" w:rsidR="00110E41" w:rsidRPr="006918E5" w:rsidRDefault="00395BB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6</w:t>
      </w:r>
      <w:r w:rsidR="00ED6F65">
        <w:rPr>
          <w:sz w:val="22"/>
          <w:szCs w:val="22"/>
        </w:rPr>
        <w:t xml:space="preserve">. </w:t>
      </w:r>
      <w:r w:rsidR="00110E41" w:rsidRPr="006918E5">
        <w:rPr>
          <w:sz w:val="22"/>
          <w:szCs w:val="22"/>
        </w:rPr>
        <w:t>W sytuacji wzrostu ceny materiałów lub kosztów związanych z realizacją zamówienia powyżej</w:t>
      </w:r>
    </w:p>
    <w:p w14:paraId="0ACFBEC3" w14:textId="4371001F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odpowiednio 10% lub 30% ( zgodnie z ust.</w:t>
      </w:r>
      <w:r w:rsidR="00ED6F65">
        <w:rPr>
          <w:sz w:val="22"/>
          <w:szCs w:val="22"/>
        </w:rPr>
        <w:t>1</w:t>
      </w:r>
      <w:r w:rsidRPr="006918E5">
        <w:rPr>
          <w:sz w:val="22"/>
          <w:szCs w:val="22"/>
        </w:rPr>
        <w:t>) Wykonawca jest uprawniony złożyć Zamawiającemu</w:t>
      </w:r>
    </w:p>
    <w:p w14:paraId="5ED5EC9F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pisemny wniosek o zmianę umowy w zakresie płatności wynikających z faktur wystawionych po</w:t>
      </w:r>
    </w:p>
    <w:p w14:paraId="4FE368ED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zmianie ceny materiałów lub kosztów związanych z realizacją zamówienia. Wniosek powinien</w:t>
      </w:r>
    </w:p>
    <w:p w14:paraId="623D2BC8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zawierać wyczerpujące uzasadnienie faktyczne i wskazanie podstaw prawnych oraz dokładne </w:t>
      </w:r>
    </w:p>
    <w:p w14:paraId="5FC56FC5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wyliczenie kwoty wynagrodzenia Wykonawcy po zmianie umowy. </w:t>
      </w:r>
    </w:p>
    <w:p w14:paraId="345DC9C9" w14:textId="4E0D1DDD" w:rsidR="00110E41" w:rsidRPr="006918E5" w:rsidRDefault="00ED6F6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7</w:t>
      </w:r>
      <w:r w:rsidR="00110E41" w:rsidRPr="006918E5">
        <w:rPr>
          <w:sz w:val="22"/>
          <w:szCs w:val="22"/>
        </w:rPr>
        <w:t xml:space="preserve">.   W sytuacji spadku ceny materiałów lub kosztów związanych z realizacją zamówienia powyżej </w:t>
      </w:r>
    </w:p>
    <w:p w14:paraId="0D12E91B" w14:textId="6C6BBE2E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odpowiednio 10% lub 30% ( zgodnie z ust.</w:t>
      </w:r>
      <w:r w:rsidR="00ED6F65">
        <w:rPr>
          <w:sz w:val="22"/>
          <w:szCs w:val="22"/>
        </w:rPr>
        <w:t>1</w:t>
      </w:r>
      <w:r w:rsidRPr="006918E5">
        <w:rPr>
          <w:sz w:val="22"/>
          <w:szCs w:val="22"/>
        </w:rPr>
        <w:t>) Zamawiający jest zobowiązany złożyć Wykonawcy</w:t>
      </w:r>
    </w:p>
    <w:p w14:paraId="2985766B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pisemną informację stanowiącą podstawę zmiany umowy w zakresie płatności wynikających</w:t>
      </w:r>
    </w:p>
    <w:p w14:paraId="001CB6E6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z faktur wystawionych po zmianie ceny materiałów lub kosztów związanych z realizacją </w:t>
      </w:r>
    </w:p>
    <w:p w14:paraId="68A148BB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zamówienia, a następnie podpisać stosowny aneks do umowy. Informacja powinna zawierać</w:t>
      </w:r>
    </w:p>
    <w:p w14:paraId="0E700A1A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dokładne wyliczenie kwoty wynagrodzenia Wykonawcy po zmianie umowy. </w:t>
      </w:r>
    </w:p>
    <w:p w14:paraId="7B4032FA" w14:textId="63C9B8EE" w:rsidR="00110E41" w:rsidRPr="006918E5" w:rsidRDefault="00ED6F65" w:rsidP="00110E41">
      <w:pPr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110E41" w:rsidRPr="006918E5">
        <w:rPr>
          <w:sz w:val="22"/>
          <w:szCs w:val="22"/>
        </w:rPr>
        <w:t>.   Łączna maksymalna wartość wszystkich zmian wynagrodzenia, jaką dopuszcza Zamawiający</w:t>
      </w:r>
    </w:p>
    <w:p w14:paraId="68F08F1D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w ramach stosowania postanowień o zasadach wprowadzania zmian wysokości wynagrodzenia </w:t>
      </w:r>
    </w:p>
    <w:p w14:paraId="4C603068" w14:textId="51E3B2FB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wynosi 5% wynagrodzenia umownego brutto, o którym mowa w §</w:t>
      </w:r>
      <w:r w:rsidR="00ED6F65">
        <w:rPr>
          <w:sz w:val="22"/>
          <w:szCs w:val="22"/>
        </w:rPr>
        <w:t>6</w:t>
      </w:r>
      <w:r w:rsidRPr="006918E5">
        <w:rPr>
          <w:sz w:val="22"/>
          <w:szCs w:val="22"/>
        </w:rPr>
        <w:t xml:space="preserve"> ust.1  umowy. Postanowień</w:t>
      </w:r>
    </w:p>
    <w:p w14:paraId="212DDD26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umownych w zakresie waloryzacji nie stosuje się od momentu osiągnięcia limitu, o którym mowa</w:t>
      </w:r>
    </w:p>
    <w:p w14:paraId="7789CCB3" w14:textId="77777777" w:rsidR="00110E41" w:rsidRPr="006918E5" w:rsidRDefault="00110E41" w:rsidP="00110E41">
      <w:pPr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w zdaniu poprzedzającym.</w:t>
      </w:r>
    </w:p>
    <w:p w14:paraId="7C7EDD52" w14:textId="053722FA" w:rsidR="00110E41" w:rsidRPr="006918E5" w:rsidRDefault="00ED6F65" w:rsidP="00110E41">
      <w:pPr>
        <w:autoSpaceDE w:val="0"/>
        <w:autoSpaceDN w:val="0"/>
        <w:jc w:val="both"/>
        <w:rPr>
          <w:sz w:val="22"/>
          <w:szCs w:val="22"/>
        </w:rPr>
      </w:pPr>
      <w:r>
        <w:rPr>
          <w:rFonts w:eastAsia="Lucida Sans Unicode"/>
          <w:sz w:val="22"/>
          <w:szCs w:val="22"/>
        </w:rPr>
        <w:t>9</w:t>
      </w:r>
      <w:r w:rsidR="00110E41" w:rsidRPr="006918E5">
        <w:rPr>
          <w:rFonts w:eastAsia="Lucida Sans Unicode"/>
          <w:sz w:val="22"/>
          <w:szCs w:val="22"/>
        </w:rPr>
        <w:t xml:space="preserve">.   Możliwość zmiany wynagrodzenia Wykonawcy nie </w:t>
      </w:r>
      <w:r w:rsidR="00110E41" w:rsidRPr="006918E5">
        <w:rPr>
          <w:sz w:val="22"/>
          <w:szCs w:val="22"/>
        </w:rPr>
        <w:t>stanowi roszczenia Wykonawcy o taką</w:t>
      </w:r>
    </w:p>
    <w:p w14:paraId="29FD7B04" w14:textId="77777777" w:rsidR="00110E41" w:rsidRPr="006918E5" w:rsidRDefault="00110E41" w:rsidP="00110E41">
      <w:pPr>
        <w:autoSpaceDE w:val="0"/>
        <w:autoSpaceDN w:val="0"/>
        <w:jc w:val="both"/>
        <w:rPr>
          <w:sz w:val="22"/>
          <w:szCs w:val="22"/>
        </w:rPr>
      </w:pPr>
      <w:r w:rsidRPr="006918E5">
        <w:rPr>
          <w:sz w:val="22"/>
          <w:szCs w:val="22"/>
        </w:rPr>
        <w:t xml:space="preserve">     zmianę wynagrodzenia z umowy.</w:t>
      </w:r>
    </w:p>
    <w:p w14:paraId="7C651567" w14:textId="19F3DDA5" w:rsidR="00110E41" w:rsidRPr="006918E5" w:rsidRDefault="00110E41" w:rsidP="00110E41">
      <w:pPr>
        <w:pStyle w:val="Tekstpodstawowywcity"/>
        <w:rPr>
          <w:sz w:val="22"/>
          <w:szCs w:val="22"/>
        </w:rPr>
      </w:pPr>
      <w:r w:rsidRPr="006918E5">
        <w:rPr>
          <w:rFonts w:eastAsia="Lucida Sans Unicode"/>
          <w:sz w:val="22"/>
          <w:szCs w:val="22"/>
        </w:rPr>
        <w:t>1</w:t>
      </w:r>
      <w:r w:rsidR="00ED6F65">
        <w:rPr>
          <w:rFonts w:eastAsia="Lucida Sans Unicode"/>
          <w:sz w:val="22"/>
          <w:szCs w:val="22"/>
          <w:lang w:val="pl-PL"/>
        </w:rPr>
        <w:t>0</w:t>
      </w:r>
      <w:r w:rsidRPr="006918E5">
        <w:rPr>
          <w:rFonts w:eastAsia="Lucida Sans Unicode"/>
          <w:sz w:val="22"/>
          <w:szCs w:val="22"/>
        </w:rPr>
        <w:t xml:space="preserve">. </w:t>
      </w:r>
      <w:r w:rsidRPr="006918E5">
        <w:rPr>
          <w:rFonts w:eastAsia="Lucida Sans Unicode"/>
          <w:sz w:val="22"/>
          <w:szCs w:val="22"/>
          <w:lang w:val="pl-PL"/>
        </w:rPr>
        <w:t xml:space="preserve">  </w:t>
      </w:r>
      <w:r w:rsidRPr="006918E5">
        <w:rPr>
          <w:sz w:val="22"/>
          <w:szCs w:val="22"/>
        </w:rPr>
        <w:t>W przypadku wystąpienia przez jedną ze stron z żądaniem zmiany umowy druga strona</w:t>
      </w:r>
    </w:p>
    <w:p w14:paraId="4CF2FF29" w14:textId="77777777" w:rsidR="00110E41" w:rsidRPr="006918E5" w:rsidRDefault="00110E41" w:rsidP="00110E41">
      <w:pPr>
        <w:pStyle w:val="Tekstpodstawowywcity"/>
        <w:rPr>
          <w:sz w:val="22"/>
          <w:szCs w:val="22"/>
        </w:rPr>
      </w:pPr>
      <w:r w:rsidRPr="006918E5">
        <w:rPr>
          <w:sz w:val="22"/>
          <w:szCs w:val="22"/>
          <w:lang w:val="pl-PL"/>
        </w:rPr>
        <w:t xml:space="preserve">    </w:t>
      </w:r>
      <w:r w:rsidRPr="006918E5">
        <w:rPr>
          <w:sz w:val="22"/>
          <w:szCs w:val="22"/>
        </w:rPr>
        <w:t xml:space="preserve"> zobowiązana jest ustosunkować się do tego żądania w formie pisemnej, najpóźniej w terminie 14 </w:t>
      </w:r>
    </w:p>
    <w:p w14:paraId="2133B3B8" w14:textId="77777777" w:rsidR="00110E41" w:rsidRDefault="00110E41" w:rsidP="00110E41">
      <w:pPr>
        <w:pStyle w:val="Tekstpodstawowywcity"/>
        <w:rPr>
          <w:sz w:val="22"/>
          <w:szCs w:val="22"/>
        </w:rPr>
      </w:pPr>
      <w:r w:rsidRPr="006918E5">
        <w:rPr>
          <w:sz w:val="22"/>
          <w:szCs w:val="22"/>
          <w:lang w:val="pl-PL"/>
        </w:rPr>
        <w:t xml:space="preserve">     </w:t>
      </w:r>
      <w:r w:rsidRPr="006918E5">
        <w:rPr>
          <w:sz w:val="22"/>
          <w:szCs w:val="22"/>
        </w:rPr>
        <w:t>dni od doręczenia żądania zmiany umowy.</w:t>
      </w:r>
    </w:p>
    <w:p w14:paraId="32258618" w14:textId="3A0D781D" w:rsidR="00B02430" w:rsidRPr="00B02430" w:rsidRDefault="00B02430" w:rsidP="00B02430">
      <w:pPr>
        <w:pStyle w:val="Tekstpodstawowywcity"/>
        <w:rPr>
          <w:bCs/>
          <w:sz w:val="22"/>
          <w:szCs w:val="22"/>
        </w:rPr>
      </w:pPr>
      <w:r w:rsidRPr="00B02430">
        <w:rPr>
          <w:bCs/>
          <w:sz w:val="22"/>
          <w:szCs w:val="22"/>
        </w:rPr>
        <w:t>1</w:t>
      </w:r>
      <w:r w:rsidR="00ED6F65">
        <w:rPr>
          <w:bCs/>
          <w:sz w:val="22"/>
          <w:szCs w:val="22"/>
          <w:lang w:val="pl-PL"/>
        </w:rPr>
        <w:t>1</w:t>
      </w:r>
      <w:r w:rsidRPr="00B02430">
        <w:rPr>
          <w:bCs/>
          <w:sz w:val="22"/>
          <w:szCs w:val="22"/>
        </w:rPr>
        <w:t xml:space="preserve">. Wykonawca, którego wynagrodzenie zostało zmienione na podstawie zapisu ust. </w:t>
      </w:r>
      <w:r w:rsidR="00040B51">
        <w:rPr>
          <w:bCs/>
          <w:sz w:val="22"/>
          <w:szCs w:val="22"/>
          <w:lang w:val="pl-PL"/>
        </w:rPr>
        <w:t>1</w:t>
      </w:r>
      <w:r w:rsidRPr="00B02430">
        <w:rPr>
          <w:bCs/>
          <w:sz w:val="22"/>
          <w:szCs w:val="22"/>
        </w:rPr>
        <w:t>, zobowiązany jest do zmiany wynagrodzenia przysługującego podwykonawcy, z którym zawarł umowę, w zakresie odpowiadającym zmianom cen materiałów lub kosztów dotyczących zobowiązania podwykonawcy.</w:t>
      </w:r>
    </w:p>
    <w:p w14:paraId="02717172" w14:textId="77777777" w:rsidR="00B02430" w:rsidRPr="006918E5" w:rsidRDefault="00B02430" w:rsidP="00110E41">
      <w:pPr>
        <w:pStyle w:val="Tekstpodstawowywcity"/>
        <w:rPr>
          <w:bCs/>
          <w:sz w:val="22"/>
          <w:szCs w:val="22"/>
          <w:shd w:val="clear" w:color="auto" w:fill="FFFFFF"/>
        </w:rPr>
      </w:pPr>
    </w:p>
    <w:p w14:paraId="57825BEE" w14:textId="77777777" w:rsidR="00D10EBA" w:rsidRPr="00986630" w:rsidRDefault="00D10EBA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3F0D9B3E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1</w:t>
      </w:r>
      <w:r w:rsidR="00110E41">
        <w:rPr>
          <w:b/>
          <w:bCs/>
          <w:sz w:val="22"/>
          <w:szCs w:val="22"/>
        </w:rPr>
        <w:t>5</w:t>
      </w:r>
    </w:p>
    <w:p w14:paraId="080974F1" w14:textId="77777777" w:rsidR="00BA4147" w:rsidRPr="00986630" w:rsidRDefault="00A51B77" w:rsidP="00A51B7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Niniejsza umowa zostaje zawarta na okres 12 ( dwunastu) miesięcy od dnia podpisania umowy.</w:t>
      </w:r>
    </w:p>
    <w:p w14:paraId="6DD7E5BD" w14:textId="77777777" w:rsidR="00A612A4" w:rsidRDefault="00A612A4" w:rsidP="009552ED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0E95799A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1</w:t>
      </w:r>
      <w:r w:rsidR="00110E41">
        <w:rPr>
          <w:b/>
          <w:bCs/>
          <w:sz w:val="22"/>
          <w:szCs w:val="22"/>
        </w:rPr>
        <w:t>6</w:t>
      </w:r>
    </w:p>
    <w:p w14:paraId="1766B8D4" w14:textId="77777777" w:rsidR="002414B7" w:rsidRPr="00A612A4" w:rsidRDefault="00787647" w:rsidP="00A612A4">
      <w:pPr>
        <w:numPr>
          <w:ilvl w:val="0"/>
          <w:numId w:val="3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Prawa i obowiązki Wykonawcy nie mogą być przedmiotem przelewu na podmioty trzecie bez zgody Zamawiającego wyrażonej na piśmie pod rygorem nieważności.</w:t>
      </w:r>
    </w:p>
    <w:p w14:paraId="5ACD531D" w14:textId="11145D8A" w:rsidR="00787647" w:rsidRPr="00986630" w:rsidRDefault="00787647" w:rsidP="000B2B2F">
      <w:pPr>
        <w:numPr>
          <w:ilvl w:val="0"/>
          <w:numId w:val="36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 xml:space="preserve">W sprawach nieuregulowanych postanowieniami niniejszej umowy mają zastosowanie przepisy ustawy z dnia 23 kwietnia 1964r. Kodeks Cywilny ustawy z dnia 11 września </w:t>
      </w:r>
      <w:r w:rsidR="00765795" w:rsidRPr="00986630">
        <w:rPr>
          <w:sz w:val="22"/>
          <w:szCs w:val="22"/>
        </w:rPr>
        <w:t>2019r. Prawo zamówień publicznych</w:t>
      </w:r>
      <w:r w:rsidR="00B02430">
        <w:rPr>
          <w:sz w:val="22"/>
          <w:szCs w:val="22"/>
        </w:rPr>
        <w:t xml:space="preserve"> oraz inne właściwe dla przedmiotu umowy</w:t>
      </w:r>
      <w:r w:rsidR="00765795" w:rsidRPr="00986630">
        <w:rPr>
          <w:sz w:val="22"/>
          <w:szCs w:val="22"/>
        </w:rPr>
        <w:t>.</w:t>
      </w:r>
    </w:p>
    <w:p w14:paraId="6F1DBE37" w14:textId="77777777" w:rsidR="00B02430" w:rsidRDefault="00B02430" w:rsidP="00B02430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B02430">
        <w:rPr>
          <w:rFonts w:ascii="Times New Roman" w:hAnsi="Times New Roman" w:cs="Times New Roman"/>
        </w:rPr>
        <w:t>Wykonawca jest zobowiązany do informowania Zamawiającego o zmianie formy prawnej prowadzonej działalności, o wszczęciu postępowania układowego lub upadłościowego oraz zmianie jego sytuacji ekonomicznej mogącej mieć wpływ na realizację umowy oraz  o zmianie siedziby firmy pod rygorem skutków prawnych wynikających z zaniechania, w tym do uznania za doręczoną korespondencję skierowaną na ostatni adres podany przez Wykonawcę.</w:t>
      </w:r>
    </w:p>
    <w:p w14:paraId="05C23C63" w14:textId="52FC3CC6" w:rsidR="00B02430" w:rsidRPr="00B02430" w:rsidRDefault="00B02430" w:rsidP="00B02430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B02430">
        <w:rPr>
          <w:rFonts w:ascii="Times New Roman" w:hAnsi="Times New Roman" w:cs="Times New Roman"/>
        </w:rPr>
        <w:lastRenderedPageBreak/>
        <w:t>Spory wynikłe na tle wykonywania niniejszej umowy rozpatrywał będzie sąd właściwy dla siedziby Zamawiającego.</w:t>
      </w:r>
    </w:p>
    <w:p w14:paraId="4D183FFA" w14:textId="77777777" w:rsidR="00DB699D" w:rsidRPr="00986630" w:rsidRDefault="00DB699D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14:paraId="365B3529" w14:textId="77777777" w:rsidR="00870209" w:rsidRPr="00986630" w:rsidRDefault="00870209" w:rsidP="00870209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986630">
        <w:rPr>
          <w:b/>
          <w:bCs/>
          <w:sz w:val="22"/>
          <w:szCs w:val="22"/>
        </w:rPr>
        <w:t>§ 1</w:t>
      </w:r>
      <w:r w:rsidR="00110E41">
        <w:rPr>
          <w:b/>
          <w:bCs/>
          <w:sz w:val="22"/>
          <w:szCs w:val="22"/>
        </w:rPr>
        <w:t>7</w:t>
      </w:r>
    </w:p>
    <w:p w14:paraId="6413297A" w14:textId="77777777" w:rsidR="00870209" w:rsidRPr="00986630" w:rsidRDefault="00870209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86630">
        <w:rPr>
          <w:sz w:val="22"/>
          <w:szCs w:val="22"/>
        </w:rPr>
        <w:t>Niniejsza umowa została sporządzona w dwóch jednobrzmiących egzemplarzach, po jednym dla każdej ze stron.</w:t>
      </w:r>
    </w:p>
    <w:p w14:paraId="4E2B2761" w14:textId="77777777" w:rsidR="00BA02F3" w:rsidRPr="00986630" w:rsidRDefault="00BA02F3" w:rsidP="0087020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89289F4" w14:textId="77777777" w:rsidR="00870209" w:rsidRPr="00986630" w:rsidRDefault="00870209" w:rsidP="00870209">
      <w:pPr>
        <w:autoSpaceDE w:val="0"/>
        <w:autoSpaceDN w:val="0"/>
        <w:adjustRightInd w:val="0"/>
        <w:jc w:val="both"/>
      </w:pPr>
      <w:r w:rsidRPr="00986630">
        <w:t xml:space="preserve"> </w:t>
      </w:r>
    </w:p>
    <w:p w14:paraId="58C34E0D" w14:textId="77777777" w:rsidR="00870209" w:rsidRDefault="00870209" w:rsidP="00870209">
      <w:r w:rsidRPr="00986630">
        <w:t xml:space="preserve">            </w:t>
      </w:r>
      <w:r w:rsidR="00280BC0" w:rsidRPr="00986630">
        <w:rPr>
          <w:sz w:val="22"/>
          <w:szCs w:val="22"/>
        </w:rPr>
        <w:t>ZAMAWIAJĄCY:                                                                             WYKONAWCA:</w:t>
      </w:r>
    </w:p>
    <w:p w14:paraId="57961E97" w14:textId="77777777" w:rsidR="00DF77EB" w:rsidRDefault="00DF77EB"/>
    <w:sectPr w:rsidR="00DF77EB" w:rsidSect="002D6766">
      <w:footerReference w:type="default" r:id="rId8"/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3D2E5B" w14:textId="77777777" w:rsidR="00F0320D" w:rsidRDefault="00F0320D" w:rsidP="002D6766">
      <w:r>
        <w:separator/>
      </w:r>
    </w:p>
  </w:endnote>
  <w:endnote w:type="continuationSeparator" w:id="0">
    <w:p w14:paraId="040CDE05" w14:textId="77777777" w:rsidR="00F0320D" w:rsidRDefault="00F0320D" w:rsidP="002D6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8"/>
        <w:szCs w:val="28"/>
        <w:lang w:val="pl-PL"/>
      </w:rPr>
      <w:id w:val="-1397657818"/>
      <w:docPartObj>
        <w:docPartGallery w:val="Page Numbers (Bottom of Page)"/>
        <w:docPartUnique/>
      </w:docPartObj>
    </w:sdtPr>
    <w:sdtEndPr>
      <w:rPr>
        <w:lang w:val="x-none"/>
      </w:rPr>
    </w:sdtEndPr>
    <w:sdtContent>
      <w:p w14:paraId="728F26DA" w14:textId="22E3EA7F" w:rsidR="001B537C" w:rsidRDefault="001B537C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  <w:lang w:val="pl-PL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>
          <w:rPr>
            <w:rFonts w:asciiTheme="majorHAnsi" w:eastAsiaTheme="majorEastAsia" w:hAnsiTheme="majorHAnsi" w:cstheme="majorBidi"/>
            <w:sz w:val="28"/>
            <w:szCs w:val="28"/>
            <w:lang w:val="pl-PL"/>
          </w:rPr>
          <w:t>2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1EDF022E" w14:textId="77777777" w:rsidR="001B537C" w:rsidRDefault="001B53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7EB6AE" w14:textId="77777777" w:rsidR="00F0320D" w:rsidRDefault="00F0320D" w:rsidP="002D6766">
      <w:r>
        <w:separator/>
      </w:r>
    </w:p>
  </w:footnote>
  <w:footnote w:type="continuationSeparator" w:id="0">
    <w:p w14:paraId="3A15E28C" w14:textId="77777777" w:rsidR="00F0320D" w:rsidRDefault="00F0320D" w:rsidP="002D67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C3F8A"/>
    <w:multiLevelType w:val="hybridMultilevel"/>
    <w:tmpl w:val="093C9D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C43B74"/>
    <w:multiLevelType w:val="multilevel"/>
    <w:tmpl w:val="68481B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40507A"/>
    <w:multiLevelType w:val="hybridMultilevel"/>
    <w:tmpl w:val="0B68FEDA"/>
    <w:lvl w:ilvl="0" w:tplc="A84026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DEEA7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26FE7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D4F2FE5"/>
    <w:multiLevelType w:val="multilevel"/>
    <w:tmpl w:val="68481B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375EBE"/>
    <w:multiLevelType w:val="hybridMultilevel"/>
    <w:tmpl w:val="BB620FA0"/>
    <w:lvl w:ilvl="0" w:tplc="DCBA5A76">
      <w:start w:val="1"/>
      <w:numFmt w:val="lowerLetter"/>
      <w:lvlText w:val="%1."/>
      <w:lvlJc w:val="left"/>
      <w:pPr>
        <w:tabs>
          <w:tab w:val="num" w:pos="0"/>
        </w:tabs>
        <w:ind w:left="90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>
      <w:start w:val="1"/>
      <w:numFmt w:val="lowerRoman"/>
      <w:lvlText w:val="%3."/>
      <w:lvlJc w:val="right"/>
      <w:pPr>
        <w:ind w:left="2340" w:hanging="180"/>
      </w:pPr>
    </w:lvl>
    <w:lvl w:ilvl="3" w:tplc="0415000F">
      <w:start w:val="1"/>
      <w:numFmt w:val="decimal"/>
      <w:lvlText w:val="%4."/>
      <w:lvlJc w:val="left"/>
      <w:pPr>
        <w:ind w:left="3060" w:hanging="360"/>
      </w:pPr>
    </w:lvl>
    <w:lvl w:ilvl="4" w:tplc="04150019">
      <w:start w:val="1"/>
      <w:numFmt w:val="lowerLetter"/>
      <w:lvlText w:val="%5."/>
      <w:lvlJc w:val="left"/>
      <w:pPr>
        <w:ind w:left="3780" w:hanging="360"/>
      </w:pPr>
    </w:lvl>
    <w:lvl w:ilvl="5" w:tplc="0415001B">
      <w:start w:val="1"/>
      <w:numFmt w:val="lowerRoman"/>
      <w:lvlText w:val="%6."/>
      <w:lvlJc w:val="right"/>
      <w:pPr>
        <w:ind w:left="4500" w:hanging="180"/>
      </w:pPr>
    </w:lvl>
    <w:lvl w:ilvl="6" w:tplc="0415000F">
      <w:start w:val="1"/>
      <w:numFmt w:val="decimal"/>
      <w:lvlText w:val="%7."/>
      <w:lvlJc w:val="left"/>
      <w:pPr>
        <w:ind w:left="5220" w:hanging="360"/>
      </w:pPr>
    </w:lvl>
    <w:lvl w:ilvl="7" w:tplc="04150019">
      <w:start w:val="1"/>
      <w:numFmt w:val="lowerLetter"/>
      <w:lvlText w:val="%8."/>
      <w:lvlJc w:val="left"/>
      <w:pPr>
        <w:ind w:left="5940" w:hanging="360"/>
      </w:pPr>
    </w:lvl>
    <w:lvl w:ilvl="8" w:tplc="0415001B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134161B9"/>
    <w:multiLevelType w:val="hybridMultilevel"/>
    <w:tmpl w:val="8398E8C4"/>
    <w:lvl w:ilvl="0" w:tplc="150A670A">
      <w:start w:val="2"/>
      <w:numFmt w:val="decimal"/>
      <w:lvlText w:val="%1."/>
      <w:lvlJc w:val="left"/>
      <w:pPr>
        <w:tabs>
          <w:tab w:val="num" w:pos="4320"/>
        </w:tabs>
        <w:ind w:left="43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9900D4"/>
    <w:multiLevelType w:val="hybridMultilevel"/>
    <w:tmpl w:val="FE0259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7462B"/>
    <w:multiLevelType w:val="hybridMultilevel"/>
    <w:tmpl w:val="7B4226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990801"/>
    <w:multiLevelType w:val="hybridMultilevel"/>
    <w:tmpl w:val="70D2A7E8"/>
    <w:lvl w:ilvl="0" w:tplc="B07C0D1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480EBB"/>
    <w:multiLevelType w:val="hybridMultilevel"/>
    <w:tmpl w:val="9EDAB1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3E02A3"/>
    <w:multiLevelType w:val="hybridMultilevel"/>
    <w:tmpl w:val="0E22775A"/>
    <w:lvl w:ilvl="0" w:tplc="573E4D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4267BB"/>
    <w:multiLevelType w:val="hybridMultilevel"/>
    <w:tmpl w:val="77E04B18"/>
    <w:lvl w:ilvl="0" w:tplc="B07C0D1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45468A"/>
    <w:multiLevelType w:val="hybridMultilevel"/>
    <w:tmpl w:val="E9260970"/>
    <w:lvl w:ilvl="0" w:tplc="5B1CD3A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2E66765"/>
    <w:multiLevelType w:val="hybridMultilevel"/>
    <w:tmpl w:val="BABC6D5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FF2A7E"/>
    <w:multiLevelType w:val="hybridMultilevel"/>
    <w:tmpl w:val="EA2AE65E"/>
    <w:lvl w:ilvl="0" w:tplc="58F409B6">
      <w:start w:val="1"/>
      <w:numFmt w:val="lowerLetter"/>
      <w:lvlText w:val="%1)"/>
      <w:lvlJc w:val="left"/>
      <w:pPr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5" w15:restartNumberingAfterBreak="0">
    <w:nsid w:val="37377E43"/>
    <w:multiLevelType w:val="hybridMultilevel"/>
    <w:tmpl w:val="F82C52C0"/>
    <w:lvl w:ilvl="0" w:tplc="464EA8B2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A120E1D"/>
    <w:multiLevelType w:val="hybridMultilevel"/>
    <w:tmpl w:val="9E6E51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8D45A2A">
      <w:start w:val="2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4C2CA0"/>
    <w:multiLevelType w:val="hybridMultilevel"/>
    <w:tmpl w:val="33046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B175C1"/>
    <w:multiLevelType w:val="hybridMultilevel"/>
    <w:tmpl w:val="8DF47584"/>
    <w:lvl w:ilvl="0" w:tplc="56D81936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FA73A19"/>
    <w:multiLevelType w:val="hybridMultilevel"/>
    <w:tmpl w:val="3410C21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E8750E"/>
    <w:multiLevelType w:val="multilevel"/>
    <w:tmpl w:val="68481B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3E72B5D"/>
    <w:multiLevelType w:val="hybridMultilevel"/>
    <w:tmpl w:val="1A0E14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4B6A5D"/>
    <w:multiLevelType w:val="hybridMultilevel"/>
    <w:tmpl w:val="FC96973E"/>
    <w:lvl w:ilvl="0" w:tplc="3EB65E9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503E90"/>
    <w:multiLevelType w:val="hybridMultilevel"/>
    <w:tmpl w:val="12349FD8"/>
    <w:lvl w:ilvl="0" w:tplc="830A744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AF21E7"/>
    <w:multiLevelType w:val="hybridMultilevel"/>
    <w:tmpl w:val="9A1C9534"/>
    <w:lvl w:ilvl="0" w:tplc="B07C0D1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C73AA1"/>
    <w:multiLevelType w:val="hybridMultilevel"/>
    <w:tmpl w:val="48741250"/>
    <w:lvl w:ilvl="0" w:tplc="05A86A8C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7567EE"/>
    <w:multiLevelType w:val="hybridMultilevel"/>
    <w:tmpl w:val="14205C76"/>
    <w:lvl w:ilvl="0" w:tplc="B07C0D1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FEA5CE9"/>
    <w:multiLevelType w:val="hybridMultilevel"/>
    <w:tmpl w:val="EFE243CA"/>
    <w:lvl w:ilvl="0" w:tplc="B47EF558">
      <w:start w:val="3"/>
      <w:numFmt w:val="lowerLetter"/>
      <w:lvlText w:val="%1)"/>
      <w:lvlJc w:val="left"/>
      <w:pPr>
        <w:tabs>
          <w:tab w:val="num" w:pos="1136"/>
        </w:tabs>
        <w:ind w:left="1363" w:hanging="283"/>
      </w:pPr>
    </w:lvl>
    <w:lvl w:ilvl="1" w:tplc="3F8EB072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531B75"/>
    <w:multiLevelType w:val="hybridMultilevel"/>
    <w:tmpl w:val="A1F6C998"/>
    <w:lvl w:ilvl="0" w:tplc="36E08616">
      <w:start w:val="1"/>
      <w:numFmt w:val="decimal"/>
      <w:lvlText w:val="%1."/>
      <w:lvlJc w:val="left"/>
      <w:pPr>
        <w:ind w:left="5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73ECAD24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C2B0B93"/>
    <w:multiLevelType w:val="multilevel"/>
    <w:tmpl w:val="68481B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D257A2B"/>
    <w:multiLevelType w:val="multilevel"/>
    <w:tmpl w:val="68481B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EBE34A1"/>
    <w:multiLevelType w:val="multilevel"/>
    <w:tmpl w:val="68481B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2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AFB3456"/>
    <w:multiLevelType w:val="hybridMultilevel"/>
    <w:tmpl w:val="78FE14B4"/>
    <w:lvl w:ilvl="0" w:tplc="056A071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9E344B"/>
    <w:multiLevelType w:val="hybridMultilevel"/>
    <w:tmpl w:val="21925CCC"/>
    <w:lvl w:ilvl="0" w:tplc="9B8CB118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941439"/>
    <w:multiLevelType w:val="hybridMultilevel"/>
    <w:tmpl w:val="11822A1C"/>
    <w:lvl w:ilvl="0" w:tplc="B07C0D1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581816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2" w16cid:durableId="36171336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49904297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927709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3367867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65450191">
    <w:abstractNumId w:val="2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4204483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1332804">
    <w:abstractNumId w:val="32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898039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34642980">
    <w:abstractNumId w:val="27"/>
    <w:lvlOverride w:ilvl="0">
      <w:startOverride w:val="3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 w16cid:durableId="7167088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740610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62743875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496625">
    <w:abstractNumId w:val="19"/>
  </w:num>
  <w:num w:numId="15" w16cid:durableId="1794858227">
    <w:abstractNumId w:val="2"/>
  </w:num>
  <w:num w:numId="16" w16cid:durableId="222330482">
    <w:abstractNumId w:val="21"/>
  </w:num>
  <w:num w:numId="17" w16cid:durableId="539517001">
    <w:abstractNumId w:val="10"/>
  </w:num>
  <w:num w:numId="18" w16cid:durableId="187380522">
    <w:abstractNumId w:val="7"/>
  </w:num>
  <w:num w:numId="19" w16cid:durableId="255872139">
    <w:abstractNumId w:val="29"/>
  </w:num>
  <w:num w:numId="20" w16cid:durableId="868761417">
    <w:abstractNumId w:val="20"/>
  </w:num>
  <w:num w:numId="21" w16cid:durableId="570189884">
    <w:abstractNumId w:val="3"/>
  </w:num>
  <w:num w:numId="22" w16cid:durableId="358316097">
    <w:abstractNumId w:val="30"/>
  </w:num>
  <w:num w:numId="23" w16cid:durableId="564802904">
    <w:abstractNumId w:val="31"/>
  </w:num>
  <w:num w:numId="24" w16cid:durableId="525872937">
    <w:abstractNumId w:val="6"/>
  </w:num>
  <w:num w:numId="25" w16cid:durableId="1872913407">
    <w:abstractNumId w:val="16"/>
  </w:num>
  <w:num w:numId="26" w16cid:durableId="139924071">
    <w:abstractNumId w:val="14"/>
  </w:num>
  <w:num w:numId="27" w16cid:durableId="832910499">
    <w:abstractNumId w:val="23"/>
  </w:num>
  <w:num w:numId="28" w16cid:durableId="32537643">
    <w:abstractNumId w:val="32"/>
  </w:num>
  <w:num w:numId="29" w16cid:durableId="1191992541">
    <w:abstractNumId w:val="26"/>
  </w:num>
  <w:num w:numId="30" w16cid:durableId="1608611544">
    <w:abstractNumId w:val="34"/>
  </w:num>
  <w:num w:numId="31" w16cid:durableId="130950212">
    <w:abstractNumId w:val="11"/>
  </w:num>
  <w:num w:numId="32" w16cid:durableId="1959097457">
    <w:abstractNumId w:val="9"/>
  </w:num>
  <w:num w:numId="33" w16cid:durableId="1887567969">
    <w:abstractNumId w:val="22"/>
  </w:num>
  <w:num w:numId="34" w16cid:durableId="1142115710">
    <w:abstractNumId w:val="24"/>
  </w:num>
  <w:num w:numId="35" w16cid:durableId="633682619">
    <w:abstractNumId w:val="8"/>
  </w:num>
  <w:num w:numId="36" w16cid:durableId="1754084183">
    <w:abstractNumId w:val="13"/>
  </w:num>
  <w:num w:numId="37" w16cid:durableId="1486313547">
    <w:abstractNumId w:val="17"/>
  </w:num>
  <w:num w:numId="38" w16cid:durableId="1588879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35A"/>
    <w:rsid w:val="00001153"/>
    <w:rsid w:val="00001282"/>
    <w:rsid w:val="000026C8"/>
    <w:rsid w:val="000070FA"/>
    <w:rsid w:val="00011B23"/>
    <w:rsid w:val="000156EB"/>
    <w:rsid w:val="00015843"/>
    <w:rsid w:val="00016FF4"/>
    <w:rsid w:val="00025696"/>
    <w:rsid w:val="00040B51"/>
    <w:rsid w:val="00040FC2"/>
    <w:rsid w:val="000412A2"/>
    <w:rsid w:val="00042A54"/>
    <w:rsid w:val="00047A82"/>
    <w:rsid w:val="00050F20"/>
    <w:rsid w:val="000528B3"/>
    <w:rsid w:val="00056D5F"/>
    <w:rsid w:val="00070F2B"/>
    <w:rsid w:val="000868C7"/>
    <w:rsid w:val="00087D38"/>
    <w:rsid w:val="00093D37"/>
    <w:rsid w:val="00093E7B"/>
    <w:rsid w:val="00097124"/>
    <w:rsid w:val="000A051C"/>
    <w:rsid w:val="000A19F7"/>
    <w:rsid w:val="000B2B2F"/>
    <w:rsid w:val="000E18BA"/>
    <w:rsid w:val="000E635A"/>
    <w:rsid w:val="000E7DF0"/>
    <w:rsid w:val="000F1844"/>
    <w:rsid w:val="000F2584"/>
    <w:rsid w:val="000F7FC3"/>
    <w:rsid w:val="00101DA3"/>
    <w:rsid w:val="00110E41"/>
    <w:rsid w:val="0011550E"/>
    <w:rsid w:val="001209B0"/>
    <w:rsid w:val="001234D2"/>
    <w:rsid w:val="00133411"/>
    <w:rsid w:val="0013635A"/>
    <w:rsid w:val="001445EA"/>
    <w:rsid w:val="00160A6D"/>
    <w:rsid w:val="0016264A"/>
    <w:rsid w:val="00181DEF"/>
    <w:rsid w:val="001876A5"/>
    <w:rsid w:val="001A3FC4"/>
    <w:rsid w:val="001B2CB2"/>
    <w:rsid w:val="001B3D94"/>
    <w:rsid w:val="001B537C"/>
    <w:rsid w:val="001D5736"/>
    <w:rsid w:val="001E32CD"/>
    <w:rsid w:val="001E442D"/>
    <w:rsid w:val="001F240C"/>
    <w:rsid w:val="001F2695"/>
    <w:rsid w:val="002008E9"/>
    <w:rsid w:val="002109C9"/>
    <w:rsid w:val="00211954"/>
    <w:rsid w:val="00215A41"/>
    <w:rsid w:val="00220047"/>
    <w:rsid w:val="00223C20"/>
    <w:rsid w:val="002371C6"/>
    <w:rsid w:val="002414B7"/>
    <w:rsid w:val="002577A1"/>
    <w:rsid w:val="00280AE3"/>
    <w:rsid w:val="00280BC0"/>
    <w:rsid w:val="00281C21"/>
    <w:rsid w:val="00282196"/>
    <w:rsid w:val="00290B34"/>
    <w:rsid w:val="002C0CAB"/>
    <w:rsid w:val="002D6766"/>
    <w:rsid w:val="002D6F81"/>
    <w:rsid w:val="002F16EB"/>
    <w:rsid w:val="002F223B"/>
    <w:rsid w:val="0030697F"/>
    <w:rsid w:val="00310018"/>
    <w:rsid w:val="003148CD"/>
    <w:rsid w:val="003272DF"/>
    <w:rsid w:val="00343F87"/>
    <w:rsid w:val="00350863"/>
    <w:rsid w:val="003637B4"/>
    <w:rsid w:val="00363A03"/>
    <w:rsid w:val="00365BD7"/>
    <w:rsid w:val="003679CE"/>
    <w:rsid w:val="00367C43"/>
    <w:rsid w:val="00380C95"/>
    <w:rsid w:val="00394CDE"/>
    <w:rsid w:val="00395BB5"/>
    <w:rsid w:val="003A1CF0"/>
    <w:rsid w:val="003A61ED"/>
    <w:rsid w:val="003B068D"/>
    <w:rsid w:val="003B0F60"/>
    <w:rsid w:val="003B32F7"/>
    <w:rsid w:val="003B58B7"/>
    <w:rsid w:val="003B5AC3"/>
    <w:rsid w:val="003C2586"/>
    <w:rsid w:val="003C3B72"/>
    <w:rsid w:val="003C4A10"/>
    <w:rsid w:val="003C63E1"/>
    <w:rsid w:val="003C654C"/>
    <w:rsid w:val="003D096C"/>
    <w:rsid w:val="003E5DB3"/>
    <w:rsid w:val="003E7C4D"/>
    <w:rsid w:val="004023E4"/>
    <w:rsid w:val="00405DF4"/>
    <w:rsid w:val="00410C37"/>
    <w:rsid w:val="004127F3"/>
    <w:rsid w:val="00425E8F"/>
    <w:rsid w:val="00425FD3"/>
    <w:rsid w:val="00435521"/>
    <w:rsid w:val="00446A24"/>
    <w:rsid w:val="00476874"/>
    <w:rsid w:val="004866A1"/>
    <w:rsid w:val="004875A5"/>
    <w:rsid w:val="00490C76"/>
    <w:rsid w:val="004B4F29"/>
    <w:rsid w:val="004B5B3E"/>
    <w:rsid w:val="004C09F3"/>
    <w:rsid w:val="004C2252"/>
    <w:rsid w:val="004C733E"/>
    <w:rsid w:val="004D3850"/>
    <w:rsid w:val="004D786B"/>
    <w:rsid w:val="004E18D2"/>
    <w:rsid w:val="004F7985"/>
    <w:rsid w:val="00502B8B"/>
    <w:rsid w:val="00526973"/>
    <w:rsid w:val="005272C1"/>
    <w:rsid w:val="005353AE"/>
    <w:rsid w:val="00536781"/>
    <w:rsid w:val="00540A36"/>
    <w:rsid w:val="00544576"/>
    <w:rsid w:val="0055198B"/>
    <w:rsid w:val="00564630"/>
    <w:rsid w:val="00570507"/>
    <w:rsid w:val="00576832"/>
    <w:rsid w:val="00577655"/>
    <w:rsid w:val="00594346"/>
    <w:rsid w:val="005A1662"/>
    <w:rsid w:val="005A550F"/>
    <w:rsid w:val="005B0992"/>
    <w:rsid w:val="005B346E"/>
    <w:rsid w:val="005E04F1"/>
    <w:rsid w:val="00601191"/>
    <w:rsid w:val="006108D3"/>
    <w:rsid w:val="00613CFD"/>
    <w:rsid w:val="00620D31"/>
    <w:rsid w:val="006228F2"/>
    <w:rsid w:val="006240AF"/>
    <w:rsid w:val="0062593F"/>
    <w:rsid w:val="00637845"/>
    <w:rsid w:val="0064014D"/>
    <w:rsid w:val="0064049F"/>
    <w:rsid w:val="00656805"/>
    <w:rsid w:val="0067782A"/>
    <w:rsid w:val="00683D17"/>
    <w:rsid w:val="00692D5B"/>
    <w:rsid w:val="006A7049"/>
    <w:rsid w:val="006B240E"/>
    <w:rsid w:val="006B551F"/>
    <w:rsid w:val="006B6C38"/>
    <w:rsid w:val="006C14C1"/>
    <w:rsid w:val="006C5E4C"/>
    <w:rsid w:val="006E30E8"/>
    <w:rsid w:val="006E4AFB"/>
    <w:rsid w:val="006F1BE0"/>
    <w:rsid w:val="006F58DE"/>
    <w:rsid w:val="00700014"/>
    <w:rsid w:val="00703429"/>
    <w:rsid w:val="0070368C"/>
    <w:rsid w:val="0070413E"/>
    <w:rsid w:val="00710B64"/>
    <w:rsid w:val="00715CE7"/>
    <w:rsid w:val="00720C6F"/>
    <w:rsid w:val="00737BFF"/>
    <w:rsid w:val="00744658"/>
    <w:rsid w:val="00765795"/>
    <w:rsid w:val="00770AC3"/>
    <w:rsid w:val="00786B58"/>
    <w:rsid w:val="00787647"/>
    <w:rsid w:val="00792B3C"/>
    <w:rsid w:val="007A0BA4"/>
    <w:rsid w:val="007B3B94"/>
    <w:rsid w:val="007D5409"/>
    <w:rsid w:val="007E337D"/>
    <w:rsid w:val="007F0FD7"/>
    <w:rsid w:val="007F37B7"/>
    <w:rsid w:val="0080174C"/>
    <w:rsid w:val="00803488"/>
    <w:rsid w:val="00804618"/>
    <w:rsid w:val="008065E3"/>
    <w:rsid w:val="00807B61"/>
    <w:rsid w:val="00810142"/>
    <w:rsid w:val="008133D4"/>
    <w:rsid w:val="00820373"/>
    <w:rsid w:val="00820DC5"/>
    <w:rsid w:val="00832BE7"/>
    <w:rsid w:val="0084313B"/>
    <w:rsid w:val="008506EE"/>
    <w:rsid w:val="00852860"/>
    <w:rsid w:val="00865C25"/>
    <w:rsid w:val="00870209"/>
    <w:rsid w:val="00880578"/>
    <w:rsid w:val="00885DDE"/>
    <w:rsid w:val="00894196"/>
    <w:rsid w:val="008B1B02"/>
    <w:rsid w:val="008B5671"/>
    <w:rsid w:val="008C2ADA"/>
    <w:rsid w:val="008C3DFC"/>
    <w:rsid w:val="008D1F4E"/>
    <w:rsid w:val="008F1025"/>
    <w:rsid w:val="008F7BC7"/>
    <w:rsid w:val="0090501E"/>
    <w:rsid w:val="00905F83"/>
    <w:rsid w:val="00906A28"/>
    <w:rsid w:val="009125C3"/>
    <w:rsid w:val="00912F07"/>
    <w:rsid w:val="009135C9"/>
    <w:rsid w:val="009170B1"/>
    <w:rsid w:val="009255AF"/>
    <w:rsid w:val="00930577"/>
    <w:rsid w:val="0093127C"/>
    <w:rsid w:val="0093291A"/>
    <w:rsid w:val="00935523"/>
    <w:rsid w:val="009454DF"/>
    <w:rsid w:val="009501E9"/>
    <w:rsid w:val="009552ED"/>
    <w:rsid w:val="009705EC"/>
    <w:rsid w:val="009757ED"/>
    <w:rsid w:val="00975AB7"/>
    <w:rsid w:val="0098200B"/>
    <w:rsid w:val="00986630"/>
    <w:rsid w:val="009A26BC"/>
    <w:rsid w:val="009B1D26"/>
    <w:rsid w:val="009B57E4"/>
    <w:rsid w:val="009D0F1F"/>
    <w:rsid w:val="009D12D7"/>
    <w:rsid w:val="009E71C3"/>
    <w:rsid w:val="00A01D42"/>
    <w:rsid w:val="00A0226F"/>
    <w:rsid w:val="00A1016D"/>
    <w:rsid w:val="00A131EE"/>
    <w:rsid w:val="00A140DB"/>
    <w:rsid w:val="00A14CFE"/>
    <w:rsid w:val="00A2233F"/>
    <w:rsid w:val="00A22C3A"/>
    <w:rsid w:val="00A34908"/>
    <w:rsid w:val="00A3668B"/>
    <w:rsid w:val="00A37FE2"/>
    <w:rsid w:val="00A4026E"/>
    <w:rsid w:val="00A43780"/>
    <w:rsid w:val="00A43DD3"/>
    <w:rsid w:val="00A4413F"/>
    <w:rsid w:val="00A50AC9"/>
    <w:rsid w:val="00A51B77"/>
    <w:rsid w:val="00A60891"/>
    <w:rsid w:val="00A612A4"/>
    <w:rsid w:val="00A65A89"/>
    <w:rsid w:val="00A86181"/>
    <w:rsid w:val="00A907D4"/>
    <w:rsid w:val="00A91459"/>
    <w:rsid w:val="00A94285"/>
    <w:rsid w:val="00AA0968"/>
    <w:rsid w:val="00B02430"/>
    <w:rsid w:val="00B05988"/>
    <w:rsid w:val="00B15462"/>
    <w:rsid w:val="00B270C7"/>
    <w:rsid w:val="00B37228"/>
    <w:rsid w:val="00B47287"/>
    <w:rsid w:val="00B50CCA"/>
    <w:rsid w:val="00B53F5F"/>
    <w:rsid w:val="00B60C56"/>
    <w:rsid w:val="00B64931"/>
    <w:rsid w:val="00B70765"/>
    <w:rsid w:val="00B745C1"/>
    <w:rsid w:val="00B80C11"/>
    <w:rsid w:val="00B81EE3"/>
    <w:rsid w:val="00B82CA5"/>
    <w:rsid w:val="00B96E5D"/>
    <w:rsid w:val="00BA02F3"/>
    <w:rsid w:val="00BA16F0"/>
    <w:rsid w:val="00BA4147"/>
    <w:rsid w:val="00BA58B3"/>
    <w:rsid w:val="00BA6199"/>
    <w:rsid w:val="00BA6A83"/>
    <w:rsid w:val="00BA6C60"/>
    <w:rsid w:val="00BB2CDA"/>
    <w:rsid w:val="00BB5486"/>
    <w:rsid w:val="00BB6234"/>
    <w:rsid w:val="00BB72DD"/>
    <w:rsid w:val="00BD251F"/>
    <w:rsid w:val="00BD56E2"/>
    <w:rsid w:val="00BD72A3"/>
    <w:rsid w:val="00BF2E05"/>
    <w:rsid w:val="00BF3D4B"/>
    <w:rsid w:val="00BF5ED4"/>
    <w:rsid w:val="00C00FFA"/>
    <w:rsid w:val="00C01410"/>
    <w:rsid w:val="00C01D06"/>
    <w:rsid w:val="00C124C8"/>
    <w:rsid w:val="00C12C86"/>
    <w:rsid w:val="00C15234"/>
    <w:rsid w:val="00C161F6"/>
    <w:rsid w:val="00C210E4"/>
    <w:rsid w:val="00C33B70"/>
    <w:rsid w:val="00C4279B"/>
    <w:rsid w:val="00C435B2"/>
    <w:rsid w:val="00C60753"/>
    <w:rsid w:val="00C649AD"/>
    <w:rsid w:val="00C755BF"/>
    <w:rsid w:val="00C8180E"/>
    <w:rsid w:val="00C85287"/>
    <w:rsid w:val="00C92711"/>
    <w:rsid w:val="00CB7E73"/>
    <w:rsid w:val="00CC0638"/>
    <w:rsid w:val="00CD774F"/>
    <w:rsid w:val="00CE2324"/>
    <w:rsid w:val="00CF141B"/>
    <w:rsid w:val="00D107C6"/>
    <w:rsid w:val="00D10EBA"/>
    <w:rsid w:val="00D1177E"/>
    <w:rsid w:val="00D20BD4"/>
    <w:rsid w:val="00D2156F"/>
    <w:rsid w:val="00D476C6"/>
    <w:rsid w:val="00D56CF4"/>
    <w:rsid w:val="00D72B25"/>
    <w:rsid w:val="00D87132"/>
    <w:rsid w:val="00D96F9B"/>
    <w:rsid w:val="00D9777C"/>
    <w:rsid w:val="00DA037F"/>
    <w:rsid w:val="00DA12D9"/>
    <w:rsid w:val="00DA387F"/>
    <w:rsid w:val="00DA41C5"/>
    <w:rsid w:val="00DA46A1"/>
    <w:rsid w:val="00DA7FE3"/>
    <w:rsid w:val="00DB41FB"/>
    <w:rsid w:val="00DB699D"/>
    <w:rsid w:val="00DC3F92"/>
    <w:rsid w:val="00DC7065"/>
    <w:rsid w:val="00DC7FD2"/>
    <w:rsid w:val="00DD1B49"/>
    <w:rsid w:val="00DD69DF"/>
    <w:rsid w:val="00DE1A47"/>
    <w:rsid w:val="00DF2B95"/>
    <w:rsid w:val="00DF5487"/>
    <w:rsid w:val="00DF5C87"/>
    <w:rsid w:val="00DF5DDD"/>
    <w:rsid w:val="00DF77EB"/>
    <w:rsid w:val="00E021E5"/>
    <w:rsid w:val="00E17CAA"/>
    <w:rsid w:val="00E20194"/>
    <w:rsid w:val="00E21143"/>
    <w:rsid w:val="00E22FD5"/>
    <w:rsid w:val="00E2505F"/>
    <w:rsid w:val="00E271EB"/>
    <w:rsid w:val="00E3470B"/>
    <w:rsid w:val="00E40EE3"/>
    <w:rsid w:val="00E50CFE"/>
    <w:rsid w:val="00E51E32"/>
    <w:rsid w:val="00E532B7"/>
    <w:rsid w:val="00E7021A"/>
    <w:rsid w:val="00E7120B"/>
    <w:rsid w:val="00E72112"/>
    <w:rsid w:val="00E73ADF"/>
    <w:rsid w:val="00E82445"/>
    <w:rsid w:val="00E831F0"/>
    <w:rsid w:val="00E85513"/>
    <w:rsid w:val="00EB2663"/>
    <w:rsid w:val="00EC6FD2"/>
    <w:rsid w:val="00ED091C"/>
    <w:rsid w:val="00ED1185"/>
    <w:rsid w:val="00ED1D84"/>
    <w:rsid w:val="00ED5B56"/>
    <w:rsid w:val="00ED6F65"/>
    <w:rsid w:val="00EF7AF3"/>
    <w:rsid w:val="00EF7D51"/>
    <w:rsid w:val="00F016F7"/>
    <w:rsid w:val="00F02B7B"/>
    <w:rsid w:val="00F0320D"/>
    <w:rsid w:val="00F07EA7"/>
    <w:rsid w:val="00F13CF7"/>
    <w:rsid w:val="00F15831"/>
    <w:rsid w:val="00F16686"/>
    <w:rsid w:val="00F22E63"/>
    <w:rsid w:val="00F26358"/>
    <w:rsid w:val="00F30E4B"/>
    <w:rsid w:val="00F41035"/>
    <w:rsid w:val="00F43356"/>
    <w:rsid w:val="00F445B6"/>
    <w:rsid w:val="00F47D08"/>
    <w:rsid w:val="00F541F1"/>
    <w:rsid w:val="00F64245"/>
    <w:rsid w:val="00F65373"/>
    <w:rsid w:val="00F705E0"/>
    <w:rsid w:val="00F81180"/>
    <w:rsid w:val="00F82050"/>
    <w:rsid w:val="00F85C75"/>
    <w:rsid w:val="00F86CC9"/>
    <w:rsid w:val="00F90162"/>
    <w:rsid w:val="00F92ABF"/>
    <w:rsid w:val="00F94E30"/>
    <w:rsid w:val="00FA35A3"/>
    <w:rsid w:val="00FB1EDB"/>
    <w:rsid w:val="00FC30B3"/>
    <w:rsid w:val="00FC3A16"/>
    <w:rsid w:val="00FD6416"/>
    <w:rsid w:val="00FD7232"/>
    <w:rsid w:val="00FE2B2C"/>
    <w:rsid w:val="00FE411D"/>
    <w:rsid w:val="00FE4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2BC8E"/>
  <w15:chartTrackingRefBased/>
  <w15:docId w15:val="{30741845-88AC-4AAD-A4A2-039C2BF01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0209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870209"/>
    <w:rPr>
      <w:color w:val="0000FF"/>
      <w:u w:val="single"/>
    </w:rPr>
  </w:style>
  <w:style w:type="paragraph" w:styleId="NormalnyWeb">
    <w:name w:val="Normal (Web)"/>
    <w:basedOn w:val="Normalny"/>
    <w:semiHidden/>
    <w:unhideWhenUsed/>
    <w:rsid w:val="00870209"/>
    <w:pPr>
      <w:spacing w:before="100" w:beforeAutospacing="1" w:after="100" w:afterAutospacing="1"/>
    </w:pPr>
  </w:style>
  <w:style w:type="paragraph" w:styleId="Tekstpodstawowywcity">
    <w:name w:val="Body Text Indent"/>
    <w:basedOn w:val="Normalny"/>
    <w:link w:val="TekstpodstawowywcityZnak"/>
    <w:semiHidden/>
    <w:unhideWhenUsed/>
    <w:rsid w:val="00870209"/>
    <w:pPr>
      <w:autoSpaceDE w:val="0"/>
      <w:autoSpaceDN w:val="0"/>
      <w:adjustRightInd w:val="0"/>
      <w:jc w:val="both"/>
    </w:pPr>
    <w:rPr>
      <w:lang w:val="x-none"/>
    </w:rPr>
  </w:style>
  <w:style w:type="character" w:customStyle="1" w:styleId="TekstpodstawowywcityZnak">
    <w:name w:val="Tekst podstawowy wcięty Znak"/>
    <w:link w:val="Tekstpodstawowywcity"/>
    <w:semiHidden/>
    <w:rsid w:val="0087020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870209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2D676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2D6766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2D676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2D6766"/>
    <w:rPr>
      <w:rFonts w:ascii="Times New Roman" w:eastAsia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A1CF0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A1CF0"/>
    <w:rPr>
      <w:rFonts w:ascii="Times New Roman" w:eastAsia="Times New Roman" w:hAnsi="Times New Roman"/>
    </w:rPr>
  </w:style>
  <w:style w:type="character" w:styleId="Odwoanieprzypisukocowego">
    <w:name w:val="endnote reference"/>
    <w:uiPriority w:val="99"/>
    <w:semiHidden/>
    <w:unhideWhenUsed/>
    <w:rsid w:val="003A1CF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A550F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5A550F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2371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371C6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2371C6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650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kretariat\Desktop\UMOWA%20PROJEKT%20odpad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173C3-64E5-46D7-A599-A9638E7E1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UMOWA PROJEKT odpady.dot</Template>
  <TotalTime>49</TotalTime>
  <Pages>9</Pages>
  <Words>4165</Words>
  <Characters>24995</Characters>
  <Application>Microsoft Office Word</Application>
  <DocSecurity>0</DocSecurity>
  <Lines>208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cp:lastModifiedBy>Aleksandra Góraj</cp:lastModifiedBy>
  <cp:revision>19</cp:revision>
  <cp:lastPrinted>2022-03-07T11:37:00Z</cp:lastPrinted>
  <dcterms:created xsi:type="dcterms:W3CDTF">2024-04-03T07:32:00Z</dcterms:created>
  <dcterms:modified xsi:type="dcterms:W3CDTF">2025-03-12T14:08:00Z</dcterms:modified>
</cp:coreProperties>
</file>