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5EFB8" w14:textId="77777777" w:rsidR="00287826" w:rsidRPr="006C67A3" w:rsidRDefault="00287826" w:rsidP="00287826">
      <w:pPr>
        <w:tabs>
          <w:tab w:val="right" w:pos="8953"/>
        </w:tabs>
        <w:autoSpaceDE w:val="0"/>
        <w:autoSpaceDN w:val="0"/>
        <w:spacing w:after="0" w:line="240" w:lineRule="auto"/>
        <w:ind w:left="6237"/>
        <w:jc w:val="right"/>
        <w:rPr>
          <w:rFonts w:asciiTheme="minorHAnsi" w:eastAsia="Calibri" w:hAnsiTheme="minorHAnsi" w:cstheme="minorHAnsi"/>
          <w:b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Załącznik nr 1</w:t>
      </w:r>
    </w:p>
    <w:p w14:paraId="0F5A2B9B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u w:val="single"/>
        </w:rPr>
      </w:pPr>
      <w:r w:rsidRPr="006C67A3">
        <w:rPr>
          <w:rFonts w:asciiTheme="minorHAnsi" w:eastAsiaTheme="minorHAnsi" w:hAnsiTheme="minorHAnsi" w:cstheme="minorHAnsi"/>
          <w:u w:val="single"/>
        </w:rPr>
        <w:t xml:space="preserve">Wykonawca: </w:t>
      </w:r>
    </w:p>
    <w:p w14:paraId="114790E9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>(pełna nazwa/firma)</w:t>
      </w:r>
    </w:p>
    <w:p w14:paraId="018EE595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3CC22" wp14:editId="5C2B00B4">
                <wp:simplePos x="0" y="0"/>
                <wp:positionH relativeFrom="column">
                  <wp:posOffset>3810</wp:posOffset>
                </wp:positionH>
                <wp:positionV relativeFrom="paragraph">
                  <wp:posOffset>35561</wp:posOffset>
                </wp:positionV>
                <wp:extent cx="2616200" cy="419100"/>
                <wp:effectExtent l="0" t="0" r="12700" b="1905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A5346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096924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135336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6BFCE1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33CC2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.3pt;margin-top:2.8pt;width:206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">
                <v:textbox inset=".5mm,.3mm,.5mm,.3mm">
                  <w:txbxContent>
                    <w:p w14:paraId="3D6A5346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3096924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135336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F6BFCE1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0A3BAD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3DA03EAE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47916E8E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>(adres)</w:t>
      </w:r>
    </w:p>
    <w:p w14:paraId="314B1328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C6D6C0" wp14:editId="7F296A06">
                <wp:simplePos x="0" y="0"/>
                <wp:positionH relativeFrom="column">
                  <wp:posOffset>8255</wp:posOffset>
                </wp:positionH>
                <wp:positionV relativeFrom="paragraph">
                  <wp:posOffset>66675</wp:posOffset>
                </wp:positionV>
                <wp:extent cx="2616200" cy="368300"/>
                <wp:effectExtent l="13970" t="11430" r="8255" b="1079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141C4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D4EA20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6D6C0" id="Text Box 19" o:spid="_x0000_s1027" type="#_x0000_t202" style="position:absolute;margin-left:.65pt;margin-top:5.25pt;width:206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">
                <v:textbox>
                  <w:txbxContent>
                    <w:p w14:paraId="6CD141C4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D4EA20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2AA9A5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07BAD6B1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25CAFD2C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</w:rPr>
      </w:pPr>
      <w:r w:rsidRPr="006C67A3">
        <w:rPr>
          <w:rFonts w:asciiTheme="minorHAnsi" w:eastAsiaTheme="minorHAnsi" w:hAnsiTheme="minorHAnsi" w:cstheme="minorHAnsi"/>
          <w:i/>
        </w:rPr>
        <w:t>(</w:t>
      </w:r>
      <w:r w:rsidRPr="006C67A3">
        <w:rPr>
          <w:rFonts w:asciiTheme="minorHAnsi" w:eastAsiaTheme="minorHAnsi" w:hAnsiTheme="minorHAnsi" w:cstheme="minorHAnsi"/>
        </w:rPr>
        <w:t xml:space="preserve">w zależności od podmiotu: </w:t>
      </w:r>
    </w:p>
    <w:p w14:paraId="775F55A6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</w:rPr>
        <w:t>NIP/PESEL, KRS/</w:t>
      </w:r>
      <w:proofErr w:type="spellStart"/>
      <w:r w:rsidRPr="006C67A3">
        <w:rPr>
          <w:rFonts w:asciiTheme="minorHAnsi" w:eastAsiaTheme="minorHAnsi" w:hAnsiTheme="minorHAnsi" w:cstheme="minorHAnsi"/>
        </w:rPr>
        <w:t>CEiDG</w:t>
      </w:r>
      <w:proofErr w:type="spellEnd"/>
      <w:r w:rsidRPr="006C67A3">
        <w:rPr>
          <w:rFonts w:asciiTheme="minorHAnsi" w:eastAsiaTheme="minorHAnsi" w:hAnsiTheme="minorHAnsi" w:cstheme="minorHAnsi"/>
          <w:i/>
        </w:rPr>
        <w:t>)</w:t>
      </w:r>
    </w:p>
    <w:p w14:paraId="1F65CB40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</w:rPr>
      </w:pPr>
      <w:r w:rsidRPr="006C67A3">
        <w:rPr>
          <w:rFonts w:asciiTheme="minorHAnsi" w:eastAsiaTheme="minorHAnsi" w:hAnsiTheme="minorHAnsi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56622" wp14:editId="7FBC0D39">
                <wp:simplePos x="0" y="0"/>
                <wp:positionH relativeFrom="column">
                  <wp:posOffset>8255</wp:posOffset>
                </wp:positionH>
                <wp:positionV relativeFrom="paragraph">
                  <wp:posOffset>15875</wp:posOffset>
                </wp:positionV>
                <wp:extent cx="2616200" cy="279400"/>
                <wp:effectExtent l="13970" t="5080" r="8255" b="10795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69316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E57514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56622" id="Text Box 20" o:spid="_x0000_s1028" type="#_x0000_t202" style="position:absolute;margin-left:.65pt;margin-top:1.25pt;width:206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">
                <v:textbox>
                  <w:txbxContent>
                    <w:p w14:paraId="2D269316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BE57514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33192A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</w:rPr>
      </w:pPr>
    </w:p>
    <w:p w14:paraId="06591B9B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b/>
          <w:u w:val="single"/>
        </w:rPr>
      </w:pPr>
      <w:r w:rsidRPr="006C67A3">
        <w:rPr>
          <w:rFonts w:asciiTheme="minorHAnsi" w:eastAsiaTheme="minorHAnsi" w:hAnsiTheme="minorHAnsi" w:cstheme="minorHAnsi"/>
          <w:b/>
          <w:u w:val="single"/>
        </w:rPr>
        <w:t>reprezentowany przez:</w:t>
      </w:r>
    </w:p>
    <w:p w14:paraId="2384B764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4530B" wp14:editId="7A02B944">
                <wp:simplePos x="0" y="0"/>
                <wp:positionH relativeFrom="column">
                  <wp:posOffset>8255</wp:posOffset>
                </wp:positionH>
                <wp:positionV relativeFrom="paragraph">
                  <wp:posOffset>172720</wp:posOffset>
                </wp:positionV>
                <wp:extent cx="2616200" cy="279400"/>
                <wp:effectExtent l="13970" t="5080" r="8255" b="10795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9620B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C341C7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4530B" id="Text Box 21" o:spid="_x0000_s1029" type="#_x0000_t202" style="position:absolute;margin-left:.65pt;margin-top:13.6pt;width:206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">
                <v:textbox>
                  <w:txbxContent>
                    <w:p w14:paraId="6CC9620B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4C341C7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67A3">
        <w:rPr>
          <w:rFonts w:asciiTheme="minorHAnsi" w:eastAsiaTheme="minorHAnsi" w:hAnsiTheme="minorHAnsi" w:cstheme="minorHAnsi"/>
          <w:i/>
        </w:rPr>
        <w:t xml:space="preserve"> (imię i nazwisko) </w:t>
      </w:r>
    </w:p>
    <w:p w14:paraId="357C4601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7B96638F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537664ED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 xml:space="preserve"> (stanowisko/podstawa do  reprezentacji)</w:t>
      </w:r>
    </w:p>
    <w:p w14:paraId="000ABB3B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8A51AC" wp14:editId="366C29F2">
                <wp:simplePos x="0" y="0"/>
                <wp:positionH relativeFrom="column">
                  <wp:posOffset>1905</wp:posOffset>
                </wp:positionH>
                <wp:positionV relativeFrom="paragraph">
                  <wp:posOffset>58420</wp:posOffset>
                </wp:positionV>
                <wp:extent cx="2616200" cy="279400"/>
                <wp:effectExtent l="7620" t="5080" r="5080" b="10795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F137C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5B4B9F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A51AC" id="Text Box 22" o:spid="_x0000_s1030" type="#_x0000_t202" style="position:absolute;left:0;text-align:left;margin-left:.15pt;margin-top:4.6pt;width:206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">
                <v:textbox>
                  <w:txbxContent>
                    <w:p w14:paraId="51BF137C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A5B4B9F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BD85D3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</w:p>
    <w:p w14:paraId="1FC3BCC2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2096B" wp14:editId="73804C46">
                <wp:simplePos x="0" y="0"/>
                <wp:positionH relativeFrom="column">
                  <wp:posOffset>3861435</wp:posOffset>
                </wp:positionH>
                <wp:positionV relativeFrom="paragraph">
                  <wp:posOffset>35560</wp:posOffset>
                </wp:positionV>
                <wp:extent cx="2301875" cy="279400"/>
                <wp:effectExtent l="0" t="0" r="22225" b="2540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0E8DC" w14:textId="77777777" w:rsidR="00287826" w:rsidRDefault="00287826" w:rsidP="00287826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A1E816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2096B" id="Text Box 23" o:spid="_x0000_s1031" type="#_x0000_t202" style="position:absolute;left:0;text-align:left;margin-left:304.05pt;margin-top:2.8pt;width:181.2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aXLgIAAFgEAAAOAAAAZHJzL2Uyb0RvYy54bWysVNuO0zAQfUfiHyy/06TZlr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">
                <v:textbox>
                  <w:txbxContent>
                    <w:p w14:paraId="0B70E8DC" w14:textId="77777777" w:rsidR="00287826" w:rsidRDefault="00287826" w:rsidP="00287826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05A1E816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2D1C12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</w:p>
    <w:p w14:paraId="649A9DDA" w14:textId="77777777" w:rsidR="00287826" w:rsidRPr="006C67A3" w:rsidRDefault="00287826" w:rsidP="00287826">
      <w:pPr>
        <w:spacing w:after="0" w:line="240" w:lineRule="auto"/>
        <w:jc w:val="right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 xml:space="preserve">                                                                                                                                     miejscowość i data</w:t>
      </w:r>
    </w:p>
    <w:p w14:paraId="1AA6A0B2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b/>
          <w:color w:val="000000"/>
          <w:u w:val="single"/>
        </w:rPr>
      </w:pPr>
      <w:r w:rsidRPr="006C67A3">
        <w:rPr>
          <w:rFonts w:asciiTheme="minorHAnsi" w:eastAsia="Calibri" w:hAnsiTheme="minorHAnsi" w:cstheme="minorHAnsi"/>
          <w:b/>
          <w:color w:val="000000"/>
          <w:u w:val="single"/>
        </w:rPr>
        <w:t>FORMULARZ  OFERTY</w:t>
      </w:r>
    </w:p>
    <w:p w14:paraId="056F80BE" w14:textId="77777777" w:rsidR="00287826" w:rsidRPr="006C67A3" w:rsidRDefault="00287826" w:rsidP="006C67A3">
      <w:pPr>
        <w:spacing w:after="120" w:line="240" w:lineRule="exact"/>
        <w:ind w:left="5954"/>
        <w:rPr>
          <w:rFonts w:asciiTheme="minorHAnsi" w:eastAsia="Calibri" w:hAnsiTheme="minorHAnsi" w:cstheme="minorHAnsi"/>
          <w:b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Do</w:t>
      </w:r>
    </w:p>
    <w:p w14:paraId="21AAB5B8" w14:textId="77777777" w:rsidR="00287826" w:rsidRPr="006C67A3" w:rsidRDefault="00287826" w:rsidP="00287826">
      <w:pPr>
        <w:spacing w:after="120" w:line="240" w:lineRule="exact"/>
        <w:ind w:firstLine="5940"/>
        <w:rPr>
          <w:rFonts w:asciiTheme="minorHAnsi" w:eastAsia="Calibri" w:hAnsiTheme="minorHAnsi" w:cstheme="minorHAnsi"/>
          <w:b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Uniwersytetu Ekonomicznego</w:t>
      </w:r>
    </w:p>
    <w:p w14:paraId="2D0A0C44" w14:textId="77777777" w:rsidR="00287826" w:rsidRPr="006C67A3" w:rsidRDefault="00287826" w:rsidP="006C67A3">
      <w:pPr>
        <w:spacing w:after="120" w:line="240" w:lineRule="exact"/>
        <w:ind w:left="5954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w Poznaniu</w:t>
      </w:r>
    </w:p>
    <w:p w14:paraId="75855DEC" w14:textId="77777777" w:rsidR="00287826" w:rsidRPr="006C67A3" w:rsidRDefault="00287826" w:rsidP="00287826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</w:rPr>
      </w:pPr>
      <w:r w:rsidRPr="006C67A3">
        <w:rPr>
          <w:rFonts w:asciiTheme="minorHAnsi" w:eastAsia="Calibri" w:hAnsiTheme="minorHAnsi" w:cstheme="minorHAnsi"/>
          <w:color w:val="000000"/>
        </w:rPr>
        <w:t>W odpowiedzi na zapytanie ofertowe dotyczące</w:t>
      </w:r>
      <w:r w:rsidRPr="006C67A3">
        <w:rPr>
          <w:rFonts w:asciiTheme="minorHAnsi" w:eastAsia="Calibri" w:hAnsiTheme="minorHAnsi" w:cstheme="minorHAnsi"/>
          <w:b/>
          <w:bCs/>
        </w:rPr>
        <w:t xml:space="preserve"> </w:t>
      </w:r>
      <w:r w:rsidRPr="006C67A3">
        <w:rPr>
          <w:rFonts w:asciiTheme="minorHAnsi" w:eastAsia="Calibri" w:hAnsiTheme="minorHAnsi" w:cstheme="minorHAnsi"/>
          <w:bCs/>
        </w:rPr>
        <w:t>zamówienia pn.:</w:t>
      </w:r>
      <w:r w:rsidRPr="006C67A3">
        <w:rPr>
          <w:rFonts w:asciiTheme="minorHAnsi" w:eastAsia="Calibri" w:hAnsiTheme="minorHAnsi" w:cstheme="minorHAnsi"/>
          <w:b/>
          <w:bCs/>
        </w:rPr>
        <w:t xml:space="preserve"> </w:t>
      </w:r>
    </w:p>
    <w:p w14:paraId="2F9B1AD6" w14:textId="614BCE83" w:rsidR="00D4305C" w:rsidRPr="00D4305C" w:rsidRDefault="00D4305C" w:rsidP="00D4305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lang w:eastAsia="pl-PL"/>
        </w:rPr>
      </w:pPr>
      <w:r>
        <w:rPr>
          <w:rFonts w:asciiTheme="minorHAnsi" w:hAnsiTheme="minorHAnsi" w:cstheme="minorHAnsi"/>
          <w:b/>
          <w:lang w:eastAsia="pl-PL"/>
        </w:rPr>
        <w:t>.</w:t>
      </w:r>
      <w:r w:rsidRPr="00D4305C">
        <w:rPr>
          <w:rFonts w:asciiTheme="minorHAnsi" w:hAnsiTheme="minorHAnsi" w:cstheme="minorHAnsi"/>
          <w:b/>
          <w:bCs/>
          <w:lang w:eastAsia="pl-PL"/>
        </w:rPr>
        <w:t>badanie ankietowe wśród organizacji pozarządowych</w:t>
      </w:r>
      <w:r w:rsidR="00BC02FF" w:rsidRPr="00BC02FF">
        <w:rPr>
          <w:rFonts w:cs="Calibri"/>
          <w:b/>
          <w:bCs/>
        </w:rPr>
        <w:t xml:space="preserve"> </w:t>
      </w:r>
      <w:r w:rsidR="00BC02FF" w:rsidRPr="00BC02FF">
        <w:rPr>
          <w:rFonts w:asciiTheme="minorHAnsi" w:hAnsiTheme="minorHAnsi" w:cstheme="minorHAnsi"/>
          <w:b/>
          <w:bCs/>
          <w:lang w:eastAsia="pl-PL"/>
        </w:rPr>
        <w:t>w Republice Czeskiej</w:t>
      </w:r>
      <w:r w:rsidRPr="00D4305C">
        <w:rPr>
          <w:rFonts w:asciiTheme="minorHAnsi" w:hAnsiTheme="minorHAnsi" w:cstheme="minorHAnsi"/>
          <w:b/>
          <w:bCs/>
          <w:lang w:eastAsia="pl-PL"/>
        </w:rPr>
        <w:t>, dotyczące ich orientacji przedsiębiorczej</w:t>
      </w:r>
      <w:bookmarkStart w:id="0" w:name="_GoBack"/>
      <w:bookmarkEnd w:id="0"/>
    </w:p>
    <w:p w14:paraId="1871230B" w14:textId="2B2AE50C" w:rsidR="00287826" w:rsidRPr="006C67A3" w:rsidRDefault="00BC02FF" w:rsidP="00287826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t>ZO/014</w:t>
      </w:r>
      <w:r w:rsidR="00D4305C">
        <w:rPr>
          <w:rFonts w:asciiTheme="minorHAnsi" w:eastAsia="Calibri" w:hAnsiTheme="minorHAnsi" w:cstheme="minorHAnsi"/>
          <w:b/>
          <w:bCs/>
        </w:rPr>
        <w:t>/24</w:t>
      </w:r>
    </w:p>
    <w:p w14:paraId="475A1DA9" w14:textId="77777777" w:rsidR="00287826" w:rsidRPr="006C67A3" w:rsidRDefault="00287826" w:rsidP="00287826">
      <w:pPr>
        <w:widowControl w:val="0"/>
        <w:numPr>
          <w:ilvl w:val="0"/>
          <w:numId w:val="33"/>
        </w:numPr>
        <w:adjustRightInd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Oferujemy wykonanie przedmiotu zamówienia za cenę:</w:t>
      </w:r>
    </w:p>
    <w:p w14:paraId="6730ACDE" w14:textId="77777777" w:rsidR="00287826" w:rsidRPr="006C67A3" w:rsidRDefault="00287826" w:rsidP="00287826">
      <w:pPr>
        <w:widowControl w:val="0"/>
        <w:adjustRightInd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B03C1" wp14:editId="07CBD35E">
                <wp:simplePos x="0" y="0"/>
                <wp:positionH relativeFrom="column">
                  <wp:posOffset>1027648</wp:posOffset>
                </wp:positionH>
                <wp:positionV relativeFrom="paragraph">
                  <wp:posOffset>122612</wp:posOffset>
                </wp:positionV>
                <wp:extent cx="1266825" cy="219075"/>
                <wp:effectExtent l="0" t="0" r="28575" b="28575"/>
                <wp:wrapNone/>
                <wp:docPr id="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15542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408078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B03C1" id="Text Box 27" o:spid="_x0000_s1032" type="#_x0000_t202" style="position:absolute;left:0;text-align:left;margin-left:80.9pt;margin-top:9.65pt;width:99.7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">
                <v:textbox inset=".5mm,.3mm,2.5mm,.3mm">
                  <w:txbxContent>
                    <w:p w14:paraId="2F515542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408078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649DA2" w14:textId="77777777" w:rsidR="00287826" w:rsidRPr="006C67A3" w:rsidRDefault="00287826" w:rsidP="00287826">
      <w:pPr>
        <w:widowControl w:val="0"/>
        <w:adjustRightInd w:val="0"/>
        <w:spacing w:after="0" w:line="240" w:lineRule="auto"/>
        <w:ind w:firstLine="426"/>
        <w:jc w:val="both"/>
        <w:textAlignment w:val="baseline"/>
        <w:rPr>
          <w:rFonts w:asciiTheme="minorHAnsi" w:eastAsia="Calibri" w:hAnsiTheme="minorHAnsi" w:cstheme="minorHAnsi"/>
        </w:rPr>
      </w:pPr>
      <w:r w:rsidRPr="006C67A3">
        <w:rPr>
          <w:rFonts w:asciiTheme="minorHAnsi" w:eastAsia="Calibri" w:hAnsiTheme="minorHAnsi" w:cstheme="minorHAnsi"/>
        </w:rPr>
        <w:t xml:space="preserve">Cena brutto                                             zł, </w:t>
      </w:r>
    </w:p>
    <w:p w14:paraId="1C0039A7" w14:textId="77777777" w:rsidR="00287826" w:rsidRPr="006C67A3" w:rsidRDefault="00287826" w:rsidP="00287826">
      <w:pPr>
        <w:widowControl w:val="0"/>
        <w:adjustRightInd w:val="0"/>
        <w:spacing w:after="0" w:line="240" w:lineRule="auto"/>
        <w:ind w:firstLine="426"/>
        <w:jc w:val="both"/>
        <w:textAlignment w:val="baseline"/>
        <w:rPr>
          <w:rFonts w:asciiTheme="minorHAnsi" w:eastAsia="Calibri" w:hAnsiTheme="minorHAnsi" w:cstheme="minorHAnsi"/>
        </w:rPr>
      </w:pPr>
    </w:p>
    <w:p w14:paraId="4FB0816D" w14:textId="099CDC01" w:rsidR="00287826" w:rsidRPr="006C67A3" w:rsidRDefault="00287826" w:rsidP="00287826">
      <w:pPr>
        <w:tabs>
          <w:tab w:val="num" w:pos="360"/>
        </w:tabs>
        <w:autoSpaceDE w:val="0"/>
        <w:autoSpaceDN w:val="0"/>
        <w:adjustRightInd w:val="0"/>
        <w:spacing w:after="160" w:line="240" w:lineRule="auto"/>
        <w:ind w:left="426"/>
        <w:jc w:val="both"/>
        <w:rPr>
          <w:rFonts w:asciiTheme="minorHAnsi" w:eastAsia="Calibri" w:hAnsiTheme="minorHAnsi" w:cstheme="minorHAnsi"/>
        </w:rPr>
      </w:pPr>
      <w:r w:rsidRPr="006C67A3">
        <w:rPr>
          <w:rFonts w:asciiTheme="minorHAnsi" w:eastAsia="Calibri" w:hAnsiTheme="minorHAnsi" w:cstheme="minorHAnsi"/>
        </w:rPr>
        <w:t xml:space="preserve">w tym podatek od towarów i usług (VAT), wg stawki: </w:t>
      </w:r>
      <w:r w:rsidR="004D75C0">
        <w:rPr>
          <w:rFonts w:asciiTheme="minorHAnsi" w:eastAsia="Calibri" w:hAnsiTheme="minorHAnsi" w:cstheme="minorHAnsi"/>
        </w:rPr>
        <w:t>23</w:t>
      </w:r>
      <w:r w:rsidRPr="006C67A3">
        <w:rPr>
          <w:rFonts w:asciiTheme="minorHAnsi" w:eastAsia="Calibri" w:hAnsiTheme="minorHAnsi" w:cstheme="minorHAnsi"/>
        </w:rPr>
        <w:t xml:space="preserve"> %, </w:t>
      </w:r>
    </w:p>
    <w:p w14:paraId="4162108F" w14:textId="61D59CFC" w:rsidR="00287826" w:rsidRDefault="00D4305C" w:rsidP="00287826">
      <w:pPr>
        <w:tabs>
          <w:tab w:val="num" w:pos="360"/>
        </w:tabs>
        <w:autoSpaceDE w:val="0"/>
        <w:autoSpaceDN w:val="0"/>
        <w:adjustRightInd w:val="0"/>
        <w:spacing w:after="160" w:line="240" w:lineRule="auto"/>
        <w:ind w:left="426"/>
        <w:jc w:val="both"/>
        <w:rPr>
          <w:rFonts w:asciiTheme="minorHAnsi" w:eastAsia="Calibri" w:hAnsiTheme="minorHAnsi" w:cstheme="minorHAnsi"/>
        </w:rPr>
      </w:pPr>
      <w:r w:rsidRPr="006C67A3">
        <w:rPr>
          <w:rFonts w:asciiTheme="minorHAnsi" w:eastAsia="Calibri" w:hAnsiTheme="minorHAnsi" w:cstheme="min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01D653" wp14:editId="09BF11DB">
                <wp:simplePos x="0" y="0"/>
                <wp:positionH relativeFrom="column">
                  <wp:posOffset>2966084</wp:posOffset>
                </wp:positionH>
                <wp:positionV relativeFrom="paragraph">
                  <wp:posOffset>271780</wp:posOffset>
                </wp:positionV>
                <wp:extent cx="695325" cy="238125"/>
                <wp:effectExtent l="0" t="0" r="28575" b="28575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5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1C29F" w14:textId="326B3B4A" w:rsidR="00E2551B" w:rsidRDefault="00E2551B" w:rsidP="00E255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A3FA0B" w14:textId="77777777" w:rsidR="00E2551B" w:rsidRPr="00EB6A1B" w:rsidRDefault="00E2551B" w:rsidP="00E255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01D653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233.55pt;margin-top:21.4pt;width:54.75pt;height:18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">
                <v:textbox inset=".5mm,.3mm,2.5mm,.3mm">
                  <w:txbxContent>
                    <w:p w14:paraId="1351C29F" w14:textId="326B3B4A" w:rsidR="00E2551B" w:rsidRDefault="00E2551B" w:rsidP="00E2551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2A3FA0B" w14:textId="77777777" w:rsidR="00E2551B" w:rsidRPr="00EB6A1B" w:rsidRDefault="00E2551B" w:rsidP="00E2551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7826" w:rsidRPr="006C67A3">
        <w:rPr>
          <w:rFonts w:asciiTheme="minorHAnsi" w:eastAsia="Calibri" w:hAnsiTheme="minorHAnsi" w:cstheme="minorHAnsi"/>
        </w:rPr>
        <w:t xml:space="preserve">Do ustalenia ceny brutto należy stosować stawki VAT zgodnie z obowiązującymi przepisami. </w:t>
      </w:r>
    </w:p>
    <w:p w14:paraId="465C5DB9" w14:textId="3FC956CE" w:rsidR="00E2551B" w:rsidRPr="00D4305C" w:rsidRDefault="00E2551B" w:rsidP="00E2551B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</w:rPr>
      </w:pPr>
      <w:r w:rsidRPr="00D4305C">
        <w:rPr>
          <w:rFonts w:asciiTheme="minorHAnsi" w:eastAsia="Calibri" w:hAnsiTheme="minorHAnsi" w:cstheme="minorHAnsi"/>
        </w:rPr>
        <w:t xml:space="preserve">Oświadczamy, że </w:t>
      </w:r>
      <w:r w:rsidR="00D4305C">
        <w:rPr>
          <w:rFonts w:asciiTheme="minorHAnsi" w:eastAsia="Calibri" w:hAnsiTheme="minorHAnsi" w:cstheme="minorHAnsi"/>
        </w:rPr>
        <w:t>posiadamy studio</w:t>
      </w:r>
      <w:r w:rsidR="00D4305C" w:rsidRPr="00D4305C">
        <w:rPr>
          <w:rFonts w:asciiTheme="minorHAnsi" w:eastAsia="Calibri" w:hAnsiTheme="minorHAnsi" w:cstheme="minorHAnsi"/>
        </w:rPr>
        <w:t xml:space="preserve"> CATI z </w:t>
      </w:r>
      <w:r w:rsidR="00D4305C">
        <w:rPr>
          <w:rFonts w:asciiTheme="minorHAnsi" w:eastAsia="Calibri" w:hAnsiTheme="minorHAnsi" w:cstheme="minorHAnsi"/>
        </w:rPr>
        <w:t xml:space="preserve">              (proszę wpisać liczbę) </w:t>
      </w:r>
      <w:r w:rsidR="00D4305C" w:rsidRPr="00D4305C">
        <w:rPr>
          <w:rFonts w:asciiTheme="minorHAnsi" w:eastAsia="Calibri" w:hAnsiTheme="minorHAnsi" w:cstheme="minorHAnsi"/>
        </w:rPr>
        <w:t>profesjonalnymi stanowiskami ankieterskimi</w:t>
      </w:r>
      <w:r w:rsidR="00D4305C">
        <w:rPr>
          <w:rFonts w:asciiTheme="minorHAnsi" w:eastAsia="Calibri" w:hAnsiTheme="minorHAnsi" w:cstheme="minorHAnsi"/>
        </w:rPr>
        <w:t>.</w:t>
      </w:r>
    </w:p>
    <w:p w14:paraId="303B5C42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 xml:space="preserve">W przypadku przyznania zamówienia, zobowiązuje się do zawarcia umowy w miejscu i terminie wskazanym przez Zamawiającego, oświadczam, że cena podana w ofercie obejmuje wszystkie koszty </w:t>
      </w:r>
      <w:r w:rsidRPr="006C67A3">
        <w:rPr>
          <w:rFonts w:asciiTheme="minorHAnsi" w:eastAsia="Calibri" w:hAnsiTheme="minorHAnsi" w:cstheme="minorHAnsi"/>
          <w:color w:val="000000"/>
        </w:rPr>
        <w:br/>
        <w:t>i składniki związane z wykonaniem przedmiotu zamówienia i realizacji przyszłego świadczenia umownego i obowiązuje na cały czas trwania zamówienia.</w:t>
      </w:r>
    </w:p>
    <w:p w14:paraId="704F173B" w14:textId="77777777" w:rsidR="00287826" w:rsidRPr="006C67A3" w:rsidRDefault="00287826" w:rsidP="00287826">
      <w:pPr>
        <w:numPr>
          <w:ilvl w:val="0"/>
          <w:numId w:val="33"/>
        </w:numPr>
        <w:tabs>
          <w:tab w:val="num" w:pos="426"/>
        </w:tabs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lastRenderedPageBreak/>
        <w:t xml:space="preserve">Oświadczam, że zapoznałam/em się z treścią zapytania ofertowego i nie wnoszę do niego zastrzeżeń oraz przyjmuję warunki w nim zawarte. W przypadku przyznania mi zamówienia, zobowiązuję się do zawarcia pisemnej umowy w terminie i miejscu wskazanym przez Zamawiającego, której projekt zawiera załącznik nr 4 do niniejszego Zapytania ofertowego. </w:t>
      </w:r>
    </w:p>
    <w:p w14:paraId="253B28AC" w14:textId="1F2EF129" w:rsidR="00287826" w:rsidRPr="006C67A3" w:rsidRDefault="00287826" w:rsidP="00287826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 xml:space="preserve">Oświadczam, że uważam się za związanego niniejszą ofertą zgodnie z zapisami niniejszego Zapytania ofertowego. </w:t>
      </w:r>
    </w:p>
    <w:p w14:paraId="69941A3C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FDB0A" wp14:editId="1532E601">
                <wp:simplePos x="0" y="0"/>
                <wp:positionH relativeFrom="column">
                  <wp:posOffset>2962275</wp:posOffset>
                </wp:positionH>
                <wp:positionV relativeFrom="paragraph">
                  <wp:posOffset>9525</wp:posOffset>
                </wp:positionV>
                <wp:extent cx="2913380" cy="171450"/>
                <wp:effectExtent l="7620" t="9525" r="12700" b="9525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4CC63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61D972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DB0A" id="_x0000_s1033" type="#_x0000_t202" style="position:absolute;left:0;text-align:left;margin-left:233.25pt;margin-top:.75pt;width:229.4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">
                <v:textbox inset=".5mm,.3mm,2.5mm,.3mm">
                  <w:txbxContent>
                    <w:p w14:paraId="5344CC63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61D972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67A3">
        <w:rPr>
          <w:rFonts w:asciiTheme="minorHAnsi" w:eastAsia="Calibri" w:hAnsiTheme="minorHAnsi" w:cstheme="minorHAnsi"/>
          <w:color w:val="000000"/>
        </w:rPr>
        <w:t>Adres mailowy wykonawcy do korespondencji</w:t>
      </w:r>
    </w:p>
    <w:p w14:paraId="71BF6222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ind w:left="142" w:firstLine="0"/>
        <w:jc w:val="both"/>
        <w:rPr>
          <w:rFonts w:asciiTheme="minorHAnsi" w:eastAsia="Calibri" w:hAnsiTheme="minorHAnsi" w:cstheme="minorHAnsi"/>
          <w:b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Usługi objęte zamówieniem zamierzamy wykonać sami.</w:t>
      </w:r>
      <w:r w:rsidRPr="006C67A3">
        <w:rPr>
          <w:rFonts w:asciiTheme="minorHAnsi" w:eastAsia="Calibri" w:hAnsiTheme="minorHAnsi" w:cstheme="minorHAnsi"/>
          <w:b/>
          <w:noProof/>
          <w:color w:val="000000"/>
          <w:lang w:eastAsia="pl-PL"/>
        </w:rPr>
        <w:t xml:space="preserve"> </w:t>
      </w:r>
    </w:p>
    <w:p w14:paraId="5624B999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Oświadczam, iż zapoznałem się z informacjami zawartymi w niniejszym ogłoszeniu, będącymi realizacją obowiązku informacyjnego określonego w art. 13 RODO,  dotyczącymi przetwarzania moich danych osobowych przez Zamawiającego, a także znane mi są wszystkie przysługujące mi prawa, o których mowa w art. 15,16 oraz 18 RODO.</w:t>
      </w:r>
    </w:p>
    <w:p w14:paraId="59F0F72D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Oświadczam, że wypełniłem obowiązki informacyjne przewidziane w art. 13 i/lub art. 14 RODO wobec osób fizycznych, od których dane osobowe bezpośrednio lub pośrednio pozyskałem w celu ubiegania się o udzielenie zamówienia publicznego w niniejszym postępowaniu. (W przypadku gdy Wykonawca nie przekazuje danych osobowych innych niż bezpośrednio jego dotyczących lub zachodzi wyłączenie stosowania obowiązku informacyjnego, stosownie do art. 13 ust. 4 lub art. 14 ust. 5 RODO Wykonawca usuwa treść oświadczenia przez jego wykreślenie).</w:t>
      </w:r>
    </w:p>
    <w:p w14:paraId="0C4755F6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Oświadczam, że instytucja, którą reprezentuję nie zalega z uiszczaniem podatków, jak również z opłacaniem składek na ubezpieczenie społeczne i zdrowotne, Fundusz Pracy, Państwowy Fundusz Rehabilitacji Osób Niepełnosprawnych lub innych należności wymaganych odrębnymi przepisami;</w:t>
      </w:r>
    </w:p>
    <w:p w14:paraId="27B98553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Oświadczamy, iż znajdujemy się w sytuacji ekonomicznej i finansowej zapewniającej wykonanie zamówienia. Ponadto wobec firmy nie ogłoszono i nie wszczęto postępowania o ogłoszenie upadłości/ likwidacji.</w:t>
      </w:r>
    </w:p>
    <w:p w14:paraId="133C9B85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 też, że dane podane w formularzu są zgodne z prawdą.</w:t>
      </w:r>
    </w:p>
    <w:p w14:paraId="1726F30B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Jestem(</w:t>
      </w:r>
      <w:proofErr w:type="spellStart"/>
      <w:r w:rsidRPr="006C67A3">
        <w:rPr>
          <w:rFonts w:asciiTheme="minorHAnsi" w:eastAsia="Calibri" w:hAnsiTheme="minorHAnsi" w:cstheme="minorHAnsi"/>
          <w:color w:val="000000"/>
        </w:rPr>
        <w:t>śmy</w:t>
      </w:r>
      <w:proofErr w:type="spellEnd"/>
      <w:r w:rsidRPr="006C67A3">
        <w:rPr>
          <w:rFonts w:asciiTheme="minorHAnsi" w:eastAsia="Calibri" w:hAnsiTheme="minorHAnsi" w:cstheme="minorHAnsi"/>
          <w:color w:val="000000"/>
        </w:rPr>
        <w:t>) świadomy(i) odpowiedzialności karnej za złożenie fałszywego oświadczenia;</w:t>
      </w:r>
    </w:p>
    <w:p w14:paraId="4C46A98A" w14:textId="77777777" w:rsidR="00287826" w:rsidRPr="006C67A3" w:rsidRDefault="00287826" w:rsidP="00287826">
      <w:pPr>
        <w:spacing w:after="0" w:line="240" w:lineRule="auto"/>
        <w:ind w:left="4394"/>
        <w:jc w:val="center"/>
        <w:rPr>
          <w:rFonts w:asciiTheme="minorHAnsi" w:eastAsia="Calibri" w:hAnsiTheme="minorHAnsi" w:cstheme="minorHAnsi"/>
          <w:b/>
        </w:rPr>
      </w:pPr>
    </w:p>
    <w:p w14:paraId="7FB9CE7F" w14:textId="770DA346" w:rsidR="00287826" w:rsidRPr="006C67A3" w:rsidRDefault="00287826" w:rsidP="00287826">
      <w:pPr>
        <w:spacing w:after="0" w:line="240" w:lineRule="auto"/>
        <w:ind w:left="4394"/>
        <w:jc w:val="center"/>
        <w:rPr>
          <w:rFonts w:asciiTheme="minorHAnsi" w:eastAsia="Calibri" w:hAnsiTheme="minorHAnsi" w:cstheme="minorHAnsi"/>
          <w:b/>
          <w:lang w:eastAsia="pl-PL"/>
        </w:rPr>
      </w:pPr>
      <w:r w:rsidRPr="006C67A3">
        <w:rPr>
          <w:rFonts w:asciiTheme="minorHAnsi" w:eastAsia="Calibri" w:hAnsiTheme="minorHAnsi" w:cstheme="minorHAnsi"/>
          <w:b/>
        </w:rPr>
        <w:t xml:space="preserve">Podpis Wykonawcy </w:t>
      </w:r>
    </w:p>
    <w:p w14:paraId="43C7D2F6" w14:textId="77777777" w:rsidR="003C1C09" w:rsidRPr="006C67A3" w:rsidRDefault="003C1C09" w:rsidP="002B41E9">
      <w:pPr>
        <w:spacing w:line="240" w:lineRule="auto"/>
        <w:jc w:val="both"/>
        <w:rPr>
          <w:rFonts w:asciiTheme="minorHAnsi" w:hAnsiTheme="minorHAnsi" w:cstheme="minorHAnsi"/>
        </w:rPr>
      </w:pPr>
    </w:p>
    <w:sectPr w:rsidR="003C1C09" w:rsidRPr="006C67A3" w:rsidSect="00F46DF9">
      <w:headerReference w:type="default" r:id="rId8"/>
      <w:footerReference w:type="default" r:id="rId9"/>
      <w:pgSz w:w="11906" w:h="16838"/>
      <w:pgMar w:top="1080" w:right="1416" w:bottom="2127" w:left="1134" w:header="709" w:footer="15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4C89F" w14:textId="77777777" w:rsidR="008A651E" w:rsidRDefault="008A651E" w:rsidP="00FA2EA1">
      <w:r>
        <w:separator/>
      </w:r>
    </w:p>
  </w:endnote>
  <w:endnote w:type="continuationSeparator" w:id="0">
    <w:p w14:paraId="6B5FEE1E" w14:textId="77777777" w:rsidR="008A651E" w:rsidRDefault="008A651E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3D9EE" w14:textId="6AD9487D" w:rsidR="008A651E" w:rsidRDefault="008A651E" w:rsidP="009D1D31">
    <w:pPr>
      <w:spacing w:after="0" w:line="240" w:lineRule="auto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CF023" w14:textId="77777777" w:rsidR="008A651E" w:rsidRDefault="008A651E" w:rsidP="00FA2EA1">
      <w:r>
        <w:separator/>
      </w:r>
    </w:p>
  </w:footnote>
  <w:footnote w:type="continuationSeparator" w:id="0">
    <w:p w14:paraId="1E1FF59F" w14:textId="77777777" w:rsidR="008A651E" w:rsidRDefault="008A651E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55C9F" w14:textId="77777777" w:rsidR="008A651E" w:rsidRDefault="008A651E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142A9FA7" wp14:editId="423B7F18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17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03F1FAB" w14:textId="77777777" w:rsidR="008A651E" w:rsidRDefault="008A651E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55B6"/>
    <w:multiLevelType w:val="hybridMultilevel"/>
    <w:tmpl w:val="184C8DA8"/>
    <w:lvl w:ilvl="0" w:tplc="591C18CE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05F94D75"/>
    <w:multiLevelType w:val="hybridMultilevel"/>
    <w:tmpl w:val="D6E48F8C"/>
    <w:lvl w:ilvl="0" w:tplc="7E38B6B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6B61"/>
    <w:multiLevelType w:val="multilevel"/>
    <w:tmpl w:val="D03C097A"/>
    <w:lvl w:ilvl="0">
      <w:start w:val="1"/>
      <w:numFmt w:val="decimal"/>
      <w:lvlText w:val="%1)"/>
      <w:lvlJc w:val="left"/>
      <w:pPr>
        <w:ind w:left="930" w:hanging="570"/>
      </w:pPr>
      <w:rPr>
        <w:rFonts w:ascii="Calibri" w:hAnsi="Calibri" w:cs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60E06"/>
    <w:multiLevelType w:val="hybridMultilevel"/>
    <w:tmpl w:val="3B84B362"/>
    <w:lvl w:ilvl="0" w:tplc="318C23B4">
      <w:start w:val="1"/>
      <w:numFmt w:val="lowerLetter"/>
      <w:lvlText w:val="%1)"/>
      <w:lvlJc w:val="left"/>
      <w:pPr>
        <w:ind w:left="19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14955832"/>
    <w:multiLevelType w:val="hybridMultilevel"/>
    <w:tmpl w:val="4B34898C"/>
    <w:lvl w:ilvl="0" w:tplc="DB944B84">
      <w:start w:val="1"/>
      <w:numFmt w:val="decimal"/>
      <w:lvlText w:val="%1)"/>
      <w:lvlJc w:val="left"/>
      <w:pPr>
        <w:ind w:left="1069" w:hanging="360"/>
      </w:pPr>
      <w:rPr>
        <w:rFonts w:eastAsia="Times New Roman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53679FF"/>
    <w:multiLevelType w:val="hybridMultilevel"/>
    <w:tmpl w:val="48D8D4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23FFC"/>
    <w:multiLevelType w:val="hybridMultilevel"/>
    <w:tmpl w:val="0D5498AC"/>
    <w:lvl w:ilvl="0" w:tplc="49C0B7DC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7" w15:restartNumberingAfterBreak="0">
    <w:nsid w:val="1BBA5D40"/>
    <w:multiLevelType w:val="multilevel"/>
    <w:tmpl w:val="0F3025EA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8" w15:restartNumberingAfterBreak="0">
    <w:nsid w:val="1EC93922"/>
    <w:multiLevelType w:val="hybridMultilevel"/>
    <w:tmpl w:val="FA9AA706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1ED4605A"/>
    <w:multiLevelType w:val="hybridMultilevel"/>
    <w:tmpl w:val="3B92B0A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878443F"/>
    <w:multiLevelType w:val="multilevel"/>
    <w:tmpl w:val="A75026A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9D7488B"/>
    <w:multiLevelType w:val="hybridMultilevel"/>
    <w:tmpl w:val="6D302448"/>
    <w:lvl w:ilvl="0" w:tplc="35323A28">
      <w:start w:val="1"/>
      <w:numFmt w:val="lowerLetter"/>
      <w:lvlText w:val="%1)"/>
      <w:lvlJc w:val="left"/>
      <w:pPr>
        <w:ind w:left="1778" w:hanging="360"/>
      </w:pPr>
      <w:rPr>
        <w:rFonts w:eastAsia="Times New Roman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A303839"/>
    <w:multiLevelType w:val="multilevel"/>
    <w:tmpl w:val="157E094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B2D2178"/>
    <w:multiLevelType w:val="hybridMultilevel"/>
    <w:tmpl w:val="6CE05A00"/>
    <w:lvl w:ilvl="0" w:tplc="65140C98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2BC26658"/>
    <w:multiLevelType w:val="hybridMultilevel"/>
    <w:tmpl w:val="2C284E60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3E47127"/>
    <w:multiLevelType w:val="hybridMultilevel"/>
    <w:tmpl w:val="7F72A164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 w15:restartNumberingAfterBreak="0">
    <w:nsid w:val="38DD399E"/>
    <w:multiLevelType w:val="multilevel"/>
    <w:tmpl w:val="43F80FD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61372E"/>
    <w:multiLevelType w:val="hybridMultilevel"/>
    <w:tmpl w:val="17AA28F4"/>
    <w:lvl w:ilvl="0" w:tplc="D6EE209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9475A"/>
    <w:multiLevelType w:val="hybridMultilevel"/>
    <w:tmpl w:val="820A2996"/>
    <w:lvl w:ilvl="0" w:tplc="49C0B7DC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9" w15:restartNumberingAfterBreak="0">
    <w:nsid w:val="41120993"/>
    <w:multiLevelType w:val="multilevel"/>
    <w:tmpl w:val="DEC4A790"/>
    <w:lvl w:ilvl="0">
      <w:start w:val="1"/>
      <w:numFmt w:val="lowerLetter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A7240AF"/>
    <w:multiLevelType w:val="hybridMultilevel"/>
    <w:tmpl w:val="E9E24A88"/>
    <w:lvl w:ilvl="0" w:tplc="BE042A7C">
      <w:start w:val="1"/>
      <w:numFmt w:val="lowerLetter"/>
      <w:lvlText w:val="%1)"/>
      <w:lvlJc w:val="left"/>
      <w:pPr>
        <w:ind w:left="1400" w:hanging="360"/>
      </w:pPr>
      <w:rPr>
        <w:rFonts w:asciiTheme="minorHAnsi" w:eastAsia="Calibri" w:hAnsiTheme="minorHAnsi" w:cstheme="minorHAnsi"/>
        <w:b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 w15:restartNumberingAfterBreak="0">
    <w:nsid w:val="53CE4059"/>
    <w:multiLevelType w:val="multilevel"/>
    <w:tmpl w:val="F3687A3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2" w15:restartNumberingAfterBreak="0">
    <w:nsid w:val="54B6141F"/>
    <w:multiLevelType w:val="multilevel"/>
    <w:tmpl w:val="6BD6505E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23" w15:restartNumberingAfterBreak="0">
    <w:nsid w:val="5598026A"/>
    <w:multiLevelType w:val="hybridMultilevel"/>
    <w:tmpl w:val="428072AC"/>
    <w:lvl w:ilvl="0" w:tplc="C7FA37C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9734B5E"/>
    <w:multiLevelType w:val="hybridMultilevel"/>
    <w:tmpl w:val="4B34898C"/>
    <w:lvl w:ilvl="0" w:tplc="DB944B84">
      <w:start w:val="1"/>
      <w:numFmt w:val="decimal"/>
      <w:lvlText w:val="%1)"/>
      <w:lvlJc w:val="left"/>
      <w:pPr>
        <w:ind w:left="1069" w:hanging="360"/>
      </w:pPr>
      <w:rPr>
        <w:rFonts w:eastAsia="Times New Roman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E104433"/>
    <w:multiLevelType w:val="multilevel"/>
    <w:tmpl w:val="526EAA1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FCE1FC9"/>
    <w:multiLevelType w:val="hybridMultilevel"/>
    <w:tmpl w:val="F8129610"/>
    <w:lvl w:ilvl="0" w:tplc="38F43B5E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7" w15:restartNumberingAfterBreak="0">
    <w:nsid w:val="60F31BA9"/>
    <w:multiLevelType w:val="hybridMultilevel"/>
    <w:tmpl w:val="A614C836"/>
    <w:lvl w:ilvl="0" w:tplc="78DC1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980DBB"/>
    <w:multiLevelType w:val="hybridMultilevel"/>
    <w:tmpl w:val="AC8637F2"/>
    <w:lvl w:ilvl="0" w:tplc="AC305D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8F5E6D80">
      <w:start w:val="1"/>
      <w:numFmt w:val="lowerLetter"/>
      <w:lvlText w:val="%4)"/>
      <w:lvlJc w:val="left"/>
      <w:pPr>
        <w:ind w:left="266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9" w15:restartNumberingAfterBreak="0">
    <w:nsid w:val="67E03DF0"/>
    <w:multiLevelType w:val="hybridMultilevel"/>
    <w:tmpl w:val="1B64357E"/>
    <w:lvl w:ilvl="0" w:tplc="AA68C2A0">
      <w:start w:val="1"/>
      <w:numFmt w:val="low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BBA18A0"/>
    <w:multiLevelType w:val="hybridMultilevel"/>
    <w:tmpl w:val="2B1418CC"/>
    <w:lvl w:ilvl="0" w:tplc="0415000F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F4B5C52"/>
    <w:multiLevelType w:val="multilevel"/>
    <w:tmpl w:val="91DC49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ascii="Calibri" w:eastAsia="Calibri" w:hAnsi="Calibri" w:cs="Calibri"/>
        <w:b w:val="0"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2271486"/>
    <w:multiLevelType w:val="hybridMultilevel"/>
    <w:tmpl w:val="F99EE7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B12E8"/>
    <w:multiLevelType w:val="multilevel"/>
    <w:tmpl w:val="E5EAE89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9662247"/>
    <w:multiLevelType w:val="multilevel"/>
    <w:tmpl w:val="2AC64D22"/>
    <w:lvl w:ilvl="0">
      <w:start w:val="10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94" w:hanging="432"/>
      </w:pPr>
      <w:rPr>
        <w:rFonts w:hint="default"/>
        <w:b w:val="0"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815"/>
        </w:tabs>
        <w:ind w:left="1815" w:hanging="68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286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6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7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7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7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55" w:hanging="1440"/>
      </w:pPr>
      <w:rPr>
        <w:rFonts w:hint="default"/>
      </w:rPr>
    </w:lvl>
  </w:abstractNum>
  <w:num w:numId="1">
    <w:abstractNumId w:val="27"/>
  </w:num>
  <w:num w:numId="2">
    <w:abstractNumId w:val="32"/>
  </w:num>
  <w:num w:numId="3">
    <w:abstractNumId w:val="31"/>
  </w:num>
  <w:num w:numId="4">
    <w:abstractNumId w:val="34"/>
  </w:num>
  <w:num w:numId="5">
    <w:abstractNumId w:val="12"/>
  </w:num>
  <w:num w:numId="6">
    <w:abstractNumId w:val="30"/>
  </w:num>
  <w:num w:numId="7">
    <w:abstractNumId w:val="5"/>
  </w:num>
  <w:num w:numId="8">
    <w:abstractNumId w:val="2"/>
  </w:num>
  <w:num w:numId="9">
    <w:abstractNumId w:val="19"/>
  </w:num>
  <w:num w:numId="10">
    <w:abstractNumId w:val="10"/>
  </w:num>
  <w:num w:numId="11">
    <w:abstractNumId w:val="24"/>
  </w:num>
  <w:num w:numId="12">
    <w:abstractNumId w:val="4"/>
  </w:num>
  <w:num w:numId="13">
    <w:abstractNumId w:val="33"/>
  </w:num>
  <w:num w:numId="14">
    <w:abstractNumId w:val="22"/>
  </w:num>
  <w:num w:numId="15">
    <w:abstractNumId w:val="7"/>
  </w:num>
  <w:num w:numId="16">
    <w:abstractNumId w:val="21"/>
  </w:num>
  <w:num w:numId="17">
    <w:abstractNumId w:val="25"/>
  </w:num>
  <w:num w:numId="18">
    <w:abstractNumId w:val="13"/>
  </w:num>
  <w:num w:numId="19">
    <w:abstractNumId w:val="6"/>
  </w:num>
  <w:num w:numId="20">
    <w:abstractNumId w:val="26"/>
  </w:num>
  <w:num w:numId="21">
    <w:abstractNumId w:val="11"/>
  </w:num>
  <w:num w:numId="22">
    <w:abstractNumId w:val="18"/>
  </w:num>
  <w:num w:numId="23">
    <w:abstractNumId w:val="16"/>
  </w:num>
  <w:num w:numId="24">
    <w:abstractNumId w:val="15"/>
  </w:num>
  <w:num w:numId="25">
    <w:abstractNumId w:val="20"/>
  </w:num>
  <w:num w:numId="26">
    <w:abstractNumId w:val="3"/>
  </w:num>
  <w:num w:numId="27">
    <w:abstractNumId w:val="0"/>
  </w:num>
  <w:num w:numId="28">
    <w:abstractNumId w:val="23"/>
  </w:num>
  <w:num w:numId="29">
    <w:abstractNumId w:val="8"/>
  </w:num>
  <w:num w:numId="30">
    <w:abstractNumId w:val="29"/>
  </w:num>
  <w:num w:numId="31">
    <w:abstractNumId w:val="14"/>
  </w:num>
  <w:num w:numId="32">
    <w:abstractNumId w:val="9"/>
  </w:num>
  <w:num w:numId="33">
    <w:abstractNumId w:val="28"/>
  </w:num>
  <w:num w:numId="34">
    <w:abstractNumId w:val="17"/>
  </w:num>
  <w:num w:numId="35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7168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A0MDEysDAFss2NzJV0lIJTi4sz8/NACkxqAUKeVTwsAAAA"/>
  </w:docVars>
  <w:rsids>
    <w:rsidRoot w:val="004A3C5F"/>
    <w:rsid w:val="000018A1"/>
    <w:rsid w:val="000045DF"/>
    <w:rsid w:val="00011D92"/>
    <w:rsid w:val="00012241"/>
    <w:rsid w:val="00012730"/>
    <w:rsid w:val="000129C2"/>
    <w:rsid w:val="000136A5"/>
    <w:rsid w:val="00014BC6"/>
    <w:rsid w:val="00015263"/>
    <w:rsid w:val="000153B3"/>
    <w:rsid w:val="000175ED"/>
    <w:rsid w:val="00021403"/>
    <w:rsid w:val="000219DF"/>
    <w:rsid w:val="00022341"/>
    <w:rsid w:val="000229A4"/>
    <w:rsid w:val="000241ED"/>
    <w:rsid w:val="00024AA1"/>
    <w:rsid w:val="00027AB2"/>
    <w:rsid w:val="00030649"/>
    <w:rsid w:val="00032E9E"/>
    <w:rsid w:val="000332D9"/>
    <w:rsid w:val="00033712"/>
    <w:rsid w:val="000368CD"/>
    <w:rsid w:val="00040195"/>
    <w:rsid w:val="0004054D"/>
    <w:rsid w:val="00040CC7"/>
    <w:rsid w:val="00041E1A"/>
    <w:rsid w:val="00044823"/>
    <w:rsid w:val="000469DC"/>
    <w:rsid w:val="000472F1"/>
    <w:rsid w:val="00052417"/>
    <w:rsid w:val="00053B7C"/>
    <w:rsid w:val="00054223"/>
    <w:rsid w:val="0005431D"/>
    <w:rsid w:val="00060D19"/>
    <w:rsid w:val="00062E4F"/>
    <w:rsid w:val="0006322B"/>
    <w:rsid w:val="0006357C"/>
    <w:rsid w:val="000657C4"/>
    <w:rsid w:val="0007238A"/>
    <w:rsid w:val="00072AAC"/>
    <w:rsid w:val="00074564"/>
    <w:rsid w:val="00074E8B"/>
    <w:rsid w:val="00080192"/>
    <w:rsid w:val="0008122C"/>
    <w:rsid w:val="000850BB"/>
    <w:rsid w:val="00085929"/>
    <w:rsid w:val="00085BDC"/>
    <w:rsid w:val="000914D8"/>
    <w:rsid w:val="0009272D"/>
    <w:rsid w:val="00093635"/>
    <w:rsid w:val="00095671"/>
    <w:rsid w:val="00096F82"/>
    <w:rsid w:val="00097088"/>
    <w:rsid w:val="000A3F40"/>
    <w:rsid w:val="000A5AC0"/>
    <w:rsid w:val="000A6182"/>
    <w:rsid w:val="000B1628"/>
    <w:rsid w:val="000B337D"/>
    <w:rsid w:val="000B48F0"/>
    <w:rsid w:val="000B503E"/>
    <w:rsid w:val="000B71F9"/>
    <w:rsid w:val="000C1C7E"/>
    <w:rsid w:val="000D02DC"/>
    <w:rsid w:val="000D2F6F"/>
    <w:rsid w:val="000D4795"/>
    <w:rsid w:val="000D704A"/>
    <w:rsid w:val="000E05E6"/>
    <w:rsid w:val="000E6FE3"/>
    <w:rsid w:val="000F2FED"/>
    <w:rsid w:val="000F48AF"/>
    <w:rsid w:val="000F6DF4"/>
    <w:rsid w:val="001013AD"/>
    <w:rsid w:val="00104132"/>
    <w:rsid w:val="00107828"/>
    <w:rsid w:val="001118FF"/>
    <w:rsid w:val="00112326"/>
    <w:rsid w:val="00113390"/>
    <w:rsid w:val="00113EE8"/>
    <w:rsid w:val="00115A28"/>
    <w:rsid w:val="001164DA"/>
    <w:rsid w:val="001214C0"/>
    <w:rsid w:val="00122488"/>
    <w:rsid w:val="001269CE"/>
    <w:rsid w:val="00134ED1"/>
    <w:rsid w:val="001354EF"/>
    <w:rsid w:val="001360CB"/>
    <w:rsid w:val="001415C8"/>
    <w:rsid w:val="00143AC4"/>
    <w:rsid w:val="0014573E"/>
    <w:rsid w:val="00151B39"/>
    <w:rsid w:val="00155A4E"/>
    <w:rsid w:val="001566BD"/>
    <w:rsid w:val="001576E1"/>
    <w:rsid w:val="00162F80"/>
    <w:rsid w:val="00165C24"/>
    <w:rsid w:val="00165DBE"/>
    <w:rsid w:val="001663D7"/>
    <w:rsid w:val="00166612"/>
    <w:rsid w:val="00166E34"/>
    <w:rsid w:val="001670FA"/>
    <w:rsid w:val="001675B6"/>
    <w:rsid w:val="00171312"/>
    <w:rsid w:val="00171FBD"/>
    <w:rsid w:val="0017272E"/>
    <w:rsid w:val="00172E4E"/>
    <w:rsid w:val="0017305B"/>
    <w:rsid w:val="00173D08"/>
    <w:rsid w:val="00173F29"/>
    <w:rsid w:val="00174A3B"/>
    <w:rsid w:val="0018057D"/>
    <w:rsid w:val="001834C4"/>
    <w:rsid w:val="00186F7D"/>
    <w:rsid w:val="001918AA"/>
    <w:rsid w:val="00194FF4"/>
    <w:rsid w:val="001A37F1"/>
    <w:rsid w:val="001B4A74"/>
    <w:rsid w:val="001B5E6C"/>
    <w:rsid w:val="001B781F"/>
    <w:rsid w:val="001C0105"/>
    <w:rsid w:val="001C22B9"/>
    <w:rsid w:val="001C56B6"/>
    <w:rsid w:val="001C6229"/>
    <w:rsid w:val="001C6E35"/>
    <w:rsid w:val="001D702C"/>
    <w:rsid w:val="001D72BA"/>
    <w:rsid w:val="001E2868"/>
    <w:rsid w:val="001F58C2"/>
    <w:rsid w:val="00201EF6"/>
    <w:rsid w:val="00202B23"/>
    <w:rsid w:val="002031B4"/>
    <w:rsid w:val="00203FEF"/>
    <w:rsid w:val="002067B6"/>
    <w:rsid w:val="00211160"/>
    <w:rsid w:val="00211DF7"/>
    <w:rsid w:val="00211F26"/>
    <w:rsid w:val="002140C3"/>
    <w:rsid w:val="002141B2"/>
    <w:rsid w:val="00214827"/>
    <w:rsid w:val="00224D36"/>
    <w:rsid w:val="0022587E"/>
    <w:rsid w:val="00231E48"/>
    <w:rsid w:val="00231F04"/>
    <w:rsid w:val="00235C7F"/>
    <w:rsid w:val="0023606C"/>
    <w:rsid w:val="00240812"/>
    <w:rsid w:val="002427B2"/>
    <w:rsid w:val="00245478"/>
    <w:rsid w:val="002463AE"/>
    <w:rsid w:val="00256448"/>
    <w:rsid w:val="00257950"/>
    <w:rsid w:val="00263ECF"/>
    <w:rsid w:val="002652C4"/>
    <w:rsid w:val="0026639F"/>
    <w:rsid w:val="00272BE0"/>
    <w:rsid w:val="00272F93"/>
    <w:rsid w:val="002745B6"/>
    <w:rsid w:val="002757FF"/>
    <w:rsid w:val="00283803"/>
    <w:rsid w:val="0028488D"/>
    <w:rsid w:val="00286DFD"/>
    <w:rsid w:val="00287826"/>
    <w:rsid w:val="00293612"/>
    <w:rsid w:val="00295E69"/>
    <w:rsid w:val="00296DD6"/>
    <w:rsid w:val="002971BC"/>
    <w:rsid w:val="002A1426"/>
    <w:rsid w:val="002A1E1E"/>
    <w:rsid w:val="002A49DF"/>
    <w:rsid w:val="002B0CD7"/>
    <w:rsid w:val="002B105A"/>
    <w:rsid w:val="002B1A7B"/>
    <w:rsid w:val="002B2F17"/>
    <w:rsid w:val="002B41E9"/>
    <w:rsid w:val="002B684E"/>
    <w:rsid w:val="002C003D"/>
    <w:rsid w:val="002C19B9"/>
    <w:rsid w:val="002C222A"/>
    <w:rsid w:val="002C2FE4"/>
    <w:rsid w:val="002C48C9"/>
    <w:rsid w:val="002C640D"/>
    <w:rsid w:val="002C66E6"/>
    <w:rsid w:val="002D2F76"/>
    <w:rsid w:val="002E512B"/>
    <w:rsid w:val="002F041A"/>
    <w:rsid w:val="00300392"/>
    <w:rsid w:val="003008DE"/>
    <w:rsid w:val="0030103C"/>
    <w:rsid w:val="003104B5"/>
    <w:rsid w:val="00313794"/>
    <w:rsid w:val="003142DF"/>
    <w:rsid w:val="00320C76"/>
    <w:rsid w:val="00320DF4"/>
    <w:rsid w:val="003228D9"/>
    <w:rsid w:val="003229AD"/>
    <w:rsid w:val="00335B06"/>
    <w:rsid w:val="00340847"/>
    <w:rsid w:val="00344AC8"/>
    <w:rsid w:val="00344FDE"/>
    <w:rsid w:val="00345E47"/>
    <w:rsid w:val="00350F1D"/>
    <w:rsid w:val="003532A3"/>
    <w:rsid w:val="00361B36"/>
    <w:rsid w:val="003667FC"/>
    <w:rsid w:val="00372639"/>
    <w:rsid w:val="00373FE2"/>
    <w:rsid w:val="0037420C"/>
    <w:rsid w:val="003769EC"/>
    <w:rsid w:val="00376BEC"/>
    <w:rsid w:val="00377E48"/>
    <w:rsid w:val="00384628"/>
    <w:rsid w:val="00385D3A"/>
    <w:rsid w:val="00387F7C"/>
    <w:rsid w:val="00390113"/>
    <w:rsid w:val="003931A3"/>
    <w:rsid w:val="00393DDD"/>
    <w:rsid w:val="00394A81"/>
    <w:rsid w:val="003971B2"/>
    <w:rsid w:val="003A0E54"/>
    <w:rsid w:val="003A175B"/>
    <w:rsid w:val="003A2598"/>
    <w:rsid w:val="003B14D6"/>
    <w:rsid w:val="003B14DF"/>
    <w:rsid w:val="003B60B0"/>
    <w:rsid w:val="003B63B2"/>
    <w:rsid w:val="003B69FB"/>
    <w:rsid w:val="003B6E5B"/>
    <w:rsid w:val="003C1C09"/>
    <w:rsid w:val="003C2DB5"/>
    <w:rsid w:val="003C2E37"/>
    <w:rsid w:val="003D0072"/>
    <w:rsid w:val="003D12F6"/>
    <w:rsid w:val="003D2202"/>
    <w:rsid w:val="003D3381"/>
    <w:rsid w:val="003D458D"/>
    <w:rsid w:val="003E2259"/>
    <w:rsid w:val="003E4E68"/>
    <w:rsid w:val="003E5E40"/>
    <w:rsid w:val="003F073E"/>
    <w:rsid w:val="003F0C64"/>
    <w:rsid w:val="003F2C19"/>
    <w:rsid w:val="004007EF"/>
    <w:rsid w:val="004025A5"/>
    <w:rsid w:val="0040370C"/>
    <w:rsid w:val="00403E9B"/>
    <w:rsid w:val="00406ABA"/>
    <w:rsid w:val="00411537"/>
    <w:rsid w:val="00415954"/>
    <w:rsid w:val="00424733"/>
    <w:rsid w:val="0042558E"/>
    <w:rsid w:val="004303E8"/>
    <w:rsid w:val="0043500E"/>
    <w:rsid w:val="004358AB"/>
    <w:rsid w:val="004370B3"/>
    <w:rsid w:val="004402AB"/>
    <w:rsid w:val="00442BF0"/>
    <w:rsid w:val="0044565B"/>
    <w:rsid w:val="004469DB"/>
    <w:rsid w:val="00447BB9"/>
    <w:rsid w:val="0045010B"/>
    <w:rsid w:val="0045112F"/>
    <w:rsid w:val="00451960"/>
    <w:rsid w:val="00453A07"/>
    <w:rsid w:val="00453C18"/>
    <w:rsid w:val="00455460"/>
    <w:rsid w:val="00464085"/>
    <w:rsid w:val="00474303"/>
    <w:rsid w:val="00483207"/>
    <w:rsid w:val="00483A11"/>
    <w:rsid w:val="004912C4"/>
    <w:rsid w:val="00491A1B"/>
    <w:rsid w:val="004928C4"/>
    <w:rsid w:val="00496B8A"/>
    <w:rsid w:val="00496DF5"/>
    <w:rsid w:val="004975BE"/>
    <w:rsid w:val="004A3ACF"/>
    <w:rsid w:val="004A3C5F"/>
    <w:rsid w:val="004B175E"/>
    <w:rsid w:val="004B68E2"/>
    <w:rsid w:val="004B6B82"/>
    <w:rsid w:val="004C5235"/>
    <w:rsid w:val="004D276E"/>
    <w:rsid w:val="004D5340"/>
    <w:rsid w:val="004D75C0"/>
    <w:rsid w:val="004E0BBA"/>
    <w:rsid w:val="004E2154"/>
    <w:rsid w:val="004E2380"/>
    <w:rsid w:val="004E5740"/>
    <w:rsid w:val="004E5A53"/>
    <w:rsid w:val="004E6DCB"/>
    <w:rsid w:val="004F4130"/>
    <w:rsid w:val="004F5843"/>
    <w:rsid w:val="00501341"/>
    <w:rsid w:val="0050655A"/>
    <w:rsid w:val="00507BBE"/>
    <w:rsid w:val="00510551"/>
    <w:rsid w:val="00512C8B"/>
    <w:rsid w:val="00512F5F"/>
    <w:rsid w:val="005159BC"/>
    <w:rsid w:val="00516898"/>
    <w:rsid w:val="00526136"/>
    <w:rsid w:val="005279FA"/>
    <w:rsid w:val="005427F5"/>
    <w:rsid w:val="00544A93"/>
    <w:rsid w:val="0054642C"/>
    <w:rsid w:val="00550471"/>
    <w:rsid w:val="00550C39"/>
    <w:rsid w:val="005529FC"/>
    <w:rsid w:val="00554891"/>
    <w:rsid w:val="00561C65"/>
    <w:rsid w:val="00562CD1"/>
    <w:rsid w:val="00562E96"/>
    <w:rsid w:val="005675BB"/>
    <w:rsid w:val="00572A0E"/>
    <w:rsid w:val="00575F6E"/>
    <w:rsid w:val="00576547"/>
    <w:rsid w:val="00577707"/>
    <w:rsid w:val="005819EA"/>
    <w:rsid w:val="00584516"/>
    <w:rsid w:val="0059334F"/>
    <w:rsid w:val="005A6517"/>
    <w:rsid w:val="005A79C2"/>
    <w:rsid w:val="005B1928"/>
    <w:rsid w:val="005B49E8"/>
    <w:rsid w:val="005C11BB"/>
    <w:rsid w:val="005C1951"/>
    <w:rsid w:val="005C70EE"/>
    <w:rsid w:val="005C7BE5"/>
    <w:rsid w:val="005C7F0D"/>
    <w:rsid w:val="005D1B84"/>
    <w:rsid w:val="005D3503"/>
    <w:rsid w:val="005E1E01"/>
    <w:rsid w:val="005E39BC"/>
    <w:rsid w:val="005E467B"/>
    <w:rsid w:val="005F237B"/>
    <w:rsid w:val="005F392F"/>
    <w:rsid w:val="005F7DBC"/>
    <w:rsid w:val="00601CD5"/>
    <w:rsid w:val="00602022"/>
    <w:rsid w:val="006145D3"/>
    <w:rsid w:val="00616B00"/>
    <w:rsid w:val="00617409"/>
    <w:rsid w:val="00617BD5"/>
    <w:rsid w:val="00621E5C"/>
    <w:rsid w:val="00623C99"/>
    <w:rsid w:val="00630206"/>
    <w:rsid w:val="006314E1"/>
    <w:rsid w:val="0063269B"/>
    <w:rsid w:val="0063452A"/>
    <w:rsid w:val="00635E27"/>
    <w:rsid w:val="00640835"/>
    <w:rsid w:val="00641712"/>
    <w:rsid w:val="00643177"/>
    <w:rsid w:val="006449D4"/>
    <w:rsid w:val="0065018F"/>
    <w:rsid w:val="00651663"/>
    <w:rsid w:val="00652B76"/>
    <w:rsid w:val="00653D24"/>
    <w:rsid w:val="00653F0E"/>
    <w:rsid w:val="006542CA"/>
    <w:rsid w:val="00654B2F"/>
    <w:rsid w:val="0065665E"/>
    <w:rsid w:val="006608B0"/>
    <w:rsid w:val="00660990"/>
    <w:rsid w:val="00661E6E"/>
    <w:rsid w:val="00667628"/>
    <w:rsid w:val="00675BC3"/>
    <w:rsid w:val="00676DD0"/>
    <w:rsid w:val="00677539"/>
    <w:rsid w:val="00684642"/>
    <w:rsid w:val="006864F7"/>
    <w:rsid w:val="00695739"/>
    <w:rsid w:val="00695BCC"/>
    <w:rsid w:val="006A5680"/>
    <w:rsid w:val="006B3E62"/>
    <w:rsid w:val="006B4BBC"/>
    <w:rsid w:val="006B5215"/>
    <w:rsid w:val="006C288E"/>
    <w:rsid w:val="006C5F61"/>
    <w:rsid w:val="006C63B0"/>
    <w:rsid w:val="006C67A3"/>
    <w:rsid w:val="006C6B98"/>
    <w:rsid w:val="006D0138"/>
    <w:rsid w:val="006D2136"/>
    <w:rsid w:val="006E01F7"/>
    <w:rsid w:val="006E1DEF"/>
    <w:rsid w:val="006E38D4"/>
    <w:rsid w:val="006E4AEA"/>
    <w:rsid w:val="006E66B7"/>
    <w:rsid w:val="006E6853"/>
    <w:rsid w:val="006E6A51"/>
    <w:rsid w:val="006E77AE"/>
    <w:rsid w:val="006F37A1"/>
    <w:rsid w:val="006F6617"/>
    <w:rsid w:val="00703AC6"/>
    <w:rsid w:val="00706293"/>
    <w:rsid w:val="00715658"/>
    <w:rsid w:val="00721072"/>
    <w:rsid w:val="00723E82"/>
    <w:rsid w:val="00726280"/>
    <w:rsid w:val="0073471F"/>
    <w:rsid w:val="00736AB1"/>
    <w:rsid w:val="007420D9"/>
    <w:rsid w:val="00750F28"/>
    <w:rsid w:val="00751365"/>
    <w:rsid w:val="00753917"/>
    <w:rsid w:val="00757273"/>
    <w:rsid w:val="0076322C"/>
    <w:rsid w:val="00763544"/>
    <w:rsid w:val="007715CD"/>
    <w:rsid w:val="00772343"/>
    <w:rsid w:val="007747AB"/>
    <w:rsid w:val="00774F72"/>
    <w:rsid w:val="007761B1"/>
    <w:rsid w:val="00776D2C"/>
    <w:rsid w:val="00780402"/>
    <w:rsid w:val="007859AF"/>
    <w:rsid w:val="007871DE"/>
    <w:rsid w:val="00790306"/>
    <w:rsid w:val="007906F3"/>
    <w:rsid w:val="007908DF"/>
    <w:rsid w:val="00790C4D"/>
    <w:rsid w:val="0079138C"/>
    <w:rsid w:val="00791A9E"/>
    <w:rsid w:val="00791C43"/>
    <w:rsid w:val="007935CA"/>
    <w:rsid w:val="00793EAF"/>
    <w:rsid w:val="007940E8"/>
    <w:rsid w:val="00796DF5"/>
    <w:rsid w:val="007A1DDD"/>
    <w:rsid w:val="007B1F46"/>
    <w:rsid w:val="007B2994"/>
    <w:rsid w:val="007B3E3F"/>
    <w:rsid w:val="007B3F84"/>
    <w:rsid w:val="007B4066"/>
    <w:rsid w:val="007B4D91"/>
    <w:rsid w:val="007B600B"/>
    <w:rsid w:val="007B61B5"/>
    <w:rsid w:val="007B7288"/>
    <w:rsid w:val="007C0483"/>
    <w:rsid w:val="007C5CB6"/>
    <w:rsid w:val="007C702C"/>
    <w:rsid w:val="007D266A"/>
    <w:rsid w:val="007D4B37"/>
    <w:rsid w:val="007E0A7A"/>
    <w:rsid w:val="007E1590"/>
    <w:rsid w:val="007E4B55"/>
    <w:rsid w:val="007F017A"/>
    <w:rsid w:val="007F0E64"/>
    <w:rsid w:val="007F4CEC"/>
    <w:rsid w:val="00802250"/>
    <w:rsid w:val="00802E8B"/>
    <w:rsid w:val="00804D4F"/>
    <w:rsid w:val="00810A0A"/>
    <w:rsid w:val="00810B48"/>
    <w:rsid w:val="00816225"/>
    <w:rsid w:val="008244F4"/>
    <w:rsid w:val="00826034"/>
    <w:rsid w:val="00827A67"/>
    <w:rsid w:val="00832A99"/>
    <w:rsid w:val="00835B22"/>
    <w:rsid w:val="008364D3"/>
    <w:rsid w:val="00837B95"/>
    <w:rsid w:val="0084061F"/>
    <w:rsid w:val="00840F91"/>
    <w:rsid w:val="00841559"/>
    <w:rsid w:val="0084161C"/>
    <w:rsid w:val="008454A2"/>
    <w:rsid w:val="008478ED"/>
    <w:rsid w:val="00850DEC"/>
    <w:rsid w:val="00852093"/>
    <w:rsid w:val="00852B45"/>
    <w:rsid w:val="00857052"/>
    <w:rsid w:val="00857293"/>
    <w:rsid w:val="00857596"/>
    <w:rsid w:val="0086354F"/>
    <w:rsid w:val="00863831"/>
    <w:rsid w:val="0086409A"/>
    <w:rsid w:val="00865159"/>
    <w:rsid w:val="00865BE0"/>
    <w:rsid w:val="00866B79"/>
    <w:rsid w:val="00870B10"/>
    <w:rsid w:val="00872E3D"/>
    <w:rsid w:val="008732B3"/>
    <w:rsid w:val="0087373E"/>
    <w:rsid w:val="00874DF0"/>
    <w:rsid w:val="00876C9F"/>
    <w:rsid w:val="0087789F"/>
    <w:rsid w:val="00884101"/>
    <w:rsid w:val="008871F0"/>
    <w:rsid w:val="008934DE"/>
    <w:rsid w:val="008939EF"/>
    <w:rsid w:val="00893E9A"/>
    <w:rsid w:val="00897036"/>
    <w:rsid w:val="008A160E"/>
    <w:rsid w:val="008A45E2"/>
    <w:rsid w:val="008A5D6E"/>
    <w:rsid w:val="008A651E"/>
    <w:rsid w:val="008B09F5"/>
    <w:rsid w:val="008B0AEC"/>
    <w:rsid w:val="008B0C3C"/>
    <w:rsid w:val="008B405C"/>
    <w:rsid w:val="008B55EC"/>
    <w:rsid w:val="008B5807"/>
    <w:rsid w:val="008B7CD3"/>
    <w:rsid w:val="008C2C70"/>
    <w:rsid w:val="008C66C0"/>
    <w:rsid w:val="008C6AD6"/>
    <w:rsid w:val="008C7F4A"/>
    <w:rsid w:val="008D05DC"/>
    <w:rsid w:val="008D70B2"/>
    <w:rsid w:val="008E149F"/>
    <w:rsid w:val="008E240C"/>
    <w:rsid w:val="008E691E"/>
    <w:rsid w:val="008E763E"/>
    <w:rsid w:val="008E7880"/>
    <w:rsid w:val="008F26F8"/>
    <w:rsid w:val="008F3C75"/>
    <w:rsid w:val="008F5CC8"/>
    <w:rsid w:val="00904A0A"/>
    <w:rsid w:val="00910BE4"/>
    <w:rsid w:val="009111F1"/>
    <w:rsid w:val="0091308B"/>
    <w:rsid w:val="009131D8"/>
    <w:rsid w:val="00913F06"/>
    <w:rsid w:val="009159CE"/>
    <w:rsid w:val="009167A7"/>
    <w:rsid w:val="00916EB4"/>
    <w:rsid w:val="00917829"/>
    <w:rsid w:val="00917B6A"/>
    <w:rsid w:val="009353F6"/>
    <w:rsid w:val="00936489"/>
    <w:rsid w:val="00942B37"/>
    <w:rsid w:val="009527CD"/>
    <w:rsid w:val="0095395B"/>
    <w:rsid w:val="00955C9E"/>
    <w:rsid w:val="009566B5"/>
    <w:rsid w:val="009603CC"/>
    <w:rsid w:val="00965FA1"/>
    <w:rsid w:val="009664C6"/>
    <w:rsid w:val="009667FD"/>
    <w:rsid w:val="009668A2"/>
    <w:rsid w:val="00974949"/>
    <w:rsid w:val="00974A2F"/>
    <w:rsid w:val="00975ECD"/>
    <w:rsid w:val="00983923"/>
    <w:rsid w:val="009939B2"/>
    <w:rsid w:val="00994801"/>
    <w:rsid w:val="00995738"/>
    <w:rsid w:val="009A3C28"/>
    <w:rsid w:val="009A7C58"/>
    <w:rsid w:val="009B359D"/>
    <w:rsid w:val="009B455E"/>
    <w:rsid w:val="009C3239"/>
    <w:rsid w:val="009C3AC3"/>
    <w:rsid w:val="009C65E7"/>
    <w:rsid w:val="009D06CD"/>
    <w:rsid w:val="009D1D31"/>
    <w:rsid w:val="009D3464"/>
    <w:rsid w:val="009D69AD"/>
    <w:rsid w:val="009E589F"/>
    <w:rsid w:val="009F25DD"/>
    <w:rsid w:val="009F59C5"/>
    <w:rsid w:val="00A11733"/>
    <w:rsid w:val="00A1263C"/>
    <w:rsid w:val="00A14F87"/>
    <w:rsid w:val="00A158C1"/>
    <w:rsid w:val="00A17F0F"/>
    <w:rsid w:val="00A21BF7"/>
    <w:rsid w:val="00A22DB6"/>
    <w:rsid w:val="00A235FA"/>
    <w:rsid w:val="00A27863"/>
    <w:rsid w:val="00A31BFF"/>
    <w:rsid w:val="00A3379C"/>
    <w:rsid w:val="00A36F06"/>
    <w:rsid w:val="00A3743C"/>
    <w:rsid w:val="00A43257"/>
    <w:rsid w:val="00A435F4"/>
    <w:rsid w:val="00A440F0"/>
    <w:rsid w:val="00A521C3"/>
    <w:rsid w:val="00A53CD0"/>
    <w:rsid w:val="00A543EA"/>
    <w:rsid w:val="00A56D09"/>
    <w:rsid w:val="00A57956"/>
    <w:rsid w:val="00A64E46"/>
    <w:rsid w:val="00A6561A"/>
    <w:rsid w:val="00A67D09"/>
    <w:rsid w:val="00A71F89"/>
    <w:rsid w:val="00A76E9D"/>
    <w:rsid w:val="00A86816"/>
    <w:rsid w:val="00A877AB"/>
    <w:rsid w:val="00A9017D"/>
    <w:rsid w:val="00A90D2C"/>
    <w:rsid w:val="00A915C7"/>
    <w:rsid w:val="00A91D05"/>
    <w:rsid w:val="00A91D29"/>
    <w:rsid w:val="00A93D80"/>
    <w:rsid w:val="00A94D61"/>
    <w:rsid w:val="00AA2A66"/>
    <w:rsid w:val="00AA352E"/>
    <w:rsid w:val="00AB4958"/>
    <w:rsid w:val="00AB644E"/>
    <w:rsid w:val="00AC1152"/>
    <w:rsid w:val="00AC1C77"/>
    <w:rsid w:val="00AC36D8"/>
    <w:rsid w:val="00AC5F85"/>
    <w:rsid w:val="00AC673B"/>
    <w:rsid w:val="00AD25E1"/>
    <w:rsid w:val="00AD2F7C"/>
    <w:rsid w:val="00AD32AD"/>
    <w:rsid w:val="00AD7347"/>
    <w:rsid w:val="00AE0AEF"/>
    <w:rsid w:val="00AE1EEF"/>
    <w:rsid w:val="00AE3535"/>
    <w:rsid w:val="00AE4386"/>
    <w:rsid w:val="00AE51E3"/>
    <w:rsid w:val="00AF02CF"/>
    <w:rsid w:val="00AF209F"/>
    <w:rsid w:val="00AF7136"/>
    <w:rsid w:val="00B0326C"/>
    <w:rsid w:val="00B07533"/>
    <w:rsid w:val="00B16238"/>
    <w:rsid w:val="00B244A8"/>
    <w:rsid w:val="00B40596"/>
    <w:rsid w:val="00B40AD0"/>
    <w:rsid w:val="00B40DC0"/>
    <w:rsid w:val="00B42405"/>
    <w:rsid w:val="00B432F3"/>
    <w:rsid w:val="00B44128"/>
    <w:rsid w:val="00B44CF3"/>
    <w:rsid w:val="00B51ED2"/>
    <w:rsid w:val="00B53CA9"/>
    <w:rsid w:val="00B60668"/>
    <w:rsid w:val="00B60D5C"/>
    <w:rsid w:val="00B62910"/>
    <w:rsid w:val="00B63B63"/>
    <w:rsid w:val="00B64B78"/>
    <w:rsid w:val="00B66682"/>
    <w:rsid w:val="00B66769"/>
    <w:rsid w:val="00B713F0"/>
    <w:rsid w:val="00B762CB"/>
    <w:rsid w:val="00B7633D"/>
    <w:rsid w:val="00B93215"/>
    <w:rsid w:val="00B96E8A"/>
    <w:rsid w:val="00B9770F"/>
    <w:rsid w:val="00BA0A50"/>
    <w:rsid w:val="00BA40EC"/>
    <w:rsid w:val="00BA524D"/>
    <w:rsid w:val="00BA5509"/>
    <w:rsid w:val="00BA55DA"/>
    <w:rsid w:val="00BB12FB"/>
    <w:rsid w:val="00BB4F80"/>
    <w:rsid w:val="00BB6BC5"/>
    <w:rsid w:val="00BC02FF"/>
    <w:rsid w:val="00BC084D"/>
    <w:rsid w:val="00BC1976"/>
    <w:rsid w:val="00BC209C"/>
    <w:rsid w:val="00BC463A"/>
    <w:rsid w:val="00BC5555"/>
    <w:rsid w:val="00BC5A1A"/>
    <w:rsid w:val="00BD4B59"/>
    <w:rsid w:val="00BD5426"/>
    <w:rsid w:val="00BD56DF"/>
    <w:rsid w:val="00BD6855"/>
    <w:rsid w:val="00BE279B"/>
    <w:rsid w:val="00BE27BF"/>
    <w:rsid w:val="00BE4F96"/>
    <w:rsid w:val="00BE531A"/>
    <w:rsid w:val="00BE7CC2"/>
    <w:rsid w:val="00BF0AFE"/>
    <w:rsid w:val="00BF6A0B"/>
    <w:rsid w:val="00BF756C"/>
    <w:rsid w:val="00BF7ADF"/>
    <w:rsid w:val="00C000BF"/>
    <w:rsid w:val="00C01D60"/>
    <w:rsid w:val="00C071B3"/>
    <w:rsid w:val="00C13382"/>
    <w:rsid w:val="00C32634"/>
    <w:rsid w:val="00C360C4"/>
    <w:rsid w:val="00C36647"/>
    <w:rsid w:val="00C37025"/>
    <w:rsid w:val="00C37395"/>
    <w:rsid w:val="00C43281"/>
    <w:rsid w:val="00C44A05"/>
    <w:rsid w:val="00C45349"/>
    <w:rsid w:val="00C45B9C"/>
    <w:rsid w:val="00C53770"/>
    <w:rsid w:val="00C53C53"/>
    <w:rsid w:val="00C62C71"/>
    <w:rsid w:val="00C62F62"/>
    <w:rsid w:val="00C63659"/>
    <w:rsid w:val="00C65000"/>
    <w:rsid w:val="00C66416"/>
    <w:rsid w:val="00C70517"/>
    <w:rsid w:val="00C729B9"/>
    <w:rsid w:val="00C74929"/>
    <w:rsid w:val="00C74E71"/>
    <w:rsid w:val="00C76BCC"/>
    <w:rsid w:val="00C856A5"/>
    <w:rsid w:val="00C87160"/>
    <w:rsid w:val="00C90A78"/>
    <w:rsid w:val="00C916AF"/>
    <w:rsid w:val="00C9186E"/>
    <w:rsid w:val="00CA027F"/>
    <w:rsid w:val="00CA505A"/>
    <w:rsid w:val="00CA6DC4"/>
    <w:rsid w:val="00CB04B4"/>
    <w:rsid w:val="00CB6A5F"/>
    <w:rsid w:val="00CB700E"/>
    <w:rsid w:val="00CC45E1"/>
    <w:rsid w:val="00CC5A2A"/>
    <w:rsid w:val="00CC5E15"/>
    <w:rsid w:val="00CC69CA"/>
    <w:rsid w:val="00CC70E0"/>
    <w:rsid w:val="00CD036E"/>
    <w:rsid w:val="00CD0874"/>
    <w:rsid w:val="00CD262F"/>
    <w:rsid w:val="00CE4E84"/>
    <w:rsid w:val="00CE5142"/>
    <w:rsid w:val="00CE68D5"/>
    <w:rsid w:val="00CF311C"/>
    <w:rsid w:val="00CF490F"/>
    <w:rsid w:val="00CF4975"/>
    <w:rsid w:val="00CF78BC"/>
    <w:rsid w:val="00D0338F"/>
    <w:rsid w:val="00D03D16"/>
    <w:rsid w:val="00D03F5A"/>
    <w:rsid w:val="00D17D67"/>
    <w:rsid w:val="00D222F0"/>
    <w:rsid w:val="00D275BF"/>
    <w:rsid w:val="00D2785D"/>
    <w:rsid w:val="00D3212F"/>
    <w:rsid w:val="00D356FE"/>
    <w:rsid w:val="00D36F91"/>
    <w:rsid w:val="00D37C45"/>
    <w:rsid w:val="00D40B4A"/>
    <w:rsid w:val="00D41CD7"/>
    <w:rsid w:val="00D42482"/>
    <w:rsid w:val="00D4305C"/>
    <w:rsid w:val="00D46DEE"/>
    <w:rsid w:val="00D474AB"/>
    <w:rsid w:val="00D50EA2"/>
    <w:rsid w:val="00D618F1"/>
    <w:rsid w:val="00D62B37"/>
    <w:rsid w:val="00D63A27"/>
    <w:rsid w:val="00D63C52"/>
    <w:rsid w:val="00D66DF7"/>
    <w:rsid w:val="00D719FB"/>
    <w:rsid w:val="00D7218F"/>
    <w:rsid w:val="00D72C43"/>
    <w:rsid w:val="00D8240F"/>
    <w:rsid w:val="00D85265"/>
    <w:rsid w:val="00D874A2"/>
    <w:rsid w:val="00D90C52"/>
    <w:rsid w:val="00D90E9D"/>
    <w:rsid w:val="00D94A51"/>
    <w:rsid w:val="00DA0FE1"/>
    <w:rsid w:val="00DA4B2A"/>
    <w:rsid w:val="00DB1DDC"/>
    <w:rsid w:val="00DB6DC4"/>
    <w:rsid w:val="00DC1CD0"/>
    <w:rsid w:val="00DD455A"/>
    <w:rsid w:val="00DE0EE1"/>
    <w:rsid w:val="00DE6623"/>
    <w:rsid w:val="00DE7599"/>
    <w:rsid w:val="00DF28BA"/>
    <w:rsid w:val="00DF43A3"/>
    <w:rsid w:val="00DF7D43"/>
    <w:rsid w:val="00E02E77"/>
    <w:rsid w:val="00E05844"/>
    <w:rsid w:val="00E06758"/>
    <w:rsid w:val="00E06D63"/>
    <w:rsid w:val="00E07FC2"/>
    <w:rsid w:val="00E10F65"/>
    <w:rsid w:val="00E12E74"/>
    <w:rsid w:val="00E165FB"/>
    <w:rsid w:val="00E200E4"/>
    <w:rsid w:val="00E2291D"/>
    <w:rsid w:val="00E2551B"/>
    <w:rsid w:val="00E327AC"/>
    <w:rsid w:val="00E33356"/>
    <w:rsid w:val="00E432AF"/>
    <w:rsid w:val="00E46A52"/>
    <w:rsid w:val="00E50207"/>
    <w:rsid w:val="00E50779"/>
    <w:rsid w:val="00E54BD7"/>
    <w:rsid w:val="00E550EA"/>
    <w:rsid w:val="00E57B2D"/>
    <w:rsid w:val="00E61427"/>
    <w:rsid w:val="00E624E6"/>
    <w:rsid w:val="00E62F1B"/>
    <w:rsid w:val="00E64E3C"/>
    <w:rsid w:val="00E64F2C"/>
    <w:rsid w:val="00E65A2F"/>
    <w:rsid w:val="00E7338A"/>
    <w:rsid w:val="00E81DCA"/>
    <w:rsid w:val="00E85AC8"/>
    <w:rsid w:val="00E9192A"/>
    <w:rsid w:val="00E928A0"/>
    <w:rsid w:val="00E93322"/>
    <w:rsid w:val="00E95133"/>
    <w:rsid w:val="00EA27F4"/>
    <w:rsid w:val="00EA6647"/>
    <w:rsid w:val="00EA74D4"/>
    <w:rsid w:val="00EB21BA"/>
    <w:rsid w:val="00EB5334"/>
    <w:rsid w:val="00EB543D"/>
    <w:rsid w:val="00EC33BD"/>
    <w:rsid w:val="00EC4AD9"/>
    <w:rsid w:val="00ED459A"/>
    <w:rsid w:val="00EE1391"/>
    <w:rsid w:val="00EE20A3"/>
    <w:rsid w:val="00EE2AA3"/>
    <w:rsid w:val="00EE3006"/>
    <w:rsid w:val="00EE3491"/>
    <w:rsid w:val="00EE4F85"/>
    <w:rsid w:val="00EE6004"/>
    <w:rsid w:val="00EE676D"/>
    <w:rsid w:val="00EF2217"/>
    <w:rsid w:val="00EF231A"/>
    <w:rsid w:val="00EF4438"/>
    <w:rsid w:val="00EF5E81"/>
    <w:rsid w:val="00F02504"/>
    <w:rsid w:val="00F0453D"/>
    <w:rsid w:val="00F068FE"/>
    <w:rsid w:val="00F13C61"/>
    <w:rsid w:val="00F14D38"/>
    <w:rsid w:val="00F209CA"/>
    <w:rsid w:val="00F27D46"/>
    <w:rsid w:val="00F3073C"/>
    <w:rsid w:val="00F323A9"/>
    <w:rsid w:val="00F34D25"/>
    <w:rsid w:val="00F40A8F"/>
    <w:rsid w:val="00F41C28"/>
    <w:rsid w:val="00F422E0"/>
    <w:rsid w:val="00F440A6"/>
    <w:rsid w:val="00F46DF9"/>
    <w:rsid w:val="00F46FBF"/>
    <w:rsid w:val="00F531C6"/>
    <w:rsid w:val="00F5587A"/>
    <w:rsid w:val="00F61711"/>
    <w:rsid w:val="00F6340A"/>
    <w:rsid w:val="00F64DD8"/>
    <w:rsid w:val="00F66D50"/>
    <w:rsid w:val="00F676C6"/>
    <w:rsid w:val="00F709AF"/>
    <w:rsid w:val="00F70A05"/>
    <w:rsid w:val="00F71429"/>
    <w:rsid w:val="00F746F0"/>
    <w:rsid w:val="00F75FC4"/>
    <w:rsid w:val="00F8001D"/>
    <w:rsid w:val="00F802F4"/>
    <w:rsid w:val="00F80EC1"/>
    <w:rsid w:val="00F840ED"/>
    <w:rsid w:val="00F87F07"/>
    <w:rsid w:val="00F945F3"/>
    <w:rsid w:val="00F94B80"/>
    <w:rsid w:val="00F9691E"/>
    <w:rsid w:val="00FA1084"/>
    <w:rsid w:val="00FA2D3B"/>
    <w:rsid w:val="00FA2EA1"/>
    <w:rsid w:val="00FB32B3"/>
    <w:rsid w:val="00FB4781"/>
    <w:rsid w:val="00FB67DE"/>
    <w:rsid w:val="00FC2720"/>
    <w:rsid w:val="00FC412A"/>
    <w:rsid w:val="00FC7B9F"/>
    <w:rsid w:val="00FD24AF"/>
    <w:rsid w:val="00FD256B"/>
    <w:rsid w:val="00FD343D"/>
    <w:rsid w:val="00FD7329"/>
    <w:rsid w:val="00FE3568"/>
    <w:rsid w:val="00FE4A81"/>
    <w:rsid w:val="00FE4F51"/>
    <w:rsid w:val="00FF0CD2"/>
    <w:rsid w:val="00FF5EBF"/>
    <w:rsid w:val="00FF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662BDD2"/>
  <w15:chartTrackingRefBased/>
  <w15:docId w15:val="{52D29376-FCF6-43E8-9A6B-9C9693F61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595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NagwekZnak">
    <w:name w:val="Nagłówek Znak"/>
    <w:link w:val="Nagwek"/>
    <w:locked/>
    <w:rsid w:val="00FA2EA1"/>
    <w:rPr>
      <w:rFonts w:cs="Times New Roman"/>
      <w:sz w:val="24"/>
    </w:rPr>
  </w:style>
  <w:style w:type="paragraph" w:styleId="Stopka">
    <w:name w:val="footer"/>
    <w:basedOn w:val="Normalny"/>
    <w:link w:val="Stopka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StopkaZnak">
    <w:name w:val="Stopka Znak"/>
    <w:link w:val="Stopka"/>
    <w:locked/>
    <w:rsid w:val="00FA2EA1"/>
    <w:rPr>
      <w:rFonts w:cs="Times New Roman"/>
      <w:sz w:val="24"/>
    </w:rPr>
  </w:style>
  <w:style w:type="paragraph" w:styleId="Tekstdymka">
    <w:name w:val="Balloon Text"/>
    <w:basedOn w:val="Normalny"/>
    <w:link w:val="TekstdymkaZnak"/>
    <w:semiHidden/>
    <w:rsid w:val="00FA2EA1"/>
    <w:rPr>
      <w:rFonts w:ascii="Segoe UI" w:hAnsi="Segoe UI"/>
      <w:sz w:val="18"/>
      <w:szCs w:val="18"/>
      <w:lang w:eastAsia="ja-JP"/>
    </w:rPr>
  </w:style>
  <w:style w:type="character" w:customStyle="1" w:styleId="TekstdymkaZnak">
    <w:name w:val="Tekst dymka Znak"/>
    <w:link w:val="Tekstdymka"/>
    <w:semiHidden/>
    <w:locked/>
    <w:rsid w:val="00FA2EA1"/>
    <w:rPr>
      <w:rFonts w:ascii="Segoe UI" w:hAnsi="Segoe UI" w:cs="Times New Roman"/>
      <w:sz w:val="18"/>
    </w:rPr>
  </w:style>
  <w:style w:type="paragraph" w:customStyle="1" w:styleId="Akapitzlist1">
    <w:name w:val="Akapit z listą1"/>
    <w:basedOn w:val="Normalny"/>
    <w:rsid w:val="004A3C5F"/>
    <w:pPr>
      <w:ind w:left="720"/>
      <w:contextualSpacing/>
    </w:pPr>
  </w:style>
  <w:style w:type="character" w:styleId="Odwoaniedokomentarza">
    <w:name w:val="annotation reference"/>
    <w:rsid w:val="00EA27F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A27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EA27F4"/>
    <w:rPr>
      <w:rFonts w:ascii="Calibri" w:hAnsi="Calibri" w:cs="Times New Roman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EA27F4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EA27F4"/>
    <w:rPr>
      <w:rFonts w:ascii="Calibri" w:hAnsi="Calibri" w:cs="Times New Roman"/>
      <w:b/>
      <w:bCs/>
      <w:lang w:val="x-none" w:eastAsia="en-US"/>
    </w:rPr>
  </w:style>
  <w:style w:type="paragraph" w:styleId="Akapitzlist">
    <w:name w:val="List Paragraph"/>
    <w:basedOn w:val="Normalny"/>
    <w:uiPriority w:val="34"/>
    <w:qFormat/>
    <w:rsid w:val="00EE2AA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D474A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rsid w:val="00C5377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CEC28-3465-4867-B0BC-828216F44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ogólny_naj-1</Template>
  <TotalTime>126</TotalTime>
  <Pages>2</Pages>
  <Words>423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02 stycznia 2017r</vt:lpstr>
    </vt:vector>
  </TitlesOfParts>
  <Company>UEP</Company>
  <LinksUpToDate>false</LinksUpToDate>
  <CharactersWithSpaces>3371</CharactersWithSpaces>
  <SharedDoc>false</SharedDoc>
  <HLinks>
    <vt:vector size="6" baseType="variant">
      <vt:variant>
        <vt:i4>6422640</vt:i4>
      </vt:variant>
      <vt:variant>
        <vt:i4>0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02 stycznia 2017r</dc:title>
  <dc:subject/>
  <dc:creator/>
  <cp:keywords/>
  <cp:lastModifiedBy>Tomasz Lulka</cp:lastModifiedBy>
  <cp:revision>25</cp:revision>
  <cp:lastPrinted>2023-07-06T10:07:00Z</cp:lastPrinted>
  <dcterms:created xsi:type="dcterms:W3CDTF">2023-06-29T05:29:00Z</dcterms:created>
  <dcterms:modified xsi:type="dcterms:W3CDTF">2024-12-19T12:12:00Z</dcterms:modified>
</cp:coreProperties>
</file>