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</w:p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>Sygn. Sprawy:</w:t>
      </w:r>
      <w:r>
        <w:rPr>
          <w:rFonts w:ascii="Calibri" w:hAnsi="Calibri" w:cs="Calibri"/>
          <w:sz w:val="22"/>
          <w:szCs w:val="22"/>
        </w:rPr>
        <w:tab/>
        <w:t xml:space="preserve"> FZ</w:t>
      </w:r>
      <w:r w:rsidR="00935791">
        <w:rPr>
          <w:rFonts w:ascii="Calibri" w:hAnsi="Calibri" w:cs="Calibri"/>
          <w:sz w:val="22"/>
          <w:szCs w:val="22"/>
        </w:rPr>
        <w:t>.38.230.2023.AS</w:t>
      </w:r>
      <w:r w:rsidR="00935791">
        <w:rPr>
          <w:rFonts w:ascii="Calibri" w:hAnsi="Calibri" w:cs="Calibri"/>
          <w:sz w:val="22"/>
          <w:szCs w:val="22"/>
        </w:rPr>
        <w:tab/>
      </w:r>
      <w:r w:rsidR="00935791">
        <w:rPr>
          <w:rFonts w:ascii="Calibri" w:hAnsi="Calibri" w:cs="Calibri"/>
          <w:sz w:val="22"/>
          <w:szCs w:val="22"/>
        </w:rPr>
        <w:tab/>
      </w:r>
      <w:r w:rsidR="00935791">
        <w:rPr>
          <w:rFonts w:ascii="Calibri" w:hAnsi="Calibri" w:cs="Calibri"/>
          <w:sz w:val="22"/>
          <w:szCs w:val="22"/>
        </w:rPr>
        <w:tab/>
      </w:r>
      <w:r w:rsidR="00935791">
        <w:rPr>
          <w:rFonts w:ascii="Calibri" w:hAnsi="Calibri" w:cs="Calibri"/>
          <w:sz w:val="22"/>
          <w:szCs w:val="22"/>
        </w:rPr>
        <w:tab/>
      </w:r>
      <w:r w:rsidR="00935791">
        <w:rPr>
          <w:rFonts w:ascii="Calibri" w:hAnsi="Calibri" w:cs="Calibri"/>
          <w:sz w:val="22"/>
          <w:szCs w:val="22"/>
        </w:rPr>
        <w:tab/>
        <w:t>Toruń dn. 17.11.2023</w:t>
      </w:r>
      <w:r w:rsidRPr="009D47D3">
        <w:rPr>
          <w:rFonts w:ascii="Calibri" w:hAnsi="Calibri" w:cs="Calibri"/>
          <w:sz w:val="22"/>
          <w:szCs w:val="22"/>
        </w:rPr>
        <w:t xml:space="preserve"> r. </w:t>
      </w:r>
    </w:p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>Sygn. Pisma:</w:t>
      </w:r>
      <w:r w:rsidR="004F0A01">
        <w:rPr>
          <w:rFonts w:ascii="Calibri" w:hAnsi="Calibri" w:cs="Calibri"/>
          <w:sz w:val="22"/>
          <w:szCs w:val="22"/>
        </w:rPr>
        <w:tab/>
        <w:t xml:space="preserve"> FZ-</w:t>
      </w:r>
      <w:r w:rsidR="00935791">
        <w:rPr>
          <w:rFonts w:ascii="Calibri" w:hAnsi="Calibri" w:cs="Calibri"/>
          <w:sz w:val="22"/>
          <w:szCs w:val="22"/>
        </w:rPr>
        <w:t>255/2023</w:t>
      </w:r>
    </w:p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:rsidR="00E71831" w:rsidRPr="009D47D3" w:rsidRDefault="00E71831" w:rsidP="00E71831">
      <w:pPr>
        <w:pStyle w:val="Nagwek1"/>
        <w:jc w:val="center"/>
        <w:rPr>
          <w:rFonts w:ascii="Calibri" w:hAnsi="Calibri" w:cs="Calibri"/>
          <w:b/>
          <w:sz w:val="22"/>
          <w:szCs w:val="22"/>
        </w:rPr>
      </w:pPr>
      <w:r w:rsidRPr="009D47D3">
        <w:rPr>
          <w:rFonts w:ascii="Calibri" w:hAnsi="Calibri" w:cs="Calibri"/>
          <w:b/>
          <w:sz w:val="22"/>
          <w:szCs w:val="22"/>
        </w:rPr>
        <w:t>Informacja z otwarcia ofert</w:t>
      </w:r>
    </w:p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</w:p>
    <w:p w:rsidR="00E71831" w:rsidRPr="00B3260E" w:rsidRDefault="00E71831" w:rsidP="00B3260E">
      <w:pPr>
        <w:jc w:val="both"/>
        <w:rPr>
          <w:rFonts w:ascii="Calibri" w:hAnsi="Calibri" w:cs="Calibri"/>
          <w:sz w:val="22"/>
          <w:szCs w:val="22"/>
        </w:rPr>
      </w:pPr>
      <w:r w:rsidRPr="00B3260E">
        <w:rPr>
          <w:rFonts w:ascii="Calibri" w:hAnsi="Calibri" w:cs="Calibri"/>
          <w:sz w:val="22"/>
          <w:szCs w:val="22"/>
        </w:rPr>
        <w:t>Zgłoszonych do postępowania o udzielenie zamówienia w trybie przetargu nieograniczonego przeprowadzonego zgodnie z  Regulaminem udzielania zamówień na dostawy, usługi i roboty budowlane w Spółce Toruńskie  Wodociągi Sp. z o.o.</w:t>
      </w:r>
    </w:p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</w:p>
    <w:p w:rsidR="00E71831" w:rsidRDefault="00935791" w:rsidP="00E7183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 dniu 17 listopada 2023</w:t>
      </w:r>
      <w:r w:rsidR="00E71831">
        <w:rPr>
          <w:rFonts w:ascii="Calibri" w:hAnsi="Calibri" w:cs="Calibri"/>
          <w:sz w:val="22"/>
          <w:szCs w:val="22"/>
        </w:rPr>
        <w:t xml:space="preserve"> r. o godzinie 11.1</w:t>
      </w:r>
      <w:r w:rsidR="00E71831" w:rsidRPr="009D47D3">
        <w:rPr>
          <w:rFonts w:ascii="Calibri" w:hAnsi="Calibri" w:cs="Calibri"/>
          <w:sz w:val="22"/>
          <w:szCs w:val="22"/>
        </w:rPr>
        <w:t xml:space="preserve">0  nastąpiło otwarcie ofert zgłoszonych do postępowania </w:t>
      </w:r>
      <w:r w:rsidR="00E67CF8">
        <w:rPr>
          <w:rFonts w:ascii="Calibri" w:hAnsi="Calibri" w:cs="Calibri"/>
          <w:sz w:val="22"/>
          <w:szCs w:val="22"/>
        </w:rPr>
        <w:t xml:space="preserve">       </w:t>
      </w:r>
      <w:r w:rsidR="00E71831" w:rsidRPr="009D47D3">
        <w:rPr>
          <w:rFonts w:ascii="Calibri" w:hAnsi="Calibri" w:cs="Calibri"/>
          <w:sz w:val="22"/>
          <w:szCs w:val="22"/>
        </w:rPr>
        <w:t xml:space="preserve">o udzielenie zamówienia dla zadania pod nazwą: „Odbiór odpadów </w:t>
      </w:r>
      <w:r w:rsidR="00E71831">
        <w:rPr>
          <w:rFonts w:ascii="Calibri" w:hAnsi="Calibri" w:cs="Calibri"/>
          <w:sz w:val="22"/>
          <w:szCs w:val="22"/>
        </w:rPr>
        <w:t>podstawowych</w:t>
      </w:r>
      <w:r w:rsidR="00E67CF8">
        <w:rPr>
          <w:rFonts w:ascii="Calibri" w:hAnsi="Calibri" w:cs="Calibri"/>
          <w:sz w:val="22"/>
          <w:szCs w:val="22"/>
        </w:rPr>
        <w:t xml:space="preserve"> </w:t>
      </w:r>
      <w:r w:rsidR="004B750E">
        <w:rPr>
          <w:rFonts w:ascii="Calibri" w:hAnsi="Calibri" w:cs="Calibri"/>
          <w:sz w:val="22"/>
          <w:szCs w:val="22"/>
        </w:rPr>
        <w:t xml:space="preserve">i </w:t>
      </w:r>
      <w:r w:rsidR="004B750E" w:rsidRPr="009D47D3">
        <w:rPr>
          <w:rFonts w:ascii="Calibri" w:hAnsi="Calibri" w:cs="Calibri"/>
          <w:sz w:val="22"/>
          <w:szCs w:val="22"/>
        </w:rPr>
        <w:t>techno</w:t>
      </w:r>
      <w:r w:rsidR="004B750E">
        <w:rPr>
          <w:rFonts w:ascii="Calibri" w:hAnsi="Calibri" w:cs="Calibri"/>
          <w:sz w:val="22"/>
          <w:szCs w:val="22"/>
        </w:rPr>
        <w:t>logicznych</w:t>
      </w:r>
      <w:r>
        <w:rPr>
          <w:rFonts w:ascii="Calibri" w:hAnsi="Calibri" w:cs="Calibri"/>
          <w:sz w:val="22"/>
          <w:szCs w:val="22"/>
        </w:rPr>
        <w:t>.”</w:t>
      </w:r>
      <w:r w:rsidR="004B750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     </w:t>
      </w:r>
    </w:p>
    <w:p w:rsidR="00935791" w:rsidRDefault="00935791" w:rsidP="00E71831">
      <w:pPr>
        <w:jc w:val="both"/>
        <w:rPr>
          <w:rFonts w:ascii="Calibri" w:hAnsi="Calibri" w:cs="Calibri"/>
          <w:sz w:val="22"/>
          <w:szCs w:val="22"/>
        </w:rPr>
      </w:pPr>
    </w:p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 xml:space="preserve">Wpłynęły w części załącznika : </w:t>
      </w:r>
    </w:p>
    <w:p w:rsidR="00E71831" w:rsidRPr="009D47D3" w:rsidRDefault="004A61E6" w:rsidP="00E7183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1A - 1</w:t>
      </w:r>
      <w:r w:rsidR="00B94885">
        <w:rPr>
          <w:rFonts w:ascii="Calibri" w:hAnsi="Calibri" w:cs="Calibri"/>
          <w:sz w:val="22"/>
          <w:szCs w:val="22"/>
        </w:rPr>
        <w:t xml:space="preserve"> oferta</w:t>
      </w:r>
    </w:p>
    <w:p w:rsidR="00E71831" w:rsidRPr="00182FB0" w:rsidRDefault="00E71831" w:rsidP="00E71831">
      <w:pPr>
        <w:jc w:val="both"/>
        <w:rPr>
          <w:rFonts w:ascii="Calibri" w:hAnsi="Calibri" w:cs="Calibri"/>
          <w:color w:val="FF000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1B -</w:t>
      </w:r>
      <w:r w:rsidRPr="009D47D3">
        <w:rPr>
          <w:rFonts w:ascii="Calibri" w:hAnsi="Calibri" w:cs="Calibri"/>
          <w:sz w:val="22"/>
          <w:szCs w:val="22"/>
        </w:rPr>
        <w:t xml:space="preserve"> </w:t>
      </w:r>
      <w:r w:rsidR="004A61E6">
        <w:rPr>
          <w:rFonts w:ascii="Calibri" w:hAnsi="Calibri" w:cs="Calibri"/>
          <w:sz w:val="22"/>
          <w:szCs w:val="22"/>
        </w:rPr>
        <w:t>3</w:t>
      </w:r>
      <w:r w:rsidR="00B94885">
        <w:rPr>
          <w:rFonts w:ascii="Calibri" w:hAnsi="Calibri" w:cs="Calibri"/>
          <w:sz w:val="22"/>
          <w:szCs w:val="22"/>
        </w:rPr>
        <w:t xml:space="preserve"> oferty</w:t>
      </w:r>
      <w:r>
        <w:rPr>
          <w:rFonts w:ascii="Calibri" w:hAnsi="Calibri" w:cs="Calibri"/>
          <w:sz w:val="22"/>
          <w:szCs w:val="22"/>
        </w:rPr>
        <w:t xml:space="preserve"> </w:t>
      </w:r>
      <w:r w:rsidRPr="009D47D3">
        <w:rPr>
          <w:rFonts w:ascii="Calibri" w:hAnsi="Calibri" w:cs="Calibri"/>
          <w:color w:val="FF0000"/>
          <w:sz w:val="22"/>
          <w:szCs w:val="22"/>
        </w:rPr>
        <w:t xml:space="preserve"> </w:t>
      </w:r>
    </w:p>
    <w:p w:rsidR="00E71831" w:rsidRPr="009D47D3" w:rsidRDefault="00E71831" w:rsidP="00B3260E">
      <w:pPr>
        <w:pStyle w:val="Tekstpodstawowywcity"/>
        <w:jc w:val="both"/>
        <w:rPr>
          <w:rFonts w:ascii="Calibri" w:hAnsi="Calibri" w:cs="Calibri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 xml:space="preserve">W poniższym zestawieniu wymieniono: nazwę firmy, siedzibę oraz cenę oferty na realizację zamówienia. </w:t>
      </w:r>
    </w:p>
    <w:p w:rsidR="00E71831" w:rsidRPr="009D47D3" w:rsidRDefault="00E71831" w:rsidP="00E71831">
      <w:pPr>
        <w:rPr>
          <w:rFonts w:ascii="Calibri" w:hAnsi="Calibri" w:cs="Calibri"/>
          <w:b/>
          <w:sz w:val="22"/>
          <w:szCs w:val="22"/>
        </w:rPr>
      </w:pPr>
      <w:r w:rsidRPr="009D47D3">
        <w:rPr>
          <w:rFonts w:ascii="Calibri" w:hAnsi="Calibri" w:cs="Calibri"/>
          <w:b/>
          <w:sz w:val="22"/>
          <w:szCs w:val="22"/>
        </w:rPr>
        <w:t>W części zał</w:t>
      </w:r>
      <w:r>
        <w:rPr>
          <w:rFonts w:ascii="Calibri" w:hAnsi="Calibri" w:cs="Calibri"/>
          <w:b/>
          <w:sz w:val="22"/>
          <w:szCs w:val="22"/>
        </w:rPr>
        <w:t>. 1</w:t>
      </w:r>
      <w:r w:rsidRPr="009D47D3">
        <w:rPr>
          <w:rFonts w:ascii="Calibri" w:hAnsi="Calibri" w:cs="Calibri"/>
          <w:b/>
          <w:sz w:val="22"/>
          <w:szCs w:val="22"/>
        </w:rPr>
        <w:t xml:space="preserve">A  </w:t>
      </w:r>
    </w:p>
    <w:p w:rsidR="00E71831" w:rsidRPr="009D47D3" w:rsidRDefault="00E71831" w:rsidP="00E71831">
      <w:pPr>
        <w:jc w:val="both"/>
        <w:rPr>
          <w:rFonts w:ascii="Calibri" w:hAnsi="Calibri" w:cs="Calibri"/>
          <w:b/>
          <w:sz w:val="22"/>
          <w:szCs w:val="22"/>
        </w:rPr>
      </w:pPr>
    </w:p>
    <w:tbl>
      <w:tblPr>
        <w:tblW w:w="8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4"/>
        <w:gridCol w:w="2399"/>
        <w:gridCol w:w="2268"/>
        <w:gridCol w:w="1418"/>
        <w:gridCol w:w="1418"/>
      </w:tblGrid>
      <w:tr w:rsidR="00D319D1" w:rsidRPr="009D47D3" w:rsidTr="00D319D1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>LP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Firma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Adres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Cena netto </w:t>
            </w:r>
          </w:p>
          <w:p w:rsidR="00D319D1" w:rsidRPr="009D47D3" w:rsidRDefault="00D319D1" w:rsidP="005B646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PLN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Pr="009D47D3" w:rsidRDefault="00D319D1" w:rsidP="000333C6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Cena bru</w:t>
            </w: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tto </w:t>
            </w:r>
          </w:p>
          <w:p w:rsidR="00D319D1" w:rsidRPr="009D47D3" w:rsidRDefault="00D319D1" w:rsidP="000333C6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PLN </w:t>
            </w:r>
          </w:p>
        </w:tc>
      </w:tr>
      <w:tr w:rsidR="00D319D1" w:rsidRPr="009D47D3" w:rsidTr="00D319D1">
        <w:trPr>
          <w:trHeight w:val="6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Pr="009D47D3" w:rsidRDefault="00D319D1" w:rsidP="005B646A">
            <w:pPr>
              <w:pStyle w:val="HTML-wstpniesformatowany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Miejskie Przedsiębiorstwo Oczyszczania w Toruniu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Pr="009D47D3" w:rsidRDefault="00D319D1" w:rsidP="005B646A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ul. Grudziądzka 159, 87-100 Toruń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Pr="009D47D3" w:rsidRDefault="00D319D1" w:rsidP="005B646A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788.500,00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Pr="009D47D3" w:rsidRDefault="00D319D1" w:rsidP="000333C6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</w:t>
            </w:r>
            <w:r>
              <w:rPr>
                <w:rFonts w:ascii="Calibri" w:hAnsi="Calibri" w:cs="Calibri"/>
                <w:sz w:val="22"/>
                <w:szCs w:val="22"/>
              </w:rPr>
              <w:t>51.58</w:t>
            </w:r>
            <w:r>
              <w:rPr>
                <w:rFonts w:ascii="Calibri" w:hAnsi="Calibri" w:cs="Calibri"/>
                <w:sz w:val="22"/>
                <w:szCs w:val="22"/>
              </w:rPr>
              <w:t>0,00</w:t>
            </w:r>
          </w:p>
        </w:tc>
      </w:tr>
    </w:tbl>
    <w:p w:rsidR="004A61E6" w:rsidRDefault="004A61E6" w:rsidP="00E71831">
      <w:pPr>
        <w:jc w:val="both"/>
        <w:rPr>
          <w:rFonts w:ascii="Calibri" w:hAnsi="Calibri" w:cs="Calibri"/>
          <w:b/>
          <w:sz w:val="22"/>
          <w:szCs w:val="22"/>
        </w:rPr>
      </w:pPr>
    </w:p>
    <w:p w:rsidR="00E71831" w:rsidRPr="00182FB0" w:rsidRDefault="00E71831" w:rsidP="00E71831">
      <w:pPr>
        <w:jc w:val="both"/>
        <w:rPr>
          <w:rFonts w:ascii="Calibri" w:hAnsi="Calibri" w:cs="Calibri"/>
          <w:b/>
          <w:sz w:val="22"/>
          <w:szCs w:val="22"/>
        </w:rPr>
      </w:pPr>
      <w:r w:rsidRPr="00182FB0">
        <w:rPr>
          <w:rFonts w:ascii="Calibri" w:hAnsi="Calibri" w:cs="Calibri"/>
          <w:b/>
          <w:sz w:val="22"/>
          <w:szCs w:val="22"/>
        </w:rPr>
        <w:t>W części zał</w:t>
      </w:r>
      <w:r>
        <w:rPr>
          <w:rFonts w:ascii="Calibri" w:hAnsi="Calibri" w:cs="Calibri"/>
          <w:b/>
          <w:sz w:val="22"/>
          <w:szCs w:val="22"/>
        </w:rPr>
        <w:t>.  1</w:t>
      </w:r>
      <w:r w:rsidRPr="00182FB0">
        <w:rPr>
          <w:rFonts w:ascii="Calibri" w:hAnsi="Calibri" w:cs="Calibri"/>
          <w:b/>
          <w:sz w:val="22"/>
          <w:szCs w:val="22"/>
        </w:rPr>
        <w:t xml:space="preserve">B </w:t>
      </w:r>
    </w:p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8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4"/>
        <w:gridCol w:w="2399"/>
        <w:gridCol w:w="2268"/>
        <w:gridCol w:w="1418"/>
        <w:gridCol w:w="1418"/>
      </w:tblGrid>
      <w:tr w:rsidR="00D319D1" w:rsidRPr="009D47D3" w:rsidTr="00D319D1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>LP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Firma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Adres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Cena netto </w:t>
            </w:r>
          </w:p>
          <w:p w:rsidR="00D319D1" w:rsidRPr="009D47D3" w:rsidRDefault="00D319D1" w:rsidP="005B646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PLN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Pr="009D47D3" w:rsidRDefault="00D319D1" w:rsidP="000333C6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Cena bru</w:t>
            </w: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tto </w:t>
            </w:r>
          </w:p>
          <w:p w:rsidR="00D319D1" w:rsidRPr="009D47D3" w:rsidRDefault="00D319D1" w:rsidP="000333C6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PLN </w:t>
            </w:r>
          </w:p>
        </w:tc>
      </w:tr>
      <w:tr w:rsidR="00D319D1" w:rsidRPr="009D47D3" w:rsidTr="00D319D1">
        <w:trPr>
          <w:trHeight w:val="6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Pr="009D47D3" w:rsidRDefault="00D319D1" w:rsidP="005B646A">
            <w:pPr>
              <w:pStyle w:val="HTML-wstpniesformatowany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Przedsiębiorstwo Wielobranżowe „ROBAC”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Pr="009D47D3" w:rsidRDefault="00D319D1" w:rsidP="004A61E6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ul. Błękitna6, 85-370 Bydgoszcz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Default="00D319D1" w:rsidP="005B646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12.820,00</w:t>
            </w:r>
          </w:p>
          <w:p w:rsidR="00D319D1" w:rsidRPr="009D47D3" w:rsidRDefault="00D319D1" w:rsidP="005B646A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Default="00D319D1" w:rsidP="000333C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13.125,6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  <w:p w:rsidR="00D319D1" w:rsidRPr="009D47D3" w:rsidRDefault="00D319D1" w:rsidP="000333C6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D319D1" w:rsidRPr="009D47D3" w:rsidTr="00D319D1">
        <w:trPr>
          <w:trHeight w:val="6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Default="00D319D1" w:rsidP="005B646A">
            <w:pPr>
              <w:pStyle w:val="HTML-wstpniesformatowany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PPHU ABBA EKOMED Sp. z o. o.,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Default="00D319D1" w:rsidP="005B646A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ul. Filomatów Pomorskich 8, 87-100 Toruń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Default="00D319D1" w:rsidP="005B646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35.281,05</w:t>
            </w:r>
          </w:p>
          <w:p w:rsidR="00D319D1" w:rsidRPr="009B7959" w:rsidRDefault="00D319D1" w:rsidP="005B646A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Default="00D319D1" w:rsidP="000333C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38.</w:t>
            </w:r>
            <w:r>
              <w:rPr>
                <w:rFonts w:ascii="Calibri" w:hAnsi="Calibri" w:cs="Calibri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03</w:t>
            </w:r>
            <w:r>
              <w:rPr>
                <w:rFonts w:ascii="Calibri" w:hAnsi="Calibri" w:cs="Calibri"/>
                <w:sz w:val="22"/>
                <w:szCs w:val="22"/>
              </w:rPr>
              <w:t>,5</w:t>
            </w: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  <w:p w:rsidR="00D319D1" w:rsidRPr="009B7959" w:rsidRDefault="00D319D1" w:rsidP="000333C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19D1" w:rsidRPr="009D47D3" w:rsidTr="00D319D1">
        <w:trPr>
          <w:trHeight w:val="6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0333C6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Default="00D319D1" w:rsidP="000333C6">
            <w:pPr>
              <w:pStyle w:val="HTML-wstpniesformatowany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ESPADON Sp. z o. o.,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Default="00D319D1" w:rsidP="004A61E6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ul. Uniwersytecka 13, 40-007 Katowice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Default="00D319D1" w:rsidP="000333C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26.415,00</w:t>
            </w:r>
          </w:p>
          <w:p w:rsidR="00D319D1" w:rsidRPr="009B7959" w:rsidRDefault="00D319D1" w:rsidP="000333C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Default="00D319D1" w:rsidP="000333C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28.528,2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  <w:p w:rsidR="00D319D1" w:rsidRPr="009B7959" w:rsidRDefault="00D319D1" w:rsidP="000333C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A61E6" w:rsidRPr="009D47D3" w:rsidRDefault="004A61E6" w:rsidP="004A61E6">
      <w:pPr>
        <w:ind w:left="495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</w:t>
      </w:r>
    </w:p>
    <w:p w:rsidR="00E71831" w:rsidRPr="009D47D3" w:rsidRDefault="004A61E6" w:rsidP="001D320A">
      <w:pPr>
        <w:ind w:left="495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</w:t>
      </w:r>
    </w:p>
    <w:p w:rsidR="00B3260E" w:rsidRPr="009D47D3" w:rsidRDefault="00B3260E" w:rsidP="00E71831">
      <w:pPr>
        <w:jc w:val="both"/>
        <w:rPr>
          <w:rFonts w:ascii="Calibri" w:hAnsi="Calibri" w:cs="Calibri"/>
          <w:sz w:val="22"/>
          <w:szCs w:val="22"/>
        </w:rPr>
      </w:pPr>
    </w:p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 xml:space="preserve">Prowadzący postępowanie: </w:t>
      </w:r>
      <w:r w:rsidRPr="009D47D3">
        <w:rPr>
          <w:rFonts w:ascii="Calibri" w:hAnsi="Calibri" w:cs="Calibri"/>
          <w:sz w:val="22"/>
          <w:szCs w:val="22"/>
        </w:rPr>
        <w:tab/>
      </w:r>
      <w:r w:rsidRPr="009D47D3">
        <w:rPr>
          <w:rFonts w:ascii="Calibri" w:hAnsi="Calibri" w:cs="Calibri"/>
          <w:sz w:val="22"/>
          <w:szCs w:val="22"/>
        </w:rPr>
        <w:tab/>
      </w:r>
      <w:r w:rsidRPr="009D47D3">
        <w:rPr>
          <w:rFonts w:ascii="Calibri" w:hAnsi="Calibri" w:cs="Calibri"/>
          <w:sz w:val="22"/>
          <w:szCs w:val="22"/>
        </w:rPr>
        <w:tab/>
      </w:r>
      <w:r w:rsidRPr="009D47D3">
        <w:rPr>
          <w:rFonts w:ascii="Calibri" w:hAnsi="Calibri" w:cs="Calibri"/>
          <w:sz w:val="22"/>
          <w:szCs w:val="22"/>
        </w:rPr>
        <w:tab/>
      </w:r>
      <w:r w:rsidRPr="009D47D3">
        <w:rPr>
          <w:rFonts w:ascii="Calibri" w:hAnsi="Calibri" w:cs="Calibri"/>
          <w:sz w:val="22"/>
          <w:szCs w:val="22"/>
        </w:rPr>
        <w:tab/>
        <w:t xml:space="preserve">     </w:t>
      </w:r>
    </w:p>
    <w:p w:rsidR="008B7C55" w:rsidRPr="00E71831" w:rsidRDefault="00E71831" w:rsidP="00E71831">
      <w:r w:rsidRPr="009D47D3">
        <w:rPr>
          <w:rFonts w:ascii="Calibri" w:hAnsi="Calibri" w:cs="Calibri"/>
          <w:sz w:val="22"/>
          <w:szCs w:val="22"/>
        </w:rPr>
        <w:t xml:space="preserve">Aneta Sztuczka </w:t>
      </w:r>
      <w:r w:rsidRPr="009D47D3">
        <w:rPr>
          <w:rFonts w:ascii="Calibri" w:hAnsi="Calibri" w:cs="Calibri"/>
          <w:sz w:val="22"/>
          <w:szCs w:val="22"/>
        </w:rPr>
        <w:tab/>
      </w:r>
      <w:r w:rsidRPr="009D47D3">
        <w:rPr>
          <w:rFonts w:ascii="Calibri" w:hAnsi="Calibri" w:cs="Calibri"/>
          <w:sz w:val="22"/>
          <w:szCs w:val="22"/>
        </w:rPr>
        <w:tab/>
      </w:r>
      <w:r w:rsidRPr="009D47D3">
        <w:rPr>
          <w:rFonts w:ascii="Calibri" w:hAnsi="Calibri" w:cs="Calibri"/>
          <w:sz w:val="22"/>
          <w:szCs w:val="22"/>
        </w:rPr>
        <w:tab/>
      </w:r>
    </w:p>
    <w:sectPr w:rsidR="008B7C55" w:rsidRPr="00E71831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942" w:rsidRDefault="006B4942" w:rsidP="00283504">
      <w:r>
        <w:separator/>
      </w:r>
    </w:p>
  </w:endnote>
  <w:endnote w:type="continuationSeparator" w:id="0">
    <w:p w:rsidR="006B4942" w:rsidRDefault="006B4942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942" w:rsidRDefault="006B4942" w:rsidP="00283504">
      <w:r>
        <w:separator/>
      </w:r>
    </w:p>
  </w:footnote>
  <w:footnote w:type="continuationSeparator" w:id="0">
    <w:p w:rsidR="006B4942" w:rsidRDefault="006B4942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EB729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EB729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B7293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777C7"/>
    <w:multiLevelType w:val="hybridMultilevel"/>
    <w:tmpl w:val="704EBAFC"/>
    <w:lvl w:ilvl="0" w:tplc="2FF053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8"/>
  </w:num>
  <w:num w:numId="6">
    <w:abstractNumId w:val="3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1024B"/>
    <w:rsid w:val="00065069"/>
    <w:rsid w:val="000B21DD"/>
    <w:rsid w:val="000D2275"/>
    <w:rsid w:val="000E30BC"/>
    <w:rsid w:val="001326D3"/>
    <w:rsid w:val="00176BB7"/>
    <w:rsid w:val="00186261"/>
    <w:rsid w:val="00194F6D"/>
    <w:rsid w:val="001D320A"/>
    <w:rsid w:val="002473D2"/>
    <w:rsid w:val="002778AD"/>
    <w:rsid w:val="00283504"/>
    <w:rsid w:val="00285187"/>
    <w:rsid w:val="00295EEC"/>
    <w:rsid w:val="002E6BFF"/>
    <w:rsid w:val="00333489"/>
    <w:rsid w:val="003637E0"/>
    <w:rsid w:val="0036619E"/>
    <w:rsid w:val="00390805"/>
    <w:rsid w:val="003C418C"/>
    <w:rsid w:val="003F0996"/>
    <w:rsid w:val="00404EAC"/>
    <w:rsid w:val="004544F3"/>
    <w:rsid w:val="00462C70"/>
    <w:rsid w:val="004A61E6"/>
    <w:rsid w:val="004A73F5"/>
    <w:rsid w:val="004B750E"/>
    <w:rsid w:val="004F0A01"/>
    <w:rsid w:val="005342DA"/>
    <w:rsid w:val="00575233"/>
    <w:rsid w:val="005A36A1"/>
    <w:rsid w:val="005A5CF8"/>
    <w:rsid w:val="005A6367"/>
    <w:rsid w:val="005A68EF"/>
    <w:rsid w:val="005F7DD2"/>
    <w:rsid w:val="00601F88"/>
    <w:rsid w:val="00604302"/>
    <w:rsid w:val="00632B11"/>
    <w:rsid w:val="00647A25"/>
    <w:rsid w:val="006B4942"/>
    <w:rsid w:val="007427F7"/>
    <w:rsid w:val="00774321"/>
    <w:rsid w:val="007923F8"/>
    <w:rsid w:val="007C6121"/>
    <w:rsid w:val="007D7302"/>
    <w:rsid w:val="007F4C16"/>
    <w:rsid w:val="008144EC"/>
    <w:rsid w:val="00823420"/>
    <w:rsid w:val="00830943"/>
    <w:rsid w:val="00855147"/>
    <w:rsid w:val="008A49C7"/>
    <w:rsid w:val="008B7C55"/>
    <w:rsid w:val="008E0949"/>
    <w:rsid w:val="008F53CF"/>
    <w:rsid w:val="00931E23"/>
    <w:rsid w:val="009331C1"/>
    <w:rsid w:val="00935791"/>
    <w:rsid w:val="00937ECF"/>
    <w:rsid w:val="0096769B"/>
    <w:rsid w:val="00971F4F"/>
    <w:rsid w:val="00993016"/>
    <w:rsid w:val="009937B4"/>
    <w:rsid w:val="009A7B0B"/>
    <w:rsid w:val="009B06BD"/>
    <w:rsid w:val="009D237D"/>
    <w:rsid w:val="00A01440"/>
    <w:rsid w:val="00AC25DB"/>
    <w:rsid w:val="00AD0B3C"/>
    <w:rsid w:val="00AE1583"/>
    <w:rsid w:val="00B3260E"/>
    <w:rsid w:val="00B94885"/>
    <w:rsid w:val="00B9790B"/>
    <w:rsid w:val="00BB015E"/>
    <w:rsid w:val="00BC3273"/>
    <w:rsid w:val="00BE4958"/>
    <w:rsid w:val="00BF2F68"/>
    <w:rsid w:val="00C423DA"/>
    <w:rsid w:val="00C567B0"/>
    <w:rsid w:val="00D069F9"/>
    <w:rsid w:val="00D319D1"/>
    <w:rsid w:val="00D35EA7"/>
    <w:rsid w:val="00D62049"/>
    <w:rsid w:val="00DA6E0C"/>
    <w:rsid w:val="00DB1967"/>
    <w:rsid w:val="00DC31EF"/>
    <w:rsid w:val="00DF7FDD"/>
    <w:rsid w:val="00E37A9B"/>
    <w:rsid w:val="00E67CF8"/>
    <w:rsid w:val="00E71831"/>
    <w:rsid w:val="00E92C9C"/>
    <w:rsid w:val="00EA0FA8"/>
    <w:rsid w:val="00EB7280"/>
    <w:rsid w:val="00EB7293"/>
    <w:rsid w:val="00EC257F"/>
    <w:rsid w:val="00ED3A1C"/>
    <w:rsid w:val="00F1625C"/>
    <w:rsid w:val="00F65372"/>
    <w:rsid w:val="00F65F64"/>
    <w:rsid w:val="00F71298"/>
    <w:rsid w:val="00FC663E"/>
    <w:rsid w:val="00FE5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71831"/>
    <w:pPr>
      <w:keepNext/>
      <w:outlineLvl w:val="0"/>
    </w:pPr>
    <w:rPr>
      <w:rFonts w:ascii="Arial" w:hAnsi="Arial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jtekstpodstawowyZnak">
    <w:name w:val="mój tekst podstawowy Znak"/>
    <w:basedOn w:val="Normalny"/>
    <w:rsid w:val="00830943"/>
    <w:pPr>
      <w:spacing w:after="100" w:afterAutospacing="1"/>
      <w:ind w:left="454"/>
      <w:jc w:val="both"/>
    </w:pPr>
    <w:rPr>
      <w:rFonts w:ascii="Arial" w:hAnsi="Arial" w:cs="Arial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E7183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71831"/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E71831"/>
    <w:rPr>
      <w:rFonts w:ascii="Arial" w:eastAsia="Times New Roman" w:hAnsi="Arial"/>
      <w:sz w:val="24"/>
    </w:rPr>
  </w:style>
  <w:style w:type="paragraph" w:styleId="HTML-wstpniesformatowany">
    <w:name w:val="HTML Preformatted"/>
    <w:basedOn w:val="Normalny"/>
    <w:link w:val="HTML-wstpniesformatowanyZnak"/>
    <w:unhideWhenUsed/>
    <w:rsid w:val="00E718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E71831"/>
    <w:rPr>
      <w:rFonts w:ascii="Courier New" w:eastAsia="Times New Roman" w:hAnsi="Courier New" w:cs="Courier New"/>
    </w:rPr>
  </w:style>
  <w:style w:type="paragraph" w:styleId="Akapitzlist">
    <w:name w:val="List Paragraph"/>
    <w:basedOn w:val="Normalny"/>
    <w:uiPriority w:val="34"/>
    <w:qFormat/>
    <w:rsid w:val="00B326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2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192</TotalTime>
  <Pages>1</Pages>
  <Words>188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Aneta Sztuczka</cp:lastModifiedBy>
  <cp:revision>20</cp:revision>
  <cp:lastPrinted>2023-11-17T12:13:00Z</cp:lastPrinted>
  <dcterms:created xsi:type="dcterms:W3CDTF">2021-04-01T09:02:00Z</dcterms:created>
  <dcterms:modified xsi:type="dcterms:W3CDTF">2023-11-17T12:18:00Z</dcterms:modified>
</cp:coreProperties>
</file>