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684754" w:rsidRDefault="00977183" w:rsidP="00977183">
      <w:pPr>
        <w:rPr>
          <w:sz w:val="22"/>
        </w:rPr>
      </w:pPr>
    </w:p>
    <w:p w14:paraId="33800F3F" w14:textId="34F82D4F" w:rsidR="00977183" w:rsidRPr="00684754" w:rsidRDefault="00977183" w:rsidP="00684754">
      <w:pPr>
        <w:rPr>
          <w:rFonts w:cs="Arial"/>
          <w:b/>
          <w:sz w:val="22"/>
        </w:rPr>
      </w:pPr>
      <w:r w:rsidRPr="00684754">
        <w:rPr>
          <w:rFonts w:cs="Arial"/>
          <w:bCs/>
          <w:sz w:val="22"/>
        </w:rPr>
        <w:t xml:space="preserve"> </w:t>
      </w:r>
    </w:p>
    <w:p w14:paraId="2C315F42" w14:textId="2ECC21BC" w:rsidR="00684754" w:rsidRPr="0004009B" w:rsidRDefault="00684754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  <w:r w:rsidRPr="00684754">
        <w:rPr>
          <w:rFonts w:ascii="Lato Light" w:eastAsia="Calibri" w:hAnsi="Lato Light" w:cs="Arial"/>
          <w:b/>
          <w:sz w:val="22"/>
          <w:szCs w:val="22"/>
        </w:rPr>
        <w:t xml:space="preserve">                             </w:t>
      </w:r>
    </w:p>
    <w:p w14:paraId="68A2DCEF" w14:textId="77777777" w:rsidR="00977183" w:rsidRPr="00906A93" w:rsidRDefault="00977183" w:rsidP="00684754">
      <w:pPr>
        <w:tabs>
          <w:tab w:val="left" w:pos="3013"/>
          <w:tab w:val="left" w:pos="3470"/>
        </w:tabs>
        <w:spacing w:line="240" w:lineRule="auto"/>
        <w:jc w:val="both"/>
        <w:rPr>
          <w:rFonts w:cs="Times New Roman"/>
          <w:szCs w:val="20"/>
        </w:rPr>
      </w:pPr>
      <w:r w:rsidRPr="00906A93">
        <w:rPr>
          <w:rFonts w:cs="Times New Roman"/>
          <w:i/>
          <w:iCs/>
          <w:szCs w:val="20"/>
        </w:rPr>
        <w:t xml:space="preserve"> Dotyczy</w:t>
      </w:r>
      <w:r w:rsidRPr="00906A93">
        <w:rPr>
          <w:rFonts w:cs="Times New Roman"/>
          <w:szCs w:val="20"/>
        </w:rPr>
        <w:t xml:space="preserve">:   prowadzonego postępowania o udzielenie zamówienia publicznego w trybie   </w:t>
      </w:r>
    </w:p>
    <w:p w14:paraId="7258ECAC" w14:textId="77777777" w:rsidR="00B7744F" w:rsidRDefault="00977183" w:rsidP="00B7744F">
      <w:pPr>
        <w:spacing w:line="240" w:lineRule="auto"/>
        <w:rPr>
          <w:szCs w:val="20"/>
        </w:rPr>
      </w:pPr>
      <w:r w:rsidRPr="00906A93">
        <w:rPr>
          <w:rFonts w:cs="Times New Roman"/>
          <w:szCs w:val="20"/>
        </w:rPr>
        <w:t xml:space="preserve">                 podstawowym  na zadanie pn</w:t>
      </w:r>
      <w:r w:rsidRPr="00906A93">
        <w:rPr>
          <w:rFonts w:cs="Times New Roman"/>
          <w:b/>
          <w:szCs w:val="20"/>
        </w:rPr>
        <w:t>.:</w:t>
      </w:r>
      <w:r w:rsidRPr="00906A93">
        <w:rPr>
          <w:szCs w:val="20"/>
        </w:rPr>
        <w:t xml:space="preserve"> </w:t>
      </w:r>
      <w:r w:rsidR="00B7744F" w:rsidRPr="00B7744F">
        <w:rPr>
          <w:szCs w:val="20"/>
        </w:rPr>
        <w:t xml:space="preserve">Remont drogi gminnej nr 130223C w Słabomierzu km od 0+000,00 </w:t>
      </w:r>
    </w:p>
    <w:p w14:paraId="2A55B269" w14:textId="2DEAE97D" w:rsidR="004944A2" w:rsidRDefault="00B7744F" w:rsidP="00B7744F">
      <w:pPr>
        <w:spacing w:line="240" w:lineRule="auto"/>
        <w:rPr>
          <w:szCs w:val="20"/>
        </w:rPr>
      </w:pPr>
      <w:r>
        <w:rPr>
          <w:szCs w:val="20"/>
        </w:rPr>
        <w:t xml:space="preserve">                </w:t>
      </w:r>
      <w:r w:rsidRPr="00B7744F">
        <w:rPr>
          <w:szCs w:val="20"/>
        </w:rPr>
        <w:t xml:space="preserve">do 1+160,00”. </w:t>
      </w:r>
    </w:p>
    <w:p w14:paraId="74BC821B" w14:textId="77777777" w:rsidR="00B7744F" w:rsidRPr="00223FC1" w:rsidRDefault="00B7744F" w:rsidP="00B7744F">
      <w:pPr>
        <w:spacing w:line="240" w:lineRule="auto"/>
        <w:rPr>
          <w:rFonts w:ascii="Lato" w:eastAsia="Times New Roman" w:hAnsi="Lato" w:cs="Times New Roman"/>
          <w:b/>
          <w:kern w:val="28"/>
          <w:szCs w:val="56"/>
        </w:rPr>
      </w:pPr>
    </w:p>
    <w:p w14:paraId="12E409A2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 xml:space="preserve">                            </w:t>
      </w:r>
      <w:r>
        <w:rPr>
          <w:rFonts w:cs="Linux Libertine G"/>
          <w:b/>
          <w:bCs/>
        </w:rPr>
        <w:t xml:space="preserve">      </w:t>
      </w:r>
      <w:r w:rsidRPr="00351179">
        <w:rPr>
          <w:rFonts w:cs="Linux Libertine G"/>
          <w:b/>
          <w:bCs/>
        </w:rPr>
        <w:t xml:space="preserve">       Zawiadomienie o wyborze najkorzystniejszej oferty.</w:t>
      </w:r>
    </w:p>
    <w:p w14:paraId="51523BA8" w14:textId="03DC879A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116306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</w:t>
      </w:r>
      <w:r w:rsidR="00B7744F">
        <w:rPr>
          <w:rFonts w:cs="Linux Libertine G"/>
          <w:bCs/>
        </w:rPr>
        <w:t>3</w:t>
      </w:r>
      <w:r>
        <w:rPr>
          <w:rFonts w:cs="Linux Libertine G"/>
          <w:bCs/>
        </w:rPr>
        <w:t xml:space="preserve"> r. Poz. 1</w:t>
      </w:r>
      <w:r w:rsidR="00B7744F">
        <w:rPr>
          <w:rFonts w:cs="Linux Libertine G"/>
          <w:bCs/>
        </w:rPr>
        <w:t>605</w:t>
      </w:r>
      <w:r w:rsidRPr="00351179">
        <w:rPr>
          <w:rFonts w:cs="Linux Libertine G"/>
          <w:bCs/>
        </w:rPr>
        <w:t xml:space="preserve"> ze zmian.) zawiadamiam, że ww. postępowaniu:  </w:t>
      </w:r>
    </w:p>
    <w:p w14:paraId="5AC77186" w14:textId="32994CD0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1.Wybrano ofertę  nr </w:t>
      </w:r>
      <w:r w:rsidR="00B7744F">
        <w:rPr>
          <w:rFonts w:cs="Linux Libertine G"/>
          <w:bCs/>
        </w:rPr>
        <w:t xml:space="preserve"> 4 </w:t>
      </w:r>
      <w:r w:rsidRPr="00351179">
        <w:rPr>
          <w:rFonts w:cs="Linux Libertine G"/>
          <w:bCs/>
        </w:rPr>
        <w:t>złożoną przez Wykonawcę:</w:t>
      </w:r>
    </w:p>
    <w:p w14:paraId="305B0530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37FAAFE2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</w:p>
    <w:p w14:paraId="57248259" w14:textId="2E9CBF09" w:rsidR="00906A93" w:rsidRPr="00906A93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906A93">
        <w:rPr>
          <w:rFonts w:cs="Linux Libertine G"/>
          <w:b/>
          <w:bCs/>
        </w:rPr>
        <w:t xml:space="preserve">,,DOM </w:t>
      </w:r>
      <w:r w:rsidR="00874C2C">
        <w:rPr>
          <w:rFonts w:cs="Linux Libertine G"/>
          <w:b/>
          <w:bCs/>
        </w:rPr>
        <w:t>–</w:t>
      </w:r>
      <w:r w:rsidRPr="00906A93">
        <w:rPr>
          <w:rFonts w:cs="Linux Libertine G"/>
          <w:b/>
          <w:bCs/>
        </w:rPr>
        <w:t xml:space="preserve"> BRUK</w:t>
      </w:r>
      <w:r w:rsidR="00874C2C">
        <w:rPr>
          <w:rFonts w:cs="Linux Libertine G"/>
          <w:b/>
          <w:bCs/>
        </w:rPr>
        <w:t>”</w:t>
      </w:r>
      <w:r w:rsidRPr="00906A93">
        <w:rPr>
          <w:rFonts w:cs="Linux Libertine G"/>
          <w:b/>
          <w:bCs/>
        </w:rPr>
        <w:t xml:space="preserve"> DOMAGAŁA PAWEŁ</w:t>
      </w:r>
    </w:p>
    <w:p w14:paraId="2EA97629" w14:textId="77777777" w:rsidR="00906A93" w:rsidRPr="00906A93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906A93">
        <w:rPr>
          <w:rFonts w:cs="Linux Libertine G"/>
          <w:b/>
          <w:bCs/>
        </w:rPr>
        <w:t>Januszkowo 43</w:t>
      </w:r>
    </w:p>
    <w:p w14:paraId="5898F76D" w14:textId="3626D6F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  <w:r w:rsidRPr="00906A93">
        <w:rPr>
          <w:rFonts w:cs="Linux Libertine G"/>
          <w:b/>
          <w:bCs/>
        </w:rPr>
        <w:t>88-400 Żnin</w:t>
      </w:r>
    </w:p>
    <w:p w14:paraId="14F230A6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</w:p>
    <w:p w14:paraId="1F233453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</w:p>
    <w:p w14:paraId="6DFB9511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  <w:bCs/>
        </w:rPr>
      </w:pPr>
    </w:p>
    <w:p w14:paraId="7F4648AC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</w:rPr>
      </w:pPr>
    </w:p>
    <w:p w14:paraId="273A3211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  <w:r w:rsidRPr="00351179">
        <w:rPr>
          <w:rFonts w:cs="Linux Libertine G"/>
        </w:rPr>
        <w:t xml:space="preserve">2.Złożono następujące oferty: </w:t>
      </w:r>
    </w:p>
    <w:p w14:paraId="5D3E0909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1101"/>
        <w:gridCol w:w="3505"/>
        <w:gridCol w:w="4858"/>
      </w:tblGrid>
      <w:tr w:rsidR="00B7744F" w:rsidRPr="00B7744F" w14:paraId="23C7B56C" w14:textId="77777777" w:rsidTr="00020B8C">
        <w:tc>
          <w:tcPr>
            <w:tcW w:w="1101" w:type="dxa"/>
          </w:tcPr>
          <w:p w14:paraId="2041983C" w14:textId="77777777" w:rsidR="00B7744F" w:rsidRPr="00B7744F" w:rsidRDefault="00B7744F" w:rsidP="00B7744F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B7744F">
              <w:rPr>
                <w:rFonts w:asciiTheme="minorHAnsi" w:hAnsiTheme="minorHAnsi"/>
                <w:sz w:val="22"/>
              </w:rPr>
              <w:t>Nr oferty</w:t>
            </w:r>
          </w:p>
        </w:tc>
        <w:tc>
          <w:tcPr>
            <w:tcW w:w="3505" w:type="dxa"/>
          </w:tcPr>
          <w:p w14:paraId="0F79F3D7" w14:textId="77777777" w:rsidR="00B7744F" w:rsidRPr="00B7744F" w:rsidRDefault="00B7744F" w:rsidP="00B7744F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B7744F">
              <w:rPr>
                <w:rFonts w:asciiTheme="minorHAnsi" w:hAnsiTheme="minorHAnsi"/>
                <w:sz w:val="22"/>
              </w:rPr>
              <w:t>Wykonawca</w:t>
            </w:r>
          </w:p>
        </w:tc>
        <w:tc>
          <w:tcPr>
            <w:tcW w:w="4858" w:type="dxa"/>
          </w:tcPr>
          <w:p w14:paraId="548C41DE" w14:textId="77777777" w:rsidR="00B7744F" w:rsidRPr="00B7744F" w:rsidRDefault="00B7744F" w:rsidP="00B7744F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B7744F">
              <w:rPr>
                <w:rFonts w:asciiTheme="minorHAnsi" w:hAnsiTheme="minorHAnsi"/>
                <w:sz w:val="22"/>
              </w:rPr>
              <w:t>Cena oferty brutto (zł)</w:t>
            </w:r>
          </w:p>
        </w:tc>
      </w:tr>
      <w:tr w:rsidR="00B7744F" w:rsidRPr="00B7744F" w14:paraId="050FDAB0" w14:textId="77777777" w:rsidTr="00020B8C">
        <w:tc>
          <w:tcPr>
            <w:tcW w:w="1101" w:type="dxa"/>
          </w:tcPr>
          <w:p w14:paraId="3F87A68F" w14:textId="77777777" w:rsidR="00B7744F" w:rsidRPr="00B7744F" w:rsidRDefault="00B7744F" w:rsidP="00B7744F">
            <w:pPr>
              <w:spacing w:after="0" w:line="240" w:lineRule="auto"/>
              <w:rPr>
                <w:rFonts w:asciiTheme="minorHAnsi" w:hAnsiTheme="minorHAnsi"/>
                <w:sz w:val="22"/>
              </w:rPr>
            </w:pPr>
            <w:r w:rsidRPr="00B7744F"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3505" w:type="dxa"/>
          </w:tcPr>
          <w:p w14:paraId="520D89E0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 xml:space="preserve">Firma Usługowo-Handlowa „ANNA” Anna </w:t>
            </w:r>
            <w:proofErr w:type="spellStart"/>
            <w:r w:rsidRPr="00B7744F">
              <w:rPr>
                <w:rFonts w:cs="Linux Libertine G"/>
                <w:szCs w:val="20"/>
              </w:rPr>
              <w:t>Białobrzycka</w:t>
            </w:r>
            <w:proofErr w:type="spellEnd"/>
            <w:r w:rsidRPr="00B7744F">
              <w:rPr>
                <w:rFonts w:cs="Linux Libertine G"/>
                <w:szCs w:val="20"/>
              </w:rPr>
              <w:t xml:space="preserve"> </w:t>
            </w:r>
          </w:p>
          <w:p w14:paraId="6C6F2C9D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ul. Wodna 18</w:t>
            </w:r>
          </w:p>
          <w:p w14:paraId="000F85DD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62-200 Gniezno</w:t>
            </w:r>
          </w:p>
        </w:tc>
        <w:tc>
          <w:tcPr>
            <w:tcW w:w="4858" w:type="dxa"/>
          </w:tcPr>
          <w:p w14:paraId="6E8F2874" w14:textId="46283CC3" w:rsidR="00B7744F" w:rsidRPr="00B7744F" w:rsidRDefault="00B7744F" w:rsidP="00B7744F">
            <w:pPr>
              <w:spacing w:before="240" w:after="0" w:line="240" w:lineRule="auto"/>
              <w:jc w:val="center"/>
              <w:rPr>
                <w:sz w:val="22"/>
              </w:rPr>
            </w:pPr>
            <w:r w:rsidRPr="00B7744F">
              <w:rPr>
                <w:sz w:val="22"/>
              </w:rPr>
              <w:t xml:space="preserve">642.473,19 </w:t>
            </w:r>
          </w:p>
        </w:tc>
      </w:tr>
      <w:tr w:rsidR="00B7744F" w:rsidRPr="00B7744F" w14:paraId="060FA159" w14:textId="77777777" w:rsidTr="00020B8C">
        <w:tc>
          <w:tcPr>
            <w:tcW w:w="1101" w:type="dxa"/>
          </w:tcPr>
          <w:p w14:paraId="4C454C75" w14:textId="77777777" w:rsidR="00B7744F" w:rsidRPr="00B7744F" w:rsidRDefault="00B7744F" w:rsidP="00B7744F">
            <w:pPr>
              <w:spacing w:after="0" w:line="240" w:lineRule="auto"/>
              <w:rPr>
                <w:rFonts w:asciiTheme="minorHAnsi" w:hAnsiTheme="minorHAnsi"/>
                <w:sz w:val="22"/>
              </w:rPr>
            </w:pPr>
            <w:r w:rsidRPr="00B7744F"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3505" w:type="dxa"/>
          </w:tcPr>
          <w:p w14:paraId="1992F907" w14:textId="77777777" w:rsidR="00B7744F" w:rsidRPr="00B7744F" w:rsidRDefault="00B7744F" w:rsidP="00B7744F">
            <w:pPr>
              <w:spacing w:after="0" w:line="240" w:lineRule="auto"/>
              <w:rPr>
                <w:szCs w:val="20"/>
              </w:rPr>
            </w:pPr>
            <w:r w:rsidRPr="00B7744F">
              <w:rPr>
                <w:szCs w:val="20"/>
              </w:rPr>
              <w:t>Kowalski Budownictwo Sp. z o. o.</w:t>
            </w:r>
          </w:p>
          <w:p w14:paraId="366830D3" w14:textId="77777777" w:rsidR="00B7744F" w:rsidRPr="00B7744F" w:rsidRDefault="00B7744F" w:rsidP="00B7744F">
            <w:pPr>
              <w:spacing w:after="0" w:line="240" w:lineRule="auto"/>
              <w:rPr>
                <w:szCs w:val="20"/>
              </w:rPr>
            </w:pPr>
            <w:r w:rsidRPr="00B7744F">
              <w:rPr>
                <w:szCs w:val="20"/>
              </w:rPr>
              <w:t xml:space="preserve">ul. Dworcowa 12 </w:t>
            </w:r>
          </w:p>
          <w:p w14:paraId="5625D9BB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szCs w:val="20"/>
              </w:rPr>
              <w:t>88-400 Żnin</w:t>
            </w:r>
          </w:p>
        </w:tc>
        <w:tc>
          <w:tcPr>
            <w:tcW w:w="4858" w:type="dxa"/>
          </w:tcPr>
          <w:p w14:paraId="051EB4ED" w14:textId="453B13AD" w:rsidR="00B7744F" w:rsidRPr="00B7744F" w:rsidRDefault="00B7744F" w:rsidP="00B7744F">
            <w:pPr>
              <w:spacing w:before="240" w:after="0" w:line="240" w:lineRule="auto"/>
              <w:jc w:val="center"/>
              <w:rPr>
                <w:sz w:val="22"/>
              </w:rPr>
            </w:pPr>
            <w:r w:rsidRPr="00B7744F">
              <w:rPr>
                <w:sz w:val="22"/>
              </w:rPr>
              <w:t xml:space="preserve">557.510,07 </w:t>
            </w:r>
          </w:p>
        </w:tc>
      </w:tr>
      <w:tr w:rsidR="00B7744F" w:rsidRPr="00B7744F" w14:paraId="6E5D757E" w14:textId="77777777" w:rsidTr="00020B8C">
        <w:tc>
          <w:tcPr>
            <w:tcW w:w="1101" w:type="dxa"/>
          </w:tcPr>
          <w:p w14:paraId="20AD7E1E" w14:textId="77777777" w:rsidR="00B7744F" w:rsidRPr="00B7744F" w:rsidRDefault="00B7744F" w:rsidP="00B7744F">
            <w:pPr>
              <w:spacing w:after="0" w:line="240" w:lineRule="auto"/>
              <w:rPr>
                <w:rFonts w:asciiTheme="minorHAnsi" w:hAnsiTheme="minorHAnsi"/>
                <w:sz w:val="22"/>
              </w:rPr>
            </w:pPr>
            <w:r w:rsidRPr="00B7744F"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3505" w:type="dxa"/>
          </w:tcPr>
          <w:p w14:paraId="3ACC13E0" w14:textId="77777777" w:rsidR="00B7744F" w:rsidRPr="00B7744F" w:rsidRDefault="00B7744F" w:rsidP="00B7744F">
            <w:pPr>
              <w:spacing w:after="0" w:line="240" w:lineRule="auto"/>
              <w:rPr>
                <w:szCs w:val="20"/>
              </w:rPr>
            </w:pPr>
            <w:r w:rsidRPr="00B7744F">
              <w:rPr>
                <w:szCs w:val="20"/>
              </w:rPr>
              <w:t>TAMAX-BIS BUDOWICTWO</w:t>
            </w:r>
          </w:p>
          <w:p w14:paraId="42233D16" w14:textId="77777777" w:rsidR="00B7744F" w:rsidRPr="00B7744F" w:rsidRDefault="00B7744F" w:rsidP="00B7744F">
            <w:pPr>
              <w:spacing w:after="0" w:line="240" w:lineRule="auto"/>
              <w:rPr>
                <w:szCs w:val="20"/>
              </w:rPr>
            </w:pPr>
            <w:r w:rsidRPr="00B7744F">
              <w:rPr>
                <w:szCs w:val="20"/>
              </w:rPr>
              <w:t>ul. Szkolna 2</w:t>
            </w:r>
          </w:p>
          <w:p w14:paraId="5CEB3E1F" w14:textId="77777777" w:rsidR="00B7744F" w:rsidRPr="00B7744F" w:rsidRDefault="00B7744F" w:rsidP="00B7744F">
            <w:pPr>
              <w:spacing w:after="0" w:line="240" w:lineRule="auto"/>
              <w:rPr>
                <w:szCs w:val="20"/>
              </w:rPr>
            </w:pPr>
            <w:r w:rsidRPr="00B7744F">
              <w:rPr>
                <w:szCs w:val="20"/>
              </w:rPr>
              <w:t>88-306 Dąbrowa</w:t>
            </w:r>
          </w:p>
        </w:tc>
        <w:tc>
          <w:tcPr>
            <w:tcW w:w="4858" w:type="dxa"/>
          </w:tcPr>
          <w:p w14:paraId="47BB0FE4" w14:textId="60B93735" w:rsidR="00B7744F" w:rsidRPr="00B7744F" w:rsidRDefault="00B7744F" w:rsidP="00B7744F">
            <w:pPr>
              <w:spacing w:before="240" w:after="0" w:line="240" w:lineRule="auto"/>
              <w:jc w:val="center"/>
              <w:rPr>
                <w:sz w:val="22"/>
              </w:rPr>
            </w:pPr>
            <w:r w:rsidRPr="00B7744F">
              <w:rPr>
                <w:sz w:val="22"/>
              </w:rPr>
              <w:t xml:space="preserve">820.040,46 </w:t>
            </w:r>
          </w:p>
        </w:tc>
      </w:tr>
      <w:tr w:rsidR="00B7744F" w:rsidRPr="00B7744F" w14:paraId="694CBAD5" w14:textId="77777777" w:rsidTr="00020B8C">
        <w:tc>
          <w:tcPr>
            <w:tcW w:w="1101" w:type="dxa"/>
          </w:tcPr>
          <w:p w14:paraId="1271508C" w14:textId="77777777" w:rsidR="00B7744F" w:rsidRPr="00B7744F" w:rsidRDefault="00B7744F" w:rsidP="00B7744F">
            <w:pPr>
              <w:spacing w:after="0" w:line="240" w:lineRule="auto"/>
              <w:rPr>
                <w:rFonts w:asciiTheme="minorHAnsi" w:hAnsiTheme="minorHAnsi"/>
                <w:sz w:val="22"/>
              </w:rPr>
            </w:pPr>
            <w:r w:rsidRPr="00B7744F"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3505" w:type="dxa"/>
          </w:tcPr>
          <w:p w14:paraId="202BC262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,,DOM - BRUK DOMAGAŁA PAWEŁ''</w:t>
            </w:r>
          </w:p>
          <w:p w14:paraId="49CCF3EE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Januszkowo 43</w:t>
            </w:r>
          </w:p>
          <w:p w14:paraId="56B6D27E" w14:textId="77777777" w:rsidR="00B7744F" w:rsidRPr="00B7744F" w:rsidRDefault="00B7744F" w:rsidP="00B7744F">
            <w:pPr>
              <w:spacing w:after="0" w:line="240" w:lineRule="auto"/>
              <w:rPr>
                <w:szCs w:val="20"/>
              </w:rPr>
            </w:pPr>
            <w:r w:rsidRPr="00B7744F">
              <w:rPr>
                <w:rFonts w:cs="Linux Libertine G"/>
                <w:szCs w:val="20"/>
              </w:rPr>
              <w:t>88-400 Żnin</w:t>
            </w:r>
          </w:p>
        </w:tc>
        <w:tc>
          <w:tcPr>
            <w:tcW w:w="4858" w:type="dxa"/>
          </w:tcPr>
          <w:p w14:paraId="3EB60E3B" w14:textId="44CF1E74" w:rsidR="00B7744F" w:rsidRPr="00B7744F" w:rsidRDefault="00B7744F" w:rsidP="00B7744F">
            <w:pPr>
              <w:spacing w:before="240" w:after="0" w:line="240" w:lineRule="auto"/>
              <w:jc w:val="center"/>
              <w:rPr>
                <w:sz w:val="22"/>
              </w:rPr>
            </w:pPr>
            <w:r w:rsidRPr="00B7744F">
              <w:rPr>
                <w:sz w:val="22"/>
              </w:rPr>
              <w:t xml:space="preserve">551.686,62 </w:t>
            </w:r>
          </w:p>
        </w:tc>
      </w:tr>
    </w:tbl>
    <w:p w14:paraId="126C4855" w14:textId="77777777" w:rsidR="00906A93" w:rsidRDefault="00906A93" w:rsidP="00906A93">
      <w:pPr>
        <w:jc w:val="both"/>
        <w:rPr>
          <w:szCs w:val="20"/>
          <w:lang w:val="en-US"/>
        </w:rPr>
      </w:pPr>
    </w:p>
    <w:p w14:paraId="5C9D692D" w14:textId="77777777" w:rsidR="00B7744F" w:rsidRDefault="00B7744F" w:rsidP="00906A93">
      <w:pPr>
        <w:jc w:val="both"/>
        <w:rPr>
          <w:szCs w:val="20"/>
          <w:lang w:val="en-US"/>
        </w:rPr>
      </w:pPr>
    </w:p>
    <w:p w14:paraId="23315A52" w14:textId="77777777" w:rsidR="00B7744F" w:rsidRDefault="00B7744F" w:rsidP="00906A93">
      <w:pPr>
        <w:jc w:val="both"/>
        <w:rPr>
          <w:szCs w:val="20"/>
          <w:lang w:val="en-US"/>
        </w:rPr>
      </w:pPr>
    </w:p>
    <w:p w14:paraId="638B0B9A" w14:textId="77777777" w:rsidR="00B7744F" w:rsidRDefault="00B7744F" w:rsidP="00906A93">
      <w:pPr>
        <w:jc w:val="both"/>
        <w:rPr>
          <w:szCs w:val="20"/>
          <w:lang w:val="en-US"/>
        </w:rPr>
      </w:pPr>
    </w:p>
    <w:p w14:paraId="525CF96C" w14:textId="77777777" w:rsidR="00B7744F" w:rsidRDefault="00B7744F" w:rsidP="00906A93">
      <w:pPr>
        <w:jc w:val="both"/>
        <w:rPr>
          <w:szCs w:val="20"/>
          <w:lang w:val="en-US"/>
        </w:rPr>
      </w:pPr>
    </w:p>
    <w:p w14:paraId="59AC91BD" w14:textId="77777777" w:rsidR="00B7744F" w:rsidRPr="00FC2595" w:rsidRDefault="00B7744F" w:rsidP="00906A93">
      <w:pPr>
        <w:jc w:val="both"/>
        <w:rPr>
          <w:szCs w:val="20"/>
          <w:lang w:val="en-US"/>
        </w:rPr>
      </w:pPr>
    </w:p>
    <w:p w14:paraId="1D2C9285" w14:textId="77777777" w:rsidR="00906A93" w:rsidRDefault="00906A93" w:rsidP="00906A93">
      <w:pPr>
        <w:jc w:val="both"/>
        <w:rPr>
          <w:szCs w:val="20"/>
          <w:lang w:val="en-US"/>
        </w:rPr>
      </w:pPr>
      <w:r w:rsidRPr="00FC2595">
        <w:rPr>
          <w:szCs w:val="20"/>
          <w:lang w:val="en-US"/>
        </w:rPr>
        <w:t xml:space="preserve">3.Punktacja </w:t>
      </w:r>
      <w:proofErr w:type="spellStart"/>
      <w:r w:rsidRPr="00FC2595">
        <w:rPr>
          <w:szCs w:val="20"/>
          <w:lang w:val="en-US"/>
        </w:rPr>
        <w:t>przyznana</w:t>
      </w:r>
      <w:proofErr w:type="spellEnd"/>
      <w:r w:rsidRPr="00FC2595">
        <w:rPr>
          <w:szCs w:val="20"/>
          <w:lang w:val="en-US"/>
        </w:rPr>
        <w:t xml:space="preserve"> </w:t>
      </w:r>
      <w:proofErr w:type="spellStart"/>
      <w:r w:rsidRPr="00FC2595">
        <w:rPr>
          <w:szCs w:val="20"/>
          <w:lang w:val="en-US"/>
        </w:rPr>
        <w:t>ofertom</w:t>
      </w:r>
      <w:proofErr w:type="spellEnd"/>
      <w:r w:rsidRPr="00FC2595">
        <w:rPr>
          <w:szCs w:val="20"/>
          <w:lang w:val="en-US"/>
        </w:rPr>
        <w:t>:</w:t>
      </w:r>
    </w:p>
    <w:tbl>
      <w:tblPr>
        <w:tblW w:w="9640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3405"/>
        <w:gridCol w:w="1560"/>
        <w:gridCol w:w="1275"/>
        <w:gridCol w:w="1276"/>
        <w:gridCol w:w="1418"/>
      </w:tblGrid>
      <w:tr w:rsidR="00906A93" w:rsidRPr="00351179" w14:paraId="430DC0D9" w14:textId="77777777" w:rsidTr="00010C8B">
        <w:trPr>
          <w:trHeight w:val="7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B3E2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Nr</w:t>
            </w:r>
          </w:p>
          <w:p w14:paraId="0CEACE74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oferty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EFA74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Nazwa albo imię i nazwisko wykonawcy, siedziba albo miejsce zamieszkania lub miejsce wykonywania działalności wykonawcy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EDB0477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Cena</w:t>
            </w:r>
          </w:p>
          <w:p w14:paraId="53471847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 brutto </w:t>
            </w:r>
          </w:p>
          <w:p w14:paraId="697B4DD5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</w:p>
          <w:p w14:paraId="3A65CFC0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(PLN)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DFDDC0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w kryterium cena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4B0943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  w kryterium okres gwarancji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AF0237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Suma</w:t>
            </w:r>
          </w:p>
          <w:p w14:paraId="6EF4DEA1" w14:textId="77777777" w:rsidR="00906A93" w:rsidRPr="00351179" w:rsidRDefault="00906A93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906A93" w:rsidRPr="00351179" w14:paraId="2D80ED74" w14:textId="77777777" w:rsidTr="00010C8B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C0F95" w14:textId="191F9C22" w:rsidR="00906A93" w:rsidRPr="00C30BAB" w:rsidRDefault="00B7744F" w:rsidP="00906A93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>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6A860" w14:textId="77777777" w:rsidR="00B7744F" w:rsidRPr="00B7744F" w:rsidRDefault="00B7744F" w:rsidP="00B7744F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B7744F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 xml:space="preserve">Firma Usługowo-Handlowa „ANNA” Anna </w:t>
            </w:r>
            <w:proofErr w:type="spellStart"/>
            <w:r w:rsidRPr="00B7744F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Białobrzycka</w:t>
            </w:r>
            <w:proofErr w:type="spellEnd"/>
            <w:r w:rsidRPr="00B7744F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 xml:space="preserve"> </w:t>
            </w:r>
          </w:p>
          <w:p w14:paraId="12A65D72" w14:textId="77777777" w:rsidR="00B7744F" w:rsidRPr="00B7744F" w:rsidRDefault="00B7744F" w:rsidP="00B7744F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 w:rsidRPr="00B7744F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ul. Wodna 18</w:t>
            </w:r>
          </w:p>
          <w:p w14:paraId="5C017E33" w14:textId="135B878E" w:rsidR="00906A93" w:rsidRPr="00C30BAB" w:rsidRDefault="00B7744F" w:rsidP="00B7744F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asciiTheme="minorHAnsi" w:eastAsia="Arial Unicode MS" w:hAnsiTheme="minorHAnsi" w:cstheme="minorHAnsi"/>
                <w:b/>
                <w:bCs/>
                <w:kern w:val="1"/>
                <w:szCs w:val="20"/>
                <w:lang w:eastAsia="hi-IN" w:bidi="hi-IN"/>
              </w:rPr>
            </w:pPr>
            <w:r w:rsidRPr="00B7744F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62-200 Gniezno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45CA" w14:textId="59967979" w:rsidR="00906A93" w:rsidRPr="00C30BAB" w:rsidRDefault="00B7744F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B7744F">
              <w:rPr>
                <w:rFonts w:asciiTheme="minorHAnsi" w:hAnsiTheme="minorHAnsi" w:cstheme="minorHAnsi"/>
                <w:kern w:val="3"/>
                <w:szCs w:val="20"/>
              </w:rPr>
              <w:t>642.473,19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A9395D" w14:textId="07C3B384" w:rsidR="00906A93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51,52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7C9A" w14:textId="1F0AEC02" w:rsidR="00906A93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F54A" w14:textId="7EEE293A" w:rsidR="00906A93" w:rsidRPr="00351179" w:rsidRDefault="00B774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91,52</w:t>
            </w:r>
          </w:p>
        </w:tc>
      </w:tr>
      <w:tr w:rsidR="00906A93" w:rsidRPr="00351179" w14:paraId="1CBF257F" w14:textId="77777777" w:rsidTr="00010C8B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100B5" w14:textId="77AFF423" w:rsidR="00906A93" w:rsidRPr="00906A93" w:rsidRDefault="00B7744F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2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4769A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Kowalski Budownictwo Sp. z o. o.</w:t>
            </w:r>
          </w:p>
          <w:p w14:paraId="53C6F1B2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 xml:space="preserve">ul. Dworcowa 12 </w:t>
            </w:r>
          </w:p>
          <w:p w14:paraId="53A50D13" w14:textId="12332E55" w:rsidR="00906A93" w:rsidRPr="00906A93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88-400 Żnin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6C56" w14:textId="79CADA36" w:rsidR="00906A93" w:rsidRPr="00C30BAB" w:rsidRDefault="00B7744F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B7744F">
              <w:rPr>
                <w:rFonts w:asciiTheme="minorHAnsi" w:hAnsiTheme="minorHAnsi" w:cstheme="minorHAnsi"/>
                <w:kern w:val="3"/>
                <w:szCs w:val="20"/>
              </w:rPr>
              <w:t>557.510,07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9028A8" w14:textId="47955AD3" w:rsidR="00906A93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59,37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BA53" w14:textId="177AA166" w:rsidR="00906A93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C0" w14:textId="0B053A46" w:rsidR="00906A93" w:rsidRPr="00351179" w:rsidRDefault="00B774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99,37</w:t>
            </w:r>
          </w:p>
        </w:tc>
      </w:tr>
      <w:tr w:rsidR="00B7744F" w:rsidRPr="00351179" w14:paraId="397358BA" w14:textId="77777777" w:rsidTr="00010C8B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5B877" w14:textId="09EAE45F" w:rsidR="00B7744F" w:rsidRPr="00906A93" w:rsidRDefault="00B7744F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3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4282E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TAMAX-BIS BUDOWICTWO</w:t>
            </w:r>
          </w:p>
          <w:p w14:paraId="413648DF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ul. Szkolna 2</w:t>
            </w:r>
          </w:p>
          <w:p w14:paraId="6F0290F5" w14:textId="5A967CE2" w:rsidR="00B7744F" w:rsidRPr="00906A93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88-306 Dąbrowa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FE24" w14:textId="718810FB" w:rsidR="00B7744F" w:rsidRPr="00C30BAB" w:rsidRDefault="00B7744F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B7744F">
              <w:rPr>
                <w:rFonts w:asciiTheme="minorHAnsi" w:hAnsiTheme="minorHAnsi" w:cstheme="minorHAnsi"/>
                <w:kern w:val="3"/>
                <w:szCs w:val="20"/>
              </w:rPr>
              <w:t>820.040,46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457DB9" w14:textId="5477E2EA" w:rsidR="00B7744F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50975" w14:textId="1DA878E0" w:rsidR="00B7744F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B2E2" w14:textId="0A44D348" w:rsidR="00B7744F" w:rsidRPr="00351179" w:rsidRDefault="00B774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80,37</w:t>
            </w:r>
          </w:p>
        </w:tc>
      </w:tr>
      <w:tr w:rsidR="00B7744F" w:rsidRPr="00351179" w14:paraId="1CE11919" w14:textId="77777777" w:rsidTr="00010C8B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8F7F5" w14:textId="1347C125" w:rsidR="00B7744F" w:rsidRPr="00906A93" w:rsidRDefault="00B7744F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4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7CFC5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,,DOM - BRUK DOMAGAŁA PAWEŁ''</w:t>
            </w:r>
          </w:p>
          <w:p w14:paraId="3C0AA3A4" w14:textId="77777777" w:rsidR="00B7744F" w:rsidRPr="00B7744F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Januszkowo 43</w:t>
            </w:r>
          </w:p>
          <w:p w14:paraId="7D3D50B6" w14:textId="7F3493B4" w:rsidR="00B7744F" w:rsidRPr="00906A93" w:rsidRDefault="00B7744F" w:rsidP="00B7744F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B7744F">
              <w:rPr>
                <w:rFonts w:cs="Linux Libertine G"/>
                <w:szCs w:val="20"/>
              </w:rPr>
              <w:t>88-400 Żnin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46BC" w14:textId="5986F19E" w:rsidR="00B7744F" w:rsidRPr="00C30BAB" w:rsidRDefault="00B7744F" w:rsidP="00906A93">
            <w:pPr>
              <w:jc w:val="center"/>
              <w:rPr>
                <w:rFonts w:asciiTheme="minorHAnsi" w:hAnsiTheme="minorHAnsi" w:cstheme="minorHAnsi"/>
                <w:kern w:val="3"/>
                <w:szCs w:val="20"/>
              </w:rPr>
            </w:pPr>
            <w:r w:rsidRPr="00B7744F">
              <w:rPr>
                <w:rFonts w:asciiTheme="minorHAnsi" w:hAnsiTheme="minorHAnsi" w:cstheme="minorHAnsi"/>
                <w:kern w:val="3"/>
                <w:szCs w:val="20"/>
              </w:rPr>
              <w:t>551.686,62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FC7470" w14:textId="1E6F1F2F" w:rsidR="00B7744F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B3DF" w14:textId="22861A17" w:rsidR="00B7744F" w:rsidRPr="00351179" w:rsidRDefault="00B7744F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3AEB" w14:textId="6AB7D095" w:rsidR="00B7744F" w:rsidRPr="00351179" w:rsidRDefault="00B7744F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</w:tbl>
    <w:p w14:paraId="46223F40" w14:textId="77777777" w:rsidR="00906A93" w:rsidRDefault="00906A93" w:rsidP="00906A93">
      <w:pPr>
        <w:jc w:val="both"/>
        <w:rPr>
          <w:szCs w:val="20"/>
          <w:lang w:val="en-US"/>
        </w:rPr>
      </w:pPr>
    </w:p>
    <w:p w14:paraId="0A1EA6FB" w14:textId="56327985" w:rsidR="00906A93" w:rsidRDefault="00906A93" w:rsidP="00906A93">
      <w:pPr>
        <w:tabs>
          <w:tab w:val="left" w:pos="508"/>
          <w:tab w:val="left" w:pos="577"/>
        </w:tabs>
        <w:snapToGrid w:val="0"/>
        <w:jc w:val="both"/>
        <w:rPr>
          <w:i/>
        </w:rPr>
      </w:pPr>
    </w:p>
    <w:p w14:paraId="54F8A5DA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66DC684D" w14:textId="77777777" w:rsidR="00906A93" w:rsidRDefault="00906A93" w:rsidP="00906A93">
      <w:pPr>
        <w:jc w:val="both"/>
        <w:rPr>
          <w:szCs w:val="20"/>
          <w:lang w:val="en-US"/>
        </w:rPr>
      </w:pPr>
    </w:p>
    <w:p w14:paraId="309A4B22" w14:textId="77777777" w:rsidR="00906A93" w:rsidRDefault="00906A93" w:rsidP="00906A93">
      <w:pPr>
        <w:jc w:val="both"/>
        <w:rPr>
          <w:szCs w:val="20"/>
          <w:lang w:val="en-US"/>
        </w:rPr>
      </w:pPr>
    </w:p>
    <w:p w14:paraId="2A41262E" w14:textId="77777777" w:rsidR="00906A93" w:rsidRDefault="00906A93" w:rsidP="00906A93">
      <w:pPr>
        <w:jc w:val="both"/>
        <w:rPr>
          <w:szCs w:val="20"/>
          <w:lang w:val="en-US"/>
        </w:rPr>
      </w:pPr>
    </w:p>
    <w:p w14:paraId="725F5EE9" w14:textId="77777777" w:rsidR="007D6367" w:rsidRDefault="007D6367" w:rsidP="00906A93">
      <w:pPr>
        <w:jc w:val="both"/>
        <w:rPr>
          <w:szCs w:val="20"/>
          <w:lang w:val="en-US"/>
        </w:rPr>
      </w:pPr>
    </w:p>
    <w:p w14:paraId="6D703F68" w14:textId="77777777" w:rsidR="007D6367" w:rsidRDefault="007D6367" w:rsidP="00906A93">
      <w:pPr>
        <w:jc w:val="both"/>
        <w:rPr>
          <w:szCs w:val="20"/>
          <w:lang w:val="en-US"/>
        </w:rPr>
      </w:pPr>
    </w:p>
    <w:p w14:paraId="296EEFFE" w14:textId="77777777" w:rsidR="00906A93" w:rsidRPr="001D5044" w:rsidRDefault="00906A93" w:rsidP="00906A93">
      <w:pPr>
        <w:autoSpaceDE w:val="0"/>
        <w:spacing w:after="0" w:line="240" w:lineRule="auto"/>
        <w:rPr>
          <w:rFonts w:cs="Calibri"/>
          <w:color w:val="000000"/>
          <w:lang w:eastAsia="pl-PL"/>
        </w:rPr>
      </w:pPr>
    </w:p>
    <w:p w14:paraId="1FF9B938" w14:textId="77777777" w:rsidR="00906A93" w:rsidRPr="00136A37" w:rsidRDefault="00906A93" w:rsidP="00906A93">
      <w:pPr>
        <w:spacing w:after="0"/>
        <w:jc w:val="both"/>
        <w:rPr>
          <w:sz w:val="16"/>
          <w:szCs w:val="16"/>
        </w:rPr>
      </w:pPr>
    </w:p>
    <w:p w14:paraId="4A4359EE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  <w:u w:val="single"/>
        </w:rPr>
      </w:pPr>
      <w:r w:rsidRPr="00136A37">
        <w:rPr>
          <w:sz w:val="16"/>
          <w:szCs w:val="16"/>
          <w:u w:val="single"/>
        </w:rPr>
        <w:t>Sprawę prowadzi:</w:t>
      </w:r>
    </w:p>
    <w:p w14:paraId="14DDEF55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Magdalena Ciszak – główny  specjalista ds. zamówień  publicznych </w:t>
      </w:r>
    </w:p>
    <w:p w14:paraId="21334AA0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>Wydział Infrastruktury, Gospodarki Przestrzennej i Inwestycji</w:t>
      </w:r>
    </w:p>
    <w:p w14:paraId="47C29F30" w14:textId="77777777" w:rsidR="00906A93" w:rsidRPr="0095394E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kontakt: 503949297 </w:t>
      </w:r>
      <w:r>
        <w:rPr>
          <w:sz w:val="16"/>
          <w:szCs w:val="16"/>
        </w:rPr>
        <w:t>,</w:t>
      </w:r>
      <w:r w:rsidRPr="00136A37">
        <w:rPr>
          <w:sz w:val="16"/>
          <w:szCs w:val="16"/>
        </w:rPr>
        <w:t xml:space="preserve"> e-mail: m.ciszak@gminaznin.pl</w:t>
      </w:r>
    </w:p>
    <w:p w14:paraId="2F0E3048" w14:textId="77777777" w:rsidR="005F7650" w:rsidRPr="00136A37" w:rsidRDefault="005F7650" w:rsidP="005F7650">
      <w:pPr>
        <w:pStyle w:val="Stopkadokumentu"/>
        <w:rPr>
          <w:sz w:val="16"/>
          <w:szCs w:val="16"/>
        </w:rPr>
      </w:pPr>
    </w:p>
    <w:sectPr w:rsidR="005F7650" w:rsidRPr="00136A37" w:rsidSect="0029675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05B57" w14:textId="77777777" w:rsidR="002E1935" w:rsidRDefault="002E1935" w:rsidP="003D6113">
      <w:pPr>
        <w:spacing w:after="0" w:line="240" w:lineRule="auto"/>
      </w:pPr>
      <w:r>
        <w:separator/>
      </w:r>
    </w:p>
  </w:endnote>
  <w:endnote w:type="continuationSeparator" w:id="0">
    <w:p w14:paraId="579A55A1" w14:textId="77777777" w:rsidR="002E1935" w:rsidRDefault="002E1935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19EAE7-C858-42F8-B0A4-54C832C0E02C}"/>
    <w:embedBold r:id="rId2" w:fontKey="{AD8BF56F-7F5C-47BB-AA7C-5F3514AD9525}"/>
    <w:embedItalic r:id="rId3" w:fontKey="{FB8F2977-9D50-430F-B8CA-A8F871A8E8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4" w:fontKey="{B9D26E6A-E19D-4688-BB9B-780A10395957}"/>
    <w:embedBold r:id="rId5" w:fontKey="{D46F890E-857B-4D95-889C-5F5D60A112FD}"/>
    <w:embedItalic r:id="rId6" w:fontKey="{EE9C1310-84B4-4C99-A098-AAB35EA18D5B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7" w:fontKey="{D24BEB10-AA30-4C2C-8DE0-5E135B8166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F51ED72-E042-4E1A-A511-5F1B3C47687A}"/>
    <w:embedItalic r:id="rId9" w:fontKey="{14C2356F-AF71-4889-86AD-11090C49965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57A04B19-6F69-4278-A4B3-2344D25C582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C2A5A994-3901-4E34-A0C5-73C5C25213AC}"/>
    <w:embedBold r:id="rId12" w:fontKey="{1EB506B9-90CE-4431-B4E9-5E774EC396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charset w:val="EE"/>
    <w:family w:val="auto"/>
    <w:pitch w:val="variable"/>
    <w:sig w:usb0="E0000AFF" w:usb1="5200E5FB" w:usb2="02000020" w:usb3="00000000" w:csb0="000001BF" w:csb1="00000000"/>
    <w:embedRegular r:id="rId13" w:fontKey="{2043112A-3EE9-40D6-83C1-47E9F6988B6F}"/>
    <w:embedBold r:id="rId14" w:fontKey="{86C282F0-1902-496D-879B-A314BE2042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B932E" w14:textId="77777777" w:rsidR="002E1935" w:rsidRDefault="002E1935" w:rsidP="003D6113">
      <w:pPr>
        <w:spacing w:after="0" w:line="240" w:lineRule="auto"/>
      </w:pPr>
      <w:r>
        <w:separator/>
      </w:r>
    </w:p>
  </w:footnote>
  <w:footnote w:type="continuationSeparator" w:id="0">
    <w:p w14:paraId="342C120C" w14:textId="77777777" w:rsidR="002E1935" w:rsidRDefault="002E1935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610B375E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5165E1">
      <w:t>3</w:t>
    </w:r>
    <w:r w:rsidRPr="00977183">
      <w:t>-</w:t>
    </w:r>
    <w:r w:rsidR="00B7744F">
      <w:t>10</w:t>
    </w:r>
    <w:r w:rsidRPr="00977183">
      <w:t>-</w:t>
    </w:r>
    <w:r w:rsidR="00B7744F">
      <w:t>07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D25F1"/>
    <w:multiLevelType w:val="hybridMultilevel"/>
    <w:tmpl w:val="A954B0D0"/>
    <w:lvl w:ilvl="0" w:tplc="BB761B2C">
      <w:start w:val="1"/>
      <w:numFmt w:val="lowerLetter"/>
      <w:lvlText w:val="%1)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6507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A5CA0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0ECA4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8EC8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B5A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C40F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38D7C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C9DC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347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4009B"/>
    <w:rsid w:val="00041F8C"/>
    <w:rsid w:val="000704EE"/>
    <w:rsid w:val="0009689B"/>
    <w:rsid w:val="000D5E3B"/>
    <w:rsid w:val="001132CA"/>
    <w:rsid w:val="00116306"/>
    <w:rsid w:val="001214A2"/>
    <w:rsid w:val="00136A37"/>
    <w:rsid w:val="00174CF4"/>
    <w:rsid w:val="0018310A"/>
    <w:rsid w:val="001D00EA"/>
    <w:rsid w:val="001D5044"/>
    <w:rsid w:val="001F6451"/>
    <w:rsid w:val="002214FD"/>
    <w:rsid w:val="00294811"/>
    <w:rsid w:val="0029675B"/>
    <w:rsid w:val="002B0D08"/>
    <w:rsid w:val="002E1935"/>
    <w:rsid w:val="002F108D"/>
    <w:rsid w:val="003206F9"/>
    <w:rsid w:val="00361433"/>
    <w:rsid w:val="003D6113"/>
    <w:rsid w:val="00464BBC"/>
    <w:rsid w:val="00467B16"/>
    <w:rsid w:val="004944A2"/>
    <w:rsid w:val="004A4BCE"/>
    <w:rsid w:val="004B6084"/>
    <w:rsid w:val="004F44FF"/>
    <w:rsid w:val="005165E1"/>
    <w:rsid w:val="00525E14"/>
    <w:rsid w:val="00533F6C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84754"/>
    <w:rsid w:val="00695610"/>
    <w:rsid w:val="00726E1A"/>
    <w:rsid w:val="00743C12"/>
    <w:rsid w:val="00746441"/>
    <w:rsid w:val="0075051C"/>
    <w:rsid w:val="0075140A"/>
    <w:rsid w:val="00781A79"/>
    <w:rsid w:val="00796070"/>
    <w:rsid w:val="007C5F80"/>
    <w:rsid w:val="007D6367"/>
    <w:rsid w:val="007E2F8C"/>
    <w:rsid w:val="00832DED"/>
    <w:rsid w:val="00834B26"/>
    <w:rsid w:val="00840AEF"/>
    <w:rsid w:val="00874C2C"/>
    <w:rsid w:val="00876EF1"/>
    <w:rsid w:val="0088347F"/>
    <w:rsid w:val="008D2346"/>
    <w:rsid w:val="008D65AF"/>
    <w:rsid w:val="00900B79"/>
    <w:rsid w:val="00906A93"/>
    <w:rsid w:val="00913469"/>
    <w:rsid w:val="00920B76"/>
    <w:rsid w:val="00951410"/>
    <w:rsid w:val="009544FC"/>
    <w:rsid w:val="00977183"/>
    <w:rsid w:val="009B1B98"/>
    <w:rsid w:val="009E4D9E"/>
    <w:rsid w:val="009E659F"/>
    <w:rsid w:val="00A06CE6"/>
    <w:rsid w:val="00A37730"/>
    <w:rsid w:val="00A517A4"/>
    <w:rsid w:val="00A843F6"/>
    <w:rsid w:val="00AB513C"/>
    <w:rsid w:val="00B02023"/>
    <w:rsid w:val="00B32F12"/>
    <w:rsid w:val="00B33853"/>
    <w:rsid w:val="00B37577"/>
    <w:rsid w:val="00B758AC"/>
    <w:rsid w:val="00B7744F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E01A15"/>
    <w:rsid w:val="00E06916"/>
    <w:rsid w:val="00E227B5"/>
    <w:rsid w:val="00E45BE6"/>
    <w:rsid w:val="00E54A1B"/>
    <w:rsid w:val="00E64819"/>
    <w:rsid w:val="00EC1D45"/>
    <w:rsid w:val="00EE6E7B"/>
    <w:rsid w:val="00F44984"/>
    <w:rsid w:val="00F5658B"/>
    <w:rsid w:val="00F91D51"/>
    <w:rsid w:val="00F934C1"/>
    <w:rsid w:val="00FB0677"/>
    <w:rsid w:val="00FE2811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7E100F27-80AC-42BA-A265-908EA0A1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customStyle="1" w:styleId="Default">
    <w:name w:val="Default"/>
    <w:basedOn w:val="Normalny"/>
    <w:rsid w:val="00684754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table" w:customStyle="1" w:styleId="TableGrid">
    <w:name w:val="TableGrid"/>
    <w:rsid w:val="00684754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677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90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0</TotalTime>
  <Pages>2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2023-05-31T08:27:00Z</cp:lastPrinted>
  <dcterms:created xsi:type="dcterms:W3CDTF">2023-10-07T20:23:00Z</dcterms:created>
  <dcterms:modified xsi:type="dcterms:W3CDTF">2023-10-07T20:23:00Z</dcterms:modified>
</cp:coreProperties>
</file>