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4DC1E0C1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right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sz w:val="20"/>
          <w:szCs w:val="20"/>
        </w:rPr>
        <w:t xml:space="preserve">Załącznik </w:t>
      </w:r>
      <w:r w:rsidR="004D4935" w:rsidRPr="007749F2">
        <w:rPr>
          <w:rFonts w:ascii="Calibri" w:hAnsi="Calibri" w:cs="Calibri"/>
          <w:bCs/>
          <w:sz w:val="20"/>
          <w:szCs w:val="20"/>
        </w:rPr>
        <w:t>A</w:t>
      </w:r>
      <w:r w:rsidRPr="007749F2">
        <w:rPr>
          <w:rFonts w:ascii="Calibri" w:hAnsi="Calibri" w:cs="Calibri"/>
          <w:bCs/>
          <w:sz w:val="20"/>
          <w:szCs w:val="20"/>
        </w:rPr>
        <w:t xml:space="preserve"> do SWZ</w:t>
      </w:r>
    </w:p>
    <w:p w14:paraId="17EE58C8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bCs/>
          <w:sz w:val="20"/>
          <w:szCs w:val="20"/>
          <w:u w:val="single"/>
        </w:rPr>
      </w:pPr>
      <w:r w:rsidRPr="007749F2">
        <w:rPr>
          <w:rFonts w:ascii="Calibri" w:hAnsi="Calibri" w:cs="Calibr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>OFERTA</w:t>
      </w:r>
    </w:p>
    <w:p w14:paraId="38C8176E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1D8B149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57B34CDD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Adres do korespondencji –</w:t>
      </w:r>
    </w:p>
    <w:p w14:paraId="3F853E1F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75ACFC4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7749F2">
        <w:rPr>
          <w:rFonts w:ascii="Calibri" w:hAnsi="Calibri" w:cs="Calibr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7362F130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7749F2">
        <w:rPr>
          <w:rFonts w:ascii="Calibri" w:hAnsi="Calibri" w:cs="Calibr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61BFA988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7749F2">
        <w:rPr>
          <w:rFonts w:ascii="Calibri" w:hAnsi="Calibri" w:cs="Calibr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3D5BE957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7749F2">
        <w:rPr>
          <w:rFonts w:ascii="Calibri" w:hAnsi="Calibri" w:cs="Calibr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7749F2" w:rsidRDefault="00010896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Calibri"/>
          <w:color w:val="000000"/>
          <w:sz w:val="20"/>
          <w:szCs w:val="20"/>
          <w:lang w:val="en-US" w:eastAsia="pl-PL"/>
        </w:rPr>
      </w:pPr>
    </w:p>
    <w:p w14:paraId="3DBB8816" w14:textId="0D50CC2A" w:rsidR="00010896" w:rsidRPr="007749F2" w:rsidRDefault="000B4F17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/>
          <w:i/>
          <w:sz w:val="20"/>
          <w:szCs w:val="20"/>
        </w:rPr>
      </w:pPr>
      <w:r w:rsidRPr="007749F2">
        <w:rPr>
          <w:rFonts w:ascii="Calibri" w:hAnsi="Calibri" w:cs="Calibri"/>
          <w:i/>
          <w:sz w:val="20"/>
          <w:szCs w:val="20"/>
          <w:lang w:eastAsia="pl-PL"/>
        </w:rPr>
        <w:t>Nawiązując do ogłoszenia o</w:t>
      </w:r>
      <w:r w:rsidR="00841F93" w:rsidRPr="007749F2">
        <w:rPr>
          <w:rFonts w:ascii="Calibri" w:hAnsi="Calibri" w:cs="Calibri"/>
          <w:i/>
          <w:sz w:val="20"/>
          <w:szCs w:val="20"/>
          <w:lang w:eastAsia="pl-PL"/>
        </w:rPr>
        <w:t xml:space="preserve"> </w:t>
      </w:r>
      <w:r w:rsidRPr="007749F2">
        <w:rPr>
          <w:rFonts w:ascii="Calibri" w:hAnsi="Calibri" w:cs="Calibri"/>
          <w:i/>
          <w:sz w:val="20"/>
          <w:szCs w:val="20"/>
          <w:lang w:eastAsia="pl-PL"/>
        </w:rPr>
        <w:t xml:space="preserve">zamówieniu w trybie podstawowym na </w:t>
      </w:r>
      <w:r w:rsidR="0028693F" w:rsidRPr="007749F2">
        <w:rPr>
          <w:rFonts w:ascii="Calibri" w:eastAsia="Calibri" w:hAnsi="Calibri" w:cs="Calibri"/>
          <w:iCs/>
          <w:sz w:val="20"/>
          <w:szCs w:val="20"/>
        </w:rPr>
        <w:t xml:space="preserve">wyłonienie Wykonawcy w zakresie </w:t>
      </w:r>
      <w:r w:rsidR="0028693F" w:rsidRPr="007749F2">
        <w:rPr>
          <w:rFonts w:ascii="Calibri" w:hAnsi="Calibri" w:cs="Calibri"/>
          <w:b/>
          <w:i/>
          <w:iCs/>
          <w:sz w:val="20"/>
          <w:szCs w:val="20"/>
        </w:rPr>
        <w:t>wykonywania usługi sprzątania pomieszczeń wraz z dezynfekcją w Obiekcie Dydaktycznym UJ CM przy ul. Czystej 18 w Krakowie</w:t>
      </w:r>
      <w:r w:rsidR="00241CAA" w:rsidRPr="007749F2">
        <w:rPr>
          <w:rFonts w:ascii="Calibri" w:hAnsi="Calibri" w:cs="Calibri"/>
          <w:b/>
          <w:i/>
          <w:iCs/>
          <w:sz w:val="20"/>
          <w:szCs w:val="20"/>
        </w:rPr>
        <w:t xml:space="preserve">, </w:t>
      </w:r>
      <w:r w:rsidR="00010896" w:rsidRPr="007749F2">
        <w:rPr>
          <w:rFonts w:ascii="Calibri" w:hAnsi="Calibri" w:cs="Calibri"/>
          <w:i/>
          <w:sz w:val="20"/>
          <w:szCs w:val="20"/>
          <w:lang w:eastAsia="pl-PL"/>
        </w:rPr>
        <w:t>ja/my niżej podpisany/i:</w:t>
      </w:r>
    </w:p>
    <w:p w14:paraId="18984537" w14:textId="77777777" w:rsidR="00241CAA" w:rsidRPr="007749F2" w:rsidRDefault="00241CAA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eastAsia="Calibri" w:hAnsi="Calibri" w:cs="Calibri"/>
          <w:i/>
          <w:sz w:val="20"/>
          <w:szCs w:val="20"/>
          <w:lang w:eastAsia="pl-PL"/>
        </w:rPr>
      </w:pPr>
    </w:p>
    <w:p w14:paraId="389E3C85" w14:textId="6F833BC1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</w:p>
    <w:p w14:paraId="7CB49DDF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</w:p>
    <w:p w14:paraId="4210C4CC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7749F2" w:rsidRDefault="00010896" w:rsidP="007749F2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</w:rPr>
      </w:pPr>
      <w:r w:rsidRPr="007749F2">
        <w:rPr>
          <w:rFonts w:ascii="Calibri" w:hAnsi="Calibri" w:cs="Calibri"/>
          <w:i/>
          <w:sz w:val="20"/>
          <w:szCs w:val="20"/>
        </w:rPr>
        <w:t>nazwa i adres Wykonawcy</w:t>
      </w:r>
    </w:p>
    <w:p w14:paraId="69B987CC" w14:textId="77777777" w:rsidR="00E91AA7" w:rsidRPr="007749F2" w:rsidRDefault="00E91AA7" w:rsidP="007749F2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  <w:highlight w:val="yellow"/>
        </w:rPr>
      </w:pPr>
    </w:p>
    <w:p w14:paraId="08BC44FA" w14:textId="77777777" w:rsidR="00241CAA" w:rsidRPr="007749F2" w:rsidRDefault="00241CAA" w:rsidP="007749F2">
      <w:pPr>
        <w:numPr>
          <w:ilvl w:val="6"/>
          <w:numId w:val="37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>Oferujemy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realizację przedmiotu zamówienia na warunkach określonych w SWZ, zgodnie z treścią SWZ, ewentualnych wyjaśnień do SWZ oraz jej zmian, jeżeli dotyczy:</w:t>
      </w:r>
    </w:p>
    <w:p w14:paraId="47FB8610" w14:textId="77777777" w:rsidR="0028693F" w:rsidRPr="007749F2" w:rsidRDefault="00241CAA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za łączną kwotę netto: ……….……… zł (słownie złotych netto: ……………..) plus należny podatek VAT w wysokości ...... %, tj. …… zł (słownie złotych: …..), co </w:t>
      </w:r>
      <w:r w:rsidRPr="007749F2">
        <w:rPr>
          <w:rFonts w:ascii="Calibri" w:hAnsi="Calibri" w:cs="Calibri"/>
          <w:b/>
          <w:sz w:val="20"/>
          <w:szCs w:val="20"/>
          <w:lang w:eastAsia="pl-PL"/>
        </w:rPr>
        <w:t>daje kwotę ........................ zł brutto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(słownie: ....................................................................................... ), (</w:t>
      </w:r>
      <w:r w:rsidRPr="007749F2">
        <w:rPr>
          <w:rFonts w:ascii="Calibri" w:hAnsi="Calibri" w:cs="Calibri"/>
          <w:sz w:val="20"/>
          <w:szCs w:val="20"/>
        </w:rPr>
        <w:t>wyliczoną – odpowiednio do wzoru stanowiącego Załącznik B do SWZ (1 plik w formacie excel), tj. Kalkulacja ceny oferty.</w:t>
      </w:r>
    </w:p>
    <w:p w14:paraId="7EE85690" w14:textId="77777777" w:rsidR="00565DF0" w:rsidRPr="007749F2" w:rsidRDefault="00565DF0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Kalkulacja ceny oferty według wzoru z</w:t>
      </w:r>
      <w:r w:rsidRPr="007749F2">
        <w:rPr>
          <w:rFonts w:ascii="Calibri" w:hAnsi="Calibri" w:cs="Calibri"/>
          <w:b/>
          <w:sz w:val="20"/>
          <w:szCs w:val="20"/>
        </w:rPr>
        <w:t xml:space="preserve"> załącznika B do SWZ </w:t>
      </w:r>
      <w:r w:rsidRPr="007749F2">
        <w:rPr>
          <w:rFonts w:ascii="Calibri" w:hAnsi="Calibri" w:cs="Calibri"/>
          <w:sz w:val="20"/>
          <w:szCs w:val="20"/>
        </w:rPr>
        <w:t>stanowi integralną część niniejszej oferty.</w:t>
      </w:r>
    </w:p>
    <w:p w14:paraId="70C835AF" w14:textId="77777777" w:rsidR="00565DF0" w:rsidRPr="007749F2" w:rsidRDefault="00565DF0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="Calibri" w:hAnsi="Calibri" w:cs="Calibri"/>
          <w:sz w:val="20"/>
          <w:szCs w:val="20"/>
        </w:rPr>
      </w:pPr>
    </w:p>
    <w:p w14:paraId="1B7BE746" w14:textId="5E50E18E" w:rsidR="0028693F" w:rsidRPr="007749F2" w:rsidRDefault="0028693F" w:rsidP="007749F2">
      <w:pPr>
        <w:pStyle w:val="Akapitzlist"/>
        <w:numPr>
          <w:ilvl w:val="6"/>
          <w:numId w:val="37"/>
        </w:numPr>
        <w:tabs>
          <w:tab w:val="left" w:pos="567"/>
          <w:tab w:val="left" w:pos="4680"/>
        </w:tabs>
        <w:spacing w:after="0" w:line="240" w:lineRule="auto"/>
        <w:ind w:left="284" w:firstLine="0"/>
        <w:jc w:val="both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bCs/>
          <w:i/>
          <w:iCs/>
          <w:color w:val="000000"/>
          <w:sz w:val="20"/>
          <w:szCs w:val="20"/>
          <w:lang w:eastAsia="pl-PL"/>
        </w:rPr>
        <w:t>Oświadczamy</w:t>
      </w:r>
      <w:r w:rsidRPr="007749F2">
        <w:rPr>
          <w:rFonts w:ascii="Calibri" w:hAnsi="Calibri" w:cs="Calibri"/>
          <w:i/>
          <w:iCs/>
          <w:color w:val="000000"/>
          <w:sz w:val="20"/>
          <w:szCs w:val="20"/>
          <w:lang w:eastAsia="pl-PL"/>
        </w:rPr>
        <w:t xml:space="preserve">, że dla potrzeb oceny oferty w kryterium </w:t>
      </w:r>
      <w:r w:rsidRPr="007749F2">
        <w:rPr>
          <w:rFonts w:ascii="Calibri" w:hAnsi="Calibri" w:cs="Calibri"/>
          <w:b/>
          <w:bCs/>
          <w:i/>
          <w:iCs/>
          <w:color w:val="000000"/>
          <w:sz w:val="20"/>
          <w:szCs w:val="20"/>
          <w:lang w:eastAsia="pl-PL"/>
        </w:rPr>
        <w:t xml:space="preserve">aspekty społeczne </w:t>
      </w:r>
      <w:r w:rsidRPr="007749F2">
        <w:rPr>
          <w:rFonts w:ascii="Calibri" w:hAnsi="Calibri" w:cs="Calibri"/>
          <w:i/>
          <w:iCs/>
          <w:color w:val="000000"/>
          <w:sz w:val="20"/>
          <w:szCs w:val="20"/>
          <w:lang w:eastAsia="pl-PL"/>
        </w:rPr>
        <w:t xml:space="preserve">przez cały okres wykonywania usługi zatrudnimy w wymiarze pełnego etatu ……...... </w:t>
      </w:r>
      <w:r w:rsidRPr="007749F2">
        <w:rPr>
          <w:rFonts w:ascii="Calibri" w:hAnsi="Calibri" w:cs="Calibri"/>
          <w:b/>
          <w:bCs/>
          <w:i/>
          <w:iCs/>
          <w:color w:val="000000"/>
          <w:sz w:val="20"/>
          <w:szCs w:val="20"/>
          <w:lang w:eastAsia="pl-PL"/>
        </w:rPr>
        <w:t>osobę</w:t>
      </w:r>
      <w:r w:rsidRPr="007749F2">
        <w:rPr>
          <w:rFonts w:ascii="Calibri" w:hAnsi="Calibri" w:cs="Calibri"/>
          <w:i/>
          <w:iCs/>
          <w:color w:val="000000"/>
          <w:sz w:val="20"/>
          <w:szCs w:val="20"/>
          <w:lang w:eastAsia="pl-PL"/>
        </w:rPr>
        <w:t>/</w:t>
      </w:r>
      <w:r w:rsidRPr="007749F2">
        <w:rPr>
          <w:rFonts w:ascii="Calibri" w:hAnsi="Calibri" w:cs="Calibri"/>
          <w:b/>
          <w:bCs/>
          <w:i/>
          <w:iCs/>
          <w:color w:val="000000"/>
          <w:sz w:val="20"/>
          <w:szCs w:val="20"/>
          <w:lang w:eastAsia="pl-PL"/>
        </w:rPr>
        <w:t>osób niepełnosprawną/ych o lekkim stopniu niepełnosprawności</w:t>
      </w:r>
      <w:r w:rsidRPr="007749F2">
        <w:rPr>
          <w:rFonts w:ascii="Calibri" w:hAnsi="Calibri" w:cs="Calibri"/>
          <w:i/>
          <w:iCs/>
          <w:color w:val="000000"/>
          <w:sz w:val="20"/>
          <w:szCs w:val="20"/>
          <w:lang w:eastAsia="pl-PL"/>
        </w:rPr>
        <w:t>.</w:t>
      </w:r>
      <w:r w:rsidRPr="007749F2">
        <w:rPr>
          <w:rFonts w:ascii="Calibri" w:hAnsi="Calibri" w:cs="Calibri"/>
          <w:i/>
          <w:iCs/>
          <w:color w:val="FF0000"/>
          <w:sz w:val="20"/>
          <w:szCs w:val="20"/>
          <w:lang w:eastAsia="pl-PL"/>
        </w:rPr>
        <w:t>*</w:t>
      </w:r>
    </w:p>
    <w:p w14:paraId="5EFA1D21" w14:textId="77777777" w:rsidR="0028693F" w:rsidRPr="007749F2" w:rsidRDefault="0028693F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iCs/>
          <w:color w:val="FF0000"/>
          <w:sz w:val="20"/>
          <w:szCs w:val="20"/>
          <w:lang w:eastAsia="pl-PL"/>
        </w:rPr>
        <w:t xml:space="preserve">* - wypełnić z uwzględnieniem informacji zawartych w pkt. 17) SWZ, tj. wpisać, o ile dotyczy, liczbę osób, w rozumieniu ustawy z dnia 27 sierpnia 1997 r. o rehabilitacji zawodowej i społecznej oraz zatrudnianiu osób niepełnosprawnych (tekst jednolity: Dziennik Ustaw z 2024r. poz. 44), przewidzianą do zatrudnienia na czas realizacji zamówienia na podstawie umowy o pracę przez cały okres realizacji niniejszego zamówienia w wymiarze pełnego etatu, o których mowa w pkt 27) SWZ. </w:t>
      </w:r>
    </w:p>
    <w:p w14:paraId="746939D6" w14:textId="77777777" w:rsidR="0028693F" w:rsidRPr="007749F2" w:rsidRDefault="0028693F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  <w:lang w:eastAsia="pl-PL"/>
        </w:rPr>
      </w:pPr>
    </w:p>
    <w:p w14:paraId="2613AF92" w14:textId="3C3C67DC" w:rsidR="0028693F" w:rsidRPr="007749F2" w:rsidRDefault="0028693F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i/>
          <w:iCs/>
          <w:color w:val="FF0000"/>
          <w:sz w:val="20"/>
          <w:szCs w:val="20"/>
          <w:lang w:eastAsia="pl-PL"/>
        </w:rPr>
        <w:t>Uwaga: Nie wypełnienie przez Wykonawcę pkt. 2 Formularza oferty skutkowało będzie tym, iż Wykonawca otrzyma 0 pkt. za kryterium aspekty społeczne – zatrudnienie osób niepełnosprawnych (lekki stopień niepełnosprawności).</w:t>
      </w:r>
      <w:r w:rsidRPr="007749F2">
        <w:rPr>
          <w:rFonts w:ascii="Calibri" w:hAnsi="Calibri" w:cs="Calibri"/>
          <w:sz w:val="20"/>
          <w:szCs w:val="20"/>
        </w:rPr>
        <w:t xml:space="preserve">  </w:t>
      </w:r>
    </w:p>
    <w:p w14:paraId="46141751" w14:textId="77777777" w:rsidR="0028693F" w:rsidRPr="007749F2" w:rsidRDefault="0028693F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475DCA12" w14:textId="51553617" w:rsidR="0028693F" w:rsidRPr="007749F2" w:rsidRDefault="0028693F" w:rsidP="007749F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lastRenderedPageBreak/>
        <w:t xml:space="preserve">Deklarujemy wykonanie zamówienia sukcesywnie </w:t>
      </w:r>
      <w:r w:rsidRPr="007749F2">
        <w:rPr>
          <w:rFonts w:ascii="Calibri" w:hAnsi="Calibri" w:cs="Calibri"/>
          <w:b/>
          <w:bCs/>
          <w:sz w:val="20"/>
          <w:szCs w:val="20"/>
        </w:rPr>
        <w:t>od dnia 01.11.2024r. do dnia 30.06.2026r.,</w:t>
      </w:r>
      <w:r w:rsidRPr="007749F2">
        <w:rPr>
          <w:rFonts w:ascii="Calibri" w:hAnsi="Calibri" w:cs="Calibri"/>
          <w:sz w:val="20"/>
          <w:szCs w:val="20"/>
        </w:rPr>
        <w:t xml:space="preserve"> lub do wyczerpania wartości umowy, jeśli nastąpi to przed upływem terminu, na jaki umowa została zawarta.</w:t>
      </w:r>
    </w:p>
    <w:p w14:paraId="12D8DECA" w14:textId="403B8B5A" w:rsidR="00BC5E71" w:rsidRPr="007749F2" w:rsidRDefault="00187759" w:rsidP="007749F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Oświadczamy, iż oferowany przedmiot zamówienia odpowiada wymaganiom określonym przez Zamawiającego w treści SWZ</w:t>
      </w:r>
      <w:r w:rsidR="00126E42" w:rsidRPr="007749F2">
        <w:rPr>
          <w:rFonts w:ascii="Calibri" w:hAnsi="Calibri" w:cs="Calibri"/>
          <w:sz w:val="20"/>
          <w:szCs w:val="20"/>
        </w:rPr>
        <w:t>,</w:t>
      </w:r>
      <w:r w:rsidR="00126E42" w:rsidRPr="007749F2">
        <w:rPr>
          <w:rFonts w:ascii="Calibri" w:hAnsi="Calibri" w:cs="Calibri"/>
          <w:iCs/>
          <w:sz w:val="20"/>
          <w:szCs w:val="20"/>
        </w:rPr>
        <w:t xml:space="preserve"> na potwierdzenie czego do oferty załączamy kalkulację cenową stanowiącą załącznik B do SWZ </w:t>
      </w:r>
      <w:r w:rsidR="00126E42" w:rsidRPr="007749F2">
        <w:rPr>
          <w:rFonts w:ascii="Calibri" w:hAnsi="Calibri" w:cs="Calibri"/>
          <w:b/>
          <w:iCs/>
          <w:sz w:val="20"/>
          <w:szCs w:val="20"/>
        </w:rPr>
        <w:t>(1 plik w formacie excel)</w:t>
      </w:r>
      <w:r w:rsidR="00126E42" w:rsidRPr="007749F2">
        <w:rPr>
          <w:rFonts w:ascii="Calibri" w:hAnsi="Calibri" w:cs="Calibri"/>
          <w:iCs/>
          <w:sz w:val="20"/>
          <w:szCs w:val="20"/>
        </w:rPr>
        <w:t xml:space="preserve"> </w:t>
      </w:r>
      <w:r w:rsidR="00126E42" w:rsidRPr="007749F2">
        <w:rPr>
          <w:rFonts w:ascii="Calibri" w:hAnsi="Calibri" w:cs="Calibri"/>
          <w:iCs/>
          <w:sz w:val="20"/>
          <w:szCs w:val="20"/>
          <w:u w:val="single"/>
        </w:rPr>
        <w:t>w wersji elektronicznej.</w:t>
      </w:r>
    </w:p>
    <w:p w14:paraId="4FC924BF" w14:textId="77777777" w:rsidR="00BC5E71" w:rsidRPr="007749F2" w:rsidRDefault="00BE3B95" w:rsidP="007749F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>Oświadczamy,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iż dysponujemy lub będziemy dysponować osobami zdolnymi do wykonania zamówienia oraz niezbędnymi do wykonania zamówienia narzędziami i/lub urządzeniami i/lub środkami,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 które gwarantują należyte wykonanie przedmiotu zamówienia i</w:t>
      </w:r>
      <w:r w:rsidRPr="007749F2">
        <w:rPr>
          <w:rFonts w:ascii="Calibri" w:hAnsi="Calibri" w:cs="Calibri"/>
          <w:sz w:val="20"/>
          <w:szCs w:val="20"/>
        </w:rPr>
        <w:t xml:space="preserve"> zapewniających właściwą oraz zgodną z wymaganiami opisanymi w SWZ realizację przedmiotu zamówienia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.</w:t>
      </w:r>
    </w:p>
    <w:p w14:paraId="7DBDBD7A" w14:textId="09A29A9D" w:rsidR="00241CAA" w:rsidRPr="007749F2" w:rsidRDefault="00241CAA" w:rsidP="007749F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b/>
          <w:sz w:val="20"/>
          <w:szCs w:val="20"/>
          <w:lang w:eastAsia="pl-PL"/>
        </w:rPr>
        <w:t xml:space="preserve">Oświadczamy, 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że wszystkie osoby skierowane bezpośrednio do realizacji </w:t>
      </w:r>
      <w:r w:rsidR="00126E42"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umowy tj. </w:t>
      </w:r>
      <w:r w:rsidR="007F4FBD" w:rsidRPr="007749F2">
        <w:rPr>
          <w:rFonts w:ascii="Calibri" w:hAnsi="Calibri" w:cs="Calibri"/>
          <w:sz w:val="20"/>
          <w:szCs w:val="20"/>
        </w:rPr>
        <w:t>wykonujące czynności sprzątania, a dotyczące w szczególności sprzątania pomieszczeń wraz z wyposażeniem, zamiatania, odkurzania, mycia podłóg, mycia okien, drzwi, przeszkleń oraz dezynfekcji, zgodnie z opisem zawartym w Załączniku nr 1 do SWZ</w:t>
      </w:r>
      <w:r w:rsidR="00126E42" w:rsidRPr="007749F2">
        <w:rPr>
          <w:rFonts w:ascii="Calibri" w:hAnsi="Calibri" w:cs="Calibri"/>
          <w:bCs/>
          <w:sz w:val="20"/>
          <w:szCs w:val="20"/>
          <w:lang w:eastAsia="pl-PL"/>
        </w:rPr>
        <w:t>,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 będą zatrudnione na umowę o pracę, zgodnie </w:t>
      </w:r>
      <w:r w:rsidR="00126E42" w:rsidRPr="007749F2">
        <w:rPr>
          <w:rFonts w:ascii="Calibri" w:hAnsi="Calibri" w:cs="Calibri"/>
          <w:bCs/>
          <w:sz w:val="20"/>
          <w:szCs w:val="20"/>
          <w:lang w:eastAsia="pl-PL"/>
        </w:rPr>
        <w:t>z zapisami SWZ i załączników do SWZ , w tym m.in. zgodnie z wymaganiami określonymi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 w pkt </w:t>
      </w:r>
      <w:r w:rsidR="00126E42"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26) 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>SWZ.</w:t>
      </w:r>
    </w:p>
    <w:p w14:paraId="6EFC1CA4" w14:textId="77777777" w:rsidR="00BC5E71" w:rsidRPr="007749F2" w:rsidRDefault="00187759" w:rsidP="007749F2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17E6BF1" w14:textId="77777777" w:rsidR="00BC5E71" w:rsidRPr="007749F2" w:rsidRDefault="00187759" w:rsidP="007749F2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="Calibri" w:hAnsi="Calibri" w:cs="Calibri"/>
          <w:bCs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sz w:val="20"/>
          <w:szCs w:val="20"/>
          <w:lang w:eastAsia="pl-PL"/>
        </w:rPr>
        <w:t>Oświadczamy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, że zapoznaliśmy się z projektowanymi postanowieniami umowy, stanowiącymi </w:t>
      </w:r>
      <w:r w:rsidRPr="007749F2">
        <w:rPr>
          <w:rFonts w:ascii="Calibri" w:hAnsi="Calibri" w:cs="Calibri"/>
          <w:b/>
          <w:sz w:val="20"/>
          <w:szCs w:val="20"/>
          <w:lang w:eastAsia="pl-PL"/>
        </w:rPr>
        <w:t>integralną część SWZ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1025A694" w14:textId="77777777" w:rsidR="00126E42" w:rsidRPr="007749F2" w:rsidRDefault="00126E42" w:rsidP="007749F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iCs/>
          <w:sz w:val="20"/>
          <w:szCs w:val="20"/>
        </w:rPr>
        <w:t>Oświadczamy,</w:t>
      </w:r>
      <w:r w:rsidRPr="007749F2">
        <w:rPr>
          <w:rFonts w:ascii="Calibri" w:hAnsi="Calibri" w:cs="Calibri"/>
          <w:i/>
          <w:sz w:val="20"/>
          <w:szCs w:val="20"/>
          <w:vertAlign w:val="superscript"/>
        </w:rPr>
        <w:t xml:space="preserve"> </w:t>
      </w:r>
      <w:r w:rsidRPr="007749F2">
        <w:rPr>
          <w:rFonts w:ascii="Calibri" w:hAnsi="Calibri" w:cs="Calibr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68E05B1C" w14:textId="17E118BB" w:rsidR="00187759" w:rsidRPr="007749F2" w:rsidRDefault="00187759" w:rsidP="007749F2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="Calibri" w:hAnsi="Calibri" w:cs="Calibri"/>
          <w:bCs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sz w:val="20"/>
          <w:szCs w:val="20"/>
          <w:lang w:eastAsia="pl-PL"/>
        </w:rPr>
        <w:t xml:space="preserve">Oświadczamy, że </w:t>
      </w:r>
      <w:r w:rsidRPr="007749F2">
        <w:rPr>
          <w:rFonts w:ascii="Calibri" w:hAnsi="Calibri" w:cs="Calibri"/>
          <w:b/>
          <w:sz w:val="20"/>
          <w:szCs w:val="20"/>
          <w:lang w:eastAsia="pl-PL"/>
        </w:rPr>
        <w:t>jesteśmy</w:t>
      </w:r>
      <w:r w:rsidRPr="007749F2">
        <w:rPr>
          <w:rFonts w:ascii="Calibri" w:hAnsi="Calibri" w:cs="Calibri"/>
          <w:b/>
          <w:color w:val="FF0000"/>
          <w:sz w:val="20"/>
          <w:szCs w:val="20"/>
          <w:lang w:eastAsia="pl-PL"/>
        </w:rPr>
        <w:t>*</w:t>
      </w:r>
      <w:r w:rsidRPr="007749F2">
        <w:rPr>
          <w:rFonts w:ascii="Calibri" w:hAnsi="Calibri" w:cs="Calibri"/>
          <w:b/>
          <w:sz w:val="20"/>
          <w:szCs w:val="20"/>
          <w:lang w:eastAsia="pl-PL"/>
        </w:rPr>
        <w:t xml:space="preserve"> / nie jesteśmy</w:t>
      </w:r>
      <w:r w:rsidRPr="007749F2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>: mikroprzedsiębiorstwem</w:t>
      </w:r>
      <w:r w:rsidRPr="007749F2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>, małym przedsiębiorstwem</w:t>
      </w:r>
      <w:r w:rsidRPr="007749F2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>, średnim przedsiębiorstwem</w:t>
      </w:r>
      <w:r w:rsidRPr="007749F2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7749F2">
        <w:rPr>
          <w:rFonts w:ascii="Calibri" w:hAnsi="Calibri" w:cs="Calibri"/>
          <w:bCs/>
          <w:sz w:val="20"/>
          <w:szCs w:val="20"/>
          <w:lang w:eastAsia="pl-PL"/>
        </w:rPr>
        <w:t>.</w:t>
      </w:r>
    </w:p>
    <w:p w14:paraId="49789848" w14:textId="77777777" w:rsidR="00BC5E71" w:rsidRPr="007749F2" w:rsidRDefault="00187759" w:rsidP="007749F2">
      <w:pPr>
        <w:tabs>
          <w:tab w:val="left" w:pos="567"/>
        </w:tabs>
        <w:spacing w:after="0" w:line="360" w:lineRule="auto"/>
        <w:ind w:left="284" w:right="-51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2639020E" w:rsidR="002219EC" w:rsidRPr="007749F2" w:rsidRDefault="00BC5E71" w:rsidP="007749F2">
      <w:pPr>
        <w:tabs>
          <w:tab w:val="left" w:pos="567"/>
        </w:tabs>
        <w:spacing w:after="0" w:line="360" w:lineRule="auto"/>
        <w:ind w:left="284" w:right="-51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7749F2">
        <w:rPr>
          <w:rFonts w:ascii="Calibri" w:hAnsi="Calibri" w:cs="Calibri"/>
          <w:iCs/>
          <w:sz w:val="20"/>
          <w:szCs w:val="20"/>
          <w:lang w:eastAsia="pl-PL"/>
        </w:rPr>
        <w:t>11.</w:t>
      </w:r>
      <w:r w:rsidRPr="007749F2">
        <w:rPr>
          <w:rFonts w:ascii="Calibri" w:hAnsi="Calibri" w:cs="Calibri"/>
          <w:i/>
          <w:sz w:val="20"/>
          <w:szCs w:val="20"/>
          <w:lang w:eastAsia="pl-PL"/>
        </w:rPr>
        <w:t xml:space="preserve"> </w:t>
      </w:r>
      <w:r w:rsidR="002219EC" w:rsidRPr="007749F2">
        <w:rPr>
          <w:rFonts w:ascii="Calibri" w:hAnsi="Calibri" w:cs="Calibri"/>
          <w:bCs/>
          <w:sz w:val="20"/>
          <w:szCs w:val="20"/>
        </w:rPr>
        <w:t xml:space="preserve">Oświadczamy, że wykonanie niniejszego zamówienia zamierzamy wykonać bez udziału Podwykonawców </w:t>
      </w:r>
      <w:r w:rsidR="002219EC" w:rsidRPr="007749F2">
        <w:rPr>
          <w:rFonts w:ascii="Calibri" w:hAnsi="Calibri" w:cs="Calibri"/>
          <w:bCs/>
          <w:color w:val="FF0000"/>
          <w:sz w:val="20"/>
          <w:szCs w:val="20"/>
        </w:rPr>
        <w:t>*</w:t>
      </w:r>
      <w:r w:rsidR="002219EC" w:rsidRPr="007749F2">
        <w:rPr>
          <w:rFonts w:ascii="Calibri" w:hAnsi="Calibri" w:cs="Calibri"/>
          <w:bCs/>
          <w:sz w:val="20"/>
          <w:szCs w:val="20"/>
        </w:rPr>
        <w:t xml:space="preserve">/ z udziałem Podwykonawców </w:t>
      </w:r>
      <w:r w:rsidR="002219EC" w:rsidRPr="007749F2">
        <w:rPr>
          <w:rFonts w:ascii="Calibri" w:hAnsi="Calibri" w:cs="Calibri"/>
          <w:bCs/>
          <w:color w:val="FF0000"/>
          <w:sz w:val="20"/>
          <w:szCs w:val="20"/>
        </w:rPr>
        <w:t>*</w:t>
      </w:r>
      <w:r w:rsidR="002219EC" w:rsidRPr="007749F2">
        <w:rPr>
          <w:rFonts w:ascii="Calibri" w:hAnsi="Calibri" w:cs="Calibri"/>
          <w:bCs/>
          <w:sz w:val="20"/>
          <w:szCs w:val="20"/>
        </w:rPr>
        <w:t xml:space="preserve">. </w:t>
      </w:r>
    </w:p>
    <w:p w14:paraId="7DD311A7" w14:textId="77777777" w:rsidR="002219EC" w:rsidRPr="007749F2" w:rsidRDefault="002219EC" w:rsidP="007749F2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7749F2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bCs/>
          <w:sz w:val="20"/>
          <w:szCs w:val="20"/>
        </w:rPr>
      </w:pPr>
      <w:r w:rsidRPr="007749F2">
        <w:rPr>
          <w:rFonts w:ascii="Calibri" w:hAnsi="Calibri" w:cs="Calibr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7749F2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7749F2" w:rsidRDefault="002219EC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i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7749F2" w:rsidRDefault="002219EC" w:rsidP="007749F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bCs/>
          <w:i/>
          <w:color w:val="FF0000"/>
          <w:sz w:val="20"/>
          <w:szCs w:val="20"/>
        </w:rPr>
      </w:pPr>
      <w:r w:rsidRPr="007749F2">
        <w:rPr>
          <w:rFonts w:ascii="Calibri" w:hAnsi="Calibri" w:cs="Calibri"/>
          <w:bCs/>
          <w:i/>
          <w:color w:val="FF0000"/>
          <w:sz w:val="20"/>
          <w:szCs w:val="20"/>
        </w:rPr>
        <w:t>* - niepotrzebne skreślić</w:t>
      </w:r>
    </w:p>
    <w:p w14:paraId="2406AB6B" w14:textId="5A7CBF40" w:rsidR="00187759" w:rsidRPr="007749F2" w:rsidRDefault="00BC5E71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bCs/>
          <w:iCs/>
          <w:sz w:val="20"/>
          <w:szCs w:val="20"/>
        </w:rPr>
      </w:pPr>
      <w:r w:rsidRPr="007749F2">
        <w:rPr>
          <w:rFonts w:ascii="Calibri" w:hAnsi="Calibri" w:cs="Calibri"/>
          <w:bCs/>
          <w:iCs/>
          <w:sz w:val="20"/>
          <w:szCs w:val="20"/>
        </w:rPr>
        <w:t xml:space="preserve">12. </w:t>
      </w:r>
      <w:r w:rsidR="00187759" w:rsidRPr="007749F2">
        <w:rPr>
          <w:rFonts w:ascii="Calibri" w:hAnsi="Calibri" w:cs="Calibri"/>
          <w:bCs/>
          <w:iCs/>
          <w:sz w:val="20"/>
          <w:szCs w:val="20"/>
        </w:rPr>
        <w:t xml:space="preserve">Oświadczamy, iż w cenie </w:t>
      </w:r>
      <w:r w:rsidR="00BE3B95" w:rsidRPr="007749F2">
        <w:rPr>
          <w:rFonts w:ascii="Calibri" w:hAnsi="Calibri" w:cs="Calibri"/>
          <w:bCs/>
          <w:iCs/>
          <w:sz w:val="20"/>
          <w:szCs w:val="20"/>
        </w:rPr>
        <w:t xml:space="preserve">ryczałtowej </w:t>
      </w:r>
      <w:r w:rsidR="00187759" w:rsidRPr="007749F2">
        <w:rPr>
          <w:rFonts w:ascii="Calibri" w:hAnsi="Calibri" w:cs="Calibri"/>
          <w:bCs/>
          <w:iCs/>
          <w:sz w:val="20"/>
          <w:szCs w:val="20"/>
        </w:rPr>
        <w:t xml:space="preserve">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4C28FCC2" w:rsidR="00187759" w:rsidRPr="007749F2" w:rsidRDefault="00187759" w:rsidP="007749F2">
      <w:pPr>
        <w:pStyle w:val="Akapitzlist"/>
        <w:numPr>
          <w:ilvl w:val="6"/>
          <w:numId w:val="5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="Calibri" w:hAnsi="Calibri" w:cs="Calibri"/>
          <w:bCs/>
          <w:iCs/>
          <w:sz w:val="20"/>
          <w:szCs w:val="20"/>
        </w:rPr>
      </w:pPr>
      <w:r w:rsidRPr="007749F2">
        <w:rPr>
          <w:rFonts w:ascii="Calibri" w:eastAsia="Times New Roman" w:hAnsi="Calibri" w:cs="Calibri"/>
          <w:bCs/>
          <w:sz w:val="20"/>
          <w:szCs w:val="20"/>
          <w:lang w:eastAsia="ar-SA"/>
        </w:rPr>
        <w:t>Oświadczamy, że deklarujemy doręczenie faktury:</w:t>
      </w:r>
    </w:p>
    <w:p w14:paraId="5678D4F7" w14:textId="0D6D64B0" w:rsidR="00126E42" w:rsidRPr="007749F2" w:rsidRDefault="00126E42" w:rsidP="007749F2">
      <w:pPr>
        <w:pStyle w:val="Akapitzlist"/>
        <w:numPr>
          <w:ilvl w:val="2"/>
          <w:numId w:val="125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7749F2">
        <w:rPr>
          <w:rFonts w:ascii="Calibri" w:eastAsia="Calibri" w:hAnsi="Calibri" w:cs="Calibri"/>
          <w:i/>
          <w:iCs/>
          <w:sz w:val="20"/>
          <w:szCs w:val="20"/>
        </w:rPr>
        <w:t>w formie papierowej wraz z wymaganymi załącznikami pod warunkiem doręczenia na adres: Sekcja Administrowania Nieruchomościami, ul. św. Anny 12, 31-008 Kraków</w:t>
      </w:r>
      <w:r w:rsidRPr="007749F2">
        <w:rPr>
          <w:rFonts w:ascii="Calibri" w:eastAsia="Calibri" w:hAnsi="Calibri" w:cs="Calibri"/>
          <w:i/>
          <w:iCs/>
          <w:sz w:val="20"/>
          <w:szCs w:val="20"/>
          <w:vertAlign w:val="superscript"/>
        </w:rPr>
        <w:t>,</w:t>
      </w:r>
      <w:r w:rsidRPr="007749F2">
        <w:rPr>
          <w:rFonts w:ascii="Calibri" w:eastAsia="Calibri" w:hAnsi="Calibri" w:cs="Calibri"/>
          <w:i/>
          <w:iCs/>
          <w:color w:val="FF0000"/>
          <w:sz w:val="20"/>
          <w:szCs w:val="20"/>
          <w:vertAlign w:val="superscript"/>
        </w:rPr>
        <w:t>*</w:t>
      </w:r>
      <w:r w:rsidR="007F4FBD" w:rsidRPr="007749F2">
        <w:rPr>
          <w:rFonts w:ascii="Calibri" w:hAnsi="Calibri" w:cs="Calibr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748EFC8A" w14:textId="0D954F5A" w:rsidR="00126E42" w:rsidRPr="007749F2" w:rsidRDefault="00126E42" w:rsidP="007749F2">
      <w:pPr>
        <w:numPr>
          <w:ilvl w:val="2"/>
          <w:numId w:val="125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7749F2">
        <w:rPr>
          <w:rFonts w:ascii="Calibri" w:eastAsia="Calibri" w:hAnsi="Calibri" w:cs="Calibri"/>
          <w:i/>
          <w:iCs/>
          <w:sz w:val="20"/>
          <w:szCs w:val="20"/>
        </w:rPr>
        <w:t xml:space="preserve">w formie elektronicznej wraz z wymaganymi załącznikami pod warunkiem przesłania na adres:   </w:t>
      </w:r>
      <w:hyperlink r:id="rId11" w:history="1">
        <w:r w:rsidRPr="007749F2">
          <w:rPr>
            <w:rFonts w:ascii="Calibri" w:eastAsia="Calibri" w:hAnsi="Calibri" w:cs="Calibri"/>
            <w:i/>
            <w:iCs/>
            <w:color w:val="0563C1"/>
            <w:sz w:val="20"/>
            <w:szCs w:val="20"/>
            <w:u w:val="single"/>
          </w:rPr>
          <w:t>faktura.dzm@cm-uj.krakow.pl</w:t>
        </w:r>
      </w:hyperlink>
      <w:r w:rsidRPr="007749F2">
        <w:rPr>
          <w:rFonts w:ascii="Calibri" w:eastAsia="Calibri" w:hAnsi="Calibri" w:cs="Calibri"/>
          <w:i/>
          <w:iCs/>
          <w:sz w:val="20"/>
          <w:szCs w:val="20"/>
        </w:rPr>
        <w:t xml:space="preserve"> (wskazany przez Zamawiającego</w:t>
      </w:r>
      <w:r w:rsidRPr="007749F2">
        <w:rPr>
          <w:rFonts w:ascii="Calibri" w:eastAsia="Calibri" w:hAnsi="Calibri" w:cs="Calibri"/>
          <w:i/>
          <w:iCs/>
          <w:sz w:val="20"/>
          <w:szCs w:val="20"/>
          <w:vertAlign w:val="superscript"/>
        </w:rPr>
        <w:t>),</w:t>
      </w:r>
      <w:r w:rsidRPr="007749F2">
        <w:rPr>
          <w:rFonts w:ascii="Calibri" w:eastAsia="Calibri" w:hAnsi="Calibri" w:cs="Calibri"/>
          <w:i/>
          <w:iCs/>
          <w:color w:val="FF0000"/>
          <w:sz w:val="20"/>
          <w:szCs w:val="20"/>
          <w:vertAlign w:val="superscript"/>
        </w:rPr>
        <w:t>*</w:t>
      </w:r>
      <w:r w:rsidR="007F4FBD" w:rsidRPr="007749F2">
        <w:rPr>
          <w:rFonts w:ascii="Calibri" w:hAnsi="Calibri" w:cs="Calibr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2C7B4128" w14:textId="7E7D1AC1" w:rsidR="00126E42" w:rsidRPr="007749F2" w:rsidRDefault="00126E42" w:rsidP="007749F2">
      <w:pPr>
        <w:numPr>
          <w:ilvl w:val="2"/>
          <w:numId w:val="125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7749F2">
        <w:rPr>
          <w:rFonts w:ascii="Calibri" w:eastAsia="Calibri" w:hAnsi="Calibri" w:cs="Calibri"/>
          <w:i/>
          <w:iCs/>
          <w:sz w:val="20"/>
          <w:szCs w:val="20"/>
        </w:rPr>
        <w:lastRenderedPageBreak/>
        <w:t>w formie ustrukturyzowanych faktur elektronicznych wraz z wymaganymi załącznikami pod warunkiem przesłania na adres PEF: DUNS 422178194</w:t>
      </w:r>
      <w:r w:rsidRPr="007749F2">
        <w:rPr>
          <w:rFonts w:ascii="Calibri" w:eastAsia="Calibri" w:hAnsi="Calibri" w:cs="Calibri"/>
          <w:i/>
          <w:iCs/>
          <w:sz w:val="20"/>
          <w:szCs w:val="20"/>
          <w:vertAlign w:val="superscript"/>
        </w:rPr>
        <w:t>.</w:t>
      </w:r>
      <w:r w:rsidRPr="007749F2">
        <w:rPr>
          <w:rFonts w:ascii="Calibri" w:eastAsia="Calibri" w:hAnsi="Calibri" w:cs="Calibri"/>
          <w:i/>
          <w:iCs/>
          <w:color w:val="FF0000"/>
          <w:sz w:val="20"/>
          <w:szCs w:val="20"/>
          <w:vertAlign w:val="superscript"/>
        </w:rPr>
        <w:t>*</w:t>
      </w:r>
      <w:r w:rsidR="007F4FBD" w:rsidRPr="007749F2">
        <w:rPr>
          <w:rFonts w:ascii="Calibri" w:hAnsi="Calibri" w:cs="Calibri"/>
          <w:i/>
          <w:color w:val="FF0000"/>
          <w:sz w:val="20"/>
          <w:szCs w:val="20"/>
          <w:vertAlign w:val="superscript"/>
          <w:lang w:eastAsia="pl-PL"/>
        </w:rPr>
        <w:t>niepotrzebne skreślić</w:t>
      </w:r>
    </w:p>
    <w:p w14:paraId="25E0FE3E" w14:textId="31FE2174" w:rsidR="00187759" w:rsidRPr="007749F2" w:rsidRDefault="00BC5E71" w:rsidP="007749F2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i/>
          <w:color w:val="FF0000"/>
          <w:sz w:val="20"/>
          <w:szCs w:val="20"/>
          <w:lang w:eastAsia="pl-PL"/>
        </w:rPr>
        <w:t xml:space="preserve">     </w:t>
      </w:r>
      <w:r w:rsidR="00187759" w:rsidRPr="007749F2">
        <w:rPr>
          <w:rFonts w:ascii="Calibri" w:hAnsi="Calibri" w:cs="Calibri"/>
          <w:i/>
          <w:color w:val="FF0000"/>
          <w:sz w:val="20"/>
          <w:szCs w:val="20"/>
          <w:lang w:eastAsia="pl-PL"/>
        </w:rPr>
        <w:t xml:space="preserve"> </w:t>
      </w:r>
    </w:p>
    <w:p w14:paraId="4386559C" w14:textId="4BD14D19" w:rsidR="00187759" w:rsidRPr="007749F2" w:rsidRDefault="00187759" w:rsidP="007749F2">
      <w:pPr>
        <w:tabs>
          <w:tab w:val="left" w:pos="567"/>
        </w:tabs>
        <w:spacing w:after="0" w:line="360" w:lineRule="auto"/>
        <w:ind w:left="284" w:right="1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1</w:t>
      </w:r>
      <w:r w:rsidR="00BC5E71" w:rsidRPr="007749F2">
        <w:rPr>
          <w:rFonts w:ascii="Calibri" w:hAnsi="Calibri" w:cs="Calibri"/>
          <w:sz w:val="20"/>
          <w:szCs w:val="20"/>
        </w:rPr>
        <w:t>4</w:t>
      </w:r>
      <w:r w:rsidRPr="007749F2">
        <w:rPr>
          <w:rFonts w:ascii="Calibri" w:hAnsi="Calibri" w:cs="Calibri"/>
          <w:sz w:val="20"/>
          <w:szCs w:val="20"/>
        </w:rPr>
        <w:t xml:space="preserve">. </w:t>
      </w:r>
      <w:r w:rsidR="00010896" w:rsidRPr="007749F2">
        <w:rPr>
          <w:rFonts w:ascii="Calibri" w:hAnsi="Calibri" w:cs="Calibr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9F6C8DB" w:rsidR="00010896" w:rsidRPr="007749F2" w:rsidRDefault="00187759" w:rsidP="007749F2">
      <w:pPr>
        <w:tabs>
          <w:tab w:val="left" w:pos="567"/>
        </w:tabs>
        <w:spacing w:after="0" w:line="360" w:lineRule="auto"/>
        <w:ind w:left="284" w:right="1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1</w:t>
      </w:r>
      <w:r w:rsidR="00BC5E71" w:rsidRPr="007749F2">
        <w:rPr>
          <w:rFonts w:ascii="Calibri" w:hAnsi="Calibri" w:cs="Calibri"/>
          <w:sz w:val="20"/>
          <w:szCs w:val="20"/>
        </w:rPr>
        <w:t>5</w:t>
      </w:r>
      <w:r w:rsidRPr="007749F2">
        <w:rPr>
          <w:rFonts w:ascii="Calibri" w:hAnsi="Calibri" w:cs="Calibri"/>
          <w:sz w:val="20"/>
          <w:szCs w:val="20"/>
        </w:rPr>
        <w:t xml:space="preserve">. </w:t>
      </w:r>
      <w:r w:rsidR="00010896" w:rsidRPr="007749F2">
        <w:rPr>
          <w:rFonts w:ascii="Calibri" w:hAnsi="Calibri" w:cs="Calibri"/>
          <w:bCs/>
          <w:spacing w:val="-6"/>
          <w:sz w:val="20"/>
          <w:szCs w:val="20"/>
          <w:lang w:eastAsia="pl-PL"/>
        </w:rPr>
        <w:t>Oświadczamy</w:t>
      </w:r>
      <w:r w:rsidR="00010896" w:rsidRPr="007749F2">
        <w:rPr>
          <w:rFonts w:ascii="Calibri" w:hAnsi="Calibri" w:cs="Calibr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7749F2" w:rsidRDefault="00010896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7749F2">
        <w:rPr>
          <w:rFonts w:ascii="Calibri" w:hAnsi="Calibri" w:cs="Calibri"/>
          <w:color w:val="FF0000"/>
          <w:sz w:val="20"/>
          <w:szCs w:val="20"/>
          <w:lang w:eastAsia="pl-PL"/>
        </w:rPr>
        <w:t>*</w:t>
      </w:r>
    </w:p>
    <w:p w14:paraId="70C89446" w14:textId="77777777" w:rsidR="007F4FBD" w:rsidRPr="007749F2" w:rsidRDefault="00010896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color w:val="FF0000"/>
          <w:sz w:val="20"/>
          <w:szCs w:val="20"/>
          <w:lang w:eastAsia="pl-PL"/>
        </w:rPr>
        <w:t>* - należy odpowiednio wypełnić</w:t>
      </w:r>
    </w:p>
    <w:p w14:paraId="1B0894D9" w14:textId="5FF4CB84" w:rsidR="007F4FBD" w:rsidRPr="007749F2" w:rsidRDefault="007F4FBD" w:rsidP="007749F2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7749F2">
        <w:rPr>
          <w:rFonts w:ascii="Calibri" w:hAnsi="Calibri" w:cs="Calibri"/>
          <w:iCs/>
          <w:sz w:val="20"/>
          <w:szCs w:val="20"/>
          <w:lang w:eastAsia="pl-PL"/>
        </w:rPr>
        <w:t>16.</w:t>
      </w:r>
      <w:r w:rsidRPr="007749F2">
        <w:rPr>
          <w:rFonts w:ascii="Calibri" w:hAnsi="Calibri" w:cs="Calibri"/>
          <w:i/>
          <w:sz w:val="20"/>
          <w:szCs w:val="20"/>
          <w:lang w:eastAsia="pl-PL"/>
        </w:rPr>
        <w:t xml:space="preserve"> </w:t>
      </w:r>
      <w:r w:rsidRPr="007749F2">
        <w:rPr>
          <w:rFonts w:ascii="Calibri" w:hAnsi="Calibri" w:cs="Calibri"/>
          <w:color w:val="000000"/>
          <w:sz w:val="20"/>
          <w:szCs w:val="20"/>
          <w:lang w:eastAsia="pl-PL"/>
        </w:rPr>
        <w:t xml:space="preserve">W przypadku wadium wniesionego w pieniądzu prosimy o jego zwrot na nr konta: </w:t>
      </w:r>
    </w:p>
    <w:p w14:paraId="14B87D58" w14:textId="334312B6" w:rsidR="007F4FBD" w:rsidRPr="007749F2" w:rsidRDefault="007F4FBD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…………………………………………………………………………………………………………………………………………….…………………………</w:t>
      </w:r>
    </w:p>
    <w:p w14:paraId="5BF3867C" w14:textId="787199B7" w:rsidR="00010896" w:rsidRPr="007749F2" w:rsidRDefault="007F4FBD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bCs/>
          <w:sz w:val="20"/>
          <w:szCs w:val="20"/>
        </w:rPr>
        <w:t xml:space="preserve">17. </w:t>
      </w:r>
      <w:r w:rsidR="00010896" w:rsidRPr="007749F2">
        <w:rPr>
          <w:rFonts w:ascii="Calibri" w:hAnsi="Calibri" w:cs="Calibri"/>
          <w:bCs/>
          <w:sz w:val="20"/>
          <w:szCs w:val="20"/>
        </w:rPr>
        <w:t>Oświadczamy</w:t>
      </w:r>
      <w:r w:rsidR="00010896" w:rsidRPr="007749F2">
        <w:rPr>
          <w:rFonts w:ascii="Calibri" w:hAnsi="Calibri" w:cs="Calibr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7749F2" w:rsidRDefault="00187759" w:rsidP="007749F2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  <w:r w:rsidRPr="007749F2">
        <w:rPr>
          <w:rFonts w:ascii="Calibri" w:hAnsi="Calibri" w:cs="Calibri"/>
          <w:i/>
          <w:iCs/>
          <w:color w:val="FF0000"/>
          <w:sz w:val="20"/>
          <w:szCs w:val="20"/>
        </w:rPr>
        <w:t>* - niepotrzebne skreślić</w:t>
      </w:r>
    </w:p>
    <w:p w14:paraId="3D9FCE8A" w14:textId="554A2C63" w:rsidR="00010896" w:rsidRPr="007749F2" w:rsidRDefault="00BC5E71" w:rsidP="007749F2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1</w:t>
      </w:r>
      <w:r w:rsidR="007F4FBD" w:rsidRPr="007749F2">
        <w:rPr>
          <w:rFonts w:ascii="Calibri" w:hAnsi="Calibri" w:cs="Calibri"/>
          <w:sz w:val="20"/>
          <w:szCs w:val="20"/>
        </w:rPr>
        <w:t>8</w:t>
      </w:r>
      <w:r w:rsidRPr="007749F2">
        <w:rPr>
          <w:rFonts w:ascii="Calibri" w:hAnsi="Calibri" w:cs="Calibri"/>
          <w:sz w:val="20"/>
          <w:szCs w:val="20"/>
        </w:rPr>
        <w:t>.</w:t>
      </w:r>
      <w:r w:rsidRPr="007749F2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010896" w:rsidRPr="007749F2">
        <w:rPr>
          <w:rFonts w:ascii="Calibri" w:hAnsi="Calibri" w:cs="Calibr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E387F4D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7A42D849" w14:textId="22163124" w:rsidR="00010896" w:rsidRPr="007749F2" w:rsidRDefault="00010896" w:rsidP="007749F2">
      <w:pPr>
        <w:pStyle w:val="Akapitzlist"/>
        <w:numPr>
          <w:ilvl w:val="0"/>
          <w:numId w:val="37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7749F2" w:rsidRDefault="00010896" w:rsidP="007749F2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7749F2" w:rsidRDefault="00010896" w:rsidP="007749F2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7749F2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7749F2" w:rsidRDefault="00FF517C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303A0CDE" w14:textId="77777777" w:rsidR="00010896" w:rsidRPr="007749F2" w:rsidRDefault="009336AD" w:rsidP="007749F2">
      <w:pPr>
        <w:pStyle w:val="Akapitzlist"/>
        <w:numPr>
          <w:ilvl w:val="0"/>
          <w:numId w:val="37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</w:rPr>
        <w:t>Z</w:t>
      </w:r>
      <w:r w:rsidR="00010896" w:rsidRPr="007749F2">
        <w:rPr>
          <w:rFonts w:ascii="Calibri" w:hAnsi="Calibri" w:cs="Calibri"/>
          <w:sz w:val="20"/>
          <w:szCs w:val="20"/>
        </w:rPr>
        <w:t xml:space="preserve">ałączniki: </w:t>
      </w:r>
    </w:p>
    <w:p w14:paraId="44CC3369" w14:textId="0019795A" w:rsidR="000B3C18" w:rsidRPr="007749F2" w:rsidRDefault="000B3C18" w:rsidP="007749F2">
      <w:pPr>
        <w:numPr>
          <w:ilvl w:val="0"/>
          <w:numId w:val="8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K</w:t>
      </w:r>
      <w:r w:rsidR="0050743F" w:rsidRPr="007749F2">
        <w:rPr>
          <w:rFonts w:ascii="Calibri" w:hAnsi="Calibri" w:cs="Calibri"/>
          <w:sz w:val="20"/>
          <w:szCs w:val="20"/>
        </w:rPr>
        <w:t>alkulacj</w:t>
      </w:r>
      <w:r w:rsidR="00FF517C" w:rsidRPr="007749F2">
        <w:rPr>
          <w:rFonts w:ascii="Calibri" w:hAnsi="Calibri" w:cs="Calibri"/>
          <w:sz w:val="20"/>
          <w:szCs w:val="20"/>
        </w:rPr>
        <w:t>a</w:t>
      </w:r>
      <w:r w:rsidR="0050743F" w:rsidRPr="007749F2">
        <w:rPr>
          <w:rFonts w:ascii="Calibri" w:hAnsi="Calibri" w:cs="Calibri"/>
          <w:sz w:val="20"/>
          <w:szCs w:val="20"/>
        </w:rPr>
        <w:t xml:space="preserve"> cenow</w:t>
      </w:r>
      <w:r w:rsidR="00FF517C" w:rsidRPr="007749F2">
        <w:rPr>
          <w:rFonts w:ascii="Calibri" w:hAnsi="Calibri" w:cs="Calibri"/>
          <w:sz w:val="20"/>
          <w:szCs w:val="20"/>
        </w:rPr>
        <w:t>a</w:t>
      </w:r>
      <w:r w:rsidR="00126E42" w:rsidRPr="007749F2">
        <w:rPr>
          <w:rFonts w:ascii="Calibri" w:hAnsi="Calibri" w:cs="Calibri"/>
          <w:sz w:val="20"/>
          <w:szCs w:val="20"/>
        </w:rPr>
        <w:t xml:space="preserve"> oferty</w:t>
      </w:r>
      <w:r w:rsidR="00FF517C" w:rsidRPr="007749F2">
        <w:rPr>
          <w:rFonts w:ascii="Calibri" w:hAnsi="Calibri" w:cs="Calibri"/>
          <w:sz w:val="20"/>
          <w:szCs w:val="20"/>
        </w:rPr>
        <w:t>,</w:t>
      </w:r>
      <w:r w:rsidR="0050743F" w:rsidRPr="007749F2">
        <w:rPr>
          <w:rFonts w:ascii="Calibri" w:hAnsi="Calibri" w:cs="Calibri"/>
          <w:sz w:val="20"/>
          <w:szCs w:val="20"/>
        </w:rPr>
        <w:t xml:space="preserve"> odpowiednio do wzoru stanowiącą </w:t>
      </w:r>
      <w:r w:rsidR="0050743F" w:rsidRPr="007749F2">
        <w:rPr>
          <w:rFonts w:ascii="Calibri" w:hAnsi="Calibri" w:cs="Calibri"/>
          <w:b/>
          <w:sz w:val="20"/>
          <w:szCs w:val="20"/>
        </w:rPr>
        <w:t>Załącznik</w:t>
      </w:r>
      <w:r w:rsidR="0050743F" w:rsidRPr="007749F2">
        <w:rPr>
          <w:rFonts w:ascii="Calibri" w:hAnsi="Calibri" w:cs="Calibri"/>
          <w:sz w:val="20"/>
          <w:szCs w:val="20"/>
        </w:rPr>
        <w:t xml:space="preserve"> </w:t>
      </w:r>
      <w:r w:rsidR="004D4935" w:rsidRPr="007749F2">
        <w:rPr>
          <w:rFonts w:ascii="Calibri" w:hAnsi="Calibri" w:cs="Calibri"/>
          <w:b/>
          <w:sz w:val="20"/>
          <w:szCs w:val="20"/>
        </w:rPr>
        <w:t>B</w:t>
      </w:r>
      <w:r w:rsidR="0050743F" w:rsidRPr="007749F2">
        <w:rPr>
          <w:rFonts w:ascii="Calibri" w:hAnsi="Calibri" w:cs="Calibri"/>
          <w:b/>
          <w:sz w:val="20"/>
          <w:szCs w:val="20"/>
        </w:rPr>
        <w:t xml:space="preserve"> </w:t>
      </w:r>
      <w:r w:rsidR="0050743F" w:rsidRPr="007749F2">
        <w:rPr>
          <w:rFonts w:ascii="Calibri" w:hAnsi="Calibri" w:cs="Calibri"/>
          <w:sz w:val="20"/>
          <w:szCs w:val="20"/>
        </w:rPr>
        <w:t xml:space="preserve">do </w:t>
      </w:r>
      <w:r w:rsidR="004D4935" w:rsidRPr="007749F2">
        <w:rPr>
          <w:rFonts w:ascii="Calibri" w:hAnsi="Calibri" w:cs="Calibri"/>
          <w:sz w:val="20"/>
          <w:szCs w:val="20"/>
        </w:rPr>
        <w:t>SWZ</w:t>
      </w:r>
      <w:r w:rsidR="0050743F" w:rsidRPr="007749F2">
        <w:rPr>
          <w:rFonts w:ascii="Calibri" w:hAnsi="Calibri" w:cs="Calibri"/>
          <w:sz w:val="20"/>
          <w:szCs w:val="20"/>
        </w:rPr>
        <w:t xml:space="preserve"> (plik exel)</w:t>
      </w:r>
      <w:r w:rsidR="00FF517C" w:rsidRPr="007749F2">
        <w:rPr>
          <w:rFonts w:ascii="Calibri" w:hAnsi="Calibri" w:cs="Calibri"/>
          <w:sz w:val="20"/>
          <w:szCs w:val="20"/>
        </w:rPr>
        <w:t>,</w:t>
      </w:r>
    </w:p>
    <w:p w14:paraId="516759BD" w14:textId="35CF1E28" w:rsidR="000B3C18" w:rsidRPr="007749F2" w:rsidRDefault="000B3C18" w:rsidP="007749F2">
      <w:pPr>
        <w:numPr>
          <w:ilvl w:val="0"/>
          <w:numId w:val="8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7749F2">
        <w:rPr>
          <w:rFonts w:ascii="Calibri" w:hAnsi="Calibri" w:cs="Calibri"/>
          <w:iCs/>
          <w:sz w:val="20"/>
          <w:szCs w:val="20"/>
        </w:rPr>
        <w:t>2</w:t>
      </w:r>
      <w:r w:rsidRPr="007749F2">
        <w:rPr>
          <w:rFonts w:ascii="Calibri" w:hAnsi="Calibri" w:cs="Calibri"/>
          <w:iCs/>
          <w:sz w:val="20"/>
          <w:szCs w:val="20"/>
        </w:rPr>
        <w:t xml:space="preserve"> do </w:t>
      </w:r>
      <w:r w:rsidR="004D4935" w:rsidRPr="007749F2">
        <w:rPr>
          <w:rFonts w:ascii="Calibri" w:hAnsi="Calibri" w:cs="Calibri"/>
          <w:iCs/>
          <w:sz w:val="20"/>
          <w:szCs w:val="20"/>
        </w:rPr>
        <w:t>SWZ</w:t>
      </w:r>
      <w:r w:rsidRPr="007749F2">
        <w:rPr>
          <w:rFonts w:ascii="Calibri" w:hAnsi="Calibri" w:cs="Calibri"/>
          <w:iCs/>
          <w:sz w:val="20"/>
          <w:szCs w:val="20"/>
        </w:rPr>
        <w:t xml:space="preserve">, </w:t>
      </w:r>
    </w:p>
    <w:p w14:paraId="27347177" w14:textId="3EFED613" w:rsidR="0050743F" w:rsidRPr="007749F2" w:rsidRDefault="0050743F" w:rsidP="007749F2">
      <w:pPr>
        <w:numPr>
          <w:ilvl w:val="0"/>
          <w:numId w:val="8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>.............................</w:t>
      </w:r>
    </w:p>
    <w:p w14:paraId="21F1AA04" w14:textId="77777777" w:rsidR="00187759" w:rsidRPr="007749F2" w:rsidRDefault="00187759" w:rsidP="007749F2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33995B9F" w14:textId="77777777" w:rsidR="000B3C18" w:rsidRPr="007749F2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8018589" w14:textId="77777777" w:rsidR="000B3C18" w:rsidRPr="007749F2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4F140F61" w14:textId="1D5CB110" w:rsidR="00010896" w:rsidRPr="007749F2" w:rsidRDefault="00010896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  <w:r w:rsidRPr="007749F2">
        <w:rPr>
          <w:rFonts w:ascii="Calibri" w:hAnsi="Calibri" w:cs="Calibr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7749F2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hAnsi="Calibri" w:cs="Calibri"/>
          <w:b/>
          <w:i/>
          <w:sz w:val="20"/>
          <w:szCs w:val="20"/>
          <w:u w:val="single"/>
        </w:rPr>
      </w:pPr>
    </w:p>
    <w:p w14:paraId="1AD27716" w14:textId="77777777" w:rsidR="00BF482D" w:rsidRPr="007749F2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hAnsi="Calibri" w:cs="Calibri"/>
          <w:b/>
          <w:i/>
          <w:sz w:val="20"/>
          <w:szCs w:val="20"/>
          <w:u w:val="single"/>
        </w:rPr>
      </w:pPr>
    </w:p>
    <w:p w14:paraId="172F5778" w14:textId="77777777" w:rsidR="00010896" w:rsidRPr="007749F2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b/>
          <w:i/>
          <w:sz w:val="20"/>
          <w:szCs w:val="20"/>
          <w:u w:val="single"/>
        </w:rPr>
        <w:br w:type="page"/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E8EE677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FAD797B" w14:textId="21D40A05" w:rsidR="008A6B16" w:rsidRPr="007749F2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Na potrzeby postępowania o udzielenie zamówienia publicznego na</w:t>
      </w:r>
      <w:r w:rsidR="00147B66" w:rsidRPr="007749F2">
        <w:rPr>
          <w:rFonts w:ascii="Calibri" w:hAnsi="Calibri" w:cs="Calibri"/>
          <w:sz w:val="20"/>
          <w:szCs w:val="20"/>
          <w:lang w:eastAsia="pl-PL"/>
        </w:rPr>
        <w:t xml:space="preserve"> </w:t>
      </w:r>
      <w:bookmarkStart w:id="0" w:name="_Hlk167439775"/>
      <w:r w:rsidR="00B74CBA" w:rsidRPr="007749F2">
        <w:rPr>
          <w:rFonts w:ascii="Calibri" w:eastAsia="Calibri" w:hAnsi="Calibri" w:cs="Calibri"/>
          <w:iCs/>
          <w:sz w:val="20"/>
          <w:szCs w:val="20"/>
        </w:rPr>
        <w:t xml:space="preserve">wyłonienie Wykonawcy w zakresie </w:t>
      </w:r>
      <w:r w:rsidR="00B74CBA" w:rsidRPr="007749F2">
        <w:rPr>
          <w:rFonts w:ascii="Calibri" w:hAnsi="Calibri" w:cs="Calibri"/>
          <w:b/>
          <w:i/>
          <w:iCs/>
          <w:sz w:val="20"/>
          <w:szCs w:val="20"/>
        </w:rPr>
        <w:t>wykonywania usługi sprzątania pomieszczeń wraz z dezynfekcją w Obiekcie Dydaktycznym UJ CM przy ul. Czystej 18 w Krakowie,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bookmarkEnd w:id="0"/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 co następuje:</w:t>
      </w:r>
    </w:p>
    <w:p w14:paraId="1D1A3E46" w14:textId="4D2A23A9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7C3BFDE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B1E3235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w celu wykazania spełniania warunków udziału w postępowaniu, określonych przez Zamawiającego w SWZ, polegamy na zasobach następującego/ych podmiotu/ów: </w:t>
      </w:r>
    </w:p>
    <w:p w14:paraId="78B62A0A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F77ACA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9C9ACEA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04EFCE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42A637A1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5696EAC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w stosunku do następującego/ych podmiotu/tów, na którego/ych zasoby powołujemy się w niniejszym postępowaniu, tj.: </w:t>
      </w:r>
    </w:p>
    <w:p w14:paraId="78AB84A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DF7B96F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(podać pełną nazwę/firmę, adres, a także w zależności od podmiotu: NIP/PESEL, KRS/CEiDG - o ile dotyczy)* </w:t>
      </w:r>
    </w:p>
    <w:p w14:paraId="46189782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8793A55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</w:p>
    <w:p w14:paraId="2C4EA521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spełniamy warunki udziału w postępowaniu, o których mowa w art. 112 ustawy Pzp i opisane w SWZ, a w szczególności:</w:t>
      </w:r>
    </w:p>
    <w:p w14:paraId="05E2DD86" w14:textId="082D9085" w:rsidR="00761080" w:rsidRPr="007749F2" w:rsidRDefault="00AF23BF" w:rsidP="007749F2">
      <w:pPr>
        <w:pStyle w:val="Akapitzlist"/>
        <w:widowControl w:val="0"/>
        <w:numPr>
          <w:ilvl w:val="6"/>
          <w:numId w:val="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  <w:r w:rsidR="00DD5653"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tj. jesteśmy </w:t>
      </w:r>
      <w:r w:rsidR="00DD5653" w:rsidRPr="007749F2">
        <w:rPr>
          <w:rFonts w:ascii="Calibri" w:hAnsi="Calibri" w:cs="Calibri"/>
          <w:sz w:val="20"/>
          <w:szCs w:val="20"/>
        </w:rPr>
        <w:t>ubezpieczeni od odpowiedzialności cywilnej w zakresie prowadzonej działalności gospodarczej związanej z przedmiotem zamówienia</w:t>
      </w:r>
      <w:r w:rsidR="004545BC" w:rsidRPr="007749F2">
        <w:rPr>
          <w:rFonts w:ascii="Calibri" w:hAnsi="Calibri" w:cs="Calibri"/>
          <w:sz w:val="20"/>
          <w:szCs w:val="20"/>
        </w:rPr>
        <w:t xml:space="preserve"> na kwotę min. </w:t>
      </w:r>
      <w:r w:rsidR="00B74CBA" w:rsidRPr="007749F2">
        <w:rPr>
          <w:rFonts w:ascii="Calibri" w:hAnsi="Calibri" w:cs="Calibri"/>
          <w:sz w:val="20"/>
          <w:szCs w:val="20"/>
        </w:rPr>
        <w:t>5</w:t>
      </w:r>
      <w:r w:rsidR="004545BC" w:rsidRPr="007749F2">
        <w:rPr>
          <w:rFonts w:ascii="Calibri" w:hAnsi="Calibri" w:cs="Calibri"/>
          <w:sz w:val="20"/>
          <w:szCs w:val="20"/>
        </w:rPr>
        <w:t xml:space="preserve">00 000, 00 złotych (słownie: </w:t>
      </w:r>
      <w:r w:rsidR="00B74CBA" w:rsidRPr="007749F2">
        <w:rPr>
          <w:rFonts w:ascii="Calibri" w:hAnsi="Calibri" w:cs="Calibri"/>
          <w:sz w:val="20"/>
          <w:szCs w:val="20"/>
        </w:rPr>
        <w:t>pięćset</w:t>
      </w:r>
      <w:r w:rsidR="00126E42" w:rsidRPr="007749F2">
        <w:rPr>
          <w:rFonts w:ascii="Calibri" w:hAnsi="Calibri" w:cs="Calibri"/>
          <w:sz w:val="20"/>
          <w:szCs w:val="20"/>
        </w:rPr>
        <w:t xml:space="preserve"> </w:t>
      </w:r>
      <w:r w:rsidR="004545BC" w:rsidRPr="007749F2">
        <w:rPr>
          <w:rFonts w:ascii="Calibri" w:hAnsi="Calibri" w:cs="Calibri"/>
          <w:sz w:val="20"/>
          <w:szCs w:val="20"/>
        </w:rPr>
        <w:t>tysięcy złotych 00/100)</w:t>
      </w:r>
      <w:r w:rsidR="00761080" w:rsidRPr="007749F2">
        <w:rPr>
          <w:rFonts w:ascii="Calibri" w:hAnsi="Calibri" w:cs="Calibri"/>
          <w:sz w:val="20"/>
          <w:szCs w:val="20"/>
        </w:rPr>
        <w:t>.</w:t>
      </w:r>
    </w:p>
    <w:p w14:paraId="4E99E844" w14:textId="7CE204E6" w:rsidR="00AF23BF" w:rsidRPr="007749F2" w:rsidRDefault="00AF23BF" w:rsidP="007749F2">
      <w:pPr>
        <w:pStyle w:val="Akapitzlist"/>
        <w:widowControl w:val="0"/>
        <w:numPr>
          <w:ilvl w:val="6"/>
          <w:numId w:val="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posiadamy zdolność techniczną lub zawodową pozwalającą na realizację zamówienia</w:t>
      </w:r>
      <w:r w:rsidR="004545BC"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, tj. </w:t>
      </w:r>
    </w:p>
    <w:p w14:paraId="787A4894" w14:textId="62ED587B" w:rsidR="00B74CBA" w:rsidRPr="007749F2" w:rsidRDefault="00B74CBA" w:rsidP="007749F2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ar-SA"/>
        </w:rPr>
        <w:t xml:space="preserve">2.1 posiadamy niezbędną wiedze i  doświadczenie, tzn. iż </w:t>
      </w:r>
      <w:r w:rsidRPr="007749F2">
        <w:rPr>
          <w:rFonts w:ascii="Calibri" w:hAnsi="Calibri" w:cs="Calibri"/>
          <w:sz w:val="20"/>
          <w:szCs w:val="20"/>
        </w:rPr>
        <w:t xml:space="preserve">w okresie ostatnich 3 lat przed upływem terminu składania ofert, a jeżeli okres prowadzenia działalności jest krótszy – w tym okresie, zrealizowaliśmy lub realizujemy minimum </w:t>
      </w:r>
      <w:r w:rsidRPr="007749F2">
        <w:rPr>
          <w:rFonts w:ascii="Calibri" w:hAnsi="Calibri" w:cs="Calibri"/>
          <w:b/>
          <w:bCs/>
          <w:sz w:val="20"/>
          <w:szCs w:val="20"/>
        </w:rPr>
        <w:t xml:space="preserve">2 usługi </w:t>
      </w:r>
      <w:r w:rsidRPr="007749F2">
        <w:rPr>
          <w:rFonts w:ascii="Calibri" w:hAnsi="Calibri" w:cs="Calibri"/>
          <w:sz w:val="20"/>
          <w:szCs w:val="20"/>
        </w:rPr>
        <w:t>sprzątania obiektów użyteczności publicznej o łącznej powierzchni sprzątania w wykazanych dwóch usługach nie mniejszej niż 2 500m</w:t>
      </w:r>
      <w:r w:rsidRPr="007749F2">
        <w:rPr>
          <w:rFonts w:ascii="Calibri" w:hAnsi="Calibri" w:cs="Calibri"/>
          <w:sz w:val="20"/>
          <w:szCs w:val="20"/>
          <w:vertAlign w:val="superscript"/>
        </w:rPr>
        <w:t>2</w:t>
      </w:r>
      <w:r w:rsidRPr="007749F2">
        <w:rPr>
          <w:rFonts w:ascii="Calibri" w:hAnsi="Calibri" w:cs="Calibri"/>
          <w:sz w:val="20"/>
          <w:szCs w:val="20"/>
        </w:rPr>
        <w:t xml:space="preserve"> (sprzątanie powierzchni wymagającej dezynfekcji), wykonane lub wykonywane należycie, każda przez okres co najmniej 12 miesięcy w ramach jednego kontraktu</w:t>
      </w:r>
      <w:r w:rsidRPr="007749F2">
        <w:rPr>
          <w:rFonts w:ascii="Calibri" w:hAnsi="Calibri" w:cs="Calibri"/>
          <w:b/>
          <w:bCs/>
          <w:sz w:val="20"/>
          <w:szCs w:val="20"/>
        </w:rPr>
        <w:t>.</w:t>
      </w:r>
    </w:p>
    <w:p w14:paraId="3BB8EF30" w14:textId="77777777" w:rsidR="00761080" w:rsidRPr="007749F2" w:rsidRDefault="00AF23BF" w:rsidP="007749F2">
      <w:pPr>
        <w:pStyle w:val="Akapitzlist"/>
        <w:widowControl w:val="0"/>
        <w:numPr>
          <w:ilvl w:val="6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ar-SA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nie podlegamy wykluczeniu z postępowania na podstawie art. 108 ust. 1 ustawy Pzp.</w:t>
      </w:r>
      <w:bookmarkStart w:id="1" w:name="_Hlk167439572"/>
    </w:p>
    <w:p w14:paraId="0ABDC5C7" w14:textId="25EADCFE" w:rsidR="004545BC" w:rsidRPr="007749F2" w:rsidRDefault="00AF23BF" w:rsidP="007749F2">
      <w:pPr>
        <w:pStyle w:val="Akapitzlist"/>
        <w:widowControl w:val="0"/>
        <w:numPr>
          <w:ilvl w:val="6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ar-SA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7749F2">
        <w:rPr>
          <w:rFonts w:ascii="Calibri" w:eastAsia="Calibri" w:hAnsi="Calibri" w:cs="Calibri"/>
          <w:sz w:val="20"/>
          <w:szCs w:val="20"/>
        </w:rPr>
        <w:t xml:space="preserve">ust. 1 pkt 4), 5), 7), 8), 9) i 10) 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ustawy Pzp.</w:t>
      </w:r>
      <w:bookmarkStart w:id="2" w:name="_Hlk103061369"/>
      <w:bookmarkEnd w:id="1"/>
    </w:p>
    <w:p w14:paraId="0EF681BD" w14:textId="77777777" w:rsidR="00DD5653" w:rsidRPr="007749F2" w:rsidRDefault="00DD5653" w:rsidP="007749F2">
      <w:pPr>
        <w:pStyle w:val="Akapitzlist"/>
        <w:widowControl w:val="0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="Calibri" w:eastAsia="Times New Roman" w:hAnsi="Calibri" w:cs="Calibri"/>
          <w:vanish/>
          <w:sz w:val="20"/>
          <w:szCs w:val="20"/>
          <w:lang w:eastAsia="ar-SA"/>
        </w:rPr>
      </w:pPr>
    </w:p>
    <w:p w14:paraId="21DBDD5E" w14:textId="77777777" w:rsidR="00DD5653" w:rsidRPr="007749F2" w:rsidRDefault="00DD5653" w:rsidP="007749F2">
      <w:pPr>
        <w:pStyle w:val="Akapitzlist"/>
        <w:widowControl w:val="0"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="Calibri" w:eastAsia="Times New Roman" w:hAnsi="Calibri" w:cs="Calibri"/>
          <w:vanish/>
          <w:sz w:val="20"/>
          <w:szCs w:val="20"/>
          <w:lang w:eastAsia="ar-SA"/>
        </w:rPr>
      </w:pPr>
    </w:p>
    <w:p w14:paraId="0AC83159" w14:textId="77777777" w:rsidR="00DD5653" w:rsidRPr="007749F2" w:rsidRDefault="00DD5653" w:rsidP="007749F2">
      <w:pPr>
        <w:pStyle w:val="Akapitzlist"/>
        <w:widowControl w:val="0"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="Calibri" w:eastAsia="Times New Roman" w:hAnsi="Calibri" w:cs="Calibri"/>
          <w:vanish/>
          <w:sz w:val="20"/>
          <w:szCs w:val="20"/>
          <w:lang w:eastAsia="ar-SA"/>
        </w:rPr>
      </w:pPr>
    </w:p>
    <w:p w14:paraId="3D19E0C6" w14:textId="77777777" w:rsidR="00DD5653" w:rsidRPr="007749F2" w:rsidRDefault="00DD5653" w:rsidP="007749F2">
      <w:pPr>
        <w:pStyle w:val="Akapitzlist"/>
        <w:widowControl w:val="0"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="Calibri" w:eastAsia="Times New Roman" w:hAnsi="Calibri" w:cs="Calibri"/>
          <w:vanish/>
          <w:sz w:val="20"/>
          <w:szCs w:val="20"/>
          <w:lang w:eastAsia="ar-SA"/>
        </w:rPr>
      </w:pPr>
    </w:p>
    <w:p w14:paraId="24D0E3AC" w14:textId="77777777" w:rsidR="00DD5653" w:rsidRPr="007749F2" w:rsidRDefault="00DD5653" w:rsidP="007749F2">
      <w:pPr>
        <w:pStyle w:val="Akapitzlist"/>
        <w:widowControl w:val="0"/>
        <w:numPr>
          <w:ilvl w:val="1"/>
          <w:numId w:val="1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="Calibri" w:eastAsia="Times New Roman" w:hAnsi="Calibri" w:cs="Calibri"/>
          <w:vanish/>
          <w:sz w:val="20"/>
          <w:szCs w:val="20"/>
          <w:lang w:eastAsia="ar-SA"/>
        </w:rPr>
      </w:pPr>
    </w:p>
    <w:p w14:paraId="3A8AC6A7" w14:textId="211BF3E1" w:rsidR="00AF23BF" w:rsidRPr="007749F2" w:rsidRDefault="00AF23BF" w:rsidP="007749F2">
      <w:pPr>
        <w:pStyle w:val="Akapitzlist"/>
        <w:widowControl w:val="0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7749F2">
        <w:rPr>
          <w:rFonts w:ascii="Calibri" w:eastAsia="Calibri" w:hAnsi="Calibri" w:cs="Calibri"/>
          <w:sz w:val="20"/>
          <w:szCs w:val="20"/>
        </w:rPr>
        <w:t>(tekst jednolity: Dziennik Ustaw z 202</w:t>
      </w:r>
      <w:r w:rsidR="00890096" w:rsidRPr="007749F2">
        <w:rPr>
          <w:rFonts w:ascii="Calibri" w:eastAsia="Calibri" w:hAnsi="Calibri" w:cs="Calibri"/>
          <w:sz w:val="20"/>
          <w:szCs w:val="20"/>
        </w:rPr>
        <w:t>4</w:t>
      </w:r>
      <w:r w:rsidRPr="007749F2">
        <w:rPr>
          <w:rFonts w:ascii="Calibri" w:eastAsia="Calibri" w:hAnsi="Calibri" w:cs="Calibri"/>
          <w:sz w:val="20"/>
          <w:szCs w:val="20"/>
        </w:rPr>
        <w:t xml:space="preserve">r. poz. </w:t>
      </w:r>
      <w:r w:rsidR="00890096" w:rsidRPr="007749F2">
        <w:rPr>
          <w:rFonts w:ascii="Calibri" w:eastAsia="Calibri" w:hAnsi="Calibri" w:cs="Calibri"/>
          <w:sz w:val="20"/>
          <w:szCs w:val="20"/>
        </w:rPr>
        <w:t>507</w:t>
      </w:r>
      <w:r w:rsidRPr="007749F2">
        <w:rPr>
          <w:rFonts w:ascii="Calibri" w:eastAsia="Calibri" w:hAnsi="Calibri" w:cs="Calibri"/>
          <w:sz w:val="20"/>
          <w:szCs w:val="20"/>
        </w:rPr>
        <w:t>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, tj.:</w:t>
      </w:r>
    </w:p>
    <w:p w14:paraId="0F147BC8" w14:textId="77777777" w:rsidR="004545BC" w:rsidRPr="007749F2" w:rsidRDefault="004545BC" w:rsidP="007749F2">
      <w:pPr>
        <w:pStyle w:val="Akapitzlist"/>
        <w:numPr>
          <w:ilvl w:val="0"/>
          <w:numId w:val="86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vanish/>
          <w:sz w:val="20"/>
          <w:szCs w:val="20"/>
          <w:lang w:eastAsia="pl-PL"/>
        </w:rPr>
      </w:pPr>
    </w:p>
    <w:p w14:paraId="0D5C523B" w14:textId="77777777" w:rsidR="004545BC" w:rsidRPr="007749F2" w:rsidRDefault="004545BC" w:rsidP="007749F2">
      <w:pPr>
        <w:pStyle w:val="Akapitzlist"/>
        <w:numPr>
          <w:ilvl w:val="0"/>
          <w:numId w:val="86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vanish/>
          <w:sz w:val="20"/>
          <w:szCs w:val="20"/>
          <w:lang w:eastAsia="pl-PL"/>
        </w:rPr>
      </w:pPr>
    </w:p>
    <w:p w14:paraId="78F3C8BC" w14:textId="7F3E933E" w:rsidR="00AF23BF" w:rsidRPr="007749F2" w:rsidRDefault="00AF23BF" w:rsidP="007749F2">
      <w:pPr>
        <w:pStyle w:val="Akapitzlist"/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7749F2" w:rsidRDefault="00AF23BF" w:rsidP="007749F2">
      <w:pPr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2023r., poz. 1124 z późn.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7749F2" w:rsidRDefault="00AF23BF" w:rsidP="007749F2">
      <w:pPr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Wykonawcą, którego jednostką dominującą w rozumieniu art. 3 ust. 1 pkt 37 ustawy z dnia 29 września 1994r. o rachunkowości (tekst jednolity: Dziennik Ustaw z 2023r., poz. 120 z późn.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7749F2" w:rsidRDefault="00AF23BF" w:rsidP="007749F2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89BD74F" w14:textId="77777777" w:rsidR="00AF23BF" w:rsidRPr="007749F2" w:rsidRDefault="00AF23BF" w:rsidP="007749F2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3" w:name="_Hlk167439446"/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zachodzą w stosunku do nas podstawy wykluczenia z postępowania na podstawie art. …………. ustawy Pzp.</w:t>
      </w:r>
    </w:p>
    <w:p w14:paraId="7D9FCBD6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bookmarkEnd w:id="3"/>
    <w:p w14:paraId="765BBE49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Calibri" w:hAnsi="Calibri" w:cs="Calibri"/>
          <w:sz w:val="20"/>
          <w:szCs w:val="20"/>
          <w:lang w:eastAsia="pl-PL"/>
        </w:rPr>
      </w:pPr>
    </w:p>
    <w:p w14:paraId="389FE5F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Jednocześnie oświadczam, że w związku z powyższym, na podstawie art. 110 ust. 2 ustawy Pzp podjąłem następujące środki naprawcze: </w:t>
      </w:r>
    </w:p>
    <w:p w14:paraId="694505EC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C08D1A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WYKAZ PODWYKONAWCÓW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7D7DA3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6A305BA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(podać pełną nazwę/firmę, adres, a także w zależności od podmiotu: NIP/PESEL, KRS/CEiDG)*</w:t>
      </w:r>
    </w:p>
    <w:p w14:paraId="6932D692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E5E86D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F5AA5CA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7749F2" w:rsidRDefault="00AF23BF" w:rsidP="007749F2">
      <w:pPr>
        <w:tabs>
          <w:tab w:val="left" w:pos="567"/>
        </w:tabs>
        <w:spacing w:after="120" w:line="240" w:lineRule="auto"/>
        <w:ind w:left="284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</w:p>
    <w:p w14:paraId="6E181FCB" w14:textId="77777777" w:rsidR="00AF23BF" w:rsidRPr="007749F2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następujący/e podmiot/y, będący/e podwykonawcą/ami: </w:t>
      </w:r>
    </w:p>
    <w:p w14:paraId="488201E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637431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(podać pełną nazwę/firmę, adres, a także w zależności od podmiotu: NIP/PESEL, KRS/CEiDG - o ile dotyczy)*</w:t>
      </w:r>
    </w:p>
    <w:p w14:paraId="025769AF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7749F2" w:rsidRDefault="00AF23BF" w:rsidP="007749F2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lastRenderedPageBreak/>
        <w:t>OŚWIADCZENIE DOTYCZĄCE PODANYCH INFORMACJI:</w:t>
      </w:r>
    </w:p>
    <w:p w14:paraId="75EBE9DE" w14:textId="77777777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7749F2" w:rsidRDefault="00AF23BF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br w:type="page"/>
      </w:r>
    </w:p>
    <w:p w14:paraId="42B8317C" w14:textId="3D2A4F4B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wraz z ofertą</w:t>
      </w:r>
      <w:r w:rsidR="00DF353A"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 </w:t>
      </w:r>
      <w:r w:rsidR="00DF353A" w:rsidRPr="007749F2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</w:p>
    <w:p w14:paraId="38ADFCD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6774BF1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do oddania do dyspozycji Wykonawcy niezbędnych zasobów na okres korzystania z nich przy wykonywaniu zamówienia zgodnie z art. 118 ustawy Pzp</w:t>
      </w:r>
    </w:p>
    <w:p w14:paraId="6825F3B3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3031909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(podać pełną nazwę/firmę, adres, a także w zależności od podmiotu: NIP/PESEL, KRS/CEiDG - o ile dotyczy)* </w:t>
      </w:r>
    </w:p>
    <w:p w14:paraId="683FDFD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57ACD03" w14:textId="43AFD467" w:rsidR="00010896" w:rsidRPr="007749F2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w postępowaniu </w:t>
      </w:r>
      <w:r w:rsidR="00147B66" w:rsidRPr="007749F2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B74CBA" w:rsidRPr="007749F2">
        <w:rPr>
          <w:rFonts w:ascii="Calibri" w:eastAsia="Calibri" w:hAnsi="Calibri" w:cs="Calibri"/>
          <w:iCs/>
          <w:sz w:val="20"/>
          <w:szCs w:val="20"/>
        </w:rPr>
        <w:t xml:space="preserve">wyłonienie Wykonawcy w zakresie </w:t>
      </w:r>
      <w:r w:rsidR="00B74CBA" w:rsidRPr="007749F2">
        <w:rPr>
          <w:rFonts w:ascii="Calibri" w:hAnsi="Calibri" w:cs="Calibri"/>
          <w:b/>
          <w:i/>
          <w:iCs/>
          <w:sz w:val="20"/>
          <w:szCs w:val="20"/>
        </w:rPr>
        <w:t>wykonywania usługi sprzątania pomieszczeń wraz z dezynfekcją w Obiekcie Dydaktycznym UJ CM przy ul. Czystej 18 w Krakowie,</w:t>
      </w:r>
      <w:r w:rsidR="00B74CBA"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010896" w:rsidRPr="007749F2">
        <w:rPr>
          <w:rFonts w:ascii="Calibri" w:eastAsia="Times New Roman" w:hAnsi="Calibri" w:cs="Calibr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CBC4390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E07D124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1)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(wskazać </w:t>
      </w:r>
      <w:r w:rsidR="00872B27"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i opisać </w:t>
      </w: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D2544A4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2)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04659C9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3)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9C4C8F6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4)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</w:p>
    <w:p w14:paraId="04C063DB" w14:textId="77777777" w:rsidR="007A27BB" w:rsidRPr="007749F2" w:rsidRDefault="00562E50" w:rsidP="007749F2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o</w:t>
      </w:r>
      <w:r w:rsidR="007A27BB" w:rsidRPr="007749F2">
        <w:rPr>
          <w:rFonts w:ascii="Calibri" w:eastAsia="Times New Roman" w:hAnsi="Calibri" w:cs="Calibri"/>
          <w:sz w:val="20"/>
          <w:szCs w:val="20"/>
          <w:lang w:eastAsia="pl-PL"/>
        </w:rPr>
        <w:t>świadczamy, że nie podlegamy wykluczeniu z postępowania na podstawie art. 108 ust. 1 ustawy Pzp.</w:t>
      </w:r>
    </w:p>
    <w:p w14:paraId="63C38EB1" w14:textId="77777777" w:rsidR="007A27BB" w:rsidRPr="007749F2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748E586" w14:textId="77777777" w:rsidR="00AF23BF" w:rsidRPr="007749F2" w:rsidRDefault="00AF23BF" w:rsidP="007749F2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4" w:name="_Hlk167439609"/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Pzp. </w:t>
      </w:r>
    </w:p>
    <w:bookmarkEnd w:id="4"/>
    <w:p w14:paraId="029A1362" w14:textId="7E93B608" w:rsidR="00AF23BF" w:rsidRPr="007749F2" w:rsidRDefault="00AF23BF" w:rsidP="007749F2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7749F2">
        <w:rPr>
          <w:rFonts w:ascii="Calibri" w:eastAsia="Calibri" w:hAnsi="Calibri" w:cs="Calibri"/>
          <w:sz w:val="20"/>
          <w:szCs w:val="20"/>
        </w:rPr>
        <w:t>(tekst jednolity: Dziennik Ustaw z 202</w:t>
      </w:r>
      <w:r w:rsidR="00890096" w:rsidRPr="007749F2">
        <w:rPr>
          <w:rFonts w:ascii="Calibri" w:eastAsia="Calibri" w:hAnsi="Calibri" w:cs="Calibri"/>
          <w:sz w:val="20"/>
          <w:szCs w:val="20"/>
        </w:rPr>
        <w:t>4</w:t>
      </w:r>
      <w:r w:rsidRPr="007749F2">
        <w:rPr>
          <w:rFonts w:ascii="Calibri" w:eastAsia="Calibri" w:hAnsi="Calibri" w:cs="Calibri"/>
          <w:sz w:val="20"/>
          <w:szCs w:val="20"/>
        </w:rPr>
        <w:t xml:space="preserve">r. poz. </w:t>
      </w:r>
      <w:r w:rsidR="00890096" w:rsidRPr="007749F2">
        <w:rPr>
          <w:rFonts w:ascii="Calibri" w:eastAsia="Calibri" w:hAnsi="Calibri" w:cs="Calibri"/>
          <w:sz w:val="20"/>
          <w:szCs w:val="20"/>
        </w:rPr>
        <w:t>507</w:t>
      </w:r>
      <w:r w:rsidRPr="007749F2">
        <w:rPr>
          <w:rFonts w:ascii="Calibri" w:eastAsia="Calibri" w:hAnsi="Calibri" w:cs="Calibri"/>
          <w:sz w:val="20"/>
          <w:szCs w:val="20"/>
        </w:rPr>
        <w:t>)</w:t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, tj.:</w:t>
      </w:r>
    </w:p>
    <w:p w14:paraId="6BE657F0" w14:textId="77777777" w:rsidR="00AF23BF" w:rsidRPr="007749F2" w:rsidRDefault="00AF23BF" w:rsidP="007749F2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7749F2" w:rsidRDefault="00AF23BF" w:rsidP="007749F2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2023r., poz. 1124 z późn.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7749F2" w:rsidRDefault="00AF23BF" w:rsidP="007749F2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nie jesteśmy Wykonawcą, którego jednostką dominującą w rozumieniu art. 3 ust. 1 pkt 37 ustawy z dnia 29 września 1994r. o rachunkowości (tekst jednolity: Dziennik Ustaw z 2023r., poz. 120 z późn.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7749F2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74BA333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="Calibri" w:hAnsi="Calibri" w:cs="Calibri"/>
          <w:sz w:val="20"/>
          <w:szCs w:val="20"/>
          <w:highlight w:val="magenta"/>
        </w:rPr>
      </w:pPr>
      <w:r w:rsidRPr="007749F2">
        <w:rPr>
          <w:rFonts w:ascii="Calibri" w:eastAsia="Times New Roman" w:hAnsi="Calibri" w:cs="Calibri"/>
          <w:b/>
          <w:i/>
          <w:sz w:val="20"/>
          <w:szCs w:val="20"/>
          <w:u w:val="single"/>
          <w:lang w:eastAsia="pl-PL"/>
        </w:rPr>
        <w:br w:type="page"/>
      </w: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Składane wraz z ofertą </w:t>
      </w:r>
      <w:r w:rsidRPr="007749F2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(o ile dotyczy) *</w:t>
      </w: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o którym mowa w art. 117 ust. 4 ustawy Pzp</w:t>
      </w:r>
    </w:p>
    <w:p w14:paraId="306731EA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3E2DADE8" w14:textId="7B065171" w:rsidR="006E09B1" w:rsidRPr="007749F2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color w:val="0D0D0D"/>
          <w:sz w:val="20"/>
          <w:szCs w:val="20"/>
        </w:rPr>
        <w:t xml:space="preserve">Biorąc udział w postępowaniu </w:t>
      </w:r>
      <w:r w:rsidR="00147B66" w:rsidRPr="007749F2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B74CBA" w:rsidRPr="007749F2">
        <w:rPr>
          <w:rFonts w:ascii="Calibri" w:eastAsia="Calibri" w:hAnsi="Calibri" w:cs="Calibri"/>
          <w:iCs/>
          <w:sz w:val="20"/>
          <w:szCs w:val="20"/>
        </w:rPr>
        <w:t xml:space="preserve">wyłonienie Wykonawcy w zakresie </w:t>
      </w:r>
      <w:r w:rsidR="00B74CBA" w:rsidRPr="007749F2">
        <w:rPr>
          <w:rFonts w:ascii="Calibri" w:hAnsi="Calibri" w:cs="Calibri"/>
          <w:b/>
          <w:i/>
          <w:iCs/>
          <w:sz w:val="20"/>
          <w:szCs w:val="20"/>
        </w:rPr>
        <w:t xml:space="preserve">wykonywania usługi sprzątania pomieszczeń wraz z dezynfekcją w Obiekcie Dydaktycznym UJ CM przy ul. Czystej 18 w Krakowie, </w:t>
      </w:r>
    </w:p>
    <w:p w14:paraId="797576AB" w14:textId="77777777" w:rsidR="00010896" w:rsidRPr="007749F2" w:rsidRDefault="00010896" w:rsidP="007749F2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>Wykonawca:</w:t>
      </w:r>
    </w:p>
    <w:p w14:paraId="2A5672B6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FC2FBCB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DB35959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6067423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6177D84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b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b/>
          <w:sz w:val="20"/>
          <w:szCs w:val="20"/>
          <w:lang w:eastAsia="pl-PL"/>
        </w:rPr>
        <w:t>Oświadczamy,</w:t>
      </w:r>
      <w:r w:rsidRPr="007749F2">
        <w:rPr>
          <w:rFonts w:ascii="Calibri" w:eastAsia="Times New Roman" w:hAnsi="Calibri" w:cs="Calibri"/>
          <w:b/>
          <w:iCs/>
          <w:sz w:val="20"/>
          <w:szCs w:val="20"/>
          <w:lang w:eastAsia="pl-PL"/>
        </w:rPr>
        <w:t xml:space="preserve"> iż następujące </w:t>
      </w:r>
      <w:r w:rsidR="00C61C62" w:rsidRPr="007749F2">
        <w:rPr>
          <w:rFonts w:ascii="Calibri" w:eastAsia="Times New Roman" w:hAnsi="Calibri" w:cs="Calibri"/>
          <w:b/>
          <w:iCs/>
          <w:sz w:val="20"/>
          <w:szCs w:val="20"/>
          <w:lang w:eastAsia="pl-PL"/>
        </w:rPr>
        <w:t xml:space="preserve">usługi </w:t>
      </w:r>
      <w:r w:rsidRPr="007749F2">
        <w:rPr>
          <w:rFonts w:ascii="Calibri" w:eastAsia="Times New Roman" w:hAnsi="Calibri" w:cs="Calibr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08C97C0A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0DCE061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6AF0FDC8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3A44E502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575D8DE3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4C9FEAA5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7749F2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7749F2" w:rsidRDefault="00010896" w:rsidP="007749F2">
      <w:pPr>
        <w:tabs>
          <w:tab w:val="left" w:pos="567"/>
        </w:tabs>
        <w:ind w:left="284"/>
        <w:rPr>
          <w:rFonts w:ascii="Calibri" w:eastAsia="Times New Roman" w:hAnsi="Calibri" w:cs="Calibri"/>
          <w:b/>
          <w:i/>
          <w:sz w:val="20"/>
          <w:szCs w:val="20"/>
          <w:u w:val="single"/>
          <w:lang w:eastAsia="pl-PL"/>
        </w:rPr>
      </w:pPr>
      <w:r w:rsidRPr="007749F2">
        <w:rPr>
          <w:rFonts w:ascii="Calibri" w:hAnsi="Calibri" w:cs="Calibr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7749F2" w:rsidRDefault="00C25B7B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br w:type="page"/>
      </w:r>
      <w:r w:rsidR="00010896" w:rsidRPr="007749F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7749F2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="Calibri" w:hAnsi="Calibri" w:cs="Calibri"/>
          <w:b/>
          <w:sz w:val="20"/>
          <w:szCs w:val="20"/>
        </w:rPr>
      </w:pPr>
    </w:p>
    <w:p w14:paraId="2DBF2C7C" w14:textId="77777777" w:rsidR="00010896" w:rsidRPr="007749F2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="Calibri" w:hAnsi="Calibri" w:cs="Calibri"/>
          <w:b/>
          <w:bCs/>
          <w:sz w:val="20"/>
          <w:szCs w:val="20"/>
        </w:rPr>
      </w:pPr>
      <w:r w:rsidRPr="007749F2">
        <w:rPr>
          <w:rFonts w:ascii="Calibri" w:hAnsi="Calibri" w:cs="Calibr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7749F2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="Calibri" w:hAnsi="Calibri" w:cs="Calibri"/>
          <w:bCs/>
          <w:sz w:val="20"/>
          <w:szCs w:val="20"/>
        </w:rPr>
      </w:pPr>
    </w:p>
    <w:p w14:paraId="01A0425C" w14:textId="148F79AE" w:rsidR="00010896" w:rsidRPr="007749F2" w:rsidRDefault="00192C2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hAnsi="Calibri" w:cs="Calibri"/>
          <w:bCs/>
          <w:color w:val="0D0D0D"/>
          <w:sz w:val="20"/>
          <w:szCs w:val="20"/>
        </w:rPr>
        <w:t xml:space="preserve">Biorąc udział w postępowaniu </w:t>
      </w:r>
      <w:r w:rsidR="00147B66" w:rsidRPr="007749F2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147B66" w:rsidRPr="007749F2">
        <w:rPr>
          <w:rFonts w:ascii="Calibri" w:hAnsi="Calibri" w:cs="Calibri"/>
          <w:sz w:val="20"/>
          <w:szCs w:val="20"/>
        </w:rPr>
        <w:t xml:space="preserve">wyłonienie Wykonawcy </w:t>
      </w:r>
      <w:r w:rsidR="00B74CBA" w:rsidRPr="007749F2">
        <w:rPr>
          <w:rFonts w:ascii="Calibri" w:eastAsia="Calibri" w:hAnsi="Calibri" w:cs="Calibri"/>
          <w:iCs/>
          <w:sz w:val="20"/>
          <w:szCs w:val="20"/>
        </w:rPr>
        <w:t xml:space="preserve">wyłonienie Wykonawcy w zakresie </w:t>
      </w:r>
      <w:r w:rsidR="00B74CBA" w:rsidRPr="007749F2">
        <w:rPr>
          <w:rFonts w:ascii="Calibri" w:hAnsi="Calibri" w:cs="Calibri"/>
          <w:b/>
          <w:i/>
          <w:iCs/>
          <w:sz w:val="20"/>
          <w:szCs w:val="20"/>
        </w:rPr>
        <w:t>wykonywania usługi sprzątania pomieszczeń wraz z dezynfekcją w Obiekcie Dydaktycznym UJ CM przy ul. Czystej 18 w Krakowie,</w:t>
      </w:r>
      <w:r w:rsidR="00B74CBA" w:rsidRPr="007749F2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010896" w:rsidRPr="007749F2">
        <w:rPr>
          <w:rFonts w:ascii="Calibri" w:hAnsi="Calibri" w:cs="Calibr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7749F2" w:rsidRDefault="00010896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bCs/>
          <w:spacing w:val="-4"/>
          <w:sz w:val="20"/>
          <w:szCs w:val="20"/>
        </w:rPr>
      </w:pPr>
    </w:p>
    <w:p w14:paraId="1BD61E5A" w14:textId="77777777" w:rsidR="0039403E" w:rsidRPr="007749F2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7749F2">
        <w:rPr>
          <w:rFonts w:ascii="Calibri" w:eastAsia="Calibri" w:hAnsi="Calibri" w:cs="Calibr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7749F2">
        <w:rPr>
          <w:rFonts w:ascii="Calibri" w:eastAsia="Calibri" w:hAnsi="Calibri" w:cs="Calibr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7749F2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28B25F62" w14:textId="77777777" w:rsidR="0039403E" w:rsidRPr="007749F2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7749F2">
        <w:rPr>
          <w:rFonts w:ascii="Calibri" w:eastAsia="Calibri" w:hAnsi="Calibri" w:cs="Calibri"/>
          <w:bCs/>
          <w:spacing w:val="-4"/>
          <w:sz w:val="20"/>
          <w:szCs w:val="20"/>
        </w:rPr>
        <w:t>lub</w:t>
      </w:r>
    </w:p>
    <w:p w14:paraId="5E01EA6C" w14:textId="77777777" w:rsidR="0039403E" w:rsidRPr="007749F2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053C4AEA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7512AA14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6813AE82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 xml:space="preserve">w rozumieniu art. 4 pkt 14) ustawy z dnia 16 lutego 2007r. o ochronie konkurencji </w:t>
      </w:r>
    </w:p>
    <w:p w14:paraId="561AAB22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i konsumentów (tekst jednolity: Dziennik Ustaw z 2024r. poz. 594).</w:t>
      </w:r>
    </w:p>
    <w:p w14:paraId="5824257F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7DBF536C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Lista Wykonawców składających ofertę w niniejszy postępowaniu, należących do tej samej grupy kapitałowej , o ile dotyczy*)</w:t>
      </w:r>
    </w:p>
    <w:p w14:paraId="2FF051B8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317BC082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73950BB2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37EEAF04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</w:t>
      </w:r>
    </w:p>
    <w:p w14:paraId="5ABCEFF6" w14:textId="77777777" w:rsidR="001303A8" w:rsidRPr="001303A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Cs/>
          <w:spacing w:val="-4"/>
          <w:sz w:val="20"/>
          <w:szCs w:val="20"/>
        </w:rPr>
      </w:pPr>
    </w:p>
    <w:p w14:paraId="7E10FDD2" w14:textId="1D4EA376" w:rsidR="0039403E" w:rsidRPr="007749F2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color w:val="0D0D0D"/>
          <w:sz w:val="20"/>
          <w:szCs w:val="20"/>
        </w:rPr>
      </w:pPr>
      <w:r w:rsidRPr="001303A8">
        <w:rPr>
          <w:rFonts w:ascii="Calibri" w:eastAsia="Calibri" w:hAnsi="Calibri" w:cs="Calibri"/>
          <w:bCs/>
          <w:spacing w:val="-4"/>
          <w:sz w:val="20"/>
          <w:szCs w:val="20"/>
        </w:rPr>
        <w:t>Wraz ze złożeniem oświadczenia, Wykonawca o ile dotyczy może przedstawić dowody, że oferty zostały przygotowane niezależnie od siebie oraz że powiązania z innym wykonawcą/ami nie prowadzą do zakłócenia konkurencji w postępowaniu o udzielenie zamówienia</w:t>
      </w:r>
      <w:r w:rsidR="0039403E" w:rsidRPr="007749F2">
        <w:rPr>
          <w:rFonts w:ascii="Calibri" w:eastAsia="Calibri" w:hAnsi="Calibri" w:cs="Calibri"/>
          <w:color w:val="0D0D0D"/>
          <w:sz w:val="20"/>
          <w:szCs w:val="20"/>
        </w:rPr>
        <w:t>.</w:t>
      </w:r>
    </w:p>
    <w:p w14:paraId="6CE657D3" w14:textId="77777777" w:rsidR="0039403E" w:rsidRPr="007749F2" w:rsidRDefault="0039403E" w:rsidP="007749F2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="Calibri" w:eastAsia="Calibri" w:hAnsi="Calibri" w:cs="Calibri"/>
          <w:b/>
          <w:i/>
          <w:sz w:val="20"/>
          <w:szCs w:val="20"/>
          <w:u w:val="single"/>
        </w:rPr>
      </w:pPr>
    </w:p>
    <w:p w14:paraId="5BC42147" w14:textId="77777777" w:rsidR="0039403E" w:rsidRPr="007749F2" w:rsidRDefault="0039403E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Calibri" w:hAnsi="Calibri" w:cs="Calibri"/>
          <w:i/>
          <w:sz w:val="20"/>
          <w:szCs w:val="20"/>
          <w:u w:val="single"/>
        </w:rPr>
      </w:pPr>
      <w:r w:rsidRPr="007749F2">
        <w:rPr>
          <w:rFonts w:ascii="Calibri" w:eastAsia="Calibri" w:hAnsi="Calibri" w:cs="Calibr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7749F2" w:rsidRDefault="00010896" w:rsidP="007749F2">
      <w:pPr>
        <w:tabs>
          <w:tab w:val="left" w:pos="567"/>
        </w:tabs>
        <w:spacing w:after="0" w:line="242" w:lineRule="auto"/>
        <w:ind w:left="284" w:right="35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Times New Roman" w:hAnsi="Calibri" w:cs="Calibri"/>
          <w:sz w:val="20"/>
          <w:szCs w:val="20"/>
          <w:lang w:eastAsia="pl-PL"/>
        </w:rPr>
        <w:br w:type="page"/>
      </w:r>
    </w:p>
    <w:p w14:paraId="05C93652" w14:textId="77777777" w:rsidR="004D4935" w:rsidRPr="007749F2" w:rsidRDefault="004D4935" w:rsidP="007749F2">
      <w:pPr>
        <w:tabs>
          <w:tab w:val="left" w:pos="567"/>
        </w:tabs>
        <w:spacing w:after="0" w:line="242" w:lineRule="auto"/>
        <w:ind w:left="284" w:right="35"/>
        <w:rPr>
          <w:rFonts w:ascii="Calibri" w:eastAsia="Times New Roman" w:hAnsi="Calibri" w:cs="Calibri"/>
          <w:sz w:val="20"/>
          <w:szCs w:val="20"/>
          <w:lang w:eastAsia="pl-PL"/>
        </w:rPr>
      </w:pPr>
      <w:bookmarkStart w:id="5" w:name="_Hlk164948368"/>
    </w:p>
    <w:p w14:paraId="2B127E24" w14:textId="77777777" w:rsidR="004D4935" w:rsidRPr="007749F2" w:rsidRDefault="004D4935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="Calibri" w:eastAsia="Calibri" w:hAnsi="Calibri" w:cs="Calibri"/>
          <w:b/>
          <w:color w:val="FF0000"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b/>
          <w:i/>
          <w:sz w:val="20"/>
          <w:szCs w:val="20"/>
          <w:lang w:eastAsia="pl-PL"/>
        </w:rPr>
        <w:t>ZAŁĄCZNIK C do SWZ</w:t>
      </w:r>
    </w:p>
    <w:p w14:paraId="7F7DE5E5" w14:textId="77777777" w:rsidR="004D4935" w:rsidRPr="007749F2" w:rsidRDefault="004D4935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Calibri" w:hAnsi="Calibri" w:cs="Calibri"/>
          <w:b/>
          <w:color w:val="FF0000"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b/>
          <w:color w:val="FF0000"/>
          <w:sz w:val="20"/>
          <w:szCs w:val="20"/>
          <w:lang w:eastAsia="pl-PL"/>
        </w:rPr>
        <w:t>DOKUMENT SKŁADANY NA WEZWANIE ZAMAWIAJĄCEGO</w:t>
      </w:r>
    </w:p>
    <w:p w14:paraId="1BE97296" w14:textId="77777777" w:rsidR="004D4935" w:rsidRPr="007749F2" w:rsidRDefault="004D4935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center"/>
        <w:rPr>
          <w:rFonts w:ascii="Calibri" w:eastAsia="Calibri" w:hAnsi="Calibri" w:cs="Calibri"/>
          <w:b/>
          <w:bCs/>
          <w:sz w:val="20"/>
          <w:szCs w:val="20"/>
          <w:lang w:eastAsia="pl-PL"/>
        </w:rPr>
      </w:pPr>
    </w:p>
    <w:p w14:paraId="65DDA9A6" w14:textId="77777777" w:rsidR="004D4935" w:rsidRPr="007749F2" w:rsidRDefault="004D4935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center"/>
        <w:rPr>
          <w:rFonts w:ascii="Calibri" w:eastAsia="Calibri" w:hAnsi="Calibri" w:cs="Calibri"/>
          <w:b/>
          <w:bCs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b/>
          <w:bCs/>
          <w:sz w:val="20"/>
          <w:szCs w:val="20"/>
          <w:lang w:eastAsia="pl-PL"/>
        </w:rPr>
        <w:t>Wykaz usług</w:t>
      </w:r>
    </w:p>
    <w:p w14:paraId="03C23840" w14:textId="77777777" w:rsidR="004D4935" w:rsidRPr="007749F2" w:rsidRDefault="004D4935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center"/>
        <w:rPr>
          <w:rFonts w:ascii="Calibri" w:eastAsia="Calibri" w:hAnsi="Calibri" w:cs="Calibri"/>
          <w:b/>
          <w:bCs/>
          <w:sz w:val="20"/>
          <w:szCs w:val="20"/>
          <w:lang w:eastAsia="pl-PL"/>
        </w:rPr>
      </w:pPr>
    </w:p>
    <w:p w14:paraId="4EE30062" w14:textId="747F1E71" w:rsidR="00565DF0" w:rsidRPr="007749F2" w:rsidRDefault="00565DF0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749F2">
        <w:rPr>
          <w:rFonts w:ascii="Calibri" w:hAnsi="Calibri" w:cs="Calibri"/>
          <w:sz w:val="20"/>
          <w:szCs w:val="20"/>
        </w:rPr>
        <w:t xml:space="preserve">Składając ofertę w postępowaniu o zamówienie publiczne na </w:t>
      </w:r>
      <w:r w:rsidRPr="007749F2">
        <w:rPr>
          <w:rFonts w:ascii="Calibri" w:hAnsi="Calibri" w:cs="Calibri"/>
          <w:b/>
          <w:bCs/>
          <w:i/>
          <w:iCs/>
          <w:sz w:val="20"/>
          <w:szCs w:val="20"/>
        </w:rPr>
        <w:t xml:space="preserve">wyłonienie Wykonawcy w zakresie wykonywania usługi sprzątania pomieszczeń wraz z dezynfekcją w Obiekcie Dydaktycznym UJ CM przy ul. Czystej 18 w Krakowie, </w:t>
      </w:r>
      <w:r w:rsidRPr="007749F2">
        <w:rPr>
          <w:rFonts w:ascii="Calibri" w:hAnsi="Calibri" w:cs="Calibri"/>
          <w:sz w:val="20"/>
          <w:szCs w:val="20"/>
        </w:rPr>
        <w:t xml:space="preserve">oświadczamy, że posiadamy niezbędną wiedzę i doświadczenie, tj. w okresie ostatnich 3 lat przed upływem terminu składania ofert, a jeżeli okres prowadzenia działalności jest krótszy – w tym okresie, zrealizowaliśmy lub realizujemy minimum </w:t>
      </w:r>
      <w:r w:rsidRPr="007749F2">
        <w:rPr>
          <w:rFonts w:ascii="Calibri" w:hAnsi="Calibri" w:cs="Calibri"/>
          <w:b/>
          <w:bCs/>
          <w:sz w:val="20"/>
          <w:szCs w:val="20"/>
        </w:rPr>
        <w:t xml:space="preserve">2 usługi </w:t>
      </w:r>
      <w:r w:rsidRPr="007749F2">
        <w:rPr>
          <w:rFonts w:ascii="Calibri" w:hAnsi="Calibri" w:cs="Calibri"/>
          <w:sz w:val="20"/>
          <w:szCs w:val="20"/>
        </w:rPr>
        <w:t xml:space="preserve">sprzątania obiektów użyteczności publicznej o łącznej powierzchni sprzątania w wykazanych dwóch usługach nie mniejszej niż 2500m2 (sprzątanie powierzchni wymagającej dezynfekcji), wykonane lub wykonywane należycie, każda przez okres co najmniej 12 miesięcy w ramach jednego kontraktu. Poprzez „jeden kontrakt” Zamawiający rozumie jedną pisemną umowę odpłatną – a nie sumę pojedynczych ustnych bądź pisemnych zleceń realizowanych na rzecz tego samego podmiotu. W przypadku usług aktualnie realizowanych Zamawiający uzna wyłącznie usługi, które Wykonawca realizuje już przez okres minimum 12 miesięcy. </w:t>
      </w:r>
    </w:p>
    <w:p w14:paraId="17D041CD" w14:textId="12151C15" w:rsidR="00F33295" w:rsidRPr="007749F2" w:rsidRDefault="00F33295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  <w:lang w:eastAsia="pl-PL"/>
        </w:rPr>
      </w:pPr>
      <w:r w:rsidRPr="007749F2">
        <w:rPr>
          <w:rFonts w:ascii="Calibri" w:hAnsi="Calibri" w:cs="Calibri"/>
          <w:sz w:val="20"/>
          <w:szCs w:val="20"/>
          <w:lang w:eastAsia="pl-PL"/>
        </w:rPr>
        <w:t>Zgodnie z wymaganiami opisanymi w pkt. 21) 2.4.</w:t>
      </w:r>
      <w:r w:rsidR="00501E1B" w:rsidRPr="007749F2">
        <w:rPr>
          <w:rFonts w:ascii="Calibri" w:hAnsi="Calibri" w:cs="Calibri"/>
          <w:sz w:val="20"/>
          <w:szCs w:val="20"/>
          <w:lang w:eastAsia="pl-PL"/>
        </w:rPr>
        <w:t>1</w:t>
      </w:r>
      <w:r w:rsidRPr="007749F2">
        <w:rPr>
          <w:rFonts w:ascii="Calibri" w:hAnsi="Calibri" w:cs="Calibri"/>
          <w:sz w:val="20"/>
          <w:szCs w:val="20"/>
          <w:lang w:eastAsia="pl-PL"/>
        </w:rPr>
        <w:t xml:space="preserve"> SWZ.</w:t>
      </w:r>
    </w:p>
    <w:p w14:paraId="702DD69B" w14:textId="77777777" w:rsidR="00565DF0" w:rsidRPr="007749F2" w:rsidRDefault="00565DF0" w:rsidP="007749F2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  <w:lang w:eastAsia="pl-PL"/>
        </w:rPr>
      </w:pPr>
    </w:p>
    <w:tbl>
      <w:tblPr>
        <w:tblW w:w="957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984"/>
        <w:gridCol w:w="1331"/>
        <w:gridCol w:w="1539"/>
        <w:gridCol w:w="1355"/>
        <w:gridCol w:w="1535"/>
        <w:gridCol w:w="1262"/>
      </w:tblGrid>
      <w:tr w:rsidR="00973743" w:rsidRPr="007749F2" w14:paraId="3FCD7B7A" w14:textId="77777777" w:rsidTr="00A00AC8">
        <w:trPr>
          <w:cantSplit/>
          <w:trHeight w:val="785"/>
        </w:trPr>
        <w:tc>
          <w:tcPr>
            <w:tcW w:w="567" w:type="dxa"/>
            <w:vMerge w:val="restart"/>
            <w:shd w:val="clear" w:color="auto" w:fill="BFBFBF"/>
            <w:vAlign w:val="center"/>
          </w:tcPr>
          <w:bookmarkEnd w:id="5"/>
          <w:p w14:paraId="42DFAE65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84" w:type="dxa"/>
            <w:vMerge w:val="restart"/>
            <w:shd w:val="clear" w:color="auto" w:fill="BFBFBF"/>
            <w:vAlign w:val="center"/>
          </w:tcPr>
          <w:p w14:paraId="1A322186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Opis usług </w:t>
            </w:r>
            <w:r w:rsidRPr="007749F2">
              <w:rPr>
                <w:rFonts w:ascii="Calibri" w:eastAsia="Calibri" w:hAnsi="Calibri" w:cs="Calibri"/>
                <w:b/>
                <w:sz w:val="20"/>
                <w:szCs w:val="20"/>
                <w:lang w:eastAsia="pl-PL"/>
              </w:rPr>
              <w:t>(z wyszczególnieniem rodzaju prac wykonywanych w ramach zrealizowanego zamówienia oraz miejsca ich wykonania)</w:t>
            </w:r>
          </w:p>
        </w:tc>
        <w:tc>
          <w:tcPr>
            <w:tcW w:w="1331" w:type="dxa"/>
            <w:shd w:val="clear" w:color="auto" w:fill="BFBFBF"/>
            <w:vAlign w:val="center"/>
          </w:tcPr>
          <w:p w14:paraId="103CDA70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Data rozpoczęcia </w:t>
            </w:r>
          </w:p>
          <w:p w14:paraId="0994BC7A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(miesiąc – rok)</w:t>
            </w:r>
          </w:p>
        </w:tc>
        <w:tc>
          <w:tcPr>
            <w:tcW w:w="1539" w:type="dxa"/>
            <w:vMerge w:val="restart"/>
            <w:shd w:val="clear" w:color="auto" w:fill="BFBFBF"/>
          </w:tcPr>
          <w:p w14:paraId="2A0F5A3B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2A054EF8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28B34927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Wartość (brutto)</w:t>
            </w:r>
          </w:p>
          <w:p w14:paraId="010A1478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zrealizowanego zadania (usługi) w zł</w:t>
            </w:r>
          </w:p>
        </w:tc>
        <w:tc>
          <w:tcPr>
            <w:tcW w:w="1355" w:type="dxa"/>
            <w:vMerge w:val="restart"/>
            <w:shd w:val="clear" w:color="auto" w:fill="BFBFBF"/>
            <w:vAlign w:val="center"/>
          </w:tcPr>
          <w:p w14:paraId="7ABFF504" w14:textId="084AA494" w:rsidR="00973743" w:rsidRPr="007749F2" w:rsidRDefault="00565DF0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Powierzchnia (wielkość) objęta utrzymaniem czystości wraz z dezynfekcją w ramach usługi</w:t>
            </w:r>
          </w:p>
        </w:tc>
        <w:tc>
          <w:tcPr>
            <w:tcW w:w="1535" w:type="dxa"/>
            <w:vMerge w:val="restart"/>
            <w:shd w:val="clear" w:color="auto" w:fill="BFBFBF"/>
          </w:tcPr>
          <w:p w14:paraId="312787DA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54937CB4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3923DC4F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2FC79127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Nazwa i adres Zamawiającego</w:t>
            </w:r>
          </w:p>
        </w:tc>
        <w:tc>
          <w:tcPr>
            <w:tcW w:w="1262" w:type="dxa"/>
            <w:vMerge w:val="restart"/>
            <w:shd w:val="clear" w:color="auto" w:fill="BFBFBF"/>
            <w:vAlign w:val="center"/>
          </w:tcPr>
          <w:p w14:paraId="16183F77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Wykonawca usług </w:t>
            </w:r>
          </w:p>
          <w:p w14:paraId="3B4777D8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(nazwa, adres)</w:t>
            </w:r>
          </w:p>
        </w:tc>
      </w:tr>
      <w:tr w:rsidR="00973743" w:rsidRPr="007749F2" w14:paraId="1D219A12" w14:textId="77777777" w:rsidTr="00A00AC8">
        <w:trPr>
          <w:cantSplit/>
          <w:trHeight w:val="836"/>
        </w:trPr>
        <w:tc>
          <w:tcPr>
            <w:tcW w:w="567" w:type="dxa"/>
            <w:vMerge/>
            <w:shd w:val="clear" w:color="auto" w:fill="BFBFBF"/>
          </w:tcPr>
          <w:p w14:paraId="4906C146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vMerge/>
            <w:shd w:val="clear" w:color="auto" w:fill="BFBFBF"/>
          </w:tcPr>
          <w:p w14:paraId="23317EFC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331" w:type="dxa"/>
            <w:shd w:val="clear" w:color="auto" w:fill="BFBFBF"/>
            <w:vAlign w:val="center"/>
          </w:tcPr>
          <w:p w14:paraId="3CE15A3F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Data zakończenia </w:t>
            </w:r>
          </w:p>
          <w:p w14:paraId="2C4FEE6A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(miesiąc - rok)</w:t>
            </w:r>
          </w:p>
        </w:tc>
        <w:tc>
          <w:tcPr>
            <w:tcW w:w="1539" w:type="dxa"/>
            <w:vMerge/>
            <w:shd w:val="clear" w:color="auto" w:fill="BFBFBF"/>
          </w:tcPr>
          <w:p w14:paraId="117A35F2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355" w:type="dxa"/>
            <w:vMerge/>
            <w:shd w:val="clear" w:color="auto" w:fill="BFBFBF"/>
          </w:tcPr>
          <w:p w14:paraId="18744BCD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Merge/>
            <w:shd w:val="clear" w:color="auto" w:fill="BFBFBF"/>
          </w:tcPr>
          <w:p w14:paraId="408CA481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262" w:type="dxa"/>
            <w:vMerge/>
            <w:shd w:val="clear" w:color="auto" w:fill="BFBFBF"/>
          </w:tcPr>
          <w:p w14:paraId="6E8FC912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</w:tr>
      <w:tr w:rsidR="00973743" w:rsidRPr="007749F2" w14:paraId="31B1D7E7" w14:textId="77777777" w:rsidTr="00A00AC8">
        <w:tc>
          <w:tcPr>
            <w:tcW w:w="567" w:type="dxa"/>
          </w:tcPr>
          <w:p w14:paraId="2D2078FC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84" w:type="dxa"/>
          </w:tcPr>
          <w:p w14:paraId="51CE2A39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31" w:type="dxa"/>
          </w:tcPr>
          <w:p w14:paraId="6D369BE7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39" w:type="dxa"/>
          </w:tcPr>
          <w:p w14:paraId="6307ECE5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55" w:type="dxa"/>
          </w:tcPr>
          <w:p w14:paraId="4217F052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535" w:type="dxa"/>
          </w:tcPr>
          <w:p w14:paraId="2B6B5F8B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262" w:type="dxa"/>
          </w:tcPr>
          <w:p w14:paraId="513D2499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jc w:val="center"/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i/>
                <w:sz w:val="20"/>
                <w:szCs w:val="20"/>
                <w:lang w:eastAsia="pl-PL"/>
              </w:rPr>
              <w:t>7</w:t>
            </w:r>
          </w:p>
        </w:tc>
      </w:tr>
      <w:tr w:rsidR="00973743" w:rsidRPr="007749F2" w14:paraId="2386B2ED" w14:textId="77777777" w:rsidTr="00A00AC8">
        <w:trPr>
          <w:trHeight w:val="1668"/>
        </w:trPr>
        <w:tc>
          <w:tcPr>
            <w:tcW w:w="567" w:type="dxa"/>
            <w:vAlign w:val="center"/>
          </w:tcPr>
          <w:p w14:paraId="0EB475FD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84" w:type="dxa"/>
          </w:tcPr>
          <w:p w14:paraId="3C1F1FCF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31" w:type="dxa"/>
          </w:tcPr>
          <w:p w14:paraId="11142B2F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</w:tcPr>
          <w:p w14:paraId="4DC95B87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5" w:type="dxa"/>
          </w:tcPr>
          <w:p w14:paraId="40C91F63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</w:tcPr>
          <w:p w14:paraId="7EC5EE88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62" w:type="dxa"/>
          </w:tcPr>
          <w:p w14:paraId="0A5CC1E2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lang w:eastAsia="pl-PL"/>
              </w:rPr>
            </w:pPr>
          </w:p>
        </w:tc>
      </w:tr>
      <w:tr w:rsidR="00973743" w:rsidRPr="007749F2" w14:paraId="01AC3750" w14:textId="77777777" w:rsidTr="00A00AC8">
        <w:trPr>
          <w:trHeight w:val="1565"/>
        </w:trPr>
        <w:tc>
          <w:tcPr>
            <w:tcW w:w="567" w:type="dxa"/>
            <w:vAlign w:val="center"/>
          </w:tcPr>
          <w:p w14:paraId="018AEDF1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749F2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84" w:type="dxa"/>
          </w:tcPr>
          <w:p w14:paraId="49D6E0BC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31" w:type="dxa"/>
          </w:tcPr>
          <w:p w14:paraId="53787040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</w:tcPr>
          <w:p w14:paraId="4E773864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5" w:type="dxa"/>
          </w:tcPr>
          <w:p w14:paraId="4EBB38CE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</w:tcPr>
          <w:p w14:paraId="7F7F26ED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262" w:type="dxa"/>
          </w:tcPr>
          <w:p w14:paraId="4C05481C" w14:textId="77777777" w:rsidR="00973743" w:rsidRPr="007749F2" w:rsidRDefault="00973743" w:rsidP="001303A8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ind w:left="29"/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lang w:eastAsia="pl-PL"/>
              </w:rPr>
            </w:pPr>
          </w:p>
        </w:tc>
      </w:tr>
    </w:tbl>
    <w:p w14:paraId="3C64F569" w14:textId="77777777" w:rsidR="004D4935" w:rsidRPr="007749F2" w:rsidRDefault="004D4935" w:rsidP="007749F2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ind w:left="284"/>
        <w:jc w:val="both"/>
        <w:rPr>
          <w:rFonts w:ascii="Calibri" w:eastAsia="Calibri" w:hAnsi="Calibri" w:cs="Calibri"/>
          <w:sz w:val="20"/>
          <w:szCs w:val="20"/>
          <w:lang w:val="x-none" w:eastAsia="pl-PL"/>
        </w:rPr>
      </w:pPr>
    </w:p>
    <w:p w14:paraId="7082029B" w14:textId="2008E938" w:rsidR="004D4935" w:rsidRPr="007749F2" w:rsidRDefault="004D4935" w:rsidP="007749F2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ind w:left="284"/>
        <w:jc w:val="both"/>
        <w:rPr>
          <w:rFonts w:ascii="Calibri" w:eastAsia="Calibri" w:hAnsi="Calibri" w:cs="Calibri"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sz w:val="20"/>
          <w:szCs w:val="20"/>
          <w:lang w:eastAsia="pl-PL"/>
        </w:rPr>
        <w:t>Wykaz dokumentów potwierdzających, że wykazane wyżej usługi zostały wykonane należycie:</w:t>
      </w:r>
    </w:p>
    <w:p w14:paraId="46AAEBBF" w14:textId="53C074C8" w:rsidR="004D4935" w:rsidRPr="007749F2" w:rsidRDefault="004D4935" w:rsidP="007749F2">
      <w:pPr>
        <w:pStyle w:val="Akapitzlist"/>
        <w:numPr>
          <w:ilvl w:val="6"/>
          <w:numId w:val="134"/>
        </w:num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ind w:left="284"/>
        <w:jc w:val="both"/>
        <w:rPr>
          <w:rFonts w:ascii="Calibri" w:eastAsia="Calibri" w:hAnsi="Calibri" w:cs="Calibri"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sz w:val="20"/>
          <w:szCs w:val="20"/>
          <w:lang w:eastAsia="pl-PL"/>
        </w:rPr>
        <w:t>.………………………………………………………………………………………………………………………………………………</w:t>
      </w:r>
    </w:p>
    <w:p w14:paraId="0B1F2B0B" w14:textId="23ED9645" w:rsidR="004D4935" w:rsidRPr="007749F2" w:rsidRDefault="00973743" w:rsidP="007749F2">
      <w:pPr>
        <w:pStyle w:val="Akapitzlist"/>
        <w:numPr>
          <w:ilvl w:val="6"/>
          <w:numId w:val="134"/>
        </w:numPr>
        <w:tabs>
          <w:tab w:val="left" w:pos="567"/>
          <w:tab w:val="left" w:pos="709"/>
          <w:tab w:val="left" w:pos="1418"/>
          <w:tab w:val="left" w:pos="6237"/>
        </w:tabs>
        <w:spacing w:after="0" w:line="242" w:lineRule="auto"/>
        <w:ind w:left="284" w:right="35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7749F2">
        <w:rPr>
          <w:rFonts w:ascii="Calibri" w:eastAsia="Calibri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……………………………………………………………………………………………………………………………………………….</w:t>
      </w:r>
    </w:p>
    <w:p w14:paraId="5EF89BDB" w14:textId="77777777" w:rsidR="00F33295" w:rsidRPr="007749F2" w:rsidRDefault="00F33295" w:rsidP="007749F2">
      <w:pPr>
        <w:tabs>
          <w:tab w:val="left" w:pos="567"/>
        </w:tabs>
        <w:spacing w:after="0" w:line="242" w:lineRule="auto"/>
        <w:ind w:left="284" w:right="35"/>
        <w:rPr>
          <w:rFonts w:ascii="Calibri" w:eastAsia="Times New Roman" w:hAnsi="Calibri" w:cs="Calibri"/>
          <w:sz w:val="20"/>
          <w:szCs w:val="20"/>
          <w:lang w:eastAsia="pl-PL"/>
        </w:rPr>
      </w:pPr>
    </w:p>
    <w:sectPr w:rsidR="00F33295" w:rsidRPr="007749F2" w:rsidSect="00A155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03129" w14:textId="77777777" w:rsidR="00493EB0" w:rsidRDefault="00493EB0" w:rsidP="00B503BE">
      <w:pPr>
        <w:spacing w:after="0" w:line="240" w:lineRule="auto"/>
      </w:pPr>
      <w:r>
        <w:separator/>
      </w:r>
    </w:p>
  </w:endnote>
  <w:endnote w:type="continuationSeparator" w:id="0">
    <w:p w14:paraId="59B526CC" w14:textId="77777777" w:rsidR="00493EB0" w:rsidRDefault="00493EB0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6610A9-219B-4662-911E-46E3CAFDE2CA}"/>
    <w:embedBold r:id="rId2" w:fontKey="{F0ECE438-D143-4AB2-B9D5-015E6F4A8BDE}"/>
    <w:embedItalic r:id="rId3" w:fontKey="{9C45F999-BDB3-4061-B389-D12C5FDA4760}"/>
    <w:embedBoldItalic r:id="rId4" w:fontKey="{8A2C068B-C12D-4699-AB41-A215551F91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4F5688DB-5A07-4733-9C13-44F57E94F8C2}"/>
    <w:embedBold r:id="rId6" w:fontKey="{A9DE1F88-E06B-48AF-95DC-D73E81E1E918}"/>
    <w:embedItalic r:id="rId7" w:fontKey="{34D49E02-4B3E-42D7-BDDE-71BCC435D148}"/>
    <w:embedBoldItalic r:id="rId8" w:fontKey="{455D58A0-942A-410A-A176-D718200D44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60F45008-85B3-487E-9651-76BF82E5D7A7}"/>
    <w:embedItalic r:id="rId10" w:fontKey="{A31D83CA-5351-4DDF-AD32-04BB115A06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CD15321-9735-4152-AAB2-6FB8DD1616D8}"/>
  </w:font>
  <w:font w:name="OpenSymbol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2A2863F2-FA1E-4B0D-898C-0B97F35C70F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DA63CD6-0A49-4E8E-B2C3-886BDD476D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3FD0B" w14:textId="77777777" w:rsidR="00493EB0" w:rsidRDefault="00493EB0" w:rsidP="00B503BE">
      <w:pPr>
        <w:spacing w:after="0" w:line="240" w:lineRule="auto"/>
      </w:pPr>
      <w:r>
        <w:separator/>
      </w:r>
    </w:p>
  </w:footnote>
  <w:footnote w:type="continuationSeparator" w:id="0">
    <w:p w14:paraId="09F41713" w14:textId="77777777" w:rsidR="00493EB0" w:rsidRDefault="00493EB0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32A3701A" w:rsidR="00720D71" w:rsidRPr="001D7694" w:rsidRDefault="00720D71" w:rsidP="00341B1F">
    <w:pPr>
      <w:pStyle w:val="Nagwek"/>
      <w:rPr>
        <w:rFonts w:ascii="Calibri" w:hAnsi="Calibri" w:cs="Calibri"/>
        <w:color w:val="FF0000"/>
        <w:sz w:val="18"/>
        <w:szCs w:val="18"/>
      </w:rPr>
    </w:pPr>
    <w:bookmarkStart w:id="6" w:name="_Hlk164417643"/>
    <w:bookmarkStart w:id="7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BE7271">
      <w:rPr>
        <w:rFonts w:ascii="Calibri" w:hAnsi="Calibri" w:cs="Calibri"/>
        <w:b/>
        <w:sz w:val="18"/>
        <w:szCs w:val="18"/>
      </w:rPr>
      <w:t>40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  <w:bookmarkEnd w:id="6"/>
    <w:bookmarkEnd w:id="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Styl2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01F42C6E"/>
    <w:multiLevelType w:val="hybridMultilevel"/>
    <w:tmpl w:val="44E0B7E6"/>
    <w:lvl w:ilvl="0" w:tplc="ADC611E0">
      <w:start w:val="18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2006AFF"/>
    <w:multiLevelType w:val="singleLevel"/>
    <w:tmpl w:val="5B2064D0"/>
    <w:lvl w:ilvl="0">
      <w:start w:val="1"/>
      <w:numFmt w:val="decimal"/>
      <w:lvlText w:val="%1."/>
      <w:legacy w:legacy="1" w:legacySpace="0" w:legacyIndent="283"/>
      <w:lvlJc w:val="left"/>
      <w:pPr>
        <w:ind w:left="-77" w:hanging="283"/>
      </w:pPr>
    </w:lvl>
  </w:abstractNum>
  <w:abstractNum w:abstractNumId="18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9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0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D06449FA"/>
    <w:styleLink w:val="Styl22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A410E61"/>
    <w:multiLevelType w:val="hybridMultilevel"/>
    <w:tmpl w:val="5A364FD6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30EA08C6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A6B6E97"/>
    <w:multiLevelType w:val="hybridMultilevel"/>
    <w:tmpl w:val="E5382B2A"/>
    <w:lvl w:ilvl="0" w:tplc="5C743D1E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0CA2677B"/>
    <w:multiLevelType w:val="hybridMultilevel"/>
    <w:tmpl w:val="760C1E2E"/>
    <w:lvl w:ilvl="0" w:tplc="579A412A">
      <w:start w:val="4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8F2DBB"/>
    <w:multiLevelType w:val="multilevel"/>
    <w:tmpl w:val="7F58DEC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i w:val="0"/>
        <w:iCs w:val="0"/>
      </w:r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11790169"/>
    <w:multiLevelType w:val="hybridMultilevel"/>
    <w:tmpl w:val="93304264"/>
    <w:lvl w:ilvl="0" w:tplc="8522CA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11CE4F7E"/>
    <w:multiLevelType w:val="multilevel"/>
    <w:tmpl w:val="D66464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40" w15:restartNumberingAfterBreak="0">
    <w:nsid w:val="134F7536"/>
    <w:multiLevelType w:val="multilevel"/>
    <w:tmpl w:val="B17EB8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4" w15:restartNumberingAfterBreak="0">
    <w:nsid w:val="151E661D"/>
    <w:multiLevelType w:val="multilevel"/>
    <w:tmpl w:val="898A19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6A8676D"/>
    <w:multiLevelType w:val="multilevel"/>
    <w:tmpl w:val="080856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185E0DDD"/>
    <w:multiLevelType w:val="multilevel"/>
    <w:tmpl w:val="0682F5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9A57593"/>
    <w:multiLevelType w:val="hybridMultilevel"/>
    <w:tmpl w:val="05CE14B4"/>
    <w:lvl w:ilvl="0" w:tplc="B7C6BE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strike w:val="0"/>
        <w:color w:val="auto"/>
      </w:rPr>
    </w:lvl>
    <w:lvl w:ilvl="1" w:tplc="448071D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1" w15:restartNumberingAfterBreak="0">
    <w:nsid w:val="1C4B3209"/>
    <w:multiLevelType w:val="hybridMultilevel"/>
    <w:tmpl w:val="5A5261D2"/>
    <w:lvl w:ilvl="0" w:tplc="32A415BE">
      <w:start w:val="1"/>
      <w:numFmt w:val="decimal"/>
      <w:lvlText w:val="%1)"/>
      <w:lvlJc w:val="left"/>
      <w:pPr>
        <w:ind w:left="644" w:hanging="360"/>
      </w:pPr>
      <w:rPr>
        <w:rFonts w:ascii="Calibri" w:eastAsia="Ubuntu Light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332C7324">
      <w:start w:val="1"/>
      <w:numFmt w:val="decimal"/>
      <w:lvlText w:val="%7."/>
      <w:lvlJc w:val="left"/>
      <w:pPr>
        <w:ind w:left="4964" w:hanging="360"/>
      </w:pPr>
      <w:rPr>
        <w:b w:val="0"/>
        <w:bCs w:val="0"/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CC9070B"/>
    <w:multiLevelType w:val="multilevel"/>
    <w:tmpl w:val="C848F7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5" w15:restartNumberingAfterBreak="0">
    <w:nsid w:val="1CE41314"/>
    <w:multiLevelType w:val="multilevel"/>
    <w:tmpl w:val="542CA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56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7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8" w15:restartNumberingAfterBreak="0">
    <w:nsid w:val="2173011D"/>
    <w:multiLevelType w:val="hybridMultilevel"/>
    <w:tmpl w:val="5CFC8A62"/>
    <w:lvl w:ilvl="0" w:tplc="28BE78CA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791A44D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235367D2"/>
    <w:multiLevelType w:val="hybridMultilevel"/>
    <w:tmpl w:val="7AD842DE"/>
    <w:lvl w:ilvl="0" w:tplc="939AFE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FB17E9"/>
    <w:multiLevelType w:val="singleLevel"/>
    <w:tmpl w:val="4288AEC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Tahoma" w:hint="default"/>
        <w:b w:val="0"/>
        <w:bCs w:val="0"/>
        <w:i w:val="0"/>
        <w:iCs w:val="0"/>
        <w:sz w:val="20"/>
        <w:szCs w:val="20"/>
        <w:u w:val="none"/>
        <w:vertAlign w:val="baseline"/>
      </w:rPr>
    </w:lvl>
  </w:abstractNum>
  <w:abstractNum w:abstractNumId="62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4A92C27"/>
    <w:multiLevelType w:val="multilevel"/>
    <w:tmpl w:val="C56673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64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5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25F01121"/>
    <w:multiLevelType w:val="multilevel"/>
    <w:tmpl w:val="C7B85E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6AF4D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7E36349"/>
    <w:multiLevelType w:val="multilevel"/>
    <w:tmpl w:val="4CBAD5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1" w15:restartNumberingAfterBreak="0">
    <w:nsid w:val="2B7A2304"/>
    <w:multiLevelType w:val="hybridMultilevel"/>
    <w:tmpl w:val="F1D87220"/>
    <w:lvl w:ilvl="0" w:tplc="097C3F72">
      <w:start w:val="1"/>
      <w:numFmt w:val="decimal"/>
      <w:suff w:val="space"/>
      <w:lvlText w:val="%1."/>
      <w:lvlJc w:val="left"/>
      <w:pPr>
        <w:ind w:left="2880" w:hanging="360"/>
      </w:pPr>
      <w:rPr>
        <w:rFonts w:ascii="Calibri" w:eastAsia="Times New Roman" w:hAnsi="Calibri" w:cs="Calibri" w:hint="default"/>
        <w:b w:val="0"/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2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4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5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76" w15:restartNumberingAfterBreak="0">
    <w:nsid w:val="2E87204B"/>
    <w:multiLevelType w:val="multilevel"/>
    <w:tmpl w:val="22F2EF80"/>
    <w:lvl w:ilvl="0">
      <w:start w:val="2"/>
      <w:numFmt w:val="decimal"/>
      <w:lvlText w:val="%1"/>
      <w:lvlJc w:val="left"/>
      <w:pPr>
        <w:ind w:left="360" w:hanging="360"/>
      </w:pPr>
      <w:rPr>
        <w:rFonts w:eastAsia="Ubuntu Light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Ubuntu Light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Ubuntu Light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Ubuntu Light" w:hint="default"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eastAsia="Ubuntu Light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Ubuntu Light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eastAsia="Ubuntu Light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Ubuntu Light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Ubuntu Light" w:hint="default"/>
        <w:color w:val="000000"/>
      </w:rPr>
    </w:lvl>
  </w:abstractNum>
  <w:abstractNum w:abstractNumId="7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82" w15:restartNumberingAfterBreak="0">
    <w:nsid w:val="36201FF8"/>
    <w:multiLevelType w:val="singleLevel"/>
    <w:tmpl w:val="720A45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</w:abstractNum>
  <w:abstractNum w:abstractNumId="83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84" w15:restartNumberingAfterBreak="0">
    <w:nsid w:val="37476DDF"/>
    <w:multiLevelType w:val="hybridMultilevel"/>
    <w:tmpl w:val="A26CA4FA"/>
    <w:lvl w:ilvl="0" w:tplc="BA5E41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911037B"/>
    <w:multiLevelType w:val="multilevel"/>
    <w:tmpl w:val="209098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39B0627E"/>
    <w:multiLevelType w:val="multilevel"/>
    <w:tmpl w:val="A48048D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8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EFD3F53"/>
    <w:multiLevelType w:val="multilevel"/>
    <w:tmpl w:val="22B627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1" w15:restartNumberingAfterBreak="0">
    <w:nsid w:val="3FB24A26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2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5" w15:restartNumberingAfterBreak="0">
    <w:nsid w:val="42E936D9"/>
    <w:multiLevelType w:val="singleLevel"/>
    <w:tmpl w:val="E946CA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96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97" w15:restartNumberingAfterBreak="0">
    <w:nsid w:val="45243F1D"/>
    <w:multiLevelType w:val="hybridMultilevel"/>
    <w:tmpl w:val="8FE85EC0"/>
    <w:lvl w:ilvl="0" w:tplc="73E209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9" w15:restartNumberingAfterBreak="0">
    <w:nsid w:val="459770AA"/>
    <w:multiLevelType w:val="hybridMultilevel"/>
    <w:tmpl w:val="DD269848"/>
    <w:lvl w:ilvl="0" w:tplc="0330C816">
      <w:start w:val="6"/>
      <w:numFmt w:val="decimal"/>
      <w:lvlText w:val="%1)"/>
      <w:lvlJc w:val="left"/>
      <w:pPr>
        <w:ind w:left="644" w:hanging="360"/>
      </w:pPr>
      <w:rPr>
        <w:rFonts w:ascii="Calibri" w:eastAsia="Ubuntu Light" w:hAnsi="Calibri" w:cs="Calibri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5C0208C"/>
    <w:multiLevelType w:val="hybridMultilevel"/>
    <w:tmpl w:val="51325834"/>
    <w:lvl w:ilvl="0" w:tplc="5D2AA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62124B2"/>
    <w:multiLevelType w:val="hybridMultilevel"/>
    <w:tmpl w:val="1F9C0CB4"/>
    <w:lvl w:ilvl="0" w:tplc="7508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885AC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A25098">
      <w:start w:val="10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46945A9B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103" w15:restartNumberingAfterBreak="0">
    <w:nsid w:val="49D11211"/>
    <w:multiLevelType w:val="hybridMultilevel"/>
    <w:tmpl w:val="A22E7100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A4450BB"/>
    <w:multiLevelType w:val="multilevel"/>
    <w:tmpl w:val="5B740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5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6" w15:restartNumberingAfterBreak="0">
    <w:nsid w:val="4AD228F4"/>
    <w:multiLevelType w:val="multilevel"/>
    <w:tmpl w:val="B6DA7B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7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8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9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0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11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112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4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5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16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17" w15:restartNumberingAfterBreak="0">
    <w:nsid w:val="54E17D2D"/>
    <w:multiLevelType w:val="multilevel"/>
    <w:tmpl w:val="FFC278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-76"/>
        </w:tabs>
        <w:ind w:left="-76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18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1" w15:restartNumberingAfterBreak="0">
    <w:nsid w:val="57C56469"/>
    <w:multiLevelType w:val="hybridMultilevel"/>
    <w:tmpl w:val="AC1AD4FA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2E1E9E6C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3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24" w15:restartNumberingAfterBreak="0">
    <w:nsid w:val="592A786F"/>
    <w:multiLevelType w:val="hybridMultilevel"/>
    <w:tmpl w:val="5FD00F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B96630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5" w15:restartNumberingAfterBreak="0">
    <w:nsid w:val="5A000684"/>
    <w:multiLevelType w:val="multilevel"/>
    <w:tmpl w:val="074E98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6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7" w15:restartNumberingAfterBreak="0">
    <w:nsid w:val="5B4C3CDE"/>
    <w:multiLevelType w:val="multilevel"/>
    <w:tmpl w:val="B852D6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8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2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30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1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3" w15:restartNumberingAfterBreak="0">
    <w:nsid w:val="5EB64896"/>
    <w:multiLevelType w:val="hybridMultilevel"/>
    <w:tmpl w:val="BD8423B4"/>
    <w:lvl w:ilvl="0" w:tplc="6906704C">
      <w:start w:val="2"/>
      <w:numFmt w:val="decimal"/>
      <w:lvlText w:val="%1."/>
      <w:lvlJc w:val="left"/>
      <w:pPr>
        <w:ind w:left="4964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6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7" w15:restartNumberingAfterBreak="0">
    <w:nsid w:val="62954299"/>
    <w:multiLevelType w:val="hybridMultilevel"/>
    <w:tmpl w:val="09E4B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39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0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 w15:restartNumberingAfterBreak="0">
    <w:nsid w:val="65B40113"/>
    <w:multiLevelType w:val="hybridMultilevel"/>
    <w:tmpl w:val="F49CCEBA"/>
    <w:lvl w:ilvl="0" w:tplc="8D94DE8C">
      <w:start w:val="16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3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44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5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6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7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8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9" w15:restartNumberingAfterBreak="0">
    <w:nsid w:val="6C0A0D40"/>
    <w:multiLevelType w:val="multilevel"/>
    <w:tmpl w:val="023AE87E"/>
    <w:styleLink w:val="Styl1021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0" w15:restartNumberingAfterBreak="0">
    <w:nsid w:val="6C6E1443"/>
    <w:multiLevelType w:val="hybridMultilevel"/>
    <w:tmpl w:val="4DD2BED4"/>
    <w:lvl w:ilvl="0" w:tplc="5B843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2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3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4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5" w15:restartNumberingAfterBreak="0">
    <w:nsid w:val="70C166C0"/>
    <w:multiLevelType w:val="multilevel"/>
    <w:tmpl w:val="A8A0A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66" w:hanging="34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6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57" w15:restartNumberingAfterBreak="0">
    <w:nsid w:val="72637FC8"/>
    <w:multiLevelType w:val="hybridMultilevel"/>
    <w:tmpl w:val="C1D453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59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0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1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2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3" w15:restartNumberingAfterBreak="0">
    <w:nsid w:val="78F63531"/>
    <w:multiLevelType w:val="multilevel"/>
    <w:tmpl w:val="A04AA2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4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5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6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67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C2A1D49"/>
    <w:multiLevelType w:val="multilevel"/>
    <w:tmpl w:val="3C6A3D1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9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0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71" w15:restartNumberingAfterBreak="0">
    <w:nsid w:val="7DE474B2"/>
    <w:multiLevelType w:val="hybridMultilevel"/>
    <w:tmpl w:val="B100C988"/>
    <w:lvl w:ilvl="0" w:tplc="ECE23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514B82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05381382">
    <w:abstractNumId w:val="135"/>
  </w:num>
  <w:num w:numId="2" w16cid:durableId="458497040">
    <w:abstractNumId w:val="46"/>
  </w:num>
  <w:num w:numId="3" w16cid:durableId="510685063">
    <w:abstractNumId w:val="139"/>
  </w:num>
  <w:num w:numId="4" w16cid:durableId="1236818410">
    <w:abstractNumId w:val="89"/>
  </w:num>
  <w:num w:numId="5" w16cid:durableId="705452158">
    <w:abstractNumId w:val="128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116"/>
  </w:num>
  <w:num w:numId="11" w16cid:durableId="731737318">
    <w:abstractNumId w:val="156"/>
  </w:num>
  <w:num w:numId="12" w16cid:durableId="1014645606">
    <w:abstractNumId w:val="88"/>
  </w:num>
  <w:num w:numId="13" w16cid:durableId="1808740647">
    <w:abstractNumId w:val="86"/>
  </w:num>
  <w:num w:numId="14" w16cid:durableId="455873449">
    <w:abstractNumId w:val="146"/>
  </w:num>
  <w:num w:numId="15" w16cid:durableId="2079013776">
    <w:abstractNumId w:val="69"/>
  </w:num>
  <w:num w:numId="16" w16cid:durableId="1107434294">
    <w:abstractNumId w:val="125"/>
  </w:num>
  <w:num w:numId="17" w16cid:durableId="2129932666">
    <w:abstractNumId w:val="22"/>
  </w:num>
  <w:num w:numId="18" w16cid:durableId="178394076">
    <w:abstractNumId w:val="138"/>
  </w:num>
  <w:num w:numId="19" w16cid:durableId="277760995">
    <w:abstractNumId w:val="73"/>
  </w:num>
  <w:num w:numId="20" w16cid:durableId="1759668699">
    <w:abstractNumId w:val="64"/>
  </w:num>
  <w:num w:numId="21" w16cid:durableId="1087068856">
    <w:abstractNumId w:val="2"/>
  </w:num>
  <w:num w:numId="22" w16cid:durableId="1735003733">
    <w:abstractNumId w:val="77"/>
  </w:num>
  <w:num w:numId="23" w16cid:durableId="1266887957">
    <w:abstractNumId w:val="52"/>
  </w:num>
  <w:num w:numId="24" w16cid:durableId="815754606">
    <w:abstractNumId w:val="129"/>
  </w:num>
  <w:num w:numId="25" w16cid:durableId="1355692715">
    <w:abstractNumId w:val="94"/>
  </w:num>
  <w:num w:numId="26" w16cid:durableId="947543250">
    <w:abstractNumId w:val="59"/>
  </w:num>
  <w:num w:numId="27" w16cid:durableId="1072852396">
    <w:abstractNumId w:val="153"/>
  </w:num>
  <w:num w:numId="28" w16cid:durableId="2032608144">
    <w:abstractNumId w:val="92"/>
  </w:num>
  <w:num w:numId="29" w16cid:durableId="1567229595">
    <w:abstractNumId w:val="83"/>
  </w:num>
  <w:num w:numId="30" w16cid:durableId="691882502">
    <w:abstractNumId w:val="105"/>
  </w:num>
  <w:num w:numId="31" w16cid:durableId="290214860">
    <w:abstractNumId w:val="28"/>
  </w:num>
  <w:num w:numId="32" w16cid:durableId="1276254760">
    <w:abstractNumId w:val="123"/>
  </w:num>
  <w:num w:numId="33" w16cid:durableId="1584874736">
    <w:abstractNumId w:val="43"/>
  </w:num>
  <w:num w:numId="34" w16cid:durableId="1403332161">
    <w:abstractNumId w:val="111"/>
  </w:num>
  <w:num w:numId="35" w16cid:durableId="1986469048">
    <w:abstractNumId w:val="109"/>
  </w:num>
  <w:num w:numId="36" w16cid:durableId="1760517903">
    <w:abstractNumId w:val="57"/>
  </w:num>
  <w:num w:numId="37" w16cid:durableId="818613055">
    <w:abstractNumId w:val="29"/>
  </w:num>
  <w:num w:numId="38" w16cid:durableId="1643002579">
    <w:abstractNumId w:val="42"/>
  </w:num>
  <w:num w:numId="39" w16cid:durableId="1773742008">
    <w:abstractNumId w:val="15"/>
  </w:num>
  <w:num w:numId="40" w16cid:durableId="1194878149">
    <w:abstractNumId w:val="45"/>
  </w:num>
  <w:num w:numId="41" w16cid:durableId="444618650">
    <w:abstractNumId w:val="152"/>
  </w:num>
  <w:num w:numId="42" w16cid:durableId="347948487">
    <w:abstractNumId w:val="81"/>
  </w:num>
  <w:num w:numId="43" w16cid:durableId="494759702">
    <w:abstractNumId w:val="18"/>
  </w:num>
  <w:num w:numId="44" w16cid:durableId="1633829084">
    <w:abstractNumId w:val="136"/>
  </w:num>
  <w:num w:numId="45" w16cid:durableId="779296267">
    <w:abstractNumId w:val="161"/>
  </w:num>
  <w:num w:numId="46" w16cid:durableId="1786535366">
    <w:abstractNumId w:val="21"/>
  </w:num>
  <w:num w:numId="47" w16cid:durableId="1972862274">
    <w:abstractNumId w:val="23"/>
  </w:num>
  <w:num w:numId="48" w16cid:durableId="452945633">
    <w:abstractNumId w:val="65"/>
  </w:num>
  <w:num w:numId="49" w16cid:durableId="166789801">
    <w:abstractNumId w:val="169"/>
  </w:num>
  <w:num w:numId="50" w16cid:durableId="84571714">
    <w:abstractNumId w:val="149"/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</w:num>
  <w:num w:numId="51" w16cid:durableId="1963800695">
    <w:abstractNumId w:val="118"/>
  </w:num>
  <w:num w:numId="52" w16cid:durableId="1814372497">
    <w:abstractNumId w:val="78"/>
  </w:num>
  <w:num w:numId="53" w16cid:durableId="1024556626">
    <w:abstractNumId w:val="164"/>
  </w:num>
  <w:num w:numId="54" w16cid:durableId="151482447">
    <w:abstractNumId w:val="24"/>
  </w:num>
  <w:num w:numId="55" w16cid:durableId="1657765074">
    <w:abstractNumId w:val="120"/>
  </w:num>
  <w:num w:numId="56" w16cid:durableId="510677781">
    <w:abstractNumId w:val="165"/>
  </w:num>
  <w:num w:numId="57" w16cid:durableId="1477066698">
    <w:abstractNumId w:val="154"/>
  </w:num>
  <w:num w:numId="58" w16cid:durableId="892697946">
    <w:abstractNumId w:val="159"/>
  </w:num>
  <w:num w:numId="59" w16cid:durableId="1003976785">
    <w:abstractNumId w:val="140"/>
  </w:num>
  <w:num w:numId="60" w16cid:durableId="1834490097">
    <w:abstractNumId w:val="80"/>
  </w:num>
  <w:num w:numId="61" w16cid:durableId="1655332817">
    <w:abstractNumId w:val="108"/>
  </w:num>
  <w:num w:numId="62" w16cid:durableId="1165513444">
    <w:abstractNumId w:val="75"/>
  </w:num>
  <w:num w:numId="63" w16cid:durableId="983853054">
    <w:abstractNumId w:val="130"/>
  </w:num>
  <w:num w:numId="64" w16cid:durableId="601259766">
    <w:abstractNumId w:val="96"/>
  </w:num>
  <w:num w:numId="65" w16cid:durableId="825780777">
    <w:abstractNumId w:val="132"/>
  </w:num>
  <w:num w:numId="66" w16cid:durableId="1105803342">
    <w:abstractNumId w:val="145"/>
  </w:num>
  <w:num w:numId="67" w16cid:durableId="2056273882">
    <w:abstractNumId w:val="170"/>
  </w:num>
  <w:num w:numId="68" w16cid:durableId="659162016">
    <w:abstractNumId w:val="167"/>
  </w:num>
  <w:num w:numId="69" w16cid:durableId="2054497904">
    <w:abstractNumId w:val="35"/>
  </w:num>
  <w:num w:numId="70" w16cid:durableId="1457601747">
    <w:abstractNumId w:val="36"/>
  </w:num>
  <w:num w:numId="71" w16cid:durableId="1455252805">
    <w:abstractNumId w:val="134"/>
  </w:num>
  <w:num w:numId="72" w16cid:durableId="1779830213">
    <w:abstractNumId w:val="62"/>
  </w:num>
  <w:num w:numId="73" w16cid:durableId="940795480">
    <w:abstractNumId w:val="126"/>
  </w:num>
  <w:num w:numId="74" w16cid:durableId="1667586838">
    <w:abstractNumId w:val="119"/>
  </w:num>
  <w:num w:numId="75" w16cid:durableId="115878567">
    <w:abstractNumId w:val="122"/>
  </w:num>
  <w:num w:numId="76" w16cid:durableId="1209802817">
    <w:abstractNumId w:val="70"/>
  </w:num>
  <w:num w:numId="77" w16cid:durableId="1963536942">
    <w:abstractNumId w:val="114"/>
  </w:num>
  <w:num w:numId="78" w16cid:durableId="1923417616">
    <w:abstractNumId w:val="142"/>
  </w:num>
  <w:num w:numId="79" w16cid:durableId="1531912016">
    <w:abstractNumId w:val="143"/>
  </w:num>
  <w:num w:numId="80" w16cid:durableId="981235480">
    <w:abstractNumId w:val="79"/>
  </w:num>
  <w:num w:numId="81" w16cid:durableId="127012336">
    <w:abstractNumId w:val="20"/>
  </w:num>
  <w:num w:numId="82" w16cid:durableId="1609120699">
    <w:abstractNumId w:val="110"/>
  </w:num>
  <w:num w:numId="83" w16cid:durableId="839807976">
    <w:abstractNumId w:val="121"/>
  </w:num>
  <w:num w:numId="84" w16cid:durableId="1093237356">
    <w:abstractNumId w:val="151"/>
  </w:num>
  <w:num w:numId="85" w16cid:durableId="1809712028">
    <w:abstractNumId w:val="53"/>
  </w:num>
  <w:num w:numId="86" w16cid:durableId="2088309638">
    <w:abstractNumId w:val="41"/>
  </w:num>
  <w:num w:numId="87" w16cid:durableId="1956984068">
    <w:abstractNumId w:val="74"/>
  </w:num>
  <w:num w:numId="88" w16cid:durableId="310330068">
    <w:abstractNumId w:val="19"/>
  </w:num>
  <w:num w:numId="89" w16cid:durableId="1442645445">
    <w:abstractNumId w:val="112"/>
  </w:num>
  <w:num w:numId="90" w16cid:durableId="666594229">
    <w:abstractNumId w:val="158"/>
  </w:num>
  <w:num w:numId="91" w16cid:durableId="233005400">
    <w:abstractNumId w:val="113"/>
  </w:num>
  <w:num w:numId="92" w16cid:durableId="716709232">
    <w:abstractNumId w:val="48"/>
  </w:num>
  <w:num w:numId="93" w16cid:durableId="549534762">
    <w:abstractNumId w:val="147"/>
  </w:num>
  <w:num w:numId="94" w16cid:durableId="1555849348">
    <w:abstractNumId w:val="38"/>
  </w:num>
  <w:num w:numId="95" w16cid:durableId="346059437">
    <w:abstractNumId w:val="148"/>
  </w:num>
  <w:num w:numId="96" w16cid:durableId="1961301147">
    <w:abstractNumId w:val="107"/>
  </w:num>
  <w:num w:numId="97" w16cid:durableId="1710910018">
    <w:abstractNumId w:val="131"/>
  </w:num>
  <w:num w:numId="98" w16cid:durableId="113987772">
    <w:abstractNumId w:val="32"/>
  </w:num>
  <w:num w:numId="99" w16cid:durableId="437798974">
    <w:abstractNumId w:val="166"/>
  </w:num>
  <w:num w:numId="100" w16cid:durableId="1941838753">
    <w:abstractNumId w:val="98"/>
  </w:num>
  <w:num w:numId="101" w16cid:durableId="554781798">
    <w:abstractNumId w:val="72"/>
  </w:num>
  <w:num w:numId="102" w16cid:durableId="1787114380">
    <w:abstractNumId w:val="26"/>
  </w:num>
  <w:num w:numId="103" w16cid:durableId="1836610709">
    <w:abstractNumId w:val="144"/>
  </w:num>
  <w:num w:numId="104" w16cid:durableId="577592750">
    <w:abstractNumId w:val="30"/>
  </w:num>
  <w:num w:numId="105" w16cid:durableId="820583983">
    <w:abstractNumId w:val="93"/>
  </w:num>
  <w:num w:numId="106" w16cid:durableId="1620793825">
    <w:abstractNumId w:val="115"/>
  </w:num>
  <w:num w:numId="107" w16cid:durableId="300232048">
    <w:abstractNumId w:val="150"/>
  </w:num>
  <w:num w:numId="108" w16cid:durableId="1959599544">
    <w:abstractNumId w:val="117"/>
  </w:num>
  <w:num w:numId="109" w16cid:durableId="1052846917">
    <w:abstractNumId w:val="101"/>
  </w:num>
  <w:num w:numId="110" w16cid:durableId="302933217">
    <w:abstractNumId w:val="31"/>
  </w:num>
  <w:num w:numId="111" w16cid:durableId="1775250743">
    <w:abstractNumId w:val="34"/>
  </w:num>
  <w:num w:numId="112" w16cid:durableId="171654594">
    <w:abstractNumId w:val="157"/>
  </w:num>
  <w:num w:numId="113" w16cid:durableId="1299917225">
    <w:abstractNumId w:val="33"/>
  </w:num>
  <w:num w:numId="114" w16cid:durableId="675577606">
    <w:abstractNumId w:val="104"/>
  </w:num>
  <w:num w:numId="115" w16cid:durableId="1417702768">
    <w:abstractNumId w:val="141"/>
  </w:num>
  <w:num w:numId="116" w16cid:durableId="213002585">
    <w:abstractNumId w:val="16"/>
  </w:num>
  <w:num w:numId="117" w16cid:durableId="2032147022">
    <w:abstractNumId w:val="44"/>
  </w:num>
  <w:num w:numId="118" w16cid:durableId="1791507708">
    <w:abstractNumId w:val="54"/>
  </w:num>
  <w:num w:numId="119" w16cid:durableId="2099475920">
    <w:abstractNumId w:val="25"/>
  </w:num>
  <w:num w:numId="120" w16cid:durableId="958611423">
    <w:abstractNumId w:val="102"/>
  </w:num>
  <w:num w:numId="121" w16cid:durableId="2030252878">
    <w:abstractNumId w:val="171"/>
  </w:num>
  <w:num w:numId="122" w16cid:durableId="1831678242">
    <w:abstractNumId w:val="61"/>
  </w:num>
  <w:num w:numId="123" w16cid:durableId="1838417277">
    <w:abstractNumId w:val="85"/>
  </w:num>
  <w:num w:numId="124" w16cid:durableId="1017123068">
    <w:abstractNumId w:val="100"/>
  </w:num>
  <w:num w:numId="125" w16cid:durableId="200942252">
    <w:abstractNumId w:val="155"/>
  </w:num>
  <w:num w:numId="126" w16cid:durableId="1053188848">
    <w:abstractNumId w:val="95"/>
  </w:num>
  <w:num w:numId="127" w16cid:durableId="974259850">
    <w:abstractNumId w:val="124"/>
  </w:num>
  <w:num w:numId="128" w16cid:durableId="1640375785">
    <w:abstractNumId w:val="63"/>
  </w:num>
  <w:num w:numId="129" w16cid:durableId="402415324">
    <w:abstractNumId w:val="82"/>
  </w:num>
  <w:num w:numId="130" w16cid:durableId="130631898">
    <w:abstractNumId w:val="50"/>
  </w:num>
  <w:num w:numId="131" w16cid:durableId="1793353828">
    <w:abstractNumId w:val="97"/>
  </w:num>
  <w:num w:numId="132" w16cid:durableId="267663182">
    <w:abstractNumId w:val="149"/>
  </w:num>
  <w:num w:numId="133" w16cid:durableId="1482968111">
    <w:abstractNumId w:val="76"/>
  </w:num>
  <w:num w:numId="134" w16cid:durableId="2110931842">
    <w:abstractNumId w:val="67"/>
  </w:num>
  <w:num w:numId="135" w16cid:durableId="5333417">
    <w:abstractNumId w:val="160"/>
  </w:num>
  <w:num w:numId="136" w16cid:durableId="416446328">
    <w:abstractNumId w:val="51"/>
  </w:num>
  <w:num w:numId="137" w16cid:durableId="389228846">
    <w:abstractNumId w:val="71"/>
  </w:num>
  <w:num w:numId="138" w16cid:durableId="1966738648">
    <w:abstractNumId w:val="84"/>
  </w:num>
  <w:num w:numId="139" w16cid:durableId="1575699828">
    <w:abstractNumId w:val="137"/>
  </w:num>
  <w:num w:numId="140" w16cid:durableId="1070467534">
    <w:abstractNumId w:val="17"/>
  </w:num>
  <w:num w:numId="141" w16cid:durableId="1375812418">
    <w:abstractNumId w:val="37"/>
  </w:num>
  <w:num w:numId="142" w16cid:durableId="24134194">
    <w:abstractNumId w:val="103"/>
  </w:num>
  <w:num w:numId="143" w16cid:durableId="944533381">
    <w:abstractNumId w:val="58"/>
  </w:num>
  <w:num w:numId="144" w16cid:durableId="1656109363">
    <w:abstractNumId w:val="27"/>
  </w:num>
  <w:num w:numId="145" w16cid:durableId="616302361">
    <w:abstractNumId w:val="162"/>
  </w:num>
  <w:num w:numId="146" w16cid:durableId="790828189">
    <w:abstractNumId w:val="127"/>
  </w:num>
  <w:num w:numId="147" w16cid:durableId="816798967">
    <w:abstractNumId w:val="68"/>
  </w:num>
  <w:num w:numId="148" w16cid:durableId="1363284888">
    <w:abstractNumId w:val="90"/>
  </w:num>
  <w:num w:numId="149" w16cid:durableId="420109180">
    <w:abstractNumId w:val="106"/>
  </w:num>
  <w:num w:numId="150" w16cid:durableId="921641586">
    <w:abstractNumId w:val="87"/>
  </w:num>
  <w:num w:numId="151" w16cid:durableId="282269752">
    <w:abstractNumId w:val="168"/>
  </w:num>
  <w:num w:numId="152" w16cid:durableId="1128549922">
    <w:abstractNumId w:val="55"/>
  </w:num>
  <w:num w:numId="153" w16cid:durableId="781000177">
    <w:abstractNumId w:val="39"/>
  </w:num>
  <w:num w:numId="154" w16cid:durableId="1700814330">
    <w:abstractNumId w:val="91"/>
  </w:num>
  <w:num w:numId="155" w16cid:durableId="62412638">
    <w:abstractNumId w:val="9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691104792">
    <w:abstractNumId w:val="47"/>
  </w:num>
  <w:num w:numId="157" w16cid:durableId="1470585898">
    <w:abstractNumId w:val="49"/>
  </w:num>
  <w:num w:numId="158" w16cid:durableId="677118215">
    <w:abstractNumId w:val="40"/>
  </w:num>
  <w:num w:numId="159" w16cid:durableId="615260641">
    <w:abstractNumId w:val="66"/>
  </w:num>
  <w:num w:numId="160" w16cid:durableId="2029675991">
    <w:abstractNumId w:val="60"/>
  </w:num>
  <w:num w:numId="161" w16cid:durableId="1268348377">
    <w:abstractNumId w:val="133"/>
  </w:num>
  <w:num w:numId="162" w16cid:durableId="1633096280">
    <w:abstractNumId w:val="163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150A"/>
    <w:rsid w:val="000122EE"/>
    <w:rsid w:val="000141EB"/>
    <w:rsid w:val="00014F96"/>
    <w:rsid w:val="00015728"/>
    <w:rsid w:val="000163B3"/>
    <w:rsid w:val="00017573"/>
    <w:rsid w:val="00017FCA"/>
    <w:rsid w:val="00020C99"/>
    <w:rsid w:val="000216DC"/>
    <w:rsid w:val="000222E5"/>
    <w:rsid w:val="0002232E"/>
    <w:rsid w:val="00022AE3"/>
    <w:rsid w:val="000234A7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1F52"/>
    <w:rsid w:val="0005204D"/>
    <w:rsid w:val="00056552"/>
    <w:rsid w:val="0005778E"/>
    <w:rsid w:val="00057CA4"/>
    <w:rsid w:val="00060306"/>
    <w:rsid w:val="0006221B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3BCD"/>
    <w:rsid w:val="000D5D27"/>
    <w:rsid w:val="000D6C43"/>
    <w:rsid w:val="000D6F41"/>
    <w:rsid w:val="000D7572"/>
    <w:rsid w:val="000E0BC7"/>
    <w:rsid w:val="000E16F4"/>
    <w:rsid w:val="000E19AF"/>
    <w:rsid w:val="000E4C6C"/>
    <w:rsid w:val="000E67B4"/>
    <w:rsid w:val="000E691E"/>
    <w:rsid w:val="000E6FE8"/>
    <w:rsid w:val="000E7713"/>
    <w:rsid w:val="000E7FA6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19AF"/>
    <w:rsid w:val="001037E3"/>
    <w:rsid w:val="00104730"/>
    <w:rsid w:val="0010529D"/>
    <w:rsid w:val="001101EC"/>
    <w:rsid w:val="00110BBB"/>
    <w:rsid w:val="00111FDA"/>
    <w:rsid w:val="0011276D"/>
    <w:rsid w:val="00112F76"/>
    <w:rsid w:val="00114239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6E42"/>
    <w:rsid w:val="00127643"/>
    <w:rsid w:val="00127E8B"/>
    <w:rsid w:val="001303A8"/>
    <w:rsid w:val="00131103"/>
    <w:rsid w:val="001346D9"/>
    <w:rsid w:val="00134F05"/>
    <w:rsid w:val="00134F6F"/>
    <w:rsid w:val="0013548A"/>
    <w:rsid w:val="00137396"/>
    <w:rsid w:val="00140B7A"/>
    <w:rsid w:val="001416EC"/>
    <w:rsid w:val="001418C4"/>
    <w:rsid w:val="001421A6"/>
    <w:rsid w:val="001426D3"/>
    <w:rsid w:val="001431C2"/>
    <w:rsid w:val="00143CBD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48F9"/>
    <w:rsid w:val="001654AA"/>
    <w:rsid w:val="00171DEF"/>
    <w:rsid w:val="00172B39"/>
    <w:rsid w:val="00173FB0"/>
    <w:rsid w:val="00177214"/>
    <w:rsid w:val="001774D5"/>
    <w:rsid w:val="001778D0"/>
    <w:rsid w:val="00181713"/>
    <w:rsid w:val="00181C71"/>
    <w:rsid w:val="00181CE8"/>
    <w:rsid w:val="00182907"/>
    <w:rsid w:val="001861FE"/>
    <w:rsid w:val="00187759"/>
    <w:rsid w:val="00192192"/>
    <w:rsid w:val="00192C26"/>
    <w:rsid w:val="0019606D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45AF"/>
    <w:rsid w:val="001F4A02"/>
    <w:rsid w:val="001F5A0C"/>
    <w:rsid w:val="001F6430"/>
    <w:rsid w:val="001F72E0"/>
    <w:rsid w:val="0020393E"/>
    <w:rsid w:val="00203E78"/>
    <w:rsid w:val="002046D7"/>
    <w:rsid w:val="00205757"/>
    <w:rsid w:val="00205CB2"/>
    <w:rsid w:val="00211214"/>
    <w:rsid w:val="00211DC4"/>
    <w:rsid w:val="00214AEB"/>
    <w:rsid w:val="00217B33"/>
    <w:rsid w:val="00217C49"/>
    <w:rsid w:val="00217D97"/>
    <w:rsid w:val="00220B36"/>
    <w:rsid w:val="002215E1"/>
    <w:rsid w:val="002219EC"/>
    <w:rsid w:val="0022324B"/>
    <w:rsid w:val="00224215"/>
    <w:rsid w:val="00226CB1"/>
    <w:rsid w:val="00226EEE"/>
    <w:rsid w:val="00227394"/>
    <w:rsid w:val="002278D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1CAA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1440"/>
    <w:rsid w:val="00271BE9"/>
    <w:rsid w:val="0027318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693F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7115"/>
    <w:rsid w:val="002B0B6A"/>
    <w:rsid w:val="002B0C83"/>
    <w:rsid w:val="002B1637"/>
    <w:rsid w:val="002B17CA"/>
    <w:rsid w:val="002B1F1D"/>
    <w:rsid w:val="002B2A54"/>
    <w:rsid w:val="002B2D7A"/>
    <w:rsid w:val="002B337F"/>
    <w:rsid w:val="002B4372"/>
    <w:rsid w:val="002B4D80"/>
    <w:rsid w:val="002C0D13"/>
    <w:rsid w:val="002C19E4"/>
    <w:rsid w:val="002C23A5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73B"/>
    <w:rsid w:val="002E384F"/>
    <w:rsid w:val="002E518C"/>
    <w:rsid w:val="002E67E3"/>
    <w:rsid w:val="002E688D"/>
    <w:rsid w:val="002F005F"/>
    <w:rsid w:val="002F0BE7"/>
    <w:rsid w:val="002F0F12"/>
    <w:rsid w:val="002F1334"/>
    <w:rsid w:val="002F1D9C"/>
    <w:rsid w:val="002F2ED8"/>
    <w:rsid w:val="002F3D8E"/>
    <w:rsid w:val="002F42F8"/>
    <w:rsid w:val="002F4303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0615"/>
    <w:rsid w:val="00321066"/>
    <w:rsid w:val="00321914"/>
    <w:rsid w:val="003219AE"/>
    <w:rsid w:val="00322E7D"/>
    <w:rsid w:val="003233F8"/>
    <w:rsid w:val="00325635"/>
    <w:rsid w:val="003259B6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28DC"/>
    <w:rsid w:val="00353200"/>
    <w:rsid w:val="003542C5"/>
    <w:rsid w:val="00354551"/>
    <w:rsid w:val="00355B62"/>
    <w:rsid w:val="0035650A"/>
    <w:rsid w:val="00357869"/>
    <w:rsid w:val="003607E2"/>
    <w:rsid w:val="00360A8B"/>
    <w:rsid w:val="00361A8C"/>
    <w:rsid w:val="003638DE"/>
    <w:rsid w:val="00365B1A"/>
    <w:rsid w:val="0036608A"/>
    <w:rsid w:val="00366628"/>
    <w:rsid w:val="00366F32"/>
    <w:rsid w:val="00367226"/>
    <w:rsid w:val="003673C7"/>
    <w:rsid w:val="0036749E"/>
    <w:rsid w:val="00370183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10DD7"/>
    <w:rsid w:val="00412D4F"/>
    <w:rsid w:val="00414DC8"/>
    <w:rsid w:val="004158EF"/>
    <w:rsid w:val="00416C64"/>
    <w:rsid w:val="00416D96"/>
    <w:rsid w:val="004208DE"/>
    <w:rsid w:val="004257AF"/>
    <w:rsid w:val="00431D3C"/>
    <w:rsid w:val="004321A8"/>
    <w:rsid w:val="004341B4"/>
    <w:rsid w:val="00434237"/>
    <w:rsid w:val="00434F6B"/>
    <w:rsid w:val="00440BE6"/>
    <w:rsid w:val="00441DB0"/>
    <w:rsid w:val="00443939"/>
    <w:rsid w:val="00443EE6"/>
    <w:rsid w:val="00450262"/>
    <w:rsid w:val="0045309E"/>
    <w:rsid w:val="0045333A"/>
    <w:rsid w:val="0045366B"/>
    <w:rsid w:val="004545BC"/>
    <w:rsid w:val="004559B7"/>
    <w:rsid w:val="004614FA"/>
    <w:rsid w:val="00463602"/>
    <w:rsid w:val="00463A6F"/>
    <w:rsid w:val="00464B7E"/>
    <w:rsid w:val="00465262"/>
    <w:rsid w:val="00465711"/>
    <w:rsid w:val="00465B5D"/>
    <w:rsid w:val="00466978"/>
    <w:rsid w:val="004670DA"/>
    <w:rsid w:val="00467781"/>
    <w:rsid w:val="00472443"/>
    <w:rsid w:val="00472D20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7133"/>
    <w:rsid w:val="004871EC"/>
    <w:rsid w:val="00492E0D"/>
    <w:rsid w:val="00493EB0"/>
    <w:rsid w:val="0049782F"/>
    <w:rsid w:val="004A1012"/>
    <w:rsid w:val="004A1C14"/>
    <w:rsid w:val="004A4052"/>
    <w:rsid w:val="004A440B"/>
    <w:rsid w:val="004A5D7D"/>
    <w:rsid w:val="004A5F0C"/>
    <w:rsid w:val="004A6E73"/>
    <w:rsid w:val="004B49A5"/>
    <w:rsid w:val="004B5774"/>
    <w:rsid w:val="004B71D5"/>
    <w:rsid w:val="004C0E1E"/>
    <w:rsid w:val="004C474A"/>
    <w:rsid w:val="004C59DC"/>
    <w:rsid w:val="004C6FBF"/>
    <w:rsid w:val="004D2165"/>
    <w:rsid w:val="004D2E6B"/>
    <w:rsid w:val="004D305C"/>
    <w:rsid w:val="004D4935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77FE"/>
    <w:rsid w:val="004F7E98"/>
    <w:rsid w:val="00501E1B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0BCE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4077B"/>
    <w:rsid w:val="0054086D"/>
    <w:rsid w:val="00542B14"/>
    <w:rsid w:val="0054371A"/>
    <w:rsid w:val="00544E8A"/>
    <w:rsid w:val="005455AA"/>
    <w:rsid w:val="00545A53"/>
    <w:rsid w:val="005501AD"/>
    <w:rsid w:val="00550781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5DF0"/>
    <w:rsid w:val="0056655C"/>
    <w:rsid w:val="00567219"/>
    <w:rsid w:val="00573E70"/>
    <w:rsid w:val="005758A7"/>
    <w:rsid w:val="00576120"/>
    <w:rsid w:val="005765AD"/>
    <w:rsid w:val="00576C85"/>
    <w:rsid w:val="0057770D"/>
    <w:rsid w:val="005824DC"/>
    <w:rsid w:val="00583387"/>
    <w:rsid w:val="005856D7"/>
    <w:rsid w:val="00587CE3"/>
    <w:rsid w:val="00587E99"/>
    <w:rsid w:val="00595BDE"/>
    <w:rsid w:val="0059701D"/>
    <w:rsid w:val="005972AA"/>
    <w:rsid w:val="005A0262"/>
    <w:rsid w:val="005A0B70"/>
    <w:rsid w:val="005A1F34"/>
    <w:rsid w:val="005A281F"/>
    <w:rsid w:val="005A2DE8"/>
    <w:rsid w:val="005A6380"/>
    <w:rsid w:val="005A73E2"/>
    <w:rsid w:val="005A7662"/>
    <w:rsid w:val="005B03A4"/>
    <w:rsid w:val="005B0715"/>
    <w:rsid w:val="005B3A7D"/>
    <w:rsid w:val="005B3FAD"/>
    <w:rsid w:val="005B5CFD"/>
    <w:rsid w:val="005C0E2B"/>
    <w:rsid w:val="005C2A10"/>
    <w:rsid w:val="005C336B"/>
    <w:rsid w:val="005C3393"/>
    <w:rsid w:val="005C4307"/>
    <w:rsid w:val="005C579C"/>
    <w:rsid w:val="005C5855"/>
    <w:rsid w:val="005C7358"/>
    <w:rsid w:val="005D0D79"/>
    <w:rsid w:val="005D0F0C"/>
    <w:rsid w:val="005D16AE"/>
    <w:rsid w:val="005D1702"/>
    <w:rsid w:val="005D1F78"/>
    <w:rsid w:val="005D212F"/>
    <w:rsid w:val="005D2F70"/>
    <w:rsid w:val="005D30BE"/>
    <w:rsid w:val="005D3EFC"/>
    <w:rsid w:val="005D4635"/>
    <w:rsid w:val="005D4A38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D6F0D"/>
    <w:rsid w:val="005E2486"/>
    <w:rsid w:val="005E49BD"/>
    <w:rsid w:val="005E5515"/>
    <w:rsid w:val="005E5B05"/>
    <w:rsid w:val="005E7DF0"/>
    <w:rsid w:val="005F0259"/>
    <w:rsid w:val="005F22FD"/>
    <w:rsid w:val="005F375F"/>
    <w:rsid w:val="005F5995"/>
    <w:rsid w:val="005F59F0"/>
    <w:rsid w:val="005F663F"/>
    <w:rsid w:val="005F6B71"/>
    <w:rsid w:val="0060283E"/>
    <w:rsid w:val="006042F5"/>
    <w:rsid w:val="00604C3C"/>
    <w:rsid w:val="006059FD"/>
    <w:rsid w:val="00605FC9"/>
    <w:rsid w:val="0060652C"/>
    <w:rsid w:val="00606D8E"/>
    <w:rsid w:val="00607B40"/>
    <w:rsid w:val="0061211B"/>
    <w:rsid w:val="00612B00"/>
    <w:rsid w:val="006146E0"/>
    <w:rsid w:val="00615E05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4BAF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78D9"/>
    <w:rsid w:val="00677AB3"/>
    <w:rsid w:val="0068191E"/>
    <w:rsid w:val="00682444"/>
    <w:rsid w:val="006824BE"/>
    <w:rsid w:val="006835B8"/>
    <w:rsid w:val="00683D8A"/>
    <w:rsid w:val="00684342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462A"/>
    <w:rsid w:val="006A68BE"/>
    <w:rsid w:val="006A7F6E"/>
    <w:rsid w:val="006B01D8"/>
    <w:rsid w:val="006B0279"/>
    <w:rsid w:val="006B2749"/>
    <w:rsid w:val="006B2B43"/>
    <w:rsid w:val="006B3716"/>
    <w:rsid w:val="006B755B"/>
    <w:rsid w:val="006C2B56"/>
    <w:rsid w:val="006C403C"/>
    <w:rsid w:val="006C4ECD"/>
    <w:rsid w:val="006D00FA"/>
    <w:rsid w:val="006D2454"/>
    <w:rsid w:val="006D41DA"/>
    <w:rsid w:val="006D5191"/>
    <w:rsid w:val="006D7411"/>
    <w:rsid w:val="006E0804"/>
    <w:rsid w:val="006E09B1"/>
    <w:rsid w:val="006E475C"/>
    <w:rsid w:val="006F0814"/>
    <w:rsid w:val="006F3053"/>
    <w:rsid w:val="006F3143"/>
    <w:rsid w:val="006F33CC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080"/>
    <w:rsid w:val="007613BC"/>
    <w:rsid w:val="00762205"/>
    <w:rsid w:val="007645EA"/>
    <w:rsid w:val="00764BB5"/>
    <w:rsid w:val="00766221"/>
    <w:rsid w:val="00767503"/>
    <w:rsid w:val="007676A6"/>
    <w:rsid w:val="00773D61"/>
    <w:rsid w:val="007749F2"/>
    <w:rsid w:val="007758E8"/>
    <w:rsid w:val="00776FCE"/>
    <w:rsid w:val="00784D68"/>
    <w:rsid w:val="00785A99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3E55"/>
    <w:rsid w:val="007A6494"/>
    <w:rsid w:val="007A7520"/>
    <w:rsid w:val="007B0B3A"/>
    <w:rsid w:val="007B15EE"/>
    <w:rsid w:val="007B31C2"/>
    <w:rsid w:val="007B4C80"/>
    <w:rsid w:val="007B5386"/>
    <w:rsid w:val="007B5919"/>
    <w:rsid w:val="007C0AA5"/>
    <w:rsid w:val="007C123E"/>
    <w:rsid w:val="007C13CB"/>
    <w:rsid w:val="007C21F5"/>
    <w:rsid w:val="007C2921"/>
    <w:rsid w:val="007C70A3"/>
    <w:rsid w:val="007D00BB"/>
    <w:rsid w:val="007D2261"/>
    <w:rsid w:val="007D410E"/>
    <w:rsid w:val="007D7D75"/>
    <w:rsid w:val="007E1C28"/>
    <w:rsid w:val="007E1D52"/>
    <w:rsid w:val="007E201C"/>
    <w:rsid w:val="007E3307"/>
    <w:rsid w:val="007E3837"/>
    <w:rsid w:val="007E5066"/>
    <w:rsid w:val="007F02F1"/>
    <w:rsid w:val="007F0914"/>
    <w:rsid w:val="007F0F92"/>
    <w:rsid w:val="007F2F29"/>
    <w:rsid w:val="007F3797"/>
    <w:rsid w:val="007F3DBB"/>
    <w:rsid w:val="007F4FBD"/>
    <w:rsid w:val="007F51F9"/>
    <w:rsid w:val="007F5248"/>
    <w:rsid w:val="007F5CE7"/>
    <w:rsid w:val="007F618B"/>
    <w:rsid w:val="007F7E66"/>
    <w:rsid w:val="00802EDE"/>
    <w:rsid w:val="00802F33"/>
    <w:rsid w:val="00803172"/>
    <w:rsid w:val="00803E54"/>
    <w:rsid w:val="00804B1F"/>
    <w:rsid w:val="0080762F"/>
    <w:rsid w:val="00811F0B"/>
    <w:rsid w:val="008123CF"/>
    <w:rsid w:val="0081324F"/>
    <w:rsid w:val="008135BD"/>
    <w:rsid w:val="00815210"/>
    <w:rsid w:val="0081621F"/>
    <w:rsid w:val="0081755F"/>
    <w:rsid w:val="00821AC2"/>
    <w:rsid w:val="00822C50"/>
    <w:rsid w:val="0082304F"/>
    <w:rsid w:val="00824ED8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AFE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80FE4"/>
    <w:rsid w:val="008825E9"/>
    <w:rsid w:val="008837CD"/>
    <w:rsid w:val="00884AEE"/>
    <w:rsid w:val="008854AF"/>
    <w:rsid w:val="008857B3"/>
    <w:rsid w:val="00887DF0"/>
    <w:rsid w:val="00890096"/>
    <w:rsid w:val="008921AA"/>
    <w:rsid w:val="00892C24"/>
    <w:rsid w:val="00894450"/>
    <w:rsid w:val="00896600"/>
    <w:rsid w:val="008A11A2"/>
    <w:rsid w:val="008A127A"/>
    <w:rsid w:val="008A12B9"/>
    <w:rsid w:val="008A2101"/>
    <w:rsid w:val="008A2767"/>
    <w:rsid w:val="008A3A3F"/>
    <w:rsid w:val="008A4396"/>
    <w:rsid w:val="008A6B16"/>
    <w:rsid w:val="008B0CA8"/>
    <w:rsid w:val="008B0D0E"/>
    <w:rsid w:val="008B1A56"/>
    <w:rsid w:val="008B3968"/>
    <w:rsid w:val="008B3DD0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E7EE0"/>
    <w:rsid w:val="008F005D"/>
    <w:rsid w:val="008F1B0E"/>
    <w:rsid w:val="008F5F2A"/>
    <w:rsid w:val="008F6657"/>
    <w:rsid w:val="008F7CC7"/>
    <w:rsid w:val="00901327"/>
    <w:rsid w:val="00902536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5F59"/>
    <w:rsid w:val="0095662A"/>
    <w:rsid w:val="00957EEE"/>
    <w:rsid w:val="009624EA"/>
    <w:rsid w:val="00962BF3"/>
    <w:rsid w:val="009633A8"/>
    <w:rsid w:val="00963F90"/>
    <w:rsid w:val="00964673"/>
    <w:rsid w:val="00965F4D"/>
    <w:rsid w:val="0096606C"/>
    <w:rsid w:val="00973342"/>
    <w:rsid w:val="00973528"/>
    <w:rsid w:val="00973743"/>
    <w:rsid w:val="00975BBC"/>
    <w:rsid w:val="009767D6"/>
    <w:rsid w:val="00977327"/>
    <w:rsid w:val="0098052C"/>
    <w:rsid w:val="009860D2"/>
    <w:rsid w:val="00986D86"/>
    <w:rsid w:val="00987557"/>
    <w:rsid w:val="009911E9"/>
    <w:rsid w:val="009916AE"/>
    <w:rsid w:val="00993522"/>
    <w:rsid w:val="00993B4E"/>
    <w:rsid w:val="0099435F"/>
    <w:rsid w:val="00997DB1"/>
    <w:rsid w:val="00997E26"/>
    <w:rsid w:val="009A0F64"/>
    <w:rsid w:val="009A1FC1"/>
    <w:rsid w:val="009A27B8"/>
    <w:rsid w:val="009A30DA"/>
    <w:rsid w:val="009A4255"/>
    <w:rsid w:val="009A60AF"/>
    <w:rsid w:val="009B3AB9"/>
    <w:rsid w:val="009C151F"/>
    <w:rsid w:val="009C5095"/>
    <w:rsid w:val="009C50CD"/>
    <w:rsid w:val="009C6092"/>
    <w:rsid w:val="009C749D"/>
    <w:rsid w:val="009C7C61"/>
    <w:rsid w:val="009D3797"/>
    <w:rsid w:val="009D6763"/>
    <w:rsid w:val="009D6F90"/>
    <w:rsid w:val="009D7629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0AC8"/>
    <w:rsid w:val="00A039ED"/>
    <w:rsid w:val="00A03EFD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60A9"/>
    <w:rsid w:val="00A47A6C"/>
    <w:rsid w:val="00A5197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35A9"/>
    <w:rsid w:val="00A65151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557C"/>
    <w:rsid w:val="00A96B25"/>
    <w:rsid w:val="00AA00D6"/>
    <w:rsid w:val="00AA0B5B"/>
    <w:rsid w:val="00AA11AF"/>
    <w:rsid w:val="00AA2564"/>
    <w:rsid w:val="00AA26C1"/>
    <w:rsid w:val="00AA3C8E"/>
    <w:rsid w:val="00AA486D"/>
    <w:rsid w:val="00AA5EAF"/>
    <w:rsid w:val="00AA6323"/>
    <w:rsid w:val="00AA6CE6"/>
    <w:rsid w:val="00AB27B9"/>
    <w:rsid w:val="00AB2E1C"/>
    <w:rsid w:val="00AB3AA1"/>
    <w:rsid w:val="00AB4014"/>
    <w:rsid w:val="00AB46FF"/>
    <w:rsid w:val="00AB4E65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06FE"/>
    <w:rsid w:val="00B01E34"/>
    <w:rsid w:val="00B02104"/>
    <w:rsid w:val="00B072B2"/>
    <w:rsid w:val="00B11586"/>
    <w:rsid w:val="00B13D3D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10BA"/>
    <w:rsid w:val="00B321F5"/>
    <w:rsid w:val="00B34526"/>
    <w:rsid w:val="00B34F95"/>
    <w:rsid w:val="00B37DC5"/>
    <w:rsid w:val="00B415EE"/>
    <w:rsid w:val="00B425E0"/>
    <w:rsid w:val="00B436D9"/>
    <w:rsid w:val="00B45D98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67F5C"/>
    <w:rsid w:val="00B70338"/>
    <w:rsid w:val="00B708A1"/>
    <w:rsid w:val="00B70B71"/>
    <w:rsid w:val="00B721A6"/>
    <w:rsid w:val="00B74CBA"/>
    <w:rsid w:val="00B75293"/>
    <w:rsid w:val="00B756C0"/>
    <w:rsid w:val="00B7573A"/>
    <w:rsid w:val="00B763B8"/>
    <w:rsid w:val="00B767A6"/>
    <w:rsid w:val="00B77DD2"/>
    <w:rsid w:val="00B82AAB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16A1"/>
    <w:rsid w:val="00BB28AB"/>
    <w:rsid w:val="00BB307C"/>
    <w:rsid w:val="00BB3E69"/>
    <w:rsid w:val="00BB4498"/>
    <w:rsid w:val="00BB58D1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2AC6"/>
    <w:rsid w:val="00BD4867"/>
    <w:rsid w:val="00BD5BD5"/>
    <w:rsid w:val="00BE0DE6"/>
    <w:rsid w:val="00BE189B"/>
    <w:rsid w:val="00BE1AAF"/>
    <w:rsid w:val="00BE3347"/>
    <w:rsid w:val="00BE3907"/>
    <w:rsid w:val="00BE3B95"/>
    <w:rsid w:val="00BE44A2"/>
    <w:rsid w:val="00BE4B5C"/>
    <w:rsid w:val="00BE7271"/>
    <w:rsid w:val="00BE7778"/>
    <w:rsid w:val="00BF0FAC"/>
    <w:rsid w:val="00BF482D"/>
    <w:rsid w:val="00BF58CA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07C49"/>
    <w:rsid w:val="00C114A5"/>
    <w:rsid w:val="00C11513"/>
    <w:rsid w:val="00C11983"/>
    <w:rsid w:val="00C11DB9"/>
    <w:rsid w:val="00C13619"/>
    <w:rsid w:val="00C14104"/>
    <w:rsid w:val="00C1672B"/>
    <w:rsid w:val="00C21DC2"/>
    <w:rsid w:val="00C21E78"/>
    <w:rsid w:val="00C225D5"/>
    <w:rsid w:val="00C23CAD"/>
    <w:rsid w:val="00C24614"/>
    <w:rsid w:val="00C24BFC"/>
    <w:rsid w:val="00C25B7B"/>
    <w:rsid w:val="00C3022C"/>
    <w:rsid w:val="00C30A20"/>
    <w:rsid w:val="00C33F50"/>
    <w:rsid w:val="00C345B8"/>
    <w:rsid w:val="00C34BE9"/>
    <w:rsid w:val="00C35487"/>
    <w:rsid w:val="00C357C7"/>
    <w:rsid w:val="00C35AA4"/>
    <w:rsid w:val="00C363D7"/>
    <w:rsid w:val="00C37070"/>
    <w:rsid w:val="00C3789F"/>
    <w:rsid w:val="00C425B5"/>
    <w:rsid w:val="00C46B40"/>
    <w:rsid w:val="00C47194"/>
    <w:rsid w:val="00C50AA6"/>
    <w:rsid w:val="00C515BF"/>
    <w:rsid w:val="00C53F58"/>
    <w:rsid w:val="00C556C0"/>
    <w:rsid w:val="00C57FC9"/>
    <w:rsid w:val="00C6015F"/>
    <w:rsid w:val="00C60300"/>
    <w:rsid w:val="00C60656"/>
    <w:rsid w:val="00C60E7B"/>
    <w:rsid w:val="00C61C62"/>
    <w:rsid w:val="00C628BA"/>
    <w:rsid w:val="00C63A9E"/>
    <w:rsid w:val="00C6420D"/>
    <w:rsid w:val="00C656B0"/>
    <w:rsid w:val="00C66683"/>
    <w:rsid w:val="00C70190"/>
    <w:rsid w:val="00C71DD6"/>
    <w:rsid w:val="00C725CF"/>
    <w:rsid w:val="00C73169"/>
    <w:rsid w:val="00C74600"/>
    <w:rsid w:val="00C74674"/>
    <w:rsid w:val="00C74DA0"/>
    <w:rsid w:val="00C755BC"/>
    <w:rsid w:val="00C7674C"/>
    <w:rsid w:val="00C7771B"/>
    <w:rsid w:val="00C77D02"/>
    <w:rsid w:val="00C813FC"/>
    <w:rsid w:val="00C826D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342D"/>
    <w:rsid w:val="00CB5E0F"/>
    <w:rsid w:val="00CC030B"/>
    <w:rsid w:val="00CC0463"/>
    <w:rsid w:val="00CC2914"/>
    <w:rsid w:val="00CC332A"/>
    <w:rsid w:val="00CC3667"/>
    <w:rsid w:val="00CC3DA6"/>
    <w:rsid w:val="00CC4050"/>
    <w:rsid w:val="00CC593B"/>
    <w:rsid w:val="00CD0D2C"/>
    <w:rsid w:val="00CD1266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51AC"/>
    <w:rsid w:val="00CF636D"/>
    <w:rsid w:val="00CF75FA"/>
    <w:rsid w:val="00D016E1"/>
    <w:rsid w:val="00D02543"/>
    <w:rsid w:val="00D03502"/>
    <w:rsid w:val="00D042AE"/>
    <w:rsid w:val="00D05A3F"/>
    <w:rsid w:val="00D0604A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4B2E"/>
    <w:rsid w:val="00DD550A"/>
    <w:rsid w:val="00DD5653"/>
    <w:rsid w:val="00DD6C6C"/>
    <w:rsid w:val="00DD7934"/>
    <w:rsid w:val="00DE289E"/>
    <w:rsid w:val="00DE2D5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6646"/>
    <w:rsid w:val="00E16914"/>
    <w:rsid w:val="00E16B23"/>
    <w:rsid w:val="00E20832"/>
    <w:rsid w:val="00E21206"/>
    <w:rsid w:val="00E27596"/>
    <w:rsid w:val="00E278A4"/>
    <w:rsid w:val="00E30465"/>
    <w:rsid w:val="00E31FF6"/>
    <w:rsid w:val="00E326BC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E2A"/>
    <w:rsid w:val="00E619D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75C92"/>
    <w:rsid w:val="00E83824"/>
    <w:rsid w:val="00E83C0F"/>
    <w:rsid w:val="00E85789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B6A"/>
    <w:rsid w:val="00EB190A"/>
    <w:rsid w:val="00EB218A"/>
    <w:rsid w:val="00EB572F"/>
    <w:rsid w:val="00EC4E5B"/>
    <w:rsid w:val="00ED15D3"/>
    <w:rsid w:val="00ED54B1"/>
    <w:rsid w:val="00ED66EF"/>
    <w:rsid w:val="00EE0FAF"/>
    <w:rsid w:val="00EE3B68"/>
    <w:rsid w:val="00EE47E3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1394C"/>
    <w:rsid w:val="00F2126B"/>
    <w:rsid w:val="00F22534"/>
    <w:rsid w:val="00F2623D"/>
    <w:rsid w:val="00F2678C"/>
    <w:rsid w:val="00F27F36"/>
    <w:rsid w:val="00F31E9E"/>
    <w:rsid w:val="00F32863"/>
    <w:rsid w:val="00F33295"/>
    <w:rsid w:val="00F362BA"/>
    <w:rsid w:val="00F40C9A"/>
    <w:rsid w:val="00F41CC0"/>
    <w:rsid w:val="00F42C64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4855"/>
    <w:rsid w:val="00F6740D"/>
    <w:rsid w:val="00F678F8"/>
    <w:rsid w:val="00F67EEB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1E4A"/>
    <w:rsid w:val="00F82C05"/>
    <w:rsid w:val="00F8309E"/>
    <w:rsid w:val="00F83231"/>
    <w:rsid w:val="00F865AC"/>
    <w:rsid w:val="00F87311"/>
    <w:rsid w:val="00F91D7B"/>
    <w:rsid w:val="00F948C3"/>
    <w:rsid w:val="00F96BF1"/>
    <w:rsid w:val="00FA019B"/>
    <w:rsid w:val="00FA1660"/>
    <w:rsid w:val="00FA1F88"/>
    <w:rsid w:val="00FA21E1"/>
    <w:rsid w:val="00FA4DA0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B15"/>
    <w:rsid w:val="00FC640E"/>
    <w:rsid w:val="00FD39F6"/>
    <w:rsid w:val="00FD524E"/>
    <w:rsid w:val="00FD7365"/>
    <w:rsid w:val="00FE2D50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99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2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1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3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7"/>
      </w:numPr>
    </w:pPr>
  </w:style>
  <w:style w:type="numbering" w:customStyle="1" w:styleId="Styl4">
    <w:name w:val="Styl4"/>
    <w:uiPriority w:val="99"/>
    <w:rsid w:val="00010896"/>
    <w:pPr>
      <w:numPr>
        <w:numId w:val="28"/>
      </w:numPr>
    </w:pPr>
  </w:style>
  <w:style w:type="numbering" w:customStyle="1" w:styleId="Styl6">
    <w:name w:val="Styl6"/>
    <w:uiPriority w:val="99"/>
    <w:rsid w:val="00010896"/>
    <w:pPr>
      <w:numPr>
        <w:numId w:val="29"/>
      </w:numPr>
    </w:pPr>
  </w:style>
  <w:style w:type="numbering" w:customStyle="1" w:styleId="Styl7">
    <w:name w:val="Styl7"/>
    <w:uiPriority w:val="99"/>
    <w:rsid w:val="00010896"/>
    <w:pPr>
      <w:numPr>
        <w:numId w:val="30"/>
      </w:numPr>
    </w:pPr>
  </w:style>
  <w:style w:type="numbering" w:customStyle="1" w:styleId="Styl8">
    <w:name w:val="Styl8"/>
    <w:uiPriority w:val="99"/>
    <w:rsid w:val="00010896"/>
    <w:pPr>
      <w:numPr>
        <w:numId w:val="31"/>
      </w:numPr>
    </w:pPr>
  </w:style>
  <w:style w:type="numbering" w:customStyle="1" w:styleId="Styl9">
    <w:name w:val="Styl9"/>
    <w:uiPriority w:val="99"/>
    <w:rsid w:val="00010896"/>
    <w:pPr>
      <w:numPr>
        <w:numId w:val="32"/>
      </w:numPr>
    </w:pPr>
  </w:style>
  <w:style w:type="numbering" w:customStyle="1" w:styleId="Styl10">
    <w:name w:val="Styl10"/>
    <w:uiPriority w:val="99"/>
    <w:rsid w:val="00010896"/>
    <w:pPr>
      <w:numPr>
        <w:numId w:val="33"/>
      </w:numPr>
    </w:pPr>
  </w:style>
  <w:style w:type="numbering" w:customStyle="1" w:styleId="Styl12">
    <w:name w:val="Styl12"/>
    <w:uiPriority w:val="99"/>
    <w:rsid w:val="00010896"/>
    <w:pPr>
      <w:numPr>
        <w:numId w:val="34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2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9"/>
      </w:numPr>
    </w:pPr>
  </w:style>
  <w:style w:type="numbering" w:customStyle="1" w:styleId="Styl102">
    <w:name w:val="Styl102"/>
    <w:uiPriority w:val="99"/>
    <w:rsid w:val="002A5528"/>
  </w:style>
  <w:style w:type="numbering" w:customStyle="1" w:styleId="Styl14">
    <w:name w:val="Styl14"/>
    <w:rsid w:val="00C24614"/>
  </w:style>
  <w:style w:type="numbering" w:customStyle="1" w:styleId="Styl221">
    <w:name w:val="Styl221"/>
    <w:uiPriority w:val="99"/>
    <w:rsid w:val="00CF51AC"/>
    <w:pPr>
      <w:numPr>
        <w:numId w:val="119"/>
      </w:numPr>
    </w:pPr>
  </w:style>
  <w:style w:type="numbering" w:customStyle="1" w:styleId="Styl211">
    <w:name w:val="Styl211"/>
    <w:uiPriority w:val="99"/>
    <w:rsid w:val="00366F32"/>
    <w:pPr>
      <w:numPr>
        <w:numId w:val="7"/>
      </w:numPr>
    </w:pPr>
  </w:style>
  <w:style w:type="paragraph" w:customStyle="1" w:styleId="Tekstpodstawowy4">
    <w:name w:val="Tekst podstawowy 4"/>
    <w:basedOn w:val="Tekstpodstawowywcity"/>
    <w:rsid w:val="00A635A9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numbering" w:customStyle="1" w:styleId="Styl1021">
    <w:name w:val="Styl1021"/>
    <w:uiPriority w:val="99"/>
    <w:rsid w:val="005D6F0D"/>
    <w:pPr>
      <w:numPr>
        <w:numId w:val="132"/>
      </w:numPr>
    </w:pPr>
  </w:style>
  <w:style w:type="character" w:customStyle="1" w:styleId="normaltextrun">
    <w:name w:val="normaltextrun"/>
    <w:basedOn w:val="Domylnaczcionkaakapitu"/>
    <w:rsid w:val="00BB28AB"/>
  </w:style>
  <w:style w:type="paragraph" w:customStyle="1" w:styleId="paragraph">
    <w:name w:val="paragraph"/>
    <w:basedOn w:val="Normalny"/>
    <w:rsid w:val="00BB28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BB2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6</TotalTime>
  <Pages>11</Pages>
  <Words>3798</Words>
  <Characters>22790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26535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3</cp:revision>
  <cp:lastPrinted>2024-05-15T11:07:00Z</cp:lastPrinted>
  <dcterms:created xsi:type="dcterms:W3CDTF">2024-07-08T05:57:00Z</dcterms:created>
  <dcterms:modified xsi:type="dcterms:W3CDTF">2024-07-08T05:57:00Z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