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6E5FA" w14:textId="41DDCB63" w:rsidR="0007450C" w:rsidRPr="003A4D7E" w:rsidRDefault="001F11CF" w:rsidP="0007450C">
      <w:pPr>
        <w:spacing w:after="0" w:line="240" w:lineRule="auto"/>
        <w:rPr>
          <w:sz w:val="20"/>
          <w:szCs w:val="20"/>
        </w:rPr>
      </w:pPr>
      <w:bookmarkStart w:id="0" w:name="_GoBack"/>
      <w:bookmarkEnd w:id="0"/>
      <w:r w:rsidRPr="003A4D7E">
        <w:rPr>
          <w:sz w:val="20"/>
          <w:szCs w:val="20"/>
        </w:rPr>
        <w:t>Poznań</w:t>
      </w:r>
      <w:r w:rsidR="00C97A7E" w:rsidRPr="003A4D7E">
        <w:rPr>
          <w:sz w:val="20"/>
          <w:szCs w:val="20"/>
        </w:rPr>
        <w:t>, dnia</w:t>
      </w:r>
      <w:r w:rsidRPr="003A4D7E">
        <w:rPr>
          <w:sz w:val="20"/>
          <w:szCs w:val="20"/>
        </w:rPr>
        <w:t xml:space="preserve"> </w:t>
      </w:r>
      <w:r w:rsidR="00383BE6">
        <w:rPr>
          <w:sz w:val="20"/>
          <w:szCs w:val="20"/>
        </w:rPr>
        <w:t>1</w:t>
      </w:r>
      <w:r w:rsidR="003B3283">
        <w:rPr>
          <w:sz w:val="20"/>
          <w:szCs w:val="20"/>
        </w:rPr>
        <w:t>1</w:t>
      </w:r>
      <w:r w:rsidR="00B21427" w:rsidRPr="003A4D7E">
        <w:rPr>
          <w:sz w:val="20"/>
          <w:szCs w:val="20"/>
        </w:rPr>
        <w:t xml:space="preserve"> </w:t>
      </w:r>
      <w:r w:rsidR="00C660A6">
        <w:rPr>
          <w:sz w:val="20"/>
          <w:szCs w:val="20"/>
        </w:rPr>
        <w:t>sierpnia</w:t>
      </w:r>
      <w:r w:rsidR="00B21427" w:rsidRPr="003A4D7E">
        <w:rPr>
          <w:sz w:val="20"/>
          <w:szCs w:val="20"/>
        </w:rPr>
        <w:t xml:space="preserve"> 20</w:t>
      </w:r>
      <w:r w:rsidR="00713091">
        <w:rPr>
          <w:sz w:val="20"/>
          <w:szCs w:val="20"/>
        </w:rPr>
        <w:t>2</w:t>
      </w:r>
      <w:r w:rsidR="000D0968">
        <w:rPr>
          <w:sz w:val="20"/>
          <w:szCs w:val="20"/>
        </w:rPr>
        <w:t>2</w:t>
      </w:r>
      <w:r w:rsidR="0007450C" w:rsidRPr="003A4D7E">
        <w:rPr>
          <w:sz w:val="20"/>
          <w:szCs w:val="20"/>
        </w:rPr>
        <w:t xml:space="preserve"> r</w:t>
      </w:r>
      <w:r w:rsidR="00C97A7E" w:rsidRPr="003A4D7E">
        <w:rPr>
          <w:sz w:val="20"/>
          <w:szCs w:val="20"/>
        </w:rPr>
        <w:t>oku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8E652D" w:rsidRPr="003A4D7E" w14:paraId="48EC3AFC" w14:textId="77777777">
        <w:tc>
          <w:tcPr>
            <w:tcW w:w="4545" w:type="dxa"/>
          </w:tcPr>
          <w:p w14:paraId="7E517E5C" w14:textId="77777777" w:rsidR="00D13076" w:rsidRPr="003A4D7E" w:rsidRDefault="000E403C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A4D7E">
              <w:rPr>
                <w:sz w:val="20"/>
                <w:szCs w:val="20"/>
              </w:rPr>
              <w:t>K-</w:t>
            </w:r>
            <w:r w:rsidR="00D13076" w:rsidRPr="003A4D7E">
              <w:rPr>
                <w:sz w:val="20"/>
                <w:szCs w:val="20"/>
              </w:rPr>
              <w:t>292-4-</w:t>
            </w:r>
            <w:r w:rsidR="003B3283">
              <w:rPr>
                <w:sz w:val="20"/>
                <w:szCs w:val="20"/>
              </w:rPr>
              <w:t>814</w:t>
            </w:r>
            <w:r w:rsidR="00713091">
              <w:rPr>
                <w:sz w:val="20"/>
                <w:szCs w:val="20"/>
              </w:rPr>
              <w:t>/202</w:t>
            </w:r>
            <w:r w:rsidR="00383BE6">
              <w:rPr>
                <w:sz w:val="20"/>
                <w:szCs w:val="20"/>
              </w:rPr>
              <w:t>2</w:t>
            </w:r>
          </w:p>
          <w:p w14:paraId="176987C2" w14:textId="77777777" w:rsidR="008E652D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4689EC87" w14:textId="77777777" w:rsidR="00383BE6" w:rsidRPr="003A4D7E" w:rsidRDefault="00383BE6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27" w:type="dxa"/>
          </w:tcPr>
          <w:p w14:paraId="3443C2B9" w14:textId="77777777" w:rsidR="008E652D" w:rsidRPr="003A4D7E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691F838" w14:textId="77777777" w:rsidR="008E652D" w:rsidRPr="003A4D7E" w:rsidRDefault="008E652D" w:rsidP="0007450C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</w:tbl>
    <w:p w14:paraId="299FA9B1" w14:textId="77777777" w:rsidR="008E652D" w:rsidRDefault="008E652D" w:rsidP="00FC03E3">
      <w:pPr>
        <w:spacing w:after="0" w:line="276" w:lineRule="auto"/>
        <w:jc w:val="center"/>
        <w:rPr>
          <w:sz w:val="24"/>
          <w:szCs w:val="24"/>
        </w:rPr>
      </w:pPr>
      <w:r w:rsidRPr="00B21427">
        <w:rPr>
          <w:sz w:val="24"/>
          <w:szCs w:val="24"/>
        </w:rPr>
        <w:t>DO WSZYSTKICH WYKONAWCÓW</w:t>
      </w:r>
    </w:p>
    <w:p w14:paraId="6D3DC477" w14:textId="77777777" w:rsidR="00383BE6" w:rsidRDefault="00383BE6" w:rsidP="00FC03E3">
      <w:pPr>
        <w:spacing w:after="0" w:line="276" w:lineRule="auto"/>
        <w:jc w:val="center"/>
        <w:rPr>
          <w:sz w:val="24"/>
          <w:szCs w:val="24"/>
        </w:rPr>
      </w:pPr>
    </w:p>
    <w:p w14:paraId="75A6E8E9" w14:textId="77777777" w:rsidR="00D53255" w:rsidRDefault="00D53255" w:rsidP="00D53255">
      <w:pPr>
        <w:spacing w:after="0" w:line="240" w:lineRule="auto"/>
        <w:ind w:firstLine="709"/>
        <w:jc w:val="both"/>
        <w:rPr>
          <w:sz w:val="20"/>
          <w:szCs w:val="20"/>
        </w:rPr>
      </w:pPr>
      <w:r w:rsidRPr="005D6B06">
        <w:rPr>
          <w:sz w:val="20"/>
          <w:szCs w:val="20"/>
        </w:rPr>
        <w:t>Uniwersytet Ekonomiczny w Poznaniu informuje, że w postępowaniu o udzielenie zamówie</w:t>
      </w:r>
      <w:r w:rsidRPr="005D6B06">
        <w:rPr>
          <w:sz w:val="20"/>
          <w:szCs w:val="20"/>
        </w:rPr>
        <w:softHyphen/>
        <w:t xml:space="preserve">nia publicznego o nr </w:t>
      </w:r>
      <w:r w:rsidRPr="005D6B06">
        <w:rPr>
          <w:b/>
          <w:sz w:val="20"/>
          <w:szCs w:val="20"/>
        </w:rPr>
        <w:t>ZP/0</w:t>
      </w:r>
      <w:r w:rsidR="00713091">
        <w:rPr>
          <w:b/>
          <w:sz w:val="20"/>
          <w:szCs w:val="20"/>
        </w:rPr>
        <w:t>18</w:t>
      </w:r>
      <w:r w:rsidRPr="005D6B06">
        <w:rPr>
          <w:b/>
          <w:sz w:val="20"/>
          <w:szCs w:val="20"/>
        </w:rPr>
        <w:t>/</w:t>
      </w:r>
      <w:r w:rsidR="00713091">
        <w:rPr>
          <w:b/>
          <w:sz w:val="20"/>
          <w:szCs w:val="20"/>
        </w:rPr>
        <w:t>2</w:t>
      </w:r>
      <w:r w:rsidR="00127BAC">
        <w:rPr>
          <w:b/>
          <w:sz w:val="20"/>
          <w:szCs w:val="20"/>
        </w:rPr>
        <w:t>2</w:t>
      </w:r>
      <w:r w:rsidRPr="005D6B06">
        <w:rPr>
          <w:sz w:val="20"/>
          <w:szCs w:val="20"/>
        </w:rPr>
        <w:t xml:space="preserve"> </w:t>
      </w:r>
      <w:r w:rsidR="00127BAC">
        <w:rPr>
          <w:sz w:val="20"/>
          <w:szCs w:val="20"/>
        </w:rPr>
        <w:t>pn.</w:t>
      </w:r>
      <w:r w:rsidRPr="005D6B06">
        <w:rPr>
          <w:sz w:val="20"/>
          <w:szCs w:val="20"/>
        </w:rPr>
        <w:t xml:space="preserve"> </w:t>
      </w:r>
      <w:r w:rsidR="00127BAC" w:rsidRPr="00127BAC">
        <w:rPr>
          <w:b/>
          <w:sz w:val="20"/>
          <w:szCs w:val="20"/>
        </w:rPr>
        <w:t>Podniesienie kompetencji kadr kierowniczych i administracyjnych pracowników UEP</w:t>
      </w:r>
      <w:r w:rsidRPr="005D6B06">
        <w:rPr>
          <w:b/>
          <w:sz w:val="20"/>
          <w:szCs w:val="20"/>
        </w:rPr>
        <w:t xml:space="preserve"> </w:t>
      </w:r>
      <w:r w:rsidRPr="005D6B06">
        <w:rPr>
          <w:sz w:val="20"/>
          <w:szCs w:val="20"/>
        </w:rPr>
        <w:t>prowadzon</w:t>
      </w:r>
      <w:r w:rsidR="00127BAC">
        <w:rPr>
          <w:sz w:val="20"/>
          <w:szCs w:val="20"/>
        </w:rPr>
        <w:t>ym</w:t>
      </w:r>
      <w:r w:rsidRPr="005D6B06">
        <w:rPr>
          <w:sz w:val="20"/>
          <w:szCs w:val="20"/>
        </w:rPr>
        <w:t xml:space="preserve"> w trybie </w:t>
      </w:r>
      <w:r w:rsidR="00950D6F">
        <w:rPr>
          <w:sz w:val="20"/>
          <w:szCs w:val="20"/>
        </w:rPr>
        <w:t>podstawowym</w:t>
      </w:r>
      <w:r w:rsidRPr="005D6B06">
        <w:rPr>
          <w:sz w:val="20"/>
          <w:szCs w:val="20"/>
        </w:rPr>
        <w:t xml:space="preserve"> wpłynęł</w:t>
      </w:r>
      <w:r w:rsidR="00910493">
        <w:rPr>
          <w:sz w:val="20"/>
          <w:szCs w:val="20"/>
        </w:rPr>
        <w:t>o</w:t>
      </w:r>
      <w:r w:rsidRPr="005D6B06">
        <w:rPr>
          <w:sz w:val="20"/>
          <w:szCs w:val="20"/>
        </w:rPr>
        <w:t xml:space="preserve"> pytani</w:t>
      </w:r>
      <w:r w:rsidR="00910493">
        <w:rPr>
          <w:sz w:val="20"/>
          <w:szCs w:val="20"/>
        </w:rPr>
        <w:t>e</w:t>
      </w:r>
      <w:r w:rsidRPr="005D6B06">
        <w:rPr>
          <w:sz w:val="20"/>
          <w:szCs w:val="20"/>
        </w:rPr>
        <w:t>, na które Zamawiający niniejszym odpowiada.</w:t>
      </w:r>
    </w:p>
    <w:p w14:paraId="1F423133" w14:textId="77777777" w:rsidR="00C97A7E" w:rsidRPr="005D6B06" w:rsidRDefault="00C97A7E" w:rsidP="00D53255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4966436C" w14:textId="77777777" w:rsidR="00383BE6" w:rsidRDefault="00097ABB" w:rsidP="00097ABB">
      <w:pPr>
        <w:pStyle w:val="Akapitzlist"/>
        <w:numPr>
          <w:ilvl w:val="0"/>
          <w:numId w:val="18"/>
        </w:numPr>
        <w:spacing w:after="0" w:line="24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097ABB">
        <w:rPr>
          <w:rFonts w:asciiTheme="minorHAnsi" w:hAnsiTheme="minorHAnsi"/>
          <w:sz w:val="20"/>
          <w:szCs w:val="20"/>
        </w:rPr>
        <w:t>Czy rolę osoby odpowiedzialnej za stronę organizacyjną szkoleń może pełnić trener prowadzący szkolenie?</w:t>
      </w:r>
    </w:p>
    <w:p w14:paraId="73357487" w14:textId="77777777" w:rsidR="00CE5171" w:rsidRPr="00CE5171" w:rsidRDefault="00CE5171" w:rsidP="00CE5171">
      <w:pPr>
        <w:pStyle w:val="Akapitzlist"/>
        <w:spacing w:after="0" w:line="240" w:lineRule="auto"/>
        <w:ind w:left="907"/>
        <w:contextualSpacing/>
        <w:jc w:val="both"/>
        <w:rPr>
          <w:rFonts w:asciiTheme="minorHAnsi" w:hAnsiTheme="minorHAnsi"/>
          <w:sz w:val="20"/>
          <w:szCs w:val="20"/>
        </w:rPr>
      </w:pPr>
    </w:p>
    <w:p w14:paraId="64C44744" w14:textId="1A490DA5" w:rsidR="00127BAC" w:rsidRDefault="00FC1BD2" w:rsidP="00541621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FC1BD2">
        <w:rPr>
          <w:b/>
          <w:sz w:val="20"/>
          <w:szCs w:val="20"/>
        </w:rPr>
        <w:t>W części I</w:t>
      </w:r>
      <w:r w:rsidRPr="00FC1BD2">
        <w:rPr>
          <w:sz w:val="20"/>
          <w:szCs w:val="20"/>
        </w:rPr>
        <w:t xml:space="preserve"> </w:t>
      </w:r>
      <w:r w:rsidR="00541621" w:rsidRPr="00541621">
        <w:rPr>
          <w:sz w:val="20"/>
          <w:szCs w:val="20"/>
        </w:rPr>
        <w:t>Trener prowadzący szkolenie nie może pełnić roli osoby odpowiedzialnej za stronę organizacyjną szkoleń</w:t>
      </w:r>
      <w:r w:rsidRPr="00FC1BD2">
        <w:rPr>
          <w:sz w:val="20"/>
          <w:szCs w:val="20"/>
        </w:rPr>
        <w:t>.</w:t>
      </w:r>
      <w:r w:rsidRPr="001A0C30">
        <w:rPr>
          <w:sz w:val="20"/>
          <w:szCs w:val="20"/>
        </w:rPr>
        <w:t xml:space="preserve"> Natomiast </w:t>
      </w:r>
      <w:r w:rsidRPr="00FC1BD2">
        <w:rPr>
          <w:b/>
          <w:sz w:val="20"/>
          <w:szCs w:val="20"/>
        </w:rPr>
        <w:t>w części II III i IV</w:t>
      </w:r>
      <w:r w:rsidRPr="00FC1BD2">
        <w:rPr>
          <w:sz w:val="20"/>
          <w:szCs w:val="20"/>
        </w:rPr>
        <w:t xml:space="preserve"> Zamawiający </w:t>
      </w:r>
      <w:r w:rsidRPr="001A0C30">
        <w:rPr>
          <w:b/>
          <w:sz w:val="20"/>
          <w:szCs w:val="20"/>
        </w:rPr>
        <w:t>dopuszcza możliwość</w:t>
      </w:r>
      <w:r w:rsidRPr="00FC1BD2">
        <w:rPr>
          <w:sz w:val="20"/>
          <w:szCs w:val="20"/>
        </w:rPr>
        <w:t xml:space="preserve">, aby trener prowadzący szkolenie był odpowiedzialny za stronę organizacyjną szkolenia.  </w:t>
      </w:r>
    </w:p>
    <w:p w14:paraId="58EEEF04" w14:textId="77777777" w:rsidR="00FC1BD2" w:rsidRPr="00FC1BD2" w:rsidRDefault="00FC1BD2" w:rsidP="00FC1BD2">
      <w:pPr>
        <w:spacing w:after="0" w:line="240" w:lineRule="auto"/>
        <w:ind w:left="907"/>
        <w:jc w:val="both"/>
        <w:rPr>
          <w:sz w:val="20"/>
          <w:szCs w:val="20"/>
        </w:rPr>
      </w:pPr>
    </w:p>
    <w:p w14:paraId="61545B32" w14:textId="77777777" w:rsidR="00C3628C" w:rsidRDefault="00A43A74" w:rsidP="00FC1BD2">
      <w:pPr>
        <w:spacing w:after="0" w:line="240" w:lineRule="auto"/>
        <w:ind w:firstLine="709"/>
        <w:jc w:val="both"/>
        <w:rPr>
          <w:sz w:val="20"/>
          <w:szCs w:val="20"/>
        </w:rPr>
      </w:pPr>
      <w:r w:rsidRPr="005D6B06">
        <w:rPr>
          <w:sz w:val="20"/>
          <w:szCs w:val="20"/>
        </w:rPr>
        <w:t xml:space="preserve">Jednocześnie Uniwersytet Ekonomiczny w Poznaniu informuje, że na podstawie art. </w:t>
      </w:r>
      <w:r>
        <w:rPr>
          <w:sz w:val="20"/>
          <w:szCs w:val="20"/>
        </w:rPr>
        <w:t>137</w:t>
      </w:r>
      <w:r w:rsidRPr="005D6B06">
        <w:rPr>
          <w:sz w:val="20"/>
          <w:szCs w:val="20"/>
        </w:rPr>
        <w:t xml:space="preserve"> ust </w:t>
      </w:r>
      <w:r>
        <w:rPr>
          <w:sz w:val="20"/>
          <w:szCs w:val="20"/>
        </w:rPr>
        <w:t>1</w:t>
      </w:r>
      <w:r w:rsidRPr="005D6B06">
        <w:rPr>
          <w:sz w:val="20"/>
          <w:szCs w:val="20"/>
        </w:rPr>
        <w:t xml:space="preserve"> </w:t>
      </w:r>
      <w:r w:rsidRPr="00A43A74">
        <w:rPr>
          <w:sz w:val="20"/>
          <w:szCs w:val="20"/>
        </w:rPr>
        <w:t xml:space="preserve">ustawy </w:t>
      </w:r>
      <w:r w:rsidR="001A0C30">
        <w:rPr>
          <w:sz w:val="20"/>
          <w:szCs w:val="20"/>
        </w:rPr>
        <w:br/>
      </w:r>
      <w:r w:rsidRPr="00A43A74">
        <w:rPr>
          <w:sz w:val="20"/>
          <w:szCs w:val="20"/>
        </w:rPr>
        <w:t>z dnia 11 września 2019 r. Prawo zamówień publicznych  (</w:t>
      </w:r>
      <w:proofErr w:type="spellStart"/>
      <w:r w:rsidRPr="00A43A74">
        <w:rPr>
          <w:sz w:val="20"/>
          <w:szCs w:val="20"/>
        </w:rPr>
        <w:t>t.j</w:t>
      </w:r>
      <w:proofErr w:type="spellEnd"/>
      <w:r w:rsidRPr="00A43A74">
        <w:rPr>
          <w:sz w:val="20"/>
          <w:szCs w:val="20"/>
        </w:rPr>
        <w:t xml:space="preserve">. Dz. U. z 2021 r. poz. 1129 z </w:t>
      </w:r>
      <w:proofErr w:type="spellStart"/>
      <w:r w:rsidRPr="00A43A74">
        <w:rPr>
          <w:sz w:val="20"/>
          <w:szCs w:val="20"/>
        </w:rPr>
        <w:t>późn</w:t>
      </w:r>
      <w:proofErr w:type="spellEnd"/>
      <w:r w:rsidRPr="00A43A74">
        <w:rPr>
          <w:sz w:val="20"/>
          <w:szCs w:val="20"/>
        </w:rPr>
        <w:t>. zm.)</w:t>
      </w:r>
      <w:r>
        <w:rPr>
          <w:sz w:val="20"/>
          <w:szCs w:val="20"/>
        </w:rPr>
        <w:t xml:space="preserve"> </w:t>
      </w:r>
      <w:r w:rsidRPr="005D6B06">
        <w:rPr>
          <w:sz w:val="20"/>
          <w:szCs w:val="20"/>
        </w:rPr>
        <w:t>dokonuje</w:t>
      </w:r>
      <w:r w:rsidR="00FC1BD2">
        <w:rPr>
          <w:sz w:val="20"/>
          <w:szCs w:val="20"/>
        </w:rPr>
        <w:t xml:space="preserve"> zmian  w</w:t>
      </w:r>
      <w:r w:rsidR="00C3628C">
        <w:rPr>
          <w:sz w:val="20"/>
          <w:szCs w:val="20"/>
        </w:rPr>
        <w:t xml:space="preserve"> treśc</w:t>
      </w:r>
      <w:r w:rsidR="000966F3">
        <w:rPr>
          <w:sz w:val="20"/>
          <w:szCs w:val="20"/>
        </w:rPr>
        <w:t>i</w:t>
      </w:r>
      <w:r w:rsidR="00C3628C">
        <w:rPr>
          <w:sz w:val="20"/>
          <w:szCs w:val="20"/>
        </w:rPr>
        <w:t>:</w:t>
      </w:r>
    </w:p>
    <w:p w14:paraId="7C3B78D5" w14:textId="77777777" w:rsidR="00A43A74" w:rsidRPr="00C3628C" w:rsidRDefault="00A43A74" w:rsidP="00C3628C">
      <w:pPr>
        <w:pStyle w:val="Akapitzlist"/>
        <w:numPr>
          <w:ilvl w:val="0"/>
          <w:numId w:val="38"/>
        </w:numPr>
        <w:spacing w:after="0" w:line="240" w:lineRule="auto"/>
        <w:jc w:val="both"/>
        <w:rPr>
          <w:sz w:val="20"/>
          <w:szCs w:val="20"/>
        </w:rPr>
      </w:pPr>
      <w:r w:rsidRPr="00C3628C">
        <w:rPr>
          <w:sz w:val="20"/>
          <w:szCs w:val="20"/>
        </w:rPr>
        <w:t xml:space="preserve"> specyfikacji warunków zamówienia:</w:t>
      </w:r>
    </w:p>
    <w:p w14:paraId="10978442" w14:textId="77777777" w:rsidR="00C3628C" w:rsidRDefault="00C3628C" w:rsidP="00EB5C6A">
      <w:pPr>
        <w:numPr>
          <w:ilvl w:val="1"/>
          <w:numId w:val="19"/>
        </w:num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Pkt VIII 2.4 dotyczący </w:t>
      </w:r>
      <w:r w:rsidRPr="00795BC2">
        <w:rPr>
          <w:b/>
          <w:sz w:val="20"/>
          <w:szCs w:val="20"/>
        </w:rPr>
        <w:t xml:space="preserve">części I </w:t>
      </w:r>
      <w:r>
        <w:rPr>
          <w:sz w:val="20"/>
          <w:szCs w:val="20"/>
        </w:rPr>
        <w:t>otrzymuje brzmienie:</w:t>
      </w:r>
    </w:p>
    <w:p w14:paraId="1FB99BA4" w14:textId="77777777" w:rsidR="001D52EA" w:rsidRPr="001D52EA" w:rsidRDefault="001D52EA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 w:rsidRPr="001D52EA">
        <w:rPr>
          <w:sz w:val="20"/>
          <w:szCs w:val="20"/>
        </w:rPr>
        <w:t xml:space="preserve">Dla Część I: </w:t>
      </w:r>
    </w:p>
    <w:p w14:paraId="2E9496E1" w14:textId="77777777" w:rsidR="000966F3" w:rsidRPr="000966F3" w:rsidRDefault="000966F3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 w:rsidRPr="000966F3">
        <w:rPr>
          <w:sz w:val="20"/>
          <w:szCs w:val="20"/>
        </w:rPr>
        <w:t xml:space="preserve">Co najmniej </w:t>
      </w:r>
      <w:r>
        <w:rPr>
          <w:sz w:val="20"/>
          <w:szCs w:val="20"/>
        </w:rPr>
        <w:t>5</w:t>
      </w:r>
      <w:r w:rsidRPr="000966F3">
        <w:rPr>
          <w:sz w:val="20"/>
          <w:szCs w:val="20"/>
        </w:rPr>
        <w:t xml:space="preserve"> </w:t>
      </w:r>
      <w:r>
        <w:rPr>
          <w:sz w:val="20"/>
          <w:szCs w:val="20"/>
        </w:rPr>
        <w:t>trenerów</w:t>
      </w:r>
    </w:p>
    <w:p w14:paraId="156D0757" w14:textId="77777777" w:rsidR="000966F3" w:rsidRPr="000966F3" w:rsidRDefault="000966F3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 w:rsidRPr="000966F3">
        <w:rPr>
          <w:sz w:val="20"/>
          <w:szCs w:val="20"/>
        </w:rPr>
        <w:t>Doświadczenie każdego</w:t>
      </w:r>
      <w:r w:rsidR="004A7087">
        <w:rPr>
          <w:sz w:val="20"/>
          <w:szCs w:val="20"/>
        </w:rPr>
        <w:t xml:space="preserve"> z </w:t>
      </w:r>
      <w:r w:rsidRPr="000966F3">
        <w:rPr>
          <w:sz w:val="20"/>
          <w:szCs w:val="20"/>
        </w:rPr>
        <w:t xml:space="preserve"> </w:t>
      </w:r>
      <w:r>
        <w:rPr>
          <w:sz w:val="20"/>
          <w:szCs w:val="20"/>
        </w:rPr>
        <w:t>trener</w:t>
      </w:r>
      <w:r w:rsidR="004A7087">
        <w:rPr>
          <w:sz w:val="20"/>
          <w:szCs w:val="20"/>
        </w:rPr>
        <w:t>ów</w:t>
      </w:r>
      <w:r>
        <w:rPr>
          <w:sz w:val="20"/>
          <w:szCs w:val="20"/>
        </w:rPr>
        <w:t xml:space="preserve"> </w:t>
      </w:r>
      <w:r w:rsidRPr="000966F3">
        <w:rPr>
          <w:sz w:val="20"/>
          <w:szCs w:val="20"/>
        </w:rPr>
        <w:t>:</w:t>
      </w:r>
    </w:p>
    <w:p w14:paraId="12BF40AB" w14:textId="77777777" w:rsidR="001D52EA" w:rsidRPr="001D52EA" w:rsidRDefault="001D52EA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 w:rsidRPr="001D52EA">
        <w:rPr>
          <w:sz w:val="20"/>
          <w:szCs w:val="20"/>
        </w:rPr>
        <w:t xml:space="preserve">- co najmniej 2-letnie doświadczenie w realizacji szkoleń z zakresu: Efektywna komunikacja </w:t>
      </w:r>
    </w:p>
    <w:p w14:paraId="4E208C1A" w14:textId="77777777" w:rsidR="001D52EA" w:rsidRDefault="001D52EA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 w:rsidRPr="001D52EA">
        <w:rPr>
          <w:sz w:val="20"/>
          <w:szCs w:val="20"/>
        </w:rPr>
        <w:t xml:space="preserve"> i współpraca w zespole, </w:t>
      </w:r>
    </w:p>
    <w:p w14:paraId="51ABB330" w14:textId="77777777" w:rsidR="00C3628C" w:rsidRDefault="00795BC2" w:rsidP="00EB5C6A">
      <w:pPr>
        <w:tabs>
          <w:tab w:val="left" w:pos="993"/>
        </w:tabs>
        <w:spacing w:before="120" w:after="120" w:line="240" w:lineRule="auto"/>
        <w:ind w:left="993" w:hanging="284"/>
        <w:jc w:val="both"/>
        <w:rPr>
          <w:sz w:val="20"/>
          <w:szCs w:val="20"/>
        </w:rPr>
      </w:pPr>
      <w:r>
        <w:rPr>
          <w:sz w:val="20"/>
          <w:szCs w:val="20"/>
        </w:rPr>
        <w:t>w tym jeden z trenerów</w:t>
      </w:r>
      <w:r w:rsidR="001D52EA" w:rsidRPr="001D52EA">
        <w:rPr>
          <w:sz w:val="20"/>
          <w:szCs w:val="20"/>
        </w:rPr>
        <w:t xml:space="preserve"> </w:t>
      </w:r>
      <w:r w:rsidR="00EB5C6A">
        <w:rPr>
          <w:sz w:val="20"/>
          <w:szCs w:val="20"/>
        </w:rPr>
        <w:t xml:space="preserve">będący trenerem-psychologiem </w:t>
      </w:r>
      <w:r w:rsidR="001D52EA" w:rsidRPr="001D52EA">
        <w:rPr>
          <w:sz w:val="20"/>
          <w:szCs w:val="20"/>
        </w:rPr>
        <w:t>posiadający</w:t>
      </w:r>
      <w:r w:rsidR="00EB5C6A">
        <w:rPr>
          <w:sz w:val="20"/>
          <w:szCs w:val="20"/>
        </w:rPr>
        <w:t>m</w:t>
      </w:r>
      <w:r w:rsidR="001D52EA" w:rsidRPr="001D52EA">
        <w:rPr>
          <w:sz w:val="20"/>
          <w:szCs w:val="20"/>
        </w:rPr>
        <w:t xml:space="preserve"> minimum 2 letnie doświadczenie w realizowaniu szkoleń z grupami, posiadający minimum studia podyplomowe bądź szkolenia w zakresie psychologii grupy.</w:t>
      </w:r>
    </w:p>
    <w:p w14:paraId="430607F0" w14:textId="77777777" w:rsidR="00A43A74" w:rsidRDefault="00A43A74" w:rsidP="00A43A74">
      <w:pPr>
        <w:numPr>
          <w:ilvl w:val="1"/>
          <w:numId w:val="19"/>
        </w:numPr>
        <w:tabs>
          <w:tab w:val="left" w:pos="567"/>
        </w:tabs>
        <w:spacing w:before="120" w:after="120" w:line="240" w:lineRule="auto"/>
        <w:ind w:left="568" w:hanging="284"/>
        <w:jc w:val="both"/>
        <w:rPr>
          <w:sz w:val="20"/>
          <w:szCs w:val="20"/>
        </w:rPr>
      </w:pPr>
      <w:r w:rsidRPr="005D6B06">
        <w:rPr>
          <w:sz w:val="20"/>
          <w:szCs w:val="20"/>
        </w:rPr>
        <w:t xml:space="preserve">Pkt. </w:t>
      </w:r>
      <w:r>
        <w:rPr>
          <w:sz w:val="20"/>
          <w:szCs w:val="20"/>
        </w:rPr>
        <w:t xml:space="preserve">VIII.2.4) dotyczący </w:t>
      </w:r>
      <w:r w:rsidR="001D52EA">
        <w:rPr>
          <w:sz w:val="20"/>
          <w:szCs w:val="20"/>
        </w:rPr>
        <w:t xml:space="preserve">warunków udziału w </w:t>
      </w:r>
      <w:r>
        <w:rPr>
          <w:sz w:val="20"/>
          <w:szCs w:val="20"/>
        </w:rPr>
        <w:t>części II wykreśla się zapis:</w:t>
      </w:r>
    </w:p>
    <w:p w14:paraId="596B5150" w14:textId="77777777" w:rsidR="00A43A74" w:rsidRDefault="00A43A74" w:rsidP="00A43A74">
      <w:pPr>
        <w:tabs>
          <w:tab w:val="left" w:pos="567"/>
        </w:tabs>
        <w:spacing w:before="120" w:after="120" w:line="240" w:lineRule="auto"/>
        <w:ind w:left="568"/>
        <w:jc w:val="both"/>
        <w:rPr>
          <w:sz w:val="20"/>
          <w:szCs w:val="20"/>
        </w:rPr>
      </w:pPr>
      <w:r>
        <w:rPr>
          <w:sz w:val="20"/>
          <w:szCs w:val="20"/>
        </w:rPr>
        <w:t>„</w:t>
      </w:r>
      <w:r w:rsidRPr="00A43A74">
        <w:rPr>
          <w:sz w:val="20"/>
          <w:szCs w:val="20"/>
        </w:rPr>
        <w:t>- doświadczenie osoby szkolącej min. 25 udziałów w realizacjach audytów dostępności obiektów użyteczności publicznej</w:t>
      </w:r>
      <w:r>
        <w:rPr>
          <w:sz w:val="20"/>
          <w:szCs w:val="20"/>
        </w:rPr>
        <w:t>”</w:t>
      </w:r>
    </w:p>
    <w:p w14:paraId="051B3CB6" w14:textId="77777777" w:rsidR="00A43A74" w:rsidRPr="005D6B06" w:rsidRDefault="00A43A74" w:rsidP="00A43A74">
      <w:pPr>
        <w:tabs>
          <w:tab w:val="left" w:pos="567"/>
        </w:tabs>
        <w:spacing w:before="120" w:after="120" w:line="240" w:lineRule="auto"/>
        <w:ind w:left="5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Tym samym zapis dotyczący warunków udziału dla części II </w:t>
      </w:r>
      <w:r w:rsidRPr="005D6B06">
        <w:rPr>
          <w:sz w:val="20"/>
          <w:szCs w:val="20"/>
        </w:rPr>
        <w:t>otrzymuje brzmienie:</w:t>
      </w:r>
    </w:p>
    <w:p w14:paraId="00F4D302" w14:textId="77777777" w:rsidR="00A43A74" w:rsidRPr="00A43A74" w:rsidRDefault="00A43A74" w:rsidP="00A43A74">
      <w:pPr>
        <w:tabs>
          <w:tab w:val="num" w:pos="1418"/>
        </w:tabs>
        <w:spacing w:before="120" w:after="120" w:line="240" w:lineRule="auto"/>
        <w:ind w:left="1418" w:right="284" w:hanging="851"/>
        <w:rPr>
          <w:sz w:val="20"/>
          <w:szCs w:val="20"/>
        </w:rPr>
      </w:pPr>
      <w:r w:rsidRPr="005D6B06">
        <w:rPr>
          <w:sz w:val="20"/>
          <w:szCs w:val="20"/>
        </w:rPr>
        <w:t>„</w:t>
      </w:r>
      <w:r w:rsidRPr="00A43A74">
        <w:rPr>
          <w:sz w:val="20"/>
          <w:szCs w:val="20"/>
        </w:rPr>
        <w:t>Część II: Trenerzy:</w:t>
      </w:r>
    </w:p>
    <w:p w14:paraId="4B4FB2BE" w14:textId="77777777" w:rsidR="00A43A74" w:rsidRPr="00A43A74" w:rsidRDefault="00A43A74" w:rsidP="00A43A74">
      <w:pPr>
        <w:tabs>
          <w:tab w:val="num" w:pos="1418"/>
        </w:tabs>
        <w:spacing w:before="120" w:after="120" w:line="240" w:lineRule="auto"/>
        <w:ind w:left="1418" w:right="284" w:hanging="851"/>
        <w:rPr>
          <w:sz w:val="20"/>
          <w:szCs w:val="20"/>
        </w:rPr>
      </w:pPr>
      <w:r w:rsidRPr="00A43A74">
        <w:rPr>
          <w:sz w:val="20"/>
          <w:szCs w:val="20"/>
        </w:rPr>
        <w:t xml:space="preserve"> Warunki, które musi spełnić trener/trenerzy, którzy poprowadzą szkolenia:</w:t>
      </w:r>
    </w:p>
    <w:p w14:paraId="4B88F3A6" w14:textId="77777777" w:rsidR="00A43A74" w:rsidRPr="005D6B06" w:rsidRDefault="00A43A74" w:rsidP="00A43A74">
      <w:pPr>
        <w:tabs>
          <w:tab w:val="num" w:pos="1418"/>
        </w:tabs>
        <w:spacing w:before="120" w:after="120" w:line="240" w:lineRule="auto"/>
        <w:ind w:left="1418" w:right="284" w:hanging="851"/>
        <w:rPr>
          <w:sz w:val="20"/>
          <w:szCs w:val="20"/>
        </w:rPr>
      </w:pPr>
      <w:r w:rsidRPr="00A43A74">
        <w:rPr>
          <w:sz w:val="20"/>
          <w:szCs w:val="20"/>
        </w:rPr>
        <w:t xml:space="preserve"> - co najmniej 2-letnie doświadczenie w realizacji szkoleń z zakresu: Wystąpienia publiczne</w:t>
      </w:r>
      <w:r w:rsidRPr="005D6B06">
        <w:rPr>
          <w:b/>
          <w:sz w:val="20"/>
          <w:szCs w:val="20"/>
        </w:rPr>
        <w:t>”</w:t>
      </w:r>
    </w:p>
    <w:p w14:paraId="5FF7F754" w14:textId="77777777" w:rsidR="00A43A74" w:rsidRPr="001A0C30" w:rsidRDefault="00A43A74" w:rsidP="001A0C30">
      <w:pPr>
        <w:pStyle w:val="Akapitzlist"/>
        <w:numPr>
          <w:ilvl w:val="1"/>
          <w:numId w:val="19"/>
        </w:numPr>
        <w:tabs>
          <w:tab w:val="left" w:pos="567"/>
        </w:tabs>
        <w:spacing w:before="120" w:after="120" w:line="240" w:lineRule="auto"/>
        <w:jc w:val="both"/>
        <w:rPr>
          <w:sz w:val="20"/>
          <w:szCs w:val="20"/>
        </w:rPr>
      </w:pPr>
      <w:r w:rsidRPr="001A0C30">
        <w:rPr>
          <w:sz w:val="20"/>
          <w:szCs w:val="20"/>
        </w:rPr>
        <w:t xml:space="preserve">Pkt. XX.1. zapis: </w:t>
      </w:r>
    </w:p>
    <w:p w14:paraId="46D82B0E" w14:textId="77777777" w:rsidR="00097ABB" w:rsidRPr="00FC1BD2" w:rsidRDefault="00FC1BD2" w:rsidP="00097ABB">
      <w:pPr>
        <w:autoSpaceDE w:val="0"/>
        <w:autoSpaceDN w:val="0"/>
        <w:spacing w:after="0" w:line="276" w:lineRule="auto"/>
        <w:ind w:left="567"/>
        <w:rPr>
          <w:rFonts w:eastAsia="Arial"/>
          <w:sz w:val="20"/>
          <w:szCs w:val="20"/>
          <w:lang w:eastAsia="pl-PL"/>
        </w:rPr>
      </w:pPr>
      <w:r w:rsidRPr="00FC1BD2">
        <w:rPr>
          <w:rFonts w:eastAsia="Arial"/>
          <w:sz w:val="20"/>
          <w:szCs w:val="20"/>
          <w:lang w:eastAsia="pl-PL"/>
        </w:rPr>
        <w:t>„</w:t>
      </w:r>
      <w:r w:rsidR="00097ABB" w:rsidRPr="00FC1BD2">
        <w:rPr>
          <w:rFonts w:eastAsia="Arial"/>
          <w:sz w:val="20"/>
          <w:szCs w:val="20"/>
          <w:lang w:eastAsia="pl-PL"/>
        </w:rPr>
        <w:t>- czas naprawy   II              20 pkt”</w:t>
      </w:r>
    </w:p>
    <w:p w14:paraId="6DF8943F" w14:textId="77777777" w:rsidR="00FC1BD2" w:rsidRPr="00FC1BD2" w:rsidRDefault="00FC1BD2" w:rsidP="00097ABB">
      <w:pPr>
        <w:autoSpaceDE w:val="0"/>
        <w:autoSpaceDN w:val="0"/>
        <w:spacing w:after="0" w:line="276" w:lineRule="auto"/>
        <w:ind w:left="567"/>
        <w:rPr>
          <w:rFonts w:eastAsia="Arial"/>
          <w:sz w:val="20"/>
          <w:szCs w:val="20"/>
          <w:lang w:eastAsia="pl-PL"/>
        </w:rPr>
      </w:pPr>
      <w:r w:rsidRPr="00FC1BD2">
        <w:rPr>
          <w:rFonts w:eastAsia="Arial"/>
          <w:sz w:val="20"/>
          <w:szCs w:val="20"/>
          <w:lang w:eastAsia="pl-PL"/>
        </w:rPr>
        <w:lastRenderedPageBreak/>
        <w:t>Otrzymuje brzmienie:</w:t>
      </w:r>
    </w:p>
    <w:p w14:paraId="745C1EC2" w14:textId="77777777" w:rsidR="00097ABB" w:rsidRPr="00FC1BD2" w:rsidRDefault="00FC1BD2" w:rsidP="00097ABB">
      <w:pPr>
        <w:autoSpaceDE w:val="0"/>
        <w:autoSpaceDN w:val="0"/>
        <w:spacing w:after="0" w:line="276" w:lineRule="auto"/>
        <w:ind w:left="567"/>
        <w:rPr>
          <w:rFonts w:eastAsia="Arial"/>
          <w:sz w:val="20"/>
          <w:szCs w:val="20"/>
          <w:lang w:eastAsia="pl-PL"/>
        </w:rPr>
      </w:pPr>
      <w:r w:rsidRPr="00FC1BD2">
        <w:rPr>
          <w:rFonts w:eastAsia="Arial"/>
          <w:sz w:val="20"/>
          <w:szCs w:val="20"/>
          <w:lang w:eastAsia="pl-PL"/>
        </w:rPr>
        <w:t>„</w:t>
      </w:r>
      <w:r w:rsidR="00097ABB" w:rsidRPr="00FC1BD2">
        <w:rPr>
          <w:rFonts w:eastAsia="Arial"/>
          <w:sz w:val="20"/>
          <w:szCs w:val="20"/>
          <w:lang w:eastAsia="pl-PL"/>
        </w:rPr>
        <w:t>- doświadczenie II             20 pkt”</w:t>
      </w:r>
    </w:p>
    <w:p w14:paraId="0D14EBA5" w14:textId="77777777" w:rsidR="006B3F12" w:rsidRPr="006B3F12" w:rsidRDefault="004A7087" w:rsidP="006B3F12">
      <w:pPr>
        <w:pStyle w:val="Akapitzlist"/>
        <w:numPr>
          <w:ilvl w:val="1"/>
          <w:numId w:val="19"/>
        </w:numPr>
        <w:tabs>
          <w:tab w:val="left" w:pos="567"/>
        </w:tabs>
        <w:spacing w:before="120" w:after="120" w:line="240" w:lineRule="auto"/>
        <w:ind w:left="567" w:hanging="283"/>
        <w:jc w:val="both"/>
        <w:rPr>
          <w:rFonts w:asciiTheme="minorHAnsi" w:hAnsiTheme="minorHAnsi" w:cstheme="minorHAnsi"/>
          <w:sz w:val="20"/>
          <w:lang w:eastAsia="en-US"/>
        </w:rPr>
      </w:pPr>
      <w:r w:rsidRPr="006B3F12">
        <w:rPr>
          <w:sz w:val="20"/>
          <w:szCs w:val="20"/>
        </w:rPr>
        <w:t xml:space="preserve"> </w:t>
      </w:r>
      <w:r w:rsidR="006B3F12" w:rsidRPr="006B3F12">
        <w:rPr>
          <w:sz w:val="20"/>
          <w:szCs w:val="20"/>
        </w:rPr>
        <w:t xml:space="preserve">Pkt </w:t>
      </w:r>
      <w:r w:rsidR="006B3F12">
        <w:rPr>
          <w:sz w:val="20"/>
          <w:szCs w:val="20"/>
        </w:rPr>
        <w:t xml:space="preserve"> </w:t>
      </w:r>
      <w:r w:rsidR="006B3F12" w:rsidRPr="006B3F12">
        <w:rPr>
          <w:rFonts w:asciiTheme="minorHAnsi" w:hAnsiTheme="minorHAnsi" w:cstheme="minorHAnsi"/>
          <w:sz w:val="20"/>
        </w:rPr>
        <w:t>XVIII</w:t>
      </w:r>
      <w:r w:rsidR="006B3F12">
        <w:rPr>
          <w:rFonts w:asciiTheme="minorHAnsi" w:hAnsiTheme="minorHAnsi" w:cstheme="minorHAnsi"/>
          <w:sz w:val="20"/>
        </w:rPr>
        <w:t>.1</w:t>
      </w:r>
      <w:r w:rsidR="006B3F12" w:rsidRPr="006B3F12">
        <w:rPr>
          <w:rFonts w:asciiTheme="minorHAnsi" w:hAnsiTheme="minorHAnsi" w:cstheme="minorHAnsi"/>
          <w:sz w:val="20"/>
        </w:rPr>
        <w:t>. Miejsce i termin składania ofert:</w:t>
      </w:r>
    </w:p>
    <w:p w14:paraId="76A0D375" w14:textId="77777777" w:rsidR="006B3F12" w:rsidRDefault="006B3F12" w:rsidP="006B3F12">
      <w:pPr>
        <w:ind w:left="567"/>
        <w:jc w:val="both"/>
        <w:rPr>
          <w:rFonts w:asciiTheme="minorHAnsi" w:hAnsiTheme="minorHAnsi" w:cstheme="minorHAnsi"/>
          <w:sz w:val="20"/>
        </w:rPr>
      </w:pPr>
      <w:r w:rsidRPr="00251BD7">
        <w:rPr>
          <w:rFonts w:asciiTheme="minorHAnsi" w:hAnsiTheme="minorHAnsi" w:cstheme="minorHAnsi"/>
          <w:sz w:val="20"/>
        </w:rPr>
        <w:t xml:space="preserve">„Ofertę wraz z wymaganymi dokumentami należy umieścić na </w:t>
      </w:r>
      <w:hyperlink r:id="rId7">
        <w:r w:rsidRPr="00251BD7">
          <w:rPr>
            <w:rFonts w:asciiTheme="minorHAnsi" w:hAnsiTheme="minorHAnsi" w:cstheme="minorHAnsi"/>
            <w:color w:val="1155CC"/>
            <w:sz w:val="20"/>
            <w:u w:val="single"/>
          </w:rPr>
          <w:t>platformazakupowa.pl</w:t>
        </w:r>
      </w:hyperlink>
      <w:r w:rsidRPr="00251BD7">
        <w:rPr>
          <w:rFonts w:asciiTheme="minorHAnsi" w:hAnsiTheme="minorHAnsi" w:cstheme="minorHAnsi"/>
          <w:sz w:val="20"/>
        </w:rPr>
        <w:t xml:space="preserve"> pod adresem: </w:t>
      </w:r>
      <w:hyperlink r:id="rId8" w:history="1">
        <w:r w:rsidRPr="00251BD7">
          <w:rPr>
            <w:rStyle w:val="Hipercze"/>
            <w:rFonts w:asciiTheme="minorHAnsi" w:eastAsia="Tahoma" w:hAnsiTheme="minorHAnsi" w:cstheme="minorHAnsi"/>
            <w:sz w:val="20"/>
          </w:rPr>
          <w:t>https://platformazakupowa.pl/pn/uep</w:t>
        </w:r>
      </w:hyperlink>
      <w:r w:rsidRPr="00251BD7">
        <w:rPr>
          <w:rFonts w:asciiTheme="minorHAnsi" w:hAnsiTheme="minorHAnsi" w:cstheme="minorHAnsi"/>
          <w:sz w:val="20"/>
          <w:u w:val="single"/>
        </w:rPr>
        <w:t xml:space="preserve"> </w:t>
      </w:r>
      <w:r w:rsidRPr="00251BD7">
        <w:rPr>
          <w:rFonts w:asciiTheme="minorHAnsi" w:hAnsiTheme="minorHAnsi" w:cstheme="minorHAnsi"/>
          <w:sz w:val="20"/>
        </w:rPr>
        <w:t xml:space="preserve">w myśl Ustawy PZP na stronie internetowej prowadzonego postępowania do 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dnia </w:t>
      </w:r>
      <w:r>
        <w:rPr>
          <w:rFonts w:asciiTheme="minorHAnsi" w:hAnsiTheme="minorHAnsi" w:cstheme="minorHAnsi"/>
          <w:b/>
          <w:color w:val="000000"/>
          <w:sz w:val="20"/>
        </w:rPr>
        <w:t>18</w:t>
      </w:r>
      <w:r w:rsidRPr="00251BD7">
        <w:rPr>
          <w:rFonts w:asciiTheme="minorHAnsi" w:hAnsiTheme="minorHAnsi" w:cstheme="minorHAnsi"/>
          <w:b/>
          <w:color w:val="000000"/>
          <w:sz w:val="20"/>
        </w:rPr>
        <w:t xml:space="preserve"> sierpnia 202</w:t>
      </w:r>
      <w:r>
        <w:rPr>
          <w:rFonts w:asciiTheme="minorHAnsi" w:hAnsiTheme="minorHAnsi" w:cstheme="minorHAnsi"/>
          <w:b/>
          <w:color w:val="000000"/>
          <w:sz w:val="20"/>
        </w:rPr>
        <w:t>2</w:t>
      </w:r>
      <w:r w:rsidRPr="00251BD7">
        <w:rPr>
          <w:rFonts w:asciiTheme="minorHAnsi" w:hAnsiTheme="minorHAnsi" w:cstheme="minorHAnsi"/>
          <w:b/>
          <w:color w:val="000000"/>
          <w:sz w:val="20"/>
        </w:rPr>
        <w:t xml:space="preserve"> r.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 </w:t>
      </w:r>
      <w:r w:rsidRPr="00251BD7">
        <w:rPr>
          <w:rFonts w:asciiTheme="minorHAnsi" w:hAnsiTheme="minorHAnsi" w:cstheme="minorHAnsi"/>
          <w:sz w:val="20"/>
        </w:rPr>
        <w:t xml:space="preserve">do godziny </w:t>
      </w:r>
      <w:r w:rsidRPr="006B3F12">
        <w:rPr>
          <w:rFonts w:asciiTheme="minorHAnsi" w:hAnsiTheme="minorHAnsi" w:cstheme="minorHAnsi"/>
          <w:b/>
          <w:sz w:val="20"/>
        </w:rPr>
        <w:t>10:00</w:t>
      </w:r>
      <w:r w:rsidRPr="00251BD7">
        <w:rPr>
          <w:rFonts w:asciiTheme="minorHAnsi" w:hAnsiTheme="minorHAnsi" w:cstheme="minorHAnsi"/>
          <w:sz w:val="20"/>
        </w:rPr>
        <w:t>.”</w:t>
      </w:r>
    </w:p>
    <w:p w14:paraId="12DD2A64" w14:textId="77777777" w:rsidR="006B3F12" w:rsidRPr="00167BB7" w:rsidRDefault="006B3F12" w:rsidP="006B3F12">
      <w:pPr>
        <w:spacing w:line="276" w:lineRule="auto"/>
        <w:rPr>
          <w:rFonts w:asciiTheme="minorHAnsi" w:hAnsiTheme="minorHAnsi" w:cstheme="minorHAnsi"/>
          <w:color w:val="006600"/>
          <w:sz w:val="20"/>
        </w:rPr>
      </w:pPr>
      <w:r w:rsidRPr="00167BB7">
        <w:rPr>
          <w:rFonts w:asciiTheme="minorHAnsi" w:hAnsiTheme="minorHAnsi" w:cstheme="minorHAnsi"/>
          <w:color w:val="006600"/>
          <w:sz w:val="20"/>
        </w:rPr>
        <w:t xml:space="preserve">                                                                                                                                              </w:t>
      </w:r>
    </w:p>
    <w:p w14:paraId="49AFED9C" w14:textId="77777777" w:rsidR="006B3F12" w:rsidRPr="00251BD7" w:rsidRDefault="006B3F12" w:rsidP="006B3F12">
      <w:pPr>
        <w:pStyle w:val="Nagwek2"/>
        <w:numPr>
          <w:ilvl w:val="1"/>
          <w:numId w:val="19"/>
        </w:numPr>
        <w:spacing w:before="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color w:val="auto"/>
          <w:sz w:val="20"/>
          <w:szCs w:val="20"/>
        </w:rPr>
        <w:t xml:space="preserve">Pkt </w:t>
      </w:r>
      <w:r w:rsidRPr="00251BD7">
        <w:rPr>
          <w:rFonts w:asciiTheme="minorHAnsi" w:hAnsiTheme="minorHAnsi" w:cstheme="minorHAnsi"/>
          <w:color w:val="auto"/>
          <w:sz w:val="20"/>
          <w:szCs w:val="20"/>
        </w:rPr>
        <w:t>XVII.</w:t>
      </w:r>
      <w:r>
        <w:rPr>
          <w:rFonts w:asciiTheme="minorHAnsi" w:hAnsiTheme="minorHAnsi" w:cstheme="minorHAnsi"/>
          <w:color w:val="auto"/>
          <w:sz w:val="20"/>
          <w:szCs w:val="20"/>
        </w:rPr>
        <w:t>1</w:t>
      </w:r>
      <w:r w:rsidRPr="00251BD7">
        <w:rPr>
          <w:rFonts w:asciiTheme="minorHAnsi" w:hAnsiTheme="minorHAnsi" w:cstheme="minorHAnsi"/>
          <w:color w:val="auto"/>
          <w:sz w:val="20"/>
          <w:szCs w:val="20"/>
        </w:rPr>
        <w:t xml:space="preserve"> Termin związania ofertą</w:t>
      </w:r>
    </w:p>
    <w:p w14:paraId="7D3B44BF" w14:textId="3EAFDD82" w:rsidR="006B3F12" w:rsidRPr="00251BD7" w:rsidRDefault="006B3F12" w:rsidP="006B3F12">
      <w:pPr>
        <w:ind w:left="709" w:hanging="142"/>
        <w:jc w:val="both"/>
        <w:rPr>
          <w:rFonts w:asciiTheme="minorHAnsi" w:hAnsiTheme="minorHAnsi" w:cstheme="minorHAnsi"/>
          <w:sz w:val="20"/>
        </w:rPr>
      </w:pPr>
      <w:r w:rsidRPr="00251BD7">
        <w:rPr>
          <w:rFonts w:asciiTheme="minorHAnsi" w:hAnsiTheme="minorHAnsi" w:cstheme="minorHAnsi"/>
          <w:sz w:val="20"/>
        </w:rPr>
        <w:t xml:space="preserve">„Wykonawca będzie związany ofertą do 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dnia </w:t>
      </w:r>
      <w:r>
        <w:rPr>
          <w:rFonts w:asciiTheme="minorHAnsi" w:hAnsiTheme="minorHAnsi" w:cstheme="minorHAnsi"/>
          <w:b/>
          <w:color w:val="000000"/>
          <w:sz w:val="20"/>
        </w:rPr>
        <w:t xml:space="preserve">16 września </w:t>
      </w:r>
      <w:r w:rsidRPr="00251BD7">
        <w:rPr>
          <w:rFonts w:asciiTheme="minorHAnsi" w:hAnsiTheme="minorHAnsi" w:cstheme="minorHAnsi"/>
          <w:b/>
          <w:color w:val="000000"/>
          <w:sz w:val="20"/>
        </w:rPr>
        <w:t>202</w:t>
      </w:r>
      <w:r w:rsidR="00DC4AE9">
        <w:rPr>
          <w:rFonts w:asciiTheme="minorHAnsi" w:hAnsiTheme="minorHAnsi" w:cstheme="minorHAnsi"/>
          <w:b/>
          <w:color w:val="000000"/>
          <w:sz w:val="20"/>
        </w:rPr>
        <w:t>2</w:t>
      </w:r>
      <w:r w:rsidRPr="00251BD7">
        <w:rPr>
          <w:rFonts w:asciiTheme="minorHAnsi" w:hAnsiTheme="minorHAnsi" w:cstheme="minorHAnsi"/>
          <w:b/>
          <w:smallCaps/>
          <w:color w:val="000000"/>
          <w:sz w:val="20"/>
        </w:rPr>
        <w:t xml:space="preserve"> </w:t>
      </w:r>
      <w:r w:rsidRPr="00251BD7">
        <w:rPr>
          <w:rFonts w:asciiTheme="minorHAnsi" w:hAnsiTheme="minorHAnsi" w:cstheme="minorHAnsi"/>
          <w:b/>
          <w:color w:val="000000"/>
          <w:sz w:val="20"/>
        </w:rPr>
        <w:t>r</w:t>
      </w:r>
      <w:r w:rsidRPr="00251BD7">
        <w:rPr>
          <w:rFonts w:asciiTheme="minorHAnsi" w:hAnsiTheme="minorHAnsi" w:cstheme="minorHAnsi"/>
          <w:color w:val="000000"/>
          <w:sz w:val="20"/>
        </w:rPr>
        <w:t xml:space="preserve">. Bieg </w:t>
      </w:r>
      <w:r w:rsidRPr="00251BD7">
        <w:rPr>
          <w:rFonts w:asciiTheme="minorHAnsi" w:hAnsiTheme="minorHAnsi" w:cstheme="minorHAnsi"/>
          <w:sz w:val="20"/>
        </w:rPr>
        <w:t>terminu związania ofertą rozpoczyna się wraz z upływem terminu składania ofert.”</w:t>
      </w:r>
    </w:p>
    <w:p w14:paraId="65C953BD" w14:textId="77777777" w:rsidR="006B3F12" w:rsidRPr="00C3628C" w:rsidRDefault="006B3F12" w:rsidP="006B3F12">
      <w:pPr>
        <w:pStyle w:val="Akapitzlist"/>
        <w:tabs>
          <w:tab w:val="left" w:pos="567"/>
        </w:tabs>
        <w:spacing w:before="120" w:after="120" w:line="240" w:lineRule="auto"/>
        <w:ind w:left="792"/>
        <w:jc w:val="both"/>
        <w:rPr>
          <w:sz w:val="20"/>
          <w:szCs w:val="20"/>
        </w:rPr>
      </w:pPr>
    </w:p>
    <w:p w14:paraId="779E5957" w14:textId="77777777" w:rsidR="00127BAC" w:rsidRDefault="000966F3" w:rsidP="00C3628C">
      <w:pPr>
        <w:pStyle w:val="Akapitzlist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 xml:space="preserve">W Opisie przedmiotu zamówienia </w:t>
      </w:r>
    </w:p>
    <w:p w14:paraId="10D65D16" w14:textId="77777777" w:rsidR="000966F3" w:rsidRDefault="0038355E" w:rsidP="000966F3">
      <w:pPr>
        <w:pStyle w:val="Akapitzlist"/>
        <w:rPr>
          <w:sz w:val="20"/>
          <w:szCs w:val="20"/>
        </w:rPr>
      </w:pPr>
      <w:r>
        <w:rPr>
          <w:sz w:val="20"/>
          <w:szCs w:val="20"/>
        </w:rPr>
        <w:t xml:space="preserve">W </w:t>
      </w:r>
      <w:r w:rsidRPr="006B3F12">
        <w:rPr>
          <w:b/>
          <w:sz w:val="20"/>
          <w:szCs w:val="20"/>
        </w:rPr>
        <w:t>Części I</w:t>
      </w:r>
      <w:r w:rsidR="006B3F12">
        <w:rPr>
          <w:sz w:val="20"/>
          <w:szCs w:val="20"/>
        </w:rPr>
        <w:t xml:space="preserve"> dodaje się zapisy:</w:t>
      </w:r>
    </w:p>
    <w:p w14:paraId="0ABDDFD9" w14:textId="400822EB" w:rsidR="0038355E" w:rsidRDefault="0038355E" w:rsidP="0052273D">
      <w:pPr>
        <w:pStyle w:val="Akapitzlist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Wymaga</w:t>
      </w:r>
      <w:r w:rsidR="00541621">
        <w:rPr>
          <w:sz w:val="20"/>
          <w:szCs w:val="20"/>
        </w:rPr>
        <w:t>m</w:t>
      </w:r>
      <w:r>
        <w:rPr>
          <w:sz w:val="20"/>
          <w:szCs w:val="20"/>
        </w:rPr>
        <w:t>y</w:t>
      </w:r>
      <w:r w:rsidR="005227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minimum 5 trenerów w tym jednego trenera psychologa na każdą z edycj</w:t>
      </w:r>
      <w:r w:rsidR="004A7087">
        <w:rPr>
          <w:sz w:val="20"/>
          <w:szCs w:val="20"/>
        </w:rPr>
        <w:t>ę</w:t>
      </w:r>
      <w:r>
        <w:rPr>
          <w:sz w:val="20"/>
          <w:szCs w:val="20"/>
        </w:rPr>
        <w:t xml:space="preserve"> szkolenia</w:t>
      </w:r>
      <w:r w:rsidR="00DD46D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52273D">
        <w:rPr>
          <w:sz w:val="20"/>
          <w:szCs w:val="20"/>
        </w:rPr>
        <w:br/>
      </w:r>
      <w:r>
        <w:rPr>
          <w:sz w:val="20"/>
          <w:szCs w:val="20"/>
        </w:rPr>
        <w:t>2 edycje szkolenia w dwóch odrębnych terminach</w:t>
      </w:r>
      <w:r w:rsidR="00DD46D0">
        <w:rPr>
          <w:sz w:val="20"/>
          <w:szCs w:val="20"/>
        </w:rPr>
        <w:t>,</w:t>
      </w:r>
      <w:r>
        <w:rPr>
          <w:sz w:val="20"/>
          <w:szCs w:val="20"/>
        </w:rPr>
        <w:t xml:space="preserve"> w każdej edycji po 80 uc</w:t>
      </w:r>
      <w:r w:rsidR="004A7087">
        <w:rPr>
          <w:sz w:val="20"/>
          <w:szCs w:val="20"/>
        </w:rPr>
        <w:t xml:space="preserve">zestników razem 160 uczestników. </w:t>
      </w:r>
      <w:r>
        <w:rPr>
          <w:sz w:val="20"/>
          <w:szCs w:val="20"/>
        </w:rPr>
        <w:t xml:space="preserve">80 uczestników w każdej edycji musi być podzielonych na 5 podgrup tj. </w:t>
      </w:r>
      <w:r w:rsidR="004A7087">
        <w:rPr>
          <w:sz w:val="20"/>
          <w:szCs w:val="20"/>
        </w:rPr>
        <w:t xml:space="preserve">maksymalnie </w:t>
      </w:r>
      <w:r>
        <w:rPr>
          <w:sz w:val="20"/>
          <w:szCs w:val="20"/>
        </w:rPr>
        <w:t>16 os.</w:t>
      </w:r>
      <w:r w:rsidR="004A7087">
        <w:rPr>
          <w:sz w:val="20"/>
          <w:szCs w:val="20"/>
        </w:rPr>
        <w:t xml:space="preserve"> w każdej podgrupie.</w:t>
      </w:r>
      <w:r>
        <w:rPr>
          <w:sz w:val="20"/>
          <w:szCs w:val="20"/>
        </w:rPr>
        <w:t xml:space="preserve"> </w:t>
      </w:r>
      <w:r w:rsidR="004A7087">
        <w:rPr>
          <w:sz w:val="20"/>
          <w:szCs w:val="20"/>
        </w:rPr>
        <w:t>D</w:t>
      </w:r>
      <w:r>
        <w:rPr>
          <w:sz w:val="20"/>
          <w:szCs w:val="20"/>
        </w:rPr>
        <w:t>o każdej z podgrup przydzielony musi zostać trener, który poprowadzi warsztaty w danej podgrupie. Natomiast wprowadzeni</w:t>
      </w:r>
      <w:r w:rsidR="004A7087">
        <w:rPr>
          <w:sz w:val="20"/>
          <w:szCs w:val="20"/>
        </w:rPr>
        <w:t>e</w:t>
      </w:r>
      <w:r>
        <w:rPr>
          <w:sz w:val="20"/>
          <w:szCs w:val="20"/>
        </w:rPr>
        <w:t>, wykład</w:t>
      </w:r>
      <w:r w:rsidR="004A7087">
        <w:rPr>
          <w:sz w:val="20"/>
          <w:szCs w:val="20"/>
        </w:rPr>
        <w:t xml:space="preserve"> oraz </w:t>
      </w:r>
      <w:r>
        <w:rPr>
          <w:sz w:val="20"/>
          <w:szCs w:val="20"/>
        </w:rPr>
        <w:t xml:space="preserve"> podsumowanie </w:t>
      </w:r>
      <w:r w:rsidR="004A7087">
        <w:rPr>
          <w:sz w:val="20"/>
          <w:szCs w:val="20"/>
        </w:rPr>
        <w:t xml:space="preserve">szkolenia </w:t>
      </w:r>
      <w:r>
        <w:rPr>
          <w:sz w:val="20"/>
          <w:szCs w:val="20"/>
        </w:rPr>
        <w:t>musi się odbywać w pełnej grupie uczestników i prowadzone przez trenera-psychologa dla każdej z edycji.</w:t>
      </w:r>
    </w:p>
    <w:p w14:paraId="545F5294" w14:textId="249BE5ED" w:rsidR="00541621" w:rsidRPr="00C3628C" w:rsidRDefault="00541621" w:rsidP="0052273D">
      <w:pPr>
        <w:pStyle w:val="Akapitzlist"/>
        <w:spacing w:after="0" w:line="240" w:lineRule="auto"/>
        <w:jc w:val="both"/>
        <w:rPr>
          <w:sz w:val="20"/>
          <w:szCs w:val="20"/>
        </w:rPr>
      </w:pPr>
      <w:r w:rsidRPr="00541621">
        <w:rPr>
          <w:sz w:val="20"/>
          <w:szCs w:val="20"/>
        </w:rPr>
        <w:t xml:space="preserve">Trener prowadzący szkolenie nie może pełnić roli osoby odpowiedzialnej za stronę organizacyjną szkoleń.  </w:t>
      </w:r>
    </w:p>
    <w:p w14:paraId="31414CEB" w14:textId="77777777" w:rsidR="00127BAC" w:rsidRPr="00127BAC" w:rsidRDefault="00127BAC" w:rsidP="00127BAC">
      <w:pPr>
        <w:rPr>
          <w:sz w:val="20"/>
          <w:szCs w:val="20"/>
        </w:rPr>
      </w:pPr>
    </w:p>
    <w:p w14:paraId="313098FB" w14:textId="77777777" w:rsidR="00127BAC" w:rsidRPr="00EE2B0C" w:rsidRDefault="00BF5044" w:rsidP="000316BF">
      <w:pPr>
        <w:pStyle w:val="Akapitzlist"/>
        <w:numPr>
          <w:ilvl w:val="0"/>
          <w:numId w:val="38"/>
        </w:numPr>
        <w:rPr>
          <w:sz w:val="20"/>
          <w:szCs w:val="20"/>
        </w:rPr>
      </w:pPr>
      <w:r>
        <w:rPr>
          <w:sz w:val="20"/>
          <w:szCs w:val="20"/>
        </w:rPr>
        <w:t>W Formularzu oferty do</w:t>
      </w:r>
      <w:r w:rsidR="000316BF" w:rsidRPr="00EE2B0C">
        <w:rPr>
          <w:sz w:val="20"/>
          <w:szCs w:val="20"/>
        </w:rPr>
        <w:t xml:space="preserve"> części I</w:t>
      </w:r>
      <w:r>
        <w:rPr>
          <w:sz w:val="20"/>
          <w:szCs w:val="20"/>
        </w:rPr>
        <w:t>,II,III i IV</w:t>
      </w:r>
      <w:r w:rsidR="000316BF" w:rsidRPr="00EE2B0C">
        <w:rPr>
          <w:sz w:val="20"/>
          <w:szCs w:val="20"/>
        </w:rPr>
        <w:t xml:space="preserve"> dodaje się zapis</w:t>
      </w:r>
      <w:r w:rsidR="00CF2F9C">
        <w:rPr>
          <w:sz w:val="20"/>
          <w:szCs w:val="20"/>
        </w:rPr>
        <w:t>:</w:t>
      </w:r>
    </w:p>
    <w:p w14:paraId="3069A535" w14:textId="77777777" w:rsidR="000316BF" w:rsidRPr="00EE2B0C" w:rsidRDefault="000316BF" w:rsidP="000316BF">
      <w:pPr>
        <w:pStyle w:val="Akapitzlist"/>
        <w:widowControl w:val="0"/>
        <w:adjustRightInd w:val="0"/>
        <w:spacing w:line="240" w:lineRule="exact"/>
        <w:rPr>
          <w:rFonts w:eastAsia="Times New Roman"/>
          <w:sz w:val="20"/>
          <w:szCs w:val="20"/>
        </w:rPr>
      </w:pPr>
      <w:r w:rsidRPr="00EE2B0C">
        <w:rPr>
          <w:rFonts w:eastAsia="Times New Roman"/>
          <w:sz w:val="20"/>
          <w:szCs w:val="20"/>
        </w:rPr>
        <w:t>Szkolenie zostanie przeprowadzone w ……………………………………………………………………………………</w:t>
      </w:r>
    </w:p>
    <w:p w14:paraId="5FF3BBCB" w14:textId="77777777" w:rsidR="000316BF" w:rsidRDefault="000316BF" w:rsidP="000316BF">
      <w:pPr>
        <w:pStyle w:val="Akapitzlist"/>
        <w:widowControl w:val="0"/>
        <w:adjustRightInd w:val="0"/>
        <w:spacing w:line="240" w:lineRule="exact"/>
        <w:rPr>
          <w:rFonts w:eastAsia="Times New Roman"/>
          <w:sz w:val="20"/>
          <w:szCs w:val="20"/>
        </w:rPr>
      </w:pPr>
      <w:r w:rsidRPr="00EE2B0C">
        <w:rPr>
          <w:rFonts w:eastAsia="Times New Roman"/>
          <w:sz w:val="20"/>
          <w:szCs w:val="20"/>
        </w:rPr>
        <w:t>(podać dokładną lokalizację, (nazwę i adres))</w:t>
      </w:r>
    </w:p>
    <w:p w14:paraId="247836E9" w14:textId="77777777" w:rsidR="00BF5044" w:rsidRDefault="00BF5044">
      <w:pPr>
        <w:spacing w:after="0" w:line="240" w:lineRule="auto"/>
        <w:rPr>
          <w:rFonts w:eastAsia="Times New Roman"/>
          <w:szCs w:val="20"/>
          <w:lang w:eastAsia="ar-SA"/>
        </w:rPr>
      </w:pPr>
      <w:r>
        <w:rPr>
          <w:rFonts w:eastAsia="Times New Roman"/>
          <w:szCs w:val="20"/>
        </w:rPr>
        <w:br w:type="page"/>
      </w:r>
    </w:p>
    <w:p w14:paraId="32DF4C28" w14:textId="77777777" w:rsidR="000316BF" w:rsidRDefault="00BF5044" w:rsidP="00BF5044">
      <w:pPr>
        <w:pStyle w:val="Akapitzlist"/>
        <w:widowControl w:val="0"/>
        <w:numPr>
          <w:ilvl w:val="0"/>
          <w:numId w:val="38"/>
        </w:numPr>
        <w:adjustRightInd w:val="0"/>
        <w:spacing w:line="240" w:lineRule="exact"/>
        <w:rPr>
          <w:rFonts w:eastAsia="Times New Roman"/>
          <w:szCs w:val="20"/>
        </w:rPr>
      </w:pPr>
      <w:r>
        <w:rPr>
          <w:rFonts w:eastAsia="Times New Roman"/>
          <w:szCs w:val="20"/>
        </w:rPr>
        <w:lastRenderedPageBreak/>
        <w:t>Treść załącznika nr 6 otrzymuje brzmienie</w:t>
      </w:r>
    </w:p>
    <w:p w14:paraId="3B796742" w14:textId="77777777" w:rsidR="00BF5044" w:rsidRPr="00BF5044" w:rsidRDefault="00BF5044" w:rsidP="00BF5044">
      <w:pPr>
        <w:spacing w:after="0" w:line="240" w:lineRule="auto"/>
        <w:ind w:left="7080"/>
        <w:jc w:val="both"/>
        <w:rPr>
          <w:sz w:val="20"/>
          <w:szCs w:val="20"/>
          <w:lang w:eastAsia="pl-PL"/>
        </w:rPr>
      </w:pPr>
      <w:r w:rsidRPr="00BF5044">
        <w:rPr>
          <w:sz w:val="20"/>
          <w:szCs w:val="20"/>
          <w:lang w:eastAsia="pl-PL"/>
        </w:rPr>
        <w:t>Załącznik nr 6 do SWZ</w:t>
      </w:r>
    </w:p>
    <w:p w14:paraId="3B7B28D1" w14:textId="77777777" w:rsidR="00BF5044" w:rsidRPr="00BF5044" w:rsidRDefault="00BF5044" w:rsidP="00BF5044">
      <w:pPr>
        <w:spacing w:after="0" w:line="240" w:lineRule="auto"/>
        <w:rPr>
          <w:sz w:val="20"/>
          <w:szCs w:val="20"/>
          <w:lang w:eastAsia="pl-PL"/>
        </w:rPr>
      </w:pPr>
    </w:p>
    <w:p w14:paraId="7ED9AB98" w14:textId="77777777" w:rsidR="00BF5044" w:rsidRPr="00BF5044" w:rsidRDefault="00BF5044" w:rsidP="00BF5044">
      <w:pPr>
        <w:spacing w:after="0" w:line="240" w:lineRule="auto"/>
        <w:rPr>
          <w:sz w:val="20"/>
          <w:szCs w:val="20"/>
          <w:lang w:eastAsia="pl-PL"/>
        </w:rPr>
      </w:pPr>
    </w:p>
    <w:p w14:paraId="7F98E5F8" w14:textId="77777777" w:rsidR="00BF5044" w:rsidRPr="00BF5044" w:rsidRDefault="00BF5044" w:rsidP="00BF5044">
      <w:pPr>
        <w:spacing w:line="240" w:lineRule="exact"/>
        <w:rPr>
          <w:szCs w:val="20"/>
        </w:rPr>
      </w:pPr>
      <w:r w:rsidRPr="00BF5044">
        <w:rPr>
          <w:szCs w:val="20"/>
        </w:rPr>
        <w:t>………………………………………………………………</w:t>
      </w:r>
    </w:p>
    <w:p w14:paraId="27BB4FC2" w14:textId="77777777" w:rsidR="00BF5044" w:rsidRPr="00BF5044" w:rsidRDefault="00BF5044" w:rsidP="00BF5044">
      <w:pPr>
        <w:spacing w:line="240" w:lineRule="exact"/>
        <w:rPr>
          <w:i/>
          <w:szCs w:val="20"/>
        </w:rPr>
      </w:pPr>
      <w:r w:rsidRPr="00BF5044">
        <w:rPr>
          <w:i/>
          <w:szCs w:val="20"/>
        </w:rPr>
        <w:t xml:space="preserve"> (pełna nazwa/firma)</w:t>
      </w:r>
    </w:p>
    <w:p w14:paraId="57EF9845" w14:textId="77777777" w:rsidR="00BF5044" w:rsidRPr="00BF5044" w:rsidRDefault="00BF5044" w:rsidP="00BF5044">
      <w:pPr>
        <w:spacing w:line="240" w:lineRule="exact"/>
        <w:rPr>
          <w:szCs w:val="20"/>
        </w:rPr>
      </w:pPr>
      <w:r w:rsidRPr="00BF5044">
        <w:rPr>
          <w:szCs w:val="20"/>
        </w:rPr>
        <w:t>………………………………………………………………</w:t>
      </w:r>
    </w:p>
    <w:p w14:paraId="1DB18442" w14:textId="77777777" w:rsidR="00BF5044" w:rsidRPr="00BF5044" w:rsidRDefault="00BF5044" w:rsidP="00BF5044">
      <w:pPr>
        <w:spacing w:line="240" w:lineRule="exact"/>
        <w:rPr>
          <w:i/>
          <w:szCs w:val="20"/>
        </w:rPr>
      </w:pPr>
      <w:r w:rsidRPr="00BF5044">
        <w:rPr>
          <w:i/>
          <w:szCs w:val="20"/>
        </w:rPr>
        <w:t xml:space="preserve"> (adres)</w:t>
      </w:r>
    </w:p>
    <w:p w14:paraId="3E2B8EC0" w14:textId="77777777" w:rsidR="00BF5044" w:rsidRPr="00BF5044" w:rsidRDefault="00BF5044" w:rsidP="00BF5044">
      <w:pPr>
        <w:spacing w:line="240" w:lineRule="exact"/>
        <w:rPr>
          <w:szCs w:val="20"/>
        </w:rPr>
      </w:pPr>
    </w:p>
    <w:p w14:paraId="28102D20" w14:textId="77777777" w:rsidR="00BF5044" w:rsidRPr="00BF5044" w:rsidRDefault="00BF5044" w:rsidP="00BF5044">
      <w:pPr>
        <w:spacing w:line="240" w:lineRule="exact"/>
        <w:rPr>
          <w:b/>
          <w:szCs w:val="20"/>
        </w:rPr>
      </w:pPr>
      <w:r w:rsidRPr="00BF5044">
        <w:rPr>
          <w:szCs w:val="20"/>
        </w:rPr>
        <w:t xml:space="preserve">Sygnatura zamówienia </w:t>
      </w:r>
      <w:r w:rsidRPr="00BF5044">
        <w:rPr>
          <w:b/>
          <w:szCs w:val="20"/>
        </w:rPr>
        <w:t>(ZP/018/22)</w:t>
      </w:r>
    </w:p>
    <w:p w14:paraId="0F9FE225" w14:textId="77777777" w:rsidR="00BF5044" w:rsidRPr="00BF5044" w:rsidRDefault="00BF5044" w:rsidP="00BF5044">
      <w:pPr>
        <w:widowControl w:val="0"/>
        <w:suppressAutoHyphens/>
        <w:spacing w:after="120" w:line="240" w:lineRule="auto"/>
        <w:jc w:val="both"/>
        <w:rPr>
          <w:rFonts w:eastAsia="Courier New"/>
          <w:b/>
          <w:lang w:eastAsia="ar-SA"/>
        </w:rPr>
      </w:pP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  <w:r w:rsidRPr="00BF5044">
        <w:rPr>
          <w:rFonts w:eastAsia="Courier New"/>
          <w:sz w:val="18"/>
          <w:lang w:eastAsia="ar-SA"/>
        </w:rPr>
        <w:tab/>
      </w:r>
    </w:p>
    <w:p w14:paraId="03B35DCB" w14:textId="77777777" w:rsidR="00BF5044" w:rsidRPr="00BF5044" w:rsidRDefault="00BF5044" w:rsidP="00BF5044">
      <w:pPr>
        <w:spacing w:after="0" w:line="240" w:lineRule="auto"/>
        <w:jc w:val="center"/>
        <w:rPr>
          <w:rFonts w:cs="Times New Roman"/>
          <w:b/>
          <w:sz w:val="20"/>
          <w:szCs w:val="20"/>
          <w:lang w:eastAsia="pl-PL"/>
        </w:rPr>
      </w:pPr>
      <w:r w:rsidRPr="00BF5044">
        <w:rPr>
          <w:rFonts w:cs="Times New Roman"/>
          <w:b/>
          <w:sz w:val="20"/>
          <w:szCs w:val="20"/>
          <w:lang w:eastAsia="pl-PL"/>
        </w:rPr>
        <w:t xml:space="preserve">WYKAZ DOŚWIADCZENIA OSÓB SKIEROWANYCH PRZEZ WYKONAWCĘ  </w:t>
      </w:r>
    </w:p>
    <w:p w14:paraId="1321D8A4" w14:textId="77777777" w:rsidR="00BF5044" w:rsidRPr="00BF5044" w:rsidRDefault="00BF5044" w:rsidP="00BF5044">
      <w:pPr>
        <w:spacing w:after="0" w:line="240" w:lineRule="auto"/>
        <w:jc w:val="center"/>
        <w:rPr>
          <w:rFonts w:cs="Times New Roman"/>
          <w:b/>
          <w:sz w:val="20"/>
          <w:szCs w:val="20"/>
          <w:lang w:eastAsia="pl-PL"/>
        </w:rPr>
      </w:pPr>
      <w:r w:rsidRPr="00BF5044">
        <w:rPr>
          <w:rFonts w:cs="Times New Roman"/>
          <w:b/>
          <w:sz w:val="20"/>
          <w:szCs w:val="20"/>
          <w:lang w:eastAsia="pl-PL"/>
        </w:rPr>
        <w:t>DO REALIZACJI NINIEJSZEGO ZAMÓWIENIA</w:t>
      </w:r>
    </w:p>
    <w:p w14:paraId="1480BF48" w14:textId="77777777" w:rsidR="00BF5044" w:rsidRPr="00BF5044" w:rsidRDefault="00BF5044" w:rsidP="00BF5044">
      <w:pPr>
        <w:spacing w:after="0" w:line="240" w:lineRule="auto"/>
        <w:jc w:val="center"/>
        <w:rPr>
          <w:rFonts w:cs="Times New Roman"/>
          <w:b/>
          <w:sz w:val="20"/>
          <w:szCs w:val="20"/>
          <w:lang w:eastAsia="pl-PL"/>
        </w:rPr>
      </w:pPr>
    </w:p>
    <w:p w14:paraId="2A36ED5F" w14:textId="77777777" w:rsidR="00BF5044" w:rsidRPr="00BF5044" w:rsidRDefault="00BF5044" w:rsidP="00BF5044">
      <w:pPr>
        <w:spacing w:line="276" w:lineRule="auto"/>
        <w:ind w:left="284"/>
        <w:contextualSpacing/>
        <w:jc w:val="center"/>
        <w:rPr>
          <w:rFonts w:cs="Times New Roman"/>
          <w:b/>
          <w:sz w:val="20"/>
          <w:szCs w:val="20"/>
        </w:rPr>
      </w:pPr>
      <w:r w:rsidRPr="00BF5044">
        <w:rPr>
          <w:b/>
          <w:sz w:val="20"/>
          <w:lang w:val="pl"/>
        </w:rPr>
        <w:t>Podniesienie kompetencji kadr kierowniczych i administracyjnych pracowników UEP</w:t>
      </w:r>
    </w:p>
    <w:p w14:paraId="183D228A" w14:textId="77777777" w:rsidR="00BF5044" w:rsidRPr="00BF5044" w:rsidRDefault="00BF5044" w:rsidP="00BF5044">
      <w:pPr>
        <w:spacing w:after="120"/>
      </w:pPr>
      <w:r w:rsidRPr="00BF5044">
        <w:t>Dla części I</w:t>
      </w:r>
    </w:p>
    <w:p w14:paraId="7C62D77A" w14:textId="77777777" w:rsidR="00BF5044" w:rsidRPr="00BF5044" w:rsidRDefault="00BF5044" w:rsidP="00BF5044">
      <w:pPr>
        <w:spacing w:after="120"/>
      </w:pPr>
    </w:p>
    <w:tbl>
      <w:tblPr>
        <w:tblpPr w:leftFromText="141" w:rightFromText="141" w:vertAnchor="text" w:horzAnchor="margin" w:tblpY="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4"/>
        <w:gridCol w:w="1842"/>
      </w:tblGrid>
      <w:tr w:rsidR="00BF5044" w:rsidRPr="00BF5044" w14:paraId="7A2359C7" w14:textId="77777777" w:rsidTr="00541621">
        <w:trPr>
          <w:trHeight w:val="788"/>
        </w:trPr>
        <w:tc>
          <w:tcPr>
            <w:tcW w:w="562" w:type="dxa"/>
          </w:tcPr>
          <w:p w14:paraId="76F1713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Lp.</w:t>
            </w:r>
          </w:p>
        </w:tc>
        <w:tc>
          <w:tcPr>
            <w:tcW w:w="1389" w:type="dxa"/>
            <w:shd w:val="clear" w:color="auto" w:fill="auto"/>
          </w:tcPr>
          <w:p w14:paraId="2791E5D6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</w:t>
            </w:r>
          </w:p>
          <w:p w14:paraId="232B10E5" w14:textId="77777777" w:rsidR="00BF5044" w:rsidRPr="00BF5044" w:rsidRDefault="00BF5044" w:rsidP="00BF5044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auto"/>
          </w:tcPr>
          <w:p w14:paraId="4633E5FA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Doświadczenie osób</w:t>
            </w:r>
          </w:p>
          <w:p w14:paraId="500A77E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Zgodnie z wymaganiami SWZ </w:t>
            </w:r>
          </w:p>
        </w:tc>
        <w:tc>
          <w:tcPr>
            <w:tcW w:w="1842" w:type="dxa"/>
          </w:tcPr>
          <w:p w14:paraId="3CA752E1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Podstawa dysponowania osobami </w:t>
            </w:r>
            <w:r w:rsidRPr="00BF5044">
              <w:rPr>
                <w:b/>
                <w:szCs w:val="20"/>
              </w:rPr>
              <w:br/>
              <w:t>(</w:t>
            </w:r>
            <w:r w:rsidRPr="00BF5044">
              <w:rPr>
                <w:sz w:val="16"/>
                <w:szCs w:val="16"/>
              </w:rPr>
              <w:t>niewłaściwe skreślić</w:t>
            </w:r>
            <w:r w:rsidRPr="00BF5044">
              <w:rPr>
                <w:b/>
                <w:szCs w:val="20"/>
              </w:rPr>
              <w:t>)</w:t>
            </w:r>
          </w:p>
        </w:tc>
      </w:tr>
      <w:tr w:rsidR="00BF5044" w:rsidRPr="00BF5044" w14:paraId="182403FC" w14:textId="77777777" w:rsidTr="00541621">
        <w:trPr>
          <w:trHeight w:val="788"/>
        </w:trPr>
        <w:tc>
          <w:tcPr>
            <w:tcW w:w="562" w:type="dxa"/>
          </w:tcPr>
          <w:p w14:paraId="3938118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1.</w:t>
            </w:r>
          </w:p>
        </w:tc>
        <w:tc>
          <w:tcPr>
            <w:tcW w:w="1389" w:type="dxa"/>
            <w:shd w:val="clear" w:color="auto" w:fill="auto"/>
          </w:tcPr>
          <w:p w14:paraId="3705CADA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 psycholog 1</w:t>
            </w:r>
          </w:p>
        </w:tc>
        <w:tc>
          <w:tcPr>
            <w:tcW w:w="5954" w:type="dxa"/>
            <w:shd w:val="clear" w:color="auto" w:fill="auto"/>
          </w:tcPr>
          <w:p w14:paraId="7443E05D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  <w:p w14:paraId="6B034173" w14:textId="77777777" w:rsidR="00BF5044" w:rsidRPr="00BF5044" w:rsidRDefault="00BF5044" w:rsidP="00BF5044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trener-psycholog posiadający ………. letnie doświadczenie w realizowaniu szkoleń z grupami, posiadający minimum studia podyplomowe bądź szkolenia w zakresie psychologii grupy </w:t>
            </w:r>
          </w:p>
          <w:p w14:paraId="76F2C7BE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675" w:hanging="45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>oraz</w:t>
            </w:r>
          </w:p>
          <w:p w14:paraId="5AE5C4AD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675" w:hanging="45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 realizacji szkoleń z zakresu: Efektywna komunikacja  i współpraca w zespole,</w:t>
            </w:r>
          </w:p>
          <w:p w14:paraId="3BB6F60B" w14:textId="77777777" w:rsidR="00BF5044" w:rsidRPr="00BF5044" w:rsidRDefault="00BF5044" w:rsidP="00BF5044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liczba lat……………. prowadzenia szkoleń na temat „Efektywnej komunikacji i współpracy w zespole”, oraz </w:t>
            </w:r>
          </w:p>
          <w:p w14:paraId="7509CBA0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675" w:hanging="36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  liczba szkoleń……….. na temat „Efektywnej komunikacji i współpracy w zespole”,</w:t>
            </w:r>
          </w:p>
          <w:p w14:paraId="13D5ABD8" w14:textId="77777777" w:rsidR="00BF5044" w:rsidRPr="00BF5044" w:rsidRDefault="00BF5044" w:rsidP="00BF5044">
            <w:p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</w:p>
        </w:tc>
        <w:tc>
          <w:tcPr>
            <w:tcW w:w="1842" w:type="dxa"/>
          </w:tcPr>
          <w:p w14:paraId="072E348B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12A27F62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7EFD7FA1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5E164A0F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108731CF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38B9888E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lastRenderedPageBreak/>
              <w:t>2.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40B8774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 2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7FC54B90" w14:textId="77777777" w:rsidR="00BF5044" w:rsidRPr="00BF5044" w:rsidRDefault="00BF5044" w:rsidP="00BF5044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 realizacji szkoleń z zakresu: Wystąpienia publiczne,</w:t>
            </w:r>
          </w:p>
          <w:p w14:paraId="4EF0D2EA" w14:textId="77777777" w:rsidR="00BF5044" w:rsidRPr="00BF5044" w:rsidRDefault="00BF5044" w:rsidP="00BF5044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liczba lat……………… prowadzenia szkoleń na temat „Efektywnej komunikacji i współpracy w zespole”, oraz </w:t>
            </w:r>
          </w:p>
          <w:p w14:paraId="07D841BD" w14:textId="77777777" w:rsidR="00BF5044" w:rsidRPr="00BF5044" w:rsidRDefault="00BF5044" w:rsidP="00BF5044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„Efektywnej komunikacji i współpracy w zespole”,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E5EA44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5FD06572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58D0AEB7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58CB765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02A3B8AB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2D8E9C01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3.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5303A8F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 3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4E767E1F" w14:textId="77777777" w:rsidR="00BF5044" w:rsidRPr="00BF5044" w:rsidRDefault="00BF5044" w:rsidP="00BF5044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 realizacji szkoleń z zakresu: Efektywna komunikacja  i współpraca w zespole,</w:t>
            </w:r>
          </w:p>
          <w:p w14:paraId="32D15C68" w14:textId="77777777" w:rsidR="00BF5044" w:rsidRPr="00BF5044" w:rsidRDefault="00BF5044" w:rsidP="00BF5044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liczba lat……………… prowadzenia szkoleń na temat „Efektywnej komunikacji i współpracy w zespole”, oraz </w:t>
            </w:r>
          </w:p>
          <w:p w14:paraId="24D2BFE6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1055" w:hanging="284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„Efektywnej komunikacji i współpracy w zespole”,</w:t>
            </w:r>
          </w:p>
          <w:p w14:paraId="4418A449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063542C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7DA0D2AE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1DBF4DFB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4F1F6648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183D0D45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5DF029CC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4.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6180615C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 4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1523E6A2" w14:textId="77777777" w:rsidR="00BF5044" w:rsidRPr="00BF5044" w:rsidRDefault="00BF5044" w:rsidP="00BF5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 realizacji szkoleń z zakresu: Efektywna komunikacja  i współpraca w zespole,</w:t>
            </w:r>
          </w:p>
          <w:p w14:paraId="1D539105" w14:textId="77777777" w:rsidR="00BF5044" w:rsidRPr="00BF5044" w:rsidRDefault="00BF5044" w:rsidP="00BF5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liczba lat……………… prowadzenia szkoleń na temat „Efektywnej komunikacji i współpracy w zespole”, oraz </w:t>
            </w:r>
          </w:p>
          <w:p w14:paraId="29EF4130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1055" w:hanging="284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„Efektywnej komunikacji i współpracy w zespole”,</w:t>
            </w:r>
          </w:p>
          <w:p w14:paraId="5AA49624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720DCC2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42C1FE14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273D2BFF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70CD8A3C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6E83E30A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7932D213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5.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2DB22415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Trener 5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261EF2CD" w14:textId="77777777" w:rsidR="00BF5044" w:rsidRPr="00BF5044" w:rsidRDefault="00BF5044" w:rsidP="00BF5044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 realizacji szkoleń z zakresu: Efektywna komunikacja  i współpraca w zespole,</w:t>
            </w:r>
          </w:p>
          <w:p w14:paraId="0C556CA8" w14:textId="77777777" w:rsidR="00BF5044" w:rsidRPr="00BF5044" w:rsidRDefault="00BF5044" w:rsidP="00BF5044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liczba lat……………… prowadzenia szkoleń na temat „Efektywnej komunikacji i współpracy w zespole”, oraz </w:t>
            </w:r>
          </w:p>
          <w:p w14:paraId="443615C3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1055" w:hanging="284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„Efektywnej komunikacji i współpracy w zespole”,</w:t>
            </w:r>
          </w:p>
          <w:p w14:paraId="69EDC489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199AEC8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5FD327E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42AE2B9F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2ECC4BC7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7CBA01FD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54A9D6FD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12A99888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….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0F4D4D1C" w14:textId="77777777" w:rsidR="00BF5044" w:rsidRPr="00BF5044" w:rsidRDefault="00BF5044" w:rsidP="00BF5044">
            <w:p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W przypadku skierowania większej ilości osób do wykonania zamówienia wypełnić kolejne wiersze zgodnie z formatem wiersza powyżej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393EB6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…</w:t>
            </w:r>
          </w:p>
        </w:tc>
      </w:tr>
      <w:tr w:rsidR="00BF5044" w:rsidRPr="00BF5044" w14:paraId="7D7C90EA" w14:textId="77777777" w:rsidTr="00541621">
        <w:trPr>
          <w:trHeight w:val="788"/>
        </w:trPr>
        <w:tc>
          <w:tcPr>
            <w:tcW w:w="562" w:type="dxa"/>
            <w:tcBorders>
              <w:left w:val="nil"/>
              <w:bottom w:val="nil"/>
              <w:right w:val="nil"/>
            </w:tcBorders>
          </w:tcPr>
          <w:p w14:paraId="06EB3CA0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9818764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33C2D2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61C5D4AB" w14:textId="77777777" w:rsidR="00BF5044" w:rsidRPr="00BF5044" w:rsidRDefault="00BF5044" w:rsidP="00BF5044">
            <w:pPr>
              <w:ind w:right="-110"/>
              <w:rPr>
                <w:szCs w:val="20"/>
              </w:rPr>
            </w:pPr>
          </w:p>
        </w:tc>
      </w:tr>
    </w:tbl>
    <w:p w14:paraId="2ED05752" w14:textId="77777777" w:rsidR="00BF5044" w:rsidRPr="00BF5044" w:rsidRDefault="00BF5044" w:rsidP="00BF5044">
      <w:pPr>
        <w:spacing w:after="120"/>
      </w:pPr>
    </w:p>
    <w:p w14:paraId="09B2B770" w14:textId="77777777" w:rsidR="00BF5044" w:rsidRPr="00BF5044" w:rsidRDefault="00BF5044" w:rsidP="00BF5044">
      <w:r w:rsidRPr="00BF5044">
        <w:t>Dla części II</w:t>
      </w:r>
    </w:p>
    <w:tbl>
      <w:tblPr>
        <w:tblpPr w:leftFromText="141" w:rightFromText="141" w:vertAnchor="text" w:horzAnchor="margin" w:tblpY="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4"/>
        <w:gridCol w:w="1842"/>
      </w:tblGrid>
      <w:tr w:rsidR="00BF5044" w:rsidRPr="00BF5044" w14:paraId="7A6F5315" w14:textId="77777777" w:rsidTr="00541621">
        <w:trPr>
          <w:trHeight w:val="788"/>
        </w:trPr>
        <w:tc>
          <w:tcPr>
            <w:tcW w:w="562" w:type="dxa"/>
          </w:tcPr>
          <w:p w14:paraId="28340494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Lp.</w:t>
            </w:r>
          </w:p>
        </w:tc>
        <w:tc>
          <w:tcPr>
            <w:tcW w:w="1389" w:type="dxa"/>
            <w:shd w:val="clear" w:color="auto" w:fill="auto"/>
          </w:tcPr>
          <w:p w14:paraId="6EA060C7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Osoba </w:t>
            </w:r>
          </w:p>
          <w:p w14:paraId="19ADA948" w14:textId="77777777" w:rsidR="00BF5044" w:rsidRPr="00BF5044" w:rsidRDefault="00BF5044" w:rsidP="00BF5044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auto"/>
          </w:tcPr>
          <w:p w14:paraId="3643F3B7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Doświadczenie osób</w:t>
            </w:r>
          </w:p>
          <w:p w14:paraId="67E99509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Zgodnie z wymaganiami SWZ  </w:t>
            </w:r>
          </w:p>
          <w:p w14:paraId="07076725" w14:textId="77777777" w:rsidR="00BF5044" w:rsidRPr="00BF5044" w:rsidRDefault="00BF5044" w:rsidP="00BF5044">
            <w:pPr>
              <w:widowControl w:val="0"/>
              <w:suppressAutoHyphens/>
              <w:spacing w:after="120" w:line="240" w:lineRule="auto"/>
              <w:jc w:val="both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2" w:type="dxa"/>
          </w:tcPr>
          <w:p w14:paraId="420CA6FF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Podstawa dysponowania osobami </w:t>
            </w:r>
            <w:r w:rsidRPr="00BF5044">
              <w:rPr>
                <w:b/>
                <w:szCs w:val="20"/>
              </w:rPr>
              <w:br/>
              <w:t>(</w:t>
            </w:r>
            <w:r w:rsidRPr="00BF5044">
              <w:rPr>
                <w:sz w:val="16"/>
                <w:szCs w:val="16"/>
              </w:rPr>
              <w:t>niewłaściwe skreślić</w:t>
            </w:r>
            <w:r w:rsidRPr="00BF5044">
              <w:rPr>
                <w:b/>
                <w:szCs w:val="20"/>
              </w:rPr>
              <w:t>)</w:t>
            </w:r>
          </w:p>
        </w:tc>
      </w:tr>
      <w:tr w:rsidR="00BF5044" w:rsidRPr="00BF5044" w14:paraId="70AC50B6" w14:textId="77777777" w:rsidTr="00541621">
        <w:trPr>
          <w:trHeight w:val="788"/>
        </w:trPr>
        <w:tc>
          <w:tcPr>
            <w:tcW w:w="562" w:type="dxa"/>
          </w:tcPr>
          <w:p w14:paraId="1BD353A7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1.</w:t>
            </w:r>
          </w:p>
        </w:tc>
        <w:tc>
          <w:tcPr>
            <w:tcW w:w="1389" w:type="dxa"/>
            <w:shd w:val="clear" w:color="auto" w:fill="auto"/>
          </w:tcPr>
          <w:p w14:paraId="153CED6F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Trener 1 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D6D84E7" w14:textId="77777777" w:rsidR="00BF5044" w:rsidRPr="00BF5044" w:rsidRDefault="00BF5044" w:rsidP="00BF5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w realizacji szkoleń z zakresu: </w:t>
            </w:r>
            <w:r w:rsidRPr="00BF5044">
              <w:rPr>
                <w:rFonts w:cs="Times New Roman"/>
                <w:color w:val="000000"/>
              </w:rPr>
              <w:t xml:space="preserve"> Wystąpienia publiczne </w:t>
            </w:r>
            <w:r w:rsidRPr="00BF5044">
              <w:rPr>
                <w:szCs w:val="20"/>
              </w:rPr>
              <w:t>,</w:t>
            </w:r>
          </w:p>
          <w:p w14:paraId="4D9079FE" w14:textId="77777777" w:rsidR="00BF5044" w:rsidRPr="00BF5044" w:rsidRDefault="00BF5044" w:rsidP="00BF5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>liczba lat……………… prowadzenia szkoleń 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Wystąpienia publiczne ”, oraz </w:t>
            </w:r>
          </w:p>
          <w:p w14:paraId="3AA4EA94" w14:textId="77777777" w:rsidR="00BF5044" w:rsidRPr="00BF5044" w:rsidRDefault="00BF5044" w:rsidP="00BF5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Wystąpienia publiczne ”,</w:t>
            </w:r>
          </w:p>
          <w:p w14:paraId="63C7F96B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</w:tcPr>
          <w:p w14:paraId="09B86CEB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03372E32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76F3D7D4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03ABCB8B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6B247F6F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1DA13F52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4E06E12A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….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78F8E0D2" w14:textId="77777777" w:rsidR="00BF5044" w:rsidRPr="00BF5044" w:rsidRDefault="00BF5044" w:rsidP="00BF5044">
            <w:p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W przypadku skierowania większej ilości osób do wykonania zamówienia wypełnić kolejne wiersze zgodnie z formatem wiersza powyżej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ED5CCF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…</w:t>
            </w:r>
          </w:p>
        </w:tc>
      </w:tr>
      <w:tr w:rsidR="00BF5044" w:rsidRPr="00BF5044" w14:paraId="662FC921" w14:textId="77777777" w:rsidTr="00541621">
        <w:trPr>
          <w:trHeight w:val="788"/>
        </w:trPr>
        <w:tc>
          <w:tcPr>
            <w:tcW w:w="562" w:type="dxa"/>
            <w:tcBorders>
              <w:left w:val="nil"/>
              <w:bottom w:val="nil"/>
              <w:right w:val="nil"/>
            </w:tcBorders>
          </w:tcPr>
          <w:p w14:paraId="7239BA96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BB7F0AC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A98CAC7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62A81B64" w14:textId="77777777" w:rsidR="00BF5044" w:rsidRPr="00BF5044" w:rsidRDefault="00BF5044" w:rsidP="00BF5044">
            <w:pPr>
              <w:ind w:right="-110"/>
              <w:rPr>
                <w:szCs w:val="20"/>
              </w:rPr>
            </w:pPr>
          </w:p>
        </w:tc>
      </w:tr>
    </w:tbl>
    <w:p w14:paraId="5243F637" w14:textId="77777777" w:rsidR="00BF5044" w:rsidRPr="00BF5044" w:rsidRDefault="00BF5044" w:rsidP="00BF5044">
      <w:r w:rsidRPr="00BF5044">
        <w:t>Dla części III</w:t>
      </w:r>
    </w:p>
    <w:tbl>
      <w:tblPr>
        <w:tblpPr w:leftFromText="141" w:rightFromText="141" w:vertAnchor="text" w:horzAnchor="margin" w:tblpY="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4"/>
        <w:gridCol w:w="1842"/>
      </w:tblGrid>
      <w:tr w:rsidR="00BF5044" w:rsidRPr="00BF5044" w14:paraId="25ABE6DF" w14:textId="77777777" w:rsidTr="00D2186F">
        <w:trPr>
          <w:trHeight w:val="1268"/>
        </w:trPr>
        <w:tc>
          <w:tcPr>
            <w:tcW w:w="562" w:type="dxa"/>
          </w:tcPr>
          <w:p w14:paraId="14498628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Lp.</w:t>
            </w:r>
          </w:p>
        </w:tc>
        <w:tc>
          <w:tcPr>
            <w:tcW w:w="1389" w:type="dxa"/>
            <w:shd w:val="clear" w:color="auto" w:fill="auto"/>
          </w:tcPr>
          <w:p w14:paraId="63AC6EC4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Osoba </w:t>
            </w:r>
          </w:p>
          <w:p w14:paraId="692244EB" w14:textId="77777777" w:rsidR="00BF5044" w:rsidRPr="00BF5044" w:rsidRDefault="00BF5044" w:rsidP="00BF5044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auto"/>
          </w:tcPr>
          <w:p w14:paraId="62BAE4E7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Doświadczenie osób</w:t>
            </w:r>
          </w:p>
          <w:p w14:paraId="36EC6396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Zgodnie z wymaganiami SWZ  </w:t>
            </w:r>
          </w:p>
          <w:p w14:paraId="25B53A06" w14:textId="77777777" w:rsidR="00BF5044" w:rsidRPr="00BF5044" w:rsidRDefault="00BF5044" w:rsidP="00BF5044">
            <w:pPr>
              <w:widowControl w:val="0"/>
              <w:suppressAutoHyphens/>
              <w:spacing w:after="120" w:line="240" w:lineRule="auto"/>
              <w:jc w:val="both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2" w:type="dxa"/>
          </w:tcPr>
          <w:p w14:paraId="347FCB6D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Podstawa dysponowania osobami </w:t>
            </w:r>
            <w:r w:rsidRPr="00BF5044">
              <w:rPr>
                <w:b/>
                <w:szCs w:val="20"/>
              </w:rPr>
              <w:br/>
              <w:t>(</w:t>
            </w:r>
            <w:r w:rsidRPr="00BF5044">
              <w:rPr>
                <w:sz w:val="16"/>
                <w:szCs w:val="16"/>
              </w:rPr>
              <w:t>niewłaściwe skreślić</w:t>
            </w:r>
            <w:r w:rsidRPr="00BF5044">
              <w:rPr>
                <w:b/>
                <w:szCs w:val="20"/>
              </w:rPr>
              <w:t>)</w:t>
            </w:r>
          </w:p>
        </w:tc>
      </w:tr>
      <w:tr w:rsidR="00BF5044" w:rsidRPr="00BF5044" w14:paraId="1E152E79" w14:textId="77777777" w:rsidTr="00541621">
        <w:trPr>
          <w:trHeight w:val="788"/>
        </w:trPr>
        <w:tc>
          <w:tcPr>
            <w:tcW w:w="562" w:type="dxa"/>
          </w:tcPr>
          <w:p w14:paraId="4EC4BD6C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1.</w:t>
            </w:r>
          </w:p>
        </w:tc>
        <w:tc>
          <w:tcPr>
            <w:tcW w:w="1389" w:type="dxa"/>
            <w:shd w:val="clear" w:color="auto" w:fill="auto"/>
          </w:tcPr>
          <w:p w14:paraId="6CA3ABDA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Trener 1 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E04BF4F" w14:textId="77777777" w:rsidR="00BF5044" w:rsidRPr="00BF5044" w:rsidRDefault="00BF5044" w:rsidP="00BF5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w realizacji szkoleń z zakresu: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Zarządzanie sobą w czasie ,</w:t>
            </w:r>
          </w:p>
          <w:p w14:paraId="772C0FF0" w14:textId="77777777" w:rsidR="00BF5044" w:rsidRPr="00BF5044" w:rsidRDefault="00BF5044" w:rsidP="00BF5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>liczba lat……………… prowadzenia szkoleń 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Zarządzanie sobą w czasie ”, oraz </w:t>
            </w:r>
          </w:p>
          <w:p w14:paraId="706C6D02" w14:textId="77777777" w:rsidR="00BF5044" w:rsidRPr="00BF5044" w:rsidRDefault="00BF5044" w:rsidP="00BF5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Zarządzanie sobą w czasie ”,</w:t>
            </w:r>
          </w:p>
          <w:p w14:paraId="0A9EEBA1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</w:tcPr>
          <w:p w14:paraId="0DC22362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6BD41A4D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4301E28D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3A5D0853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758F7C8C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2DA49506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1DF5E272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….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7CFCEC07" w14:textId="77777777" w:rsidR="00BF5044" w:rsidRPr="00BF5044" w:rsidRDefault="00BF5044" w:rsidP="00BF5044">
            <w:p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W przypadku skierowania większej ilości osób do wykonania zamówienia wypełnić kolejne wiersze zgodnie z formatem wiersza powyżej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DF7C6BA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…</w:t>
            </w:r>
          </w:p>
        </w:tc>
      </w:tr>
    </w:tbl>
    <w:p w14:paraId="1CAA02CB" w14:textId="77777777" w:rsidR="00BF5044" w:rsidRPr="00BF5044" w:rsidRDefault="00BF5044" w:rsidP="00BF5044"/>
    <w:p w14:paraId="4139EA02" w14:textId="77777777" w:rsidR="00BF5044" w:rsidRPr="00BF5044" w:rsidRDefault="00BF5044" w:rsidP="00BF5044"/>
    <w:p w14:paraId="65D31468" w14:textId="77777777" w:rsidR="00BF5044" w:rsidRPr="00BF5044" w:rsidRDefault="00BF5044" w:rsidP="00BF5044"/>
    <w:p w14:paraId="6DC2D722" w14:textId="77777777" w:rsidR="00BF5044" w:rsidRPr="00BF5044" w:rsidRDefault="00BF5044" w:rsidP="00BF5044">
      <w:r w:rsidRPr="00BF5044">
        <w:t>Dla części IV</w:t>
      </w:r>
    </w:p>
    <w:p w14:paraId="66C42F22" w14:textId="77777777" w:rsidR="00BF5044" w:rsidRPr="00BF5044" w:rsidRDefault="00BF5044" w:rsidP="00BF5044"/>
    <w:tbl>
      <w:tblPr>
        <w:tblpPr w:leftFromText="141" w:rightFromText="141" w:vertAnchor="text" w:horzAnchor="margin" w:tblpY="5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389"/>
        <w:gridCol w:w="5954"/>
        <w:gridCol w:w="1842"/>
      </w:tblGrid>
      <w:tr w:rsidR="00BF5044" w:rsidRPr="00BF5044" w14:paraId="0A2D546C" w14:textId="77777777" w:rsidTr="00541621">
        <w:trPr>
          <w:trHeight w:val="788"/>
        </w:trPr>
        <w:tc>
          <w:tcPr>
            <w:tcW w:w="562" w:type="dxa"/>
          </w:tcPr>
          <w:p w14:paraId="0F5107E4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Lp.</w:t>
            </w:r>
          </w:p>
        </w:tc>
        <w:tc>
          <w:tcPr>
            <w:tcW w:w="1389" w:type="dxa"/>
            <w:shd w:val="clear" w:color="auto" w:fill="auto"/>
          </w:tcPr>
          <w:p w14:paraId="32A875D1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Osoba </w:t>
            </w:r>
          </w:p>
          <w:p w14:paraId="03BCB16A" w14:textId="77777777" w:rsidR="00BF5044" w:rsidRPr="00BF5044" w:rsidRDefault="00BF5044" w:rsidP="00BF5044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shd w:val="clear" w:color="auto" w:fill="auto"/>
          </w:tcPr>
          <w:p w14:paraId="78EEE4D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Doświadczenie osób</w:t>
            </w:r>
          </w:p>
          <w:p w14:paraId="7FCE8BF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Zgodnie z wymaganiami SWZ  </w:t>
            </w:r>
          </w:p>
          <w:p w14:paraId="31DD2813" w14:textId="77777777" w:rsidR="00BF5044" w:rsidRPr="00BF5044" w:rsidRDefault="00BF5044" w:rsidP="00BF5044">
            <w:pPr>
              <w:widowControl w:val="0"/>
              <w:suppressAutoHyphens/>
              <w:spacing w:after="120" w:line="240" w:lineRule="auto"/>
              <w:jc w:val="both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2" w:type="dxa"/>
          </w:tcPr>
          <w:p w14:paraId="0C573F8A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Podstawa dysponowania osobami </w:t>
            </w:r>
            <w:r w:rsidRPr="00BF5044">
              <w:rPr>
                <w:b/>
                <w:szCs w:val="20"/>
              </w:rPr>
              <w:br/>
              <w:t>(</w:t>
            </w:r>
            <w:r w:rsidRPr="00BF5044">
              <w:rPr>
                <w:sz w:val="16"/>
                <w:szCs w:val="16"/>
              </w:rPr>
              <w:t>niewłaściwe skreślić</w:t>
            </w:r>
            <w:r w:rsidRPr="00BF5044">
              <w:rPr>
                <w:b/>
                <w:szCs w:val="20"/>
              </w:rPr>
              <w:t>)</w:t>
            </w:r>
          </w:p>
        </w:tc>
      </w:tr>
      <w:tr w:rsidR="00BF5044" w:rsidRPr="00BF5044" w14:paraId="6A5586E3" w14:textId="77777777" w:rsidTr="00541621">
        <w:trPr>
          <w:trHeight w:val="788"/>
        </w:trPr>
        <w:tc>
          <w:tcPr>
            <w:tcW w:w="562" w:type="dxa"/>
          </w:tcPr>
          <w:p w14:paraId="080C6B0F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1.</w:t>
            </w:r>
          </w:p>
        </w:tc>
        <w:tc>
          <w:tcPr>
            <w:tcW w:w="1389" w:type="dxa"/>
            <w:shd w:val="clear" w:color="auto" w:fill="auto"/>
          </w:tcPr>
          <w:p w14:paraId="5F73DE49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 xml:space="preserve">Trener 1 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7B238D6D" w14:textId="77777777" w:rsidR="00BF5044" w:rsidRPr="00BF5044" w:rsidRDefault="00BF5044" w:rsidP="00BF5044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…………letnie doświadczenie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w realizacji szkoleń z zakresu: 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Techniki radzenia sobie ze stresem ,</w:t>
            </w:r>
          </w:p>
          <w:p w14:paraId="1DF598EB" w14:textId="77777777" w:rsidR="00BF5044" w:rsidRPr="00BF5044" w:rsidRDefault="00BF5044" w:rsidP="00BF5044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>liczba lat……………… prowadzenia szkoleń 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 xml:space="preserve">Techniki radzenia sobie ze stresem ”, oraz </w:t>
            </w:r>
          </w:p>
          <w:p w14:paraId="71F82ED5" w14:textId="77777777" w:rsidR="00BF5044" w:rsidRPr="00BF5044" w:rsidRDefault="00BF5044" w:rsidP="00BF5044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      liczba szkoleń…………….na temat „</w:t>
            </w:r>
            <w:r w:rsidRPr="00BF5044">
              <w:rPr>
                <w:rFonts w:cs="Times New Roman"/>
              </w:rPr>
              <w:t xml:space="preserve"> </w:t>
            </w:r>
            <w:r w:rsidRPr="00BF5044">
              <w:rPr>
                <w:szCs w:val="20"/>
              </w:rPr>
              <w:t>Techniki radzenia sobie ze stresem ”,</w:t>
            </w:r>
          </w:p>
          <w:p w14:paraId="59299BCF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Cs w:val="20"/>
              </w:rPr>
            </w:pPr>
          </w:p>
        </w:tc>
        <w:tc>
          <w:tcPr>
            <w:tcW w:w="1842" w:type="dxa"/>
          </w:tcPr>
          <w:p w14:paraId="2C4B4CE9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 umowa o pracę </w:t>
            </w:r>
          </w:p>
          <w:p w14:paraId="5FD25205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 umowa zlecenie</w:t>
            </w:r>
          </w:p>
          <w:p w14:paraId="22A17FAE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 xml:space="preserve">-umowa o dzieło </w:t>
            </w:r>
          </w:p>
          <w:p w14:paraId="28AC0556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-inne (podać jakie:…………</w:t>
            </w:r>
          </w:p>
        </w:tc>
      </w:tr>
      <w:tr w:rsidR="00BF5044" w:rsidRPr="00BF5044" w14:paraId="521B3D51" w14:textId="77777777" w:rsidTr="00541621">
        <w:trPr>
          <w:trHeight w:val="788"/>
        </w:trPr>
        <w:tc>
          <w:tcPr>
            <w:tcW w:w="562" w:type="dxa"/>
            <w:tcBorders>
              <w:bottom w:val="single" w:sz="4" w:space="0" w:color="auto"/>
            </w:tcBorders>
          </w:tcPr>
          <w:p w14:paraId="6E2499B7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auto"/>
          </w:tcPr>
          <w:p w14:paraId="0D29E6DD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  <w:r w:rsidRPr="00BF5044">
              <w:rPr>
                <w:b/>
                <w:szCs w:val="20"/>
              </w:rPr>
              <w:t>….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1B8A569F" w14:textId="77777777" w:rsidR="00BF5044" w:rsidRPr="00BF5044" w:rsidRDefault="00BF5044" w:rsidP="00BF5044">
            <w:pPr>
              <w:autoSpaceDE w:val="0"/>
              <w:autoSpaceDN w:val="0"/>
              <w:adjustRightInd w:val="0"/>
              <w:contextualSpacing/>
              <w:rPr>
                <w:szCs w:val="20"/>
              </w:rPr>
            </w:pPr>
            <w:r w:rsidRPr="00BF5044">
              <w:rPr>
                <w:szCs w:val="20"/>
              </w:rPr>
              <w:t xml:space="preserve">W przypadku skierowania większej ilości osób do wykonania zamówienia wypełnić kolejne wiersze zgodnie z formatem wiersza powyżej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529DD4B" w14:textId="77777777" w:rsidR="00BF5044" w:rsidRPr="00BF5044" w:rsidRDefault="00BF5044" w:rsidP="00BF5044">
            <w:pPr>
              <w:rPr>
                <w:szCs w:val="20"/>
              </w:rPr>
            </w:pPr>
            <w:r w:rsidRPr="00BF5044">
              <w:rPr>
                <w:szCs w:val="20"/>
              </w:rPr>
              <w:t>…</w:t>
            </w:r>
          </w:p>
        </w:tc>
      </w:tr>
      <w:tr w:rsidR="00BF5044" w:rsidRPr="00BF5044" w14:paraId="152536AD" w14:textId="77777777" w:rsidTr="00541621">
        <w:trPr>
          <w:trHeight w:val="788"/>
        </w:trPr>
        <w:tc>
          <w:tcPr>
            <w:tcW w:w="562" w:type="dxa"/>
            <w:tcBorders>
              <w:left w:val="nil"/>
              <w:bottom w:val="nil"/>
              <w:right w:val="nil"/>
            </w:tcBorders>
          </w:tcPr>
          <w:p w14:paraId="7A0C39AB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20D4EE1" w14:textId="77777777" w:rsidR="00BF5044" w:rsidRPr="00BF5044" w:rsidRDefault="00BF5044" w:rsidP="00BF5044">
            <w:pPr>
              <w:spacing w:before="120"/>
              <w:jc w:val="center"/>
              <w:rPr>
                <w:b/>
                <w:szCs w:val="20"/>
              </w:rPr>
            </w:pPr>
          </w:p>
        </w:tc>
        <w:tc>
          <w:tcPr>
            <w:tcW w:w="595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97EE06" w14:textId="77777777" w:rsidR="00BF5044" w:rsidRPr="00BF5044" w:rsidRDefault="00BF5044" w:rsidP="00BF5044">
            <w:pPr>
              <w:autoSpaceDE w:val="0"/>
              <w:autoSpaceDN w:val="0"/>
              <w:adjustRightInd w:val="0"/>
              <w:ind w:left="315"/>
              <w:contextualSpacing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46931F51" w14:textId="77777777" w:rsidR="00BF5044" w:rsidRPr="00BF5044" w:rsidRDefault="00BF5044" w:rsidP="00BF5044">
            <w:pPr>
              <w:ind w:right="-110"/>
              <w:rPr>
                <w:szCs w:val="20"/>
              </w:rPr>
            </w:pPr>
          </w:p>
        </w:tc>
      </w:tr>
    </w:tbl>
    <w:p w14:paraId="4FAF52EE" w14:textId="77777777" w:rsidR="00BF5044" w:rsidRPr="00BF5044" w:rsidRDefault="00BF5044" w:rsidP="00BF5044">
      <w:pPr>
        <w:spacing w:after="0" w:line="240" w:lineRule="auto"/>
        <w:ind w:left="4395"/>
        <w:jc w:val="center"/>
        <w:rPr>
          <w:rFonts w:cs="Times New Roman"/>
          <w:b/>
          <w:sz w:val="20"/>
          <w:szCs w:val="20"/>
        </w:rPr>
      </w:pPr>
    </w:p>
    <w:p w14:paraId="140D4443" w14:textId="77777777" w:rsidR="00BF5044" w:rsidRPr="00BF5044" w:rsidRDefault="00BF5044" w:rsidP="00BF5044">
      <w:pPr>
        <w:spacing w:after="0" w:line="240" w:lineRule="auto"/>
        <w:ind w:left="4395"/>
        <w:jc w:val="center"/>
        <w:rPr>
          <w:rFonts w:cs="Times New Roman"/>
          <w:b/>
          <w:sz w:val="20"/>
          <w:szCs w:val="20"/>
        </w:rPr>
      </w:pPr>
      <w:r w:rsidRPr="00BF5044">
        <w:rPr>
          <w:rFonts w:cs="Times New Roman"/>
          <w:b/>
          <w:sz w:val="20"/>
          <w:szCs w:val="20"/>
        </w:rPr>
        <w:t>Podpis Wykonawcy  -  forma elektroniczna</w:t>
      </w:r>
    </w:p>
    <w:p w14:paraId="5C0082F9" w14:textId="77777777" w:rsidR="00BF5044" w:rsidRPr="00BF5044" w:rsidRDefault="00BF5044" w:rsidP="00BF5044">
      <w:pPr>
        <w:spacing w:after="0" w:line="240" w:lineRule="auto"/>
        <w:ind w:left="4395"/>
        <w:jc w:val="center"/>
        <w:rPr>
          <w:rFonts w:cs="Times New Roman"/>
          <w:b/>
          <w:sz w:val="20"/>
          <w:szCs w:val="20"/>
        </w:rPr>
      </w:pPr>
      <w:r w:rsidRPr="00BF5044">
        <w:rPr>
          <w:rFonts w:cs="Times New Roman"/>
          <w:b/>
          <w:sz w:val="20"/>
          <w:szCs w:val="20"/>
        </w:rPr>
        <w:t>lub  postać elektroniczna opatrzona podpisem zaufanym lub podpisem osobistym</w:t>
      </w:r>
    </w:p>
    <w:p w14:paraId="1AAD72FC" w14:textId="77777777" w:rsidR="00BF5044" w:rsidRDefault="00BF5044" w:rsidP="00BF5044">
      <w:pPr>
        <w:pStyle w:val="Akapitzlist"/>
        <w:widowControl w:val="0"/>
        <w:adjustRightInd w:val="0"/>
        <w:spacing w:line="240" w:lineRule="exact"/>
        <w:rPr>
          <w:rFonts w:eastAsia="Times New Roman"/>
          <w:szCs w:val="20"/>
        </w:rPr>
      </w:pPr>
    </w:p>
    <w:p w14:paraId="0B20EFF0" w14:textId="77777777" w:rsidR="00BF5044" w:rsidRPr="00BF5044" w:rsidRDefault="00BF5044" w:rsidP="00BF5044">
      <w:pPr>
        <w:pStyle w:val="Akapitzlist"/>
        <w:widowControl w:val="0"/>
        <w:adjustRightInd w:val="0"/>
        <w:spacing w:line="240" w:lineRule="exact"/>
        <w:rPr>
          <w:rFonts w:eastAsia="Times New Roman"/>
          <w:szCs w:val="20"/>
        </w:rPr>
      </w:pPr>
    </w:p>
    <w:p w14:paraId="09A17B1F" w14:textId="77777777" w:rsidR="004A7087" w:rsidRPr="00BB56B1" w:rsidRDefault="004A7087" w:rsidP="004A7087">
      <w:pPr>
        <w:spacing w:line="276" w:lineRule="auto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Pozostałe zapisy SWZ i OPZ nie ulegają zmianie.</w:t>
      </w:r>
    </w:p>
    <w:p w14:paraId="12FCF8D4" w14:textId="77777777" w:rsidR="00127BAC" w:rsidRPr="00127BAC" w:rsidRDefault="00127BAC" w:rsidP="00127BAC">
      <w:pPr>
        <w:rPr>
          <w:sz w:val="20"/>
          <w:szCs w:val="20"/>
        </w:rPr>
      </w:pPr>
    </w:p>
    <w:p w14:paraId="0DE2A912" w14:textId="77777777" w:rsidR="00127BAC" w:rsidRPr="00127BAC" w:rsidRDefault="00127BAC" w:rsidP="00127BAC">
      <w:pPr>
        <w:rPr>
          <w:sz w:val="20"/>
          <w:szCs w:val="20"/>
        </w:rPr>
      </w:pPr>
    </w:p>
    <w:p w14:paraId="4B7CD907" w14:textId="77777777" w:rsidR="00127BAC" w:rsidRPr="00127BAC" w:rsidRDefault="00127BAC" w:rsidP="00127BAC">
      <w:pPr>
        <w:rPr>
          <w:sz w:val="20"/>
          <w:szCs w:val="20"/>
        </w:rPr>
      </w:pPr>
    </w:p>
    <w:p w14:paraId="0F9EB1F2" w14:textId="77777777" w:rsidR="00127BAC" w:rsidRPr="00127BAC" w:rsidRDefault="00127BAC" w:rsidP="00127BAC">
      <w:pPr>
        <w:rPr>
          <w:sz w:val="20"/>
          <w:szCs w:val="20"/>
        </w:rPr>
      </w:pPr>
    </w:p>
    <w:p w14:paraId="561D4091" w14:textId="77777777" w:rsidR="00127BAC" w:rsidRPr="00127BAC" w:rsidRDefault="00127BAC" w:rsidP="00127BAC">
      <w:pPr>
        <w:rPr>
          <w:sz w:val="20"/>
          <w:szCs w:val="20"/>
        </w:rPr>
      </w:pPr>
    </w:p>
    <w:sectPr w:rsidR="00127BAC" w:rsidRPr="00127BAC" w:rsidSect="00127BAC">
      <w:headerReference w:type="default" r:id="rId9"/>
      <w:footerReference w:type="default" r:id="rId10"/>
      <w:pgSz w:w="11906" w:h="16838"/>
      <w:pgMar w:top="2127" w:right="1417" w:bottom="1417" w:left="1417" w:header="70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8294B" w14:textId="77777777" w:rsidR="00DC4AE9" w:rsidRDefault="00DC4AE9" w:rsidP="00BC1215">
      <w:pPr>
        <w:spacing w:after="0" w:line="240" w:lineRule="auto"/>
      </w:pPr>
      <w:r>
        <w:separator/>
      </w:r>
    </w:p>
  </w:endnote>
  <w:endnote w:type="continuationSeparator" w:id="0">
    <w:p w14:paraId="766AFFD6" w14:textId="77777777" w:rsidR="00DC4AE9" w:rsidRDefault="00DC4AE9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F29BC" w14:textId="77777777" w:rsidR="00DC4AE9" w:rsidRDefault="00DC4AE9" w:rsidP="00BC1215">
    <w:pPr>
      <w:spacing w:after="0"/>
      <w:ind w:left="7080"/>
      <w:rPr>
        <w:color w:val="006600"/>
        <w:sz w:val="17"/>
        <w:szCs w:val="17"/>
      </w:rPr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7188602" wp14:editId="62D9D52A">
          <wp:simplePos x="0" y="0"/>
          <wp:positionH relativeFrom="margin">
            <wp:posOffset>1919605</wp:posOffset>
          </wp:positionH>
          <wp:positionV relativeFrom="margin">
            <wp:posOffset>7635240</wp:posOffset>
          </wp:positionV>
          <wp:extent cx="1566545" cy="510540"/>
          <wp:effectExtent l="0" t="0" r="0" b="3810"/>
          <wp:wrapTight wrapText="bothSides">
            <wp:wrapPolygon edited="0">
              <wp:start x="0" y="0"/>
              <wp:lineTo x="0" y="20955"/>
              <wp:lineTo x="21276" y="20955"/>
              <wp:lineTo x="21276" y="0"/>
              <wp:lineTo x="0" y="0"/>
            </wp:wrapPolygon>
          </wp:wrapTight>
          <wp:docPr id="244" name="Obraz 244" descr="Barwy_RP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wy_RP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872" behindDoc="1" locked="0" layoutInCell="1" allowOverlap="1" wp14:anchorId="59D38F50" wp14:editId="242DCED9">
          <wp:simplePos x="0" y="0"/>
          <wp:positionH relativeFrom="column">
            <wp:posOffset>4367530</wp:posOffset>
          </wp:positionH>
          <wp:positionV relativeFrom="paragraph">
            <wp:posOffset>48895</wp:posOffset>
          </wp:positionV>
          <wp:extent cx="2200275" cy="657225"/>
          <wp:effectExtent l="0" t="0" r="9525" b="9525"/>
          <wp:wrapTight wrapText="bothSides">
            <wp:wrapPolygon edited="0">
              <wp:start x="0" y="0"/>
              <wp:lineTo x="0" y="21287"/>
              <wp:lineTo x="21506" y="21287"/>
              <wp:lineTo x="21506" y="0"/>
              <wp:lineTo x="0" y="0"/>
            </wp:wrapPolygon>
          </wp:wrapTight>
          <wp:docPr id="245" name="Obraz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58752" behindDoc="1" locked="0" layoutInCell="1" allowOverlap="1" wp14:anchorId="0C652C0F" wp14:editId="2057EB08">
          <wp:simplePos x="0" y="0"/>
          <wp:positionH relativeFrom="column">
            <wp:posOffset>-433070</wp:posOffset>
          </wp:positionH>
          <wp:positionV relativeFrom="paragraph">
            <wp:posOffset>40005</wp:posOffset>
          </wp:positionV>
          <wp:extent cx="1381125" cy="647700"/>
          <wp:effectExtent l="0" t="0" r="9525" b="0"/>
          <wp:wrapTight wrapText="bothSides">
            <wp:wrapPolygon edited="0">
              <wp:start x="0" y="0"/>
              <wp:lineTo x="0" y="20965"/>
              <wp:lineTo x="21451" y="20965"/>
              <wp:lineTo x="21451" y="0"/>
              <wp:lineTo x="0" y="0"/>
            </wp:wrapPolygon>
          </wp:wrapTight>
          <wp:docPr id="246" name="Obraz 24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E_Wiedza_Edukacja_Rozwoj_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141133A" w14:textId="77777777" w:rsidR="00DC4AE9" w:rsidRPr="00127BAC" w:rsidRDefault="00DC4AE9" w:rsidP="00127BAC">
    <w:pPr>
      <w:tabs>
        <w:tab w:val="center" w:pos="4536"/>
        <w:tab w:val="right" w:pos="9072"/>
      </w:tabs>
      <w:spacing w:after="0" w:line="276" w:lineRule="auto"/>
      <w:jc w:val="center"/>
      <w:rPr>
        <w:rFonts w:ascii="Arial" w:eastAsia="Arial" w:hAnsi="Arial"/>
        <w:sz w:val="16"/>
        <w:szCs w:val="16"/>
        <w:lang w:eastAsia="ja-JP"/>
      </w:rPr>
    </w:pPr>
    <w:r w:rsidRPr="00127BAC">
      <w:rPr>
        <w:rFonts w:ascii="Arial" w:eastAsia="Arial" w:hAnsi="Arial"/>
        <w:sz w:val="16"/>
        <w:szCs w:val="16"/>
        <w:lang w:eastAsia="ja-JP"/>
      </w:rPr>
      <w:t>Projekt „</w:t>
    </w:r>
    <w:r w:rsidRPr="00127BAC">
      <w:rPr>
        <w:rFonts w:ascii="Arial" w:eastAsia="Arial" w:hAnsi="Arial"/>
        <w:color w:val="000000"/>
        <w:sz w:val="16"/>
        <w:szCs w:val="18"/>
        <w:lang w:eastAsia="ja-JP"/>
      </w:rPr>
      <w:t>Poprawa jakości kształcenia i zarządzania na Uniwersytecie Ekonomicznym w Poznaniu</w:t>
    </w:r>
    <w:r w:rsidRPr="00127BAC">
      <w:rPr>
        <w:rFonts w:ascii="Arial" w:eastAsia="Arial" w:hAnsi="Arial"/>
        <w:color w:val="000000"/>
        <w:sz w:val="14"/>
        <w:szCs w:val="16"/>
        <w:lang w:eastAsia="ja-JP"/>
      </w:rPr>
      <w:t>”</w:t>
    </w:r>
    <w:r w:rsidRPr="00127BAC">
      <w:rPr>
        <w:rFonts w:ascii="Arial" w:eastAsia="Arial" w:hAnsi="Arial"/>
        <w:color w:val="000000"/>
        <w:sz w:val="16"/>
        <w:szCs w:val="16"/>
        <w:lang w:eastAsia="ja-JP"/>
      </w:rPr>
      <w:t xml:space="preserve"> POWR.03.05.00-00-z054/18</w:t>
    </w:r>
    <w:r w:rsidRPr="00127BAC">
      <w:rPr>
        <w:rFonts w:ascii="Arial" w:eastAsia="Arial" w:hAnsi="Arial"/>
        <w:sz w:val="16"/>
        <w:szCs w:val="16"/>
        <w:lang w:eastAsia="ja-JP"/>
      </w:rPr>
      <w:t xml:space="preserve"> współfinansowany przez Unię Europejską z Europejskiego Funduszu Społecznego w ramach Programu Operacyjnego Wiedza Edukacja Rozwój 2014-2020</w:t>
    </w:r>
  </w:p>
  <w:p w14:paraId="088B4A33" w14:textId="77777777" w:rsidR="00DC4AE9" w:rsidRPr="007F0E64" w:rsidRDefault="00DC4AE9" w:rsidP="00BC1215">
    <w:pPr>
      <w:spacing w:after="0"/>
      <w:ind w:left="7080"/>
      <w:rPr>
        <w:color w:val="006600"/>
        <w:sz w:val="17"/>
        <w:szCs w:val="17"/>
      </w:rPr>
    </w:pPr>
    <w:r>
      <w:rPr>
        <w:noProof/>
        <w:color w:val="006600"/>
        <w:sz w:val="17"/>
        <w:szCs w:val="17"/>
        <w:lang w:eastAsia="pl-PL"/>
      </w:rPr>
      <w:drawing>
        <wp:anchor distT="0" distB="0" distL="114300" distR="114300" simplePos="0" relativeHeight="251661824" behindDoc="0" locked="0" layoutInCell="1" allowOverlap="1" wp14:anchorId="67E0527E" wp14:editId="23C99BA5">
          <wp:simplePos x="0" y="0"/>
          <wp:positionH relativeFrom="column">
            <wp:posOffset>4776470</wp:posOffset>
          </wp:positionH>
          <wp:positionV relativeFrom="paragraph">
            <wp:posOffset>9010650</wp:posOffset>
          </wp:positionV>
          <wp:extent cx="2190750" cy="648335"/>
          <wp:effectExtent l="0" t="0" r="0" b="0"/>
          <wp:wrapNone/>
          <wp:docPr id="247" name="Obraz 247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6600"/>
        <w:sz w:val="17"/>
        <w:szCs w:val="17"/>
        <w:lang w:eastAsia="pl-PL"/>
      </w:rPr>
      <w:drawing>
        <wp:anchor distT="0" distB="0" distL="114300" distR="114300" simplePos="0" relativeHeight="251660800" behindDoc="0" locked="0" layoutInCell="1" allowOverlap="1" wp14:anchorId="0864C3B0" wp14:editId="1CB3FA00">
          <wp:simplePos x="0" y="0"/>
          <wp:positionH relativeFrom="column">
            <wp:posOffset>4776470</wp:posOffset>
          </wp:positionH>
          <wp:positionV relativeFrom="paragraph">
            <wp:posOffset>9010650</wp:posOffset>
          </wp:positionV>
          <wp:extent cx="2190750" cy="648335"/>
          <wp:effectExtent l="0" t="0" r="0" b="0"/>
          <wp:wrapNone/>
          <wp:docPr id="248" name="Obraz 248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A4DDB" w14:textId="77777777" w:rsidR="00DC4AE9" w:rsidRDefault="00DC4AE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848" behindDoc="0" locked="0" layoutInCell="1" allowOverlap="1" wp14:anchorId="3F8A9B48" wp14:editId="4373E55C">
          <wp:simplePos x="0" y="0"/>
          <wp:positionH relativeFrom="column">
            <wp:posOffset>4777105</wp:posOffset>
          </wp:positionH>
          <wp:positionV relativeFrom="paragraph">
            <wp:posOffset>8724900</wp:posOffset>
          </wp:positionV>
          <wp:extent cx="2190750" cy="648335"/>
          <wp:effectExtent l="0" t="0" r="0" b="0"/>
          <wp:wrapNone/>
          <wp:docPr id="249" name="Obraz 249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_EFS_rgb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48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0BB4F" w14:textId="77777777" w:rsidR="00DC4AE9" w:rsidRDefault="00DC4AE9" w:rsidP="00BC1215">
      <w:pPr>
        <w:spacing w:after="0" w:line="240" w:lineRule="auto"/>
      </w:pPr>
      <w:r>
        <w:separator/>
      </w:r>
    </w:p>
  </w:footnote>
  <w:footnote w:type="continuationSeparator" w:id="0">
    <w:p w14:paraId="0B9B42CF" w14:textId="77777777" w:rsidR="00DC4AE9" w:rsidRDefault="00DC4AE9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A3CAC" w14:textId="77777777" w:rsidR="00DC4AE9" w:rsidRDefault="00DC4AE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5A32B5B" wp14:editId="5FC3015F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3175" b="0"/>
          <wp:wrapNone/>
          <wp:docPr id="243" name="Obraz 24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86518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9918ED"/>
    <w:multiLevelType w:val="hybridMultilevel"/>
    <w:tmpl w:val="F4DC4AEE"/>
    <w:lvl w:ilvl="0" w:tplc="CB38A64A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2ED4F54"/>
    <w:multiLevelType w:val="hybridMultilevel"/>
    <w:tmpl w:val="6242F102"/>
    <w:lvl w:ilvl="0" w:tplc="BA4215B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1271D76"/>
    <w:multiLevelType w:val="hybridMultilevel"/>
    <w:tmpl w:val="FEACC9B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225396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24D83BFE"/>
    <w:multiLevelType w:val="hybridMultilevel"/>
    <w:tmpl w:val="96108D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9137B"/>
    <w:multiLevelType w:val="hybridMultilevel"/>
    <w:tmpl w:val="2D380DB6"/>
    <w:lvl w:ilvl="0" w:tplc="0F963D00">
      <w:start w:val="1"/>
      <w:numFmt w:val="bullet"/>
      <w:lvlText w:val=""/>
      <w:lvlJc w:val="left"/>
      <w:pPr>
        <w:ind w:left="14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16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6D1955"/>
    <w:multiLevelType w:val="hybridMultilevel"/>
    <w:tmpl w:val="0D48C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91D70"/>
    <w:multiLevelType w:val="hybridMultilevel"/>
    <w:tmpl w:val="6978964C"/>
    <w:lvl w:ilvl="0" w:tplc="EFCE5D72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1" w15:restartNumberingAfterBreak="0">
    <w:nsid w:val="393561FD"/>
    <w:multiLevelType w:val="multilevel"/>
    <w:tmpl w:val="A41EB464"/>
    <w:lvl w:ilvl="0">
      <w:start w:val="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91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5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abstractNum w:abstractNumId="22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C92163"/>
    <w:multiLevelType w:val="hybridMultilevel"/>
    <w:tmpl w:val="47D4F65A"/>
    <w:lvl w:ilvl="0" w:tplc="0F963D0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440049E"/>
    <w:multiLevelType w:val="hybridMultilevel"/>
    <w:tmpl w:val="A5B82F5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5A53BF"/>
    <w:multiLevelType w:val="hybridMultilevel"/>
    <w:tmpl w:val="2C645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37F01"/>
    <w:multiLevelType w:val="hybridMultilevel"/>
    <w:tmpl w:val="42B69588"/>
    <w:lvl w:ilvl="0" w:tplc="454AA804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C16B81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232C8F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0" w15:restartNumberingAfterBreak="0">
    <w:nsid w:val="4CCA1EC5"/>
    <w:multiLevelType w:val="hybridMultilevel"/>
    <w:tmpl w:val="470C0248"/>
    <w:lvl w:ilvl="0" w:tplc="0F963D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C82890"/>
    <w:multiLevelType w:val="hybridMultilevel"/>
    <w:tmpl w:val="D0BC3C14"/>
    <w:lvl w:ilvl="0" w:tplc="0F963D0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558D4F5E"/>
    <w:multiLevelType w:val="hybridMultilevel"/>
    <w:tmpl w:val="F9AC08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21BC3"/>
    <w:multiLevelType w:val="hybridMultilevel"/>
    <w:tmpl w:val="293C4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714CFE"/>
    <w:multiLevelType w:val="hybridMultilevel"/>
    <w:tmpl w:val="2938C0DA"/>
    <w:lvl w:ilvl="0" w:tplc="EBEC5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27F798A"/>
    <w:multiLevelType w:val="hybridMultilevel"/>
    <w:tmpl w:val="B12446E4"/>
    <w:lvl w:ilvl="0" w:tplc="5D5277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10CE9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8" w15:restartNumberingAfterBreak="0">
    <w:nsid w:val="681123C5"/>
    <w:multiLevelType w:val="hybridMultilevel"/>
    <w:tmpl w:val="EC9CA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F51D5D"/>
    <w:multiLevelType w:val="hybridMultilevel"/>
    <w:tmpl w:val="B1324740"/>
    <w:lvl w:ilvl="0" w:tplc="E3D047D8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color w:val="000000" w:themeColor="text1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6068A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75E4052C"/>
    <w:multiLevelType w:val="hybridMultilevel"/>
    <w:tmpl w:val="FBD023D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4" w15:restartNumberingAfterBreak="0">
    <w:nsid w:val="7620003A"/>
    <w:multiLevelType w:val="hybridMultilevel"/>
    <w:tmpl w:val="A1BAD600"/>
    <w:lvl w:ilvl="0" w:tplc="5476B6E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1"/>
  </w:num>
  <w:num w:numId="2">
    <w:abstractNumId w:val="17"/>
  </w:num>
  <w:num w:numId="3">
    <w:abstractNumId w:val="3"/>
  </w:num>
  <w:num w:numId="4">
    <w:abstractNumId w:val="34"/>
  </w:num>
  <w:num w:numId="5">
    <w:abstractNumId w:val="2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9"/>
  </w:num>
  <w:num w:numId="9">
    <w:abstractNumId w:val="39"/>
  </w:num>
  <w:num w:numId="10">
    <w:abstractNumId w:val="1"/>
  </w:num>
  <w:num w:numId="11">
    <w:abstractNumId w:val="2"/>
  </w:num>
  <w:num w:numId="12">
    <w:abstractNumId w:val="0"/>
  </w:num>
  <w:num w:numId="13">
    <w:abstractNumId w:val="11"/>
  </w:num>
  <w:num w:numId="14">
    <w:abstractNumId w:val="24"/>
  </w:num>
  <w:num w:numId="15">
    <w:abstractNumId w:val="7"/>
  </w:num>
  <w:num w:numId="16">
    <w:abstractNumId w:val="26"/>
  </w:num>
  <w:num w:numId="17">
    <w:abstractNumId w:val="40"/>
  </w:num>
  <w:num w:numId="18">
    <w:abstractNumId w:val="27"/>
  </w:num>
  <w:num w:numId="19">
    <w:abstractNumId w:val="5"/>
  </w:num>
  <w:num w:numId="20">
    <w:abstractNumId w:val="19"/>
  </w:num>
  <w:num w:numId="21">
    <w:abstractNumId w:val="38"/>
  </w:num>
  <w:num w:numId="22">
    <w:abstractNumId w:val="18"/>
  </w:num>
  <w:num w:numId="23">
    <w:abstractNumId w:val="28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2"/>
  </w:num>
  <w:num w:numId="27">
    <w:abstractNumId w:val="33"/>
  </w:num>
  <w:num w:numId="28">
    <w:abstractNumId w:val="35"/>
  </w:num>
  <w:num w:numId="29">
    <w:abstractNumId w:val="21"/>
  </w:num>
  <w:num w:numId="30">
    <w:abstractNumId w:val="14"/>
  </w:num>
  <w:num w:numId="31">
    <w:abstractNumId w:val="23"/>
  </w:num>
  <w:num w:numId="32">
    <w:abstractNumId w:val="30"/>
  </w:num>
  <w:num w:numId="33">
    <w:abstractNumId w:val="15"/>
  </w:num>
  <w:num w:numId="34">
    <w:abstractNumId w:val="32"/>
  </w:num>
  <w:num w:numId="35">
    <w:abstractNumId w:val="31"/>
  </w:num>
  <w:num w:numId="36">
    <w:abstractNumId w:val="25"/>
  </w:num>
  <w:num w:numId="37">
    <w:abstractNumId w:val="8"/>
  </w:num>
  <w:num w:numId="38">
    <w:abstractNumId w:val="36"/>
  </w:num>
  <w:num w:numId="39">
    <w:abstractNumId w:val="20"/>
  </w:num>
  <w:num w:numId="40">
    <w:abstractNumId w:val="13"/>
  </w:num>
  <w:num w:numId="41">
    <w:abstractNumId w:val="43"/>
  </w:num>
  <w:num w:numId="42">
    <w:abstractNumId w:val="29"/>
  </w:num>
  <w:num w:numId="43">
    <w:abstractNumId w:val="42"/>
  </w:num>
  <w:num w:numId="44">
    <w:abstractNumId w:val="4"/>
  </w:num>
  <w:num w:numId="45">
    <w:abstractNumId w:val="44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66AA"/>
    <w:rsid w:val="00016EF7"/>
    <w:rsid w:val="000303A1"/>
    <w:rsid w:val="000316BF"/>
    <w:rsid w:val="000414CF"/>
    <w:rsid w:val="00044A88"/>
    <w:rsid w:val="0007450C"/>
    <w:rsid w:val="000819AF"/>
    <w:rsid w:val="00084EEC"/>
    <w:rsid w:val="000966F3"/>
    <w:rsid w:val="00097ABB"/>
    <w:rsid w:val="000A0864"/>
    <w:rsid w:val="000C5DA9"/>
    <w:rsid w:val="000D0968"/>
    <w:rsid w:val="000D0DC6"/>
    <w:rsid w:val="000D395E"/>
    <w:rsid w:val="000D6AA6"/>
    <w:rsid w:val="000E403C"/>
    <w:rsid w:val="000F2C39"/>
    <w:rsid w:val="00105C34"/>
    <w:rsid w:val="001068F6"/>
    <w:rsid w:val="00123214"/>
    <w:rsid w:val="001259FD"/>
    <w:rsid w:val="00127BAC"/>
    <w:rsid w:val="00137ABD"/>
    <w:rsid w:val="001444A4"/>
    <w:rsid w:val="001518D1"/>
    <w:rsid w:val="001530AE"/>
    <w:rsid w:val="00162D27"/>
    <w:rsid w:val="0017538B"/>
    <w:rsid w:val="00190A40"/>
    <w:rsid w:val="001A0C30"/>
    <w:rsid w:val="001A453E"/>
    <w:rsid w:val="001A5992"/>
    <w:rsid w:val="001B1EFF"/>
    <w:rsid w:val="001D4348"/>
    <w:rsid w:val="001D4AA9"/>
    <w:rsid w:val="001D52EA"/>
    <w:rsid w:val="001D6CD1"/>
    <w:rsid w:val="001E3078"/>
    <w:rsid w:val="001E517D"/>
    <w:rsid w:val="001F11CF"/>
    <w:rsid w:val="001F49BE"/>
    <w:rsid w:val="001F7C44"/>
    <w:rsid w:val="00205498"/>
    <w:rsid w:val="002118FE"/>
    <w:rsid w:val="00227C40"/>
    <w:rsid w:val="002559AF"/>
    <w:rsid w:val="002714BB"/>
    <w:rsid w:val="00290DED"/>
    <w:rsid w:val="00294D3E"/>
    <w:rsid w:val="002A31FD"/>
    <w:rsid w:val="002A68F3"/>
    <w:rsid w:val="002B136B"/>
    <w:rsid w:val="002C2C8A"/>
    <w:rsid w:val="002C61DF"/>
    <w:rsid w:val="002D2B28"/>
    <w:rsid w:val="002E54C0"/>
    <w:rsid w:val="002F1922"/>
    <w:rsid w:val="002F22A0"/>
    <w:rsid w:val="003054E7"/>
    <w:rsid w:val="0031390D"/>
    <w:rsid w:val="0031490F"/>
    <w:rsid w:val="00316616"/>
    <w:rsid w:val="0032229D"/>
    <w:rsid w:val="00335D7F"/>
    <w:rsid w:val="003360E7"/>
    <w:rsid w:val="0037294F"/>
    <w:rsid w:val="00374031"/>
    <w:rsid w:val="00376A36"/>
    <w:rsid w:val="0038355E"/>
    <w:rsid w:val="00383BE6"/>
    <w:rsid w:val="003858CA"/>
    <w:rsid w:val="00396294"/>
    <w:rsid w:val="0039737C"/>
    <w:rsid w:val="003A4D7E"/>
    <w:rsid w:val="003A51EF"/>
    <w:rsid w:val="003A71B8"/>
    <w:rsid w:val="003B3283"/>
    <w:rsid w:val="003B7AAE"/>
    <w:rsid w:val="003C015B"/>
    <w:rsid w:val="003C4395"/>
    <w:rsid w:val="003C542B"/>
    <w:rsid w:val="003D0355"/>
    <w:rsid w:val="003D4193"/>
    <w:rsid w:val="003E4C0A"/>
    <w:rsid w:val="003E64E4"/>
    <w:rsid w:val="003E7544"/>
    <w:rsid w:val="00411BCD"/>
    <w:rsid w:val="0047003F"/>
    <w:rsid w:val="00474A32"/>
    <w:rsid w:val="00475A6C"/>
    <w:rsid w:val="00476A8D"/>
    <w:rsid w:val="0048580C"/>
    <w:rsid w:val="00487EF2"/>
    <w:rsid w:val="004A7087"/>
    <w:rsid w:val="004C1A94"/>
    <w:rsid w:val="004C57BF"/>
    <w:rsid w:val="004D5B8C"/>
    <w:rsid w:val="004F1271"/>
    <w:rsid w:val="0050175E"/>
    <w:rsid w:val="005149A9"/>
    <w:rsid w:val="0052273D"/>
    <w:rsid w:val="00541621"/>
    <w:rsid w:val="00546415"/>
    <w:rsid w:val="00553358"/>
    <w:rsid w:val="005568A8"/>
    <w:rsid w:val="005569B2"/>
    <w:rsid w:val="00557A84"/>
    <w:rsid w:val="00564581"/>
    <w:rsid w:val="00566629"/>
    <w:rsid w:val="00571AF5"/>
    <w:rsid w:val="00590194"/>
    <w:rsid w:val="005951B1"/>
    <w:rsid w:val="00596FFD"/>
    <w:rsid w:val="005A6890"/>
    <w:rsid w:val="005E4160"/>
    <w:rsid w:val="005F1137"/>
    <w:rsid w:val="00602995"/>
    <w:rsid w:val="00612F19"/>
    <w:rsid w:val="006215C5"/>
    <w:rsid w:val="00625939"/>
    <w:rsid w:val="00625B2F"/>
    <w:rsid w:val="00627DAB"/>
    <w:rsid w:val="0064226C"/>
    <w:rsid w:val="00652E78"/>
    <w:rsid w:val="00661C45"/>
    <w:rsid w:val="00662472"/>
    <w:rsid w:val="00665A8B"/>
    <w:rsid w:val="006701E1"/>
    <w:rsid w:val="0068074B"/>
    <w:rsid w:val="00680C29"/>
    <w:rsid w:val="00683E5C"/>
    <w:rsid w:val="00683FC2"/>
    <w:rsid w:val="006909AC"/>
    <w:rsid w:val="00697ABB"/>
    <w:rsid w:val="006B3E0B"/>
    <w:rsid w:val="006B3F12"/>
    <w:rsid w:val="006C59EF"/>
    <w:rsid w:val="006F05AF"/>
    <w:rsid w:val="00713091"/>
    <w:rsid w:val="00714F6E"/>
    <w:rsid w:val="00717CCA"/>
    <w:rsid w:val="00722202"/>
    <w:rsid w:val="00734E35"/>
    <w:rsid w:val="00747DBB"/>
    <w:rsid w:val="00761052"/>
    <w:rsid w:val="007637B2"/>
    <w:rsid w:val="00764C95"/>
    <w:rsid w:val="007668B5"/>
    <w:rsid w:val="00777076"/>
    <w:rsid w:val="00795BC2"/>
    <w:rsid w:val="007A6A2F"/>
    <w:rsid w:val="007D4716"/>
    <w:rsid w:val="007E4449"/>
    <w:rsid w:val="007F0E64"/>
    <w:rsid w:val="00816ADB"/>
    <w:rsid w:val="00824EC7"/>
    <w:rsid w:val="0082545A"/>
    <w:rsid w:val="0083131F"/>
    <w:rsid w:val="00837279"/>
    <w:rsid w:val="00845C46"/>
    <w:rsid w:val="008541D0"/>
    <w:rsid w:val="008821E5"/>
    <w:rsid w:val="00884390"/>
    <w:rsid w:val="00885BC4"/>
    <w:rsid w:val="00886CD1"/>
    <w:rsid w:val="00894F6E"/>
    <w:rsid w:val="00897CD0"/>
    <w:rsid w:val="008C6223"/>
    <w:rsid w:val="008D1F78"/>
    <w:rsid w:val="008D3AC9"/>
    <w:rsid w:val="008E101C"/>
    <w:rsid w:val="008E54A7"/>
    <w:rsid w:val="008E652D"/>
    <w:rsid w:val="008E71F1"/>
    <w:rsid w:val="008F5866"/>
    <w:rsid w:val="008F5A6F"/>
    <w:rsid w:val="00910493"/>
    <w:rsid w:val="00912F7E"/>
    <w:rsid w:val="009171DB"/>
    <w:rsid w:val="0091723F"/>
    <w:rsid w:val="00920D3F"/>
    <w:rsid w:val="00921FED"/>
    <w:rsid w:val="009239DE"/>
    <w:rsid w:val="00950D6F"/>
    <w:rsid w:val="009518FF"/>
    <w:rsid w:val="00957B36"/>
    <w:rsid w:val="00960D41"/>
    <w:rsid w:val="00961995"/>
    <w:rsid w:val="009759ED"/>
    <w:rsid w:val="009823A0"/>
    <w:rsid w:val="00986EF4"/>
    <w:rsid w:val="0099375C"/>
    <w:rsid w:val="009969B3"/>
    <w:rsid w:val="009A6339"/>
    <w:rsid w:val="009B03D7"/>
    <w:rsid w:val="009B7C06"/>
    <w:rsid w:val="009B7DB6"/>
    <w:rsid w:val="009C384E"/>
    <w:rsid w:val="009C6561"/>
    <w:rsid w:val="009E12CA"/>
    <w:rsid w:val="009E15E1"/>
    <w:rsid w:val="00A0027A"/>
    <w:rsid w:val="00A12FC5"/>
    <w:rsid w:val="00A26457"/>
    <w:rsid w:val="00A43A74"/>
    <w:rsid w:val="00A620E4"/>
    <w:rsid w:val="00A6378F"/>
    <w:rsid w:val="00A71662"/>
    <w:rsid w:val="00A81F3E"/>
    <w:rsid w:val="00A82E8D"/>
    <w:rsid w:val="00A8746E"/>
    <w:rsid w:val="00A901CD"/>
    <w:rsid w:val="00A96E7E"/>
    <w:rsid w:val="00AA51A8"/>
    <w:rsid w:val="00AA7E40"/>
    <w:rsid w:val="00AA7EEE"/>
    <w:rsid w:val="00AB4875"/>
    <w:rsid w:val="00AB72C2"/>
    <w:rsid w:val="00AD0DF3"/>
    <w:rsid w:val="00AD713C"/>
    <w:rsid w:val="00AF0A6E"/>
    <w:rsid w:val="00AF0B8E"/>
    <w:rsid w:val="00B04207"/>
    <w:rsid w:val="00B1436F"/>
    <w:rsid w:val="00B21427"/>
    <w:rsid w:val="00B220DB"/>
    <w:rsid w:val="00B23E6D"/>
    <w:rsid w:val="00B27B5E"/>
    <w:rsid w:val="00B4058A"/>
    <w:rsid w:val="00B50DC3"/>
    <w:rsid w:val="00B57383"/>
    <w:rsid w:val="00B65320"/>
    <w:rsid w:val="00B76888"/>
    <w:rsid w:val="00B86A13"/>
    <w:rsid w:val="00B917DA"/>
    <w:rsid w:val="00B930AE"/>
    <w:rsid w:val="00B948B8"/>
    <w:rsid w:val="00BA060F"/>
    <w:rsid w:val="00BA1F43"/>
    <w:rsid w:val="00BA4EF6"/>
    <w:rsid w:val="00BB4716"/>
    <w:rsid w:val="00BC1215"/>
    <w:rsid w:val="00BC235E"/>
    <w:rsid w:val="00BC4EDF"/>
    <w:rsid w:val="00BC5D54"/>
    <w:rsid w:val="00BF5044"/>
    <w:rsid w:val="00C014ED"/>
    <w:rsid w:val="00C047BD"/>
    <w:rsid w:val="00C20F37"/>
    <w:rsid w:val="00C2539A"/>
    <w:rsid w:val="00C27187"/>
    <w:rsid w:val="00C33FB3"/>
    <w:rsid w:val="00C3628C"/>
    <w:rsid w:val="00C421CC"/>
    <w:rsid w:val="00C551E0"/>
    <w:rsid w:val="00C56F9C"/>
    <w:rsid w:val="00C61A0D"/>
    <w:rsid w:val="00C61E5D"/>
    <w:rsid w:val="00C660A6"/>
    <w:rsid w:val="00C66939"/>
    <w:rsid w:val="00C66CD3"/>
    <w:rsid w:val="00C67CCB"/>
    <w:rsid w:val="00C8099A"/>
    <w:rsid w:val="00C8199B"/>
    <w:rsid w:val="00C82D54"/>
    <w:rsid w:val="00C9052A"/>
    <w:rsid w:val="00C942E6"/>
    <w:rsid w:val="00C97A7E"/>
    <w:rsid w:val="00C97D41"/>
    <w:rsid w:val="00CA50A1"/>
    <w:rsid w:val="00CA57F8"/>
    <w:rsid w:val="00CB1EE1"/>
    <w:rsid w:val="00CC1869"/>
    <w:rsid w:val="00CC5E9C"/>
    <w:rsid w:val="00CC74DC"/>
    <w:rsid w:val="00CC75AF"/>
    <w:rsid w:val="00CD0EBE"/>
    <w:rsid w:val="00CE408D"/>
    <w:rsid w:val="00CE5171"/>
    <w:rsid w:val="00CE52EC"/>
    <w:rsid w:val="00CF2F9C"/>
    <w:rsid w:val="00D027BE"/>
    <w:rsid w:val="00D0554A"/>
    <w:rsid w:val="00D07B9E"/>
    <w:rsid w:val="00D13076"/>
    <w:rsid w:val="00D2186F"/>
    <w:rsid w:val="00D2249D"/>
    <w:rsid w:val="00D302F5"/>
    <w:rsid w:val="00D432ED"/>
    <w:rsid w:val="00D43400"/>
    <w:rsid w:val="00D479E0"/>
    <w:rsid w:val="00D47E0D"/>
    <w:rsid w:val="00D5301A"/>
    <w:rsid w:val="00D53255"/>
    <w:rsid w:val="00D65A08"/>
    <w:rsid w:val="00D667FE"/>
    <w:rsid w:val="00D761DF"/>
    <w:rsid w:val="00D82C36"/>
    <w:rsid w:val="00DA1788"/>
    <w:rsid w:val="00DA7E21"/>
    <w:rsid w:val="00DC4AE9"/>
    <w:rsid w:val="00DC4F4C"/>
    <w:rsid w:val="00DC529B"/>
    <w:rsid w:val="00DD3078"/>
    <w:rsid w:val="00DD46D0"/>
    <w:rsid w:val="00DE67EB"/>
    <w:rsid w:val="00E40670"/>
    <w:rsid w:val="00E52C75"/>
    <w:rsid w:val="00E63E09"/>
    <w:rsid w:val="00E75031"/>
    <w:rsid w:val="00E778DB"/>
    <w:rsid w:val="00E77A5F"/>
    <w:rsid w:val="00E77DC9"/>
    <w:rsid w:val="00E80BB3"/>
    <w:rsid w:val="00EA4EF1"/>
    <w:rsid w:val="00EB5C6A"/>
    <w:rsid w:val="00EB7E49"/>
    <w:rsid w:val="00EC254A"/>
    <w:rsid w:val="00EC507E"/>
    <w:rsid w:val="00EE2B0C"/>
    <w:rsid w:val="00EE4CFD"/>
    <w:rsid w:val="00EF08D0"/>
    <w:rsid w:val="00EF4ADC"/>
    <w:rsid w:val="00EF78AD"/>
    <w:rsid w:val="00F16498"/>
    <w:rsid w:val="00F205AC"/>
    <w:rsid w:val="00F21560"/>
    <w:rsid w:val="00F27033"/>
    <w:rsid w:val="00F46C2B"/>
    <w:rsid w:val="00F560F1"/>
    <w:rsid w:val="00F607A9"/>
    <w:rsid w:val="00F61639"/>
    <w:rsid w:val="00F849F1"/>
    <w:rsid w:val="00F85787"/>
    <w:rsid w:val="00F87C1C"/>
    <w:rsid w:val="00FA3B03"/>
    <w:rsid w:val="00FA4C87"/>
    <w:rsid w:val="00FB4554"/>
    <w:rsid w:val="00FC03E3"/>
    <w:rsid w:val="00FC1BD2"/>
    <w:rsid w:val="00FC6853"/>
    <w:rsid w:val="00FD2084"/>
    <w:rsid w:val="00FE347A"/>
    <w:rsid w:val="00FF4FE1"/>
    <w:rsid w:val="00FF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342DAE"/>
  <w15:docId w15:val="{35AE5751-4DF1-45AE-B558-2BDEC864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015B"/>
    <w:pPr>
      <w:spacing w:after="160" w:line="259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locked/>
    <w:rsid w:val="006B3F1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C1215"/>
  </w:style>
  <w:style w:type="paragraph" w:styleId="Stopka">
    <w:name w:val="footer"/>
    <w:aliases w:val="Znak"/>
    <w:basedOn w:val="Normalny"/>
    <w:link w:val="StopkaZnak"/>
    <w:uiPriority w:val="99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rub3">
    <w:name w:val="x_rub3"/>
    <w:basedOn w:val="Normalny"/>
    <w:uiPriority w:val="99"/>
    <w:rsid w:val="002A68F3"/>
    <w:pPr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3F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73D"/>
    <w:rPr>
      <w:rFonts w:cs="Calibr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7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73D"/>
    <w:rPr>
      <w:rFonts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7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7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06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3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78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9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984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07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65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72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2027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12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8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42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5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ep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latformazakupow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DF1607E1</Template>
  <TotalTime>0</TotalTime>
  <Pages>6</Pages>
  <Words>1122</Words>
  <Characters>7248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8354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Paweł Lembicz</cp:lastModifiedBy>
  <cp:revision>2</cp:revision>
  <cp:lastPrinted>2022-08-11T10:18:00Z</cp:lastPrinted>
  <dcterms:created xsi:type="dcterms:W3CDTF">2022-08-11T10:51:00Z</dcterms:created>
  <dcterms:modified xsi:type="dcterms:W3CDTF">2022-08-11T10:51:00Z</dcterms:modified>
</cp:coreProperties>
</file>