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AD1" w:rsidRPr="0013097A" w:rsidRDefault="00806AD1" w:rsidP="00E55350">
      <w:pPr>
        <w:tabs>
          <w:tab w:val="left" w:pos="900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1027" type="#_x0000_t75" style="position:absolute;left:0;text-align:left;margin-left:9pt;margin-top:-45pt;width:451.5pt;height:57.75pt;z-index:251658240;visibility:visible">
            <v:imagedata r:id="rId7" o:title=""/>
            <w10:wrap type="square"/>
          </v:shape>
        </w:pict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</w:p>
    <w:p w:rsidR="00806AD1" w:rsidRPr="0013097A" w:rsidRDefault="00806AD1" w:rsidP="00E55350">
      <w:pPr>
        <w:rPr>
          <w:rFonts w:ascii="Calibri" w:hAnsi="Calibri" w:cs="Calibri"/>
          <w:sz w:val="22"/>
          <w:szCs w:val="22"/>
        </w:rPr>
      </w:pP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  <w:t xml:space="preserve">Załącznik nr 1 </w:t>
      </w:r>
    </w:p>
    <w:p w:rsidR="00806AD1" w:rsidRPr="0013097A" w:rsidRDefault="00806AD1" w:rsidP="00E55350">
      <w:pPr>
        <w:jc w:val="center"/>
        <w:rPr>
          <w:rFonts w:ascii="Calibri" w:hAnsi="Calibri" w:cs="Calibri"/>
          <w:b/>
        </w:rPr>
      </w:pPr>
    </w:p>
    <w:p w:rsidR="00806AD1" w:rsidRPr="0013097A" w:rsidRDefault="00806AD1" w:rsidP="00E55350">
      <w:pPr>
        <w:jc w:val="center"/>
        <w:rPr>
          <w:rFonts w:ascii="Calibri" w:hAnsi="Calibri" w:cs="Calibri"/>
          <w:b/>
        </w:rPr>
      </w:pPr>
      <w:r w:rsidRPr="0013097A">
        <w:rPr>
          <w:rFonts w:ascii="Calibri" w:hAnsi="Calibri" w:cs="Calibri"/>
          <w:b/>
        </w:rPr>
        <w:t>FORMULARZ OFERTOWY do zapytania ofertowego</w:t>
      </w:r>
      <w:r>
        <w:rPr>
          <w:rFonts w:ascii="Calibri" w:hAnsi="Calibri" w:cs="Calibri"/>
          <w:b/>
        </w:rPr>
        <w:t xml:space="preserve"> 2/Z064/Z6</w:t>
      </w:r>
    </w:p>
    <w:p w:rsidR="00806AD1" w:rsidRDefault="00806AD1" w:rsidP="00E55350">
      <w:pPr>
        <w:jc w:val="center"/>
        <w:rPr>
          <w:rFonts w:ascii="Calibri" w:hAnsi="Calibri" w:cs="Calibri"/>
          <w:b/>
          <w:sz w:val="22"/>
          <w:szCs w:val="22"/>
        </w:rPr>
      </w:pPr>
    </w:p>
    <w:p w:rsidR="00806AD1" w:rsidRDefault="00806AD1" w:rsidP="00E55350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zakup nowoczesnych narzędzi dla </w:t>
      </w:r>
      <w:r w:rsidRPr="00E755B7">
        <w:rPr>
          <w:rFonts w:ascii="Calibri" w:hAnsi="Calibri" w:cs="Calibri"/>
          <w:b/>
          <w:sz w:val="22"/>
          <w:szCs w:val="22"/>
        </w:rPr>
        <w:t>doradców zawodowych ABK</w:t>
      </w:r>
    </w:p>
    <w:p w:rsidR="00806AD1" w:rsidRDefault="00806AD1" w:rsidP="00653087">
      <w:pPr>
        <w:jc w:val="center"/>
        <w:rPr>
          <w:rFonts w:ascii="Calibri" w:hAnsi="Calibri" w:cs="Calibri"/>
          <w:sz w:val="22"/>
          <w:szCs w:val="22"/>
        </w:rPr>
      </w:pPr>
      <w:r w:rsidRPr="0013097A">
        <w:rPr>
          <w:rFonts w:ascii="Calibri" w:hAnsi="Calibri" w:cs="Calibri"/>
          <w:sz w:val="22"/>
          <w:szCs w:val="22"/>
        </w:rPr>
        <w:t xml:space="preserve"> </w:t>
      </w:r>
    </w:p>
    <w:p w:rsidR="00806AD1" w:rsidRPr="0013097A" w:rsidRDefault="00806AD1" w:rsidP="00653087">
      <w:pPr>
        <w:jc w:val="center"/>
        <w:rPr>
          <w:rFonts w:ascii="Calibri" w:hAnsi="Calibri" w:cs="Calibri"/>
          <w:b/>
          <w:bCs/>
        </w:rPr>
      </w:pPr>
    </w:p>
    <w:p w:rsidR="00806AD1" w:rsidRPr="0013097A" w:rsidRDefault="00806AD1" w:rsidP="00E55350">
      <w:pPr>
        <w:jc w:val="both"/>
        <w:rPr>
          <w:rFonts w:ascii="Calibri" w:hAnsi="Calibri" w:cs="Calibri"/>
        </w:rPr>
      </w:pPr>
      <w:r w:rsidRPr="0013097A">
        <w:rPr>
          <w:rFonts w:ascii="Calibri" w:hAnsi="Calibri" w:cs="Calibri"/>
          <w:b/>
        </w:rPr>
        <w:t>DANE WYKONAWCY</w:t>
      </w:r>
    </w:p>
    <w:p w:rsidR="00806AD1" w:rsidRPr="0013097A" w:rsidRDefault="00806AD1" w:rsidP="00E55350">
      <w:pPr>
        <w:jc w:val="center"/>
        <w:rPr>
          <w:rFonts w:ascii="Calibri" w:hAnsi="Calibri" w:cs="Calibri"/>
          <w:b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62"/>
        <w:gridCol w:w="5526"/>
      </w:tblGrid>
      <w:tr w:rsidR="00806AD1" w:rsidRPr="0013097A" w:rsidTr="00E55350">
        <w:tc>
          <w:tcPr>
            <w:tcW w:w="3762" w:type="dxa"/>
            <w:shd w:val="clear" w:color="auto" w:fill="D9D9D9"/>
          </w:tcPr>
          <w:p w:rsidR="00806AD1" w:rsidRPr="0013097A" w:rsidRDefault="00806AD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  <w:r w:rsidRPr="0013097A">
              <w:rPr>
                <w:rFonts w:ascii="Calibri" w:hAnsi="Calibri" w:cs="Calibri"/>
                <w:sz w:val="22"/>
              </w:rPr>
              <w:t>Pełna nazwa Wykonawcy</w:t>
            </w:r>
          </w:p>
        </w:tc>
        <w:tc>
          <w:tcPr>
            <w:tcW w:w="5526" w:type="dxa"/>
          </w:tcPr>
          <w:p w:rsidR="00806AD1" w:rsidRPr="0013097A" w:rsidRDefault="00806AD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</w:p>
          <w:p w:rsidR="00806AD1" w:rsidRPr="0013097A" w:rsidRDefault="00806AD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</w:p>
        </w:tc>
      </w:tr>
      <w:tr w:rsidR="00806AD1" w:rsidRPr="0013097A" w:rsidTr="00E55350">
        <w:tc>
          <w:tcPr>
            <w:tcW w:w="3762" w:type="dxa"/>
            <w:shd w:val="clear" w:color="auto" w:fill="D9D9D9"/>
          </w:tcPr>
          <w:p w:rsidR="00806AD1" w:rsidRPr="0013097A" w:rsidRDefault="00806AD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  <w:r w:rsidRPr="0013097A">
              <w:rPr>
                <w:rFonts w:ascii="Calibri" w:hAnsi="Calibri" w:cs="Calibri"/>
                <w:sz w:val="22"/>
              </w:rPr>
              <w:t>Adres</w:t>
            </w:r>
          </w:p>
        </w:tc>
        <w:tc>
          <w:tcPr>
            <w:tcW w:w="5526" w:type="dxa"/>
          </w:tcPr>
          <w:p w:rsidR="00806AD1" w:rsidRPr="0013097A" w:rsidRDefault="00806AD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</w:p>
          <w:p w:rsidR="00806AD1" w:rsidRPr="0013097A" w:rsidRDefault="00806AD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</w:p>
        </w:tc>
      </w:tr>
      <w:tr w:rsidR="00806AD1" w:rsidRPr="0013097A" w:rsidTr="00E55350">
        <w:tc>
          <w:tcPr>
            <w:tcW w:w="3762" w:type="dxa"/>
            <w:shd w:val="clear" w:color="auto" w:fill="D9D9D9"/>
          </w:tcPr>
          <w:p w:rsidR="00806AD1" w:rsidRPr="0013097A" w:rsidRDefault="00806AD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  <w:r w:rsidRPr="0013097A">
              <w:rPr>
                <w:rFonts w:ascii="Calibri" w:hAnsi="Calibri" w:cs="Calibri"/>
                <w:sz w:val="22"/>
              </w:rPr>
              <w:t>Telefon</w:t>
            </w:r>
          </w:p>
        </w:tc>
        <w:tc>
          <w:tcPr>
            <w:tcW w:w="5526" w:type="dxa"/>
          </w:tcPr>
          <w:p w:rsidR="00806AD1" w:rsidRPr="0013097A" w:rsidRDefault="00806AD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</w:p>
        </w:tc>
      </w:tr>
      <w:tr w:rsidR="00806AD1" w:rsidRPr="0013097A" w:rsidTr="00E55350">
        <w:tc>
          <w:tcPr>
            <w:tcW w:w="3762" w:type="dxa"/>
            <w:shd w:val="clear" w:color="auto" w:fill="D9D9D9"/>
          </w:tcPr>
          <w:p w:rsidR="00806AD1" w:rsidRPr="0013097A" w:rsidRDefault="00806AD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  <w:r w:rsidRPr="0013097A">
              <w:rPr>
                <w:rFonts w:ascii="Calibri" w:hAnsi="Calibri" w:cs="Calibri"/>
                <w:sz w:val="22"/>
              </w:rPr>
              <w:t>E-mail</w:t>
            </w:r>
          </w:p>
        </w:tc>
        <w:tc>
          <w:tcPr>
            <w:tcW w:w="5526" w:type="dxa"/>
          </w:tcPr>
          <w:p w:rsidR="00806AD1" w:rsidRPr="0013097A" w:rsidRDefault="00806AD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</w:p>
        </w:tc>
      </w:tr>
      <w:tr w:rsidR="00806AD1" w:rsidRPr="0013097A" w:rsidTr="00E55350">
        <w:tc>
          <w:tcPr>
            <w:tcW w:w="3762" w:type="dxa"/>
            <w:shd w:val="clear" w:color="auto" w:fill="D9D9D9"/>
          </w:tcPr>
          <w:p w:rsidR="00806AD1" w:rsidRPr="0013097A" w:rsidRDefault="00806AD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  <w:r w:rsidRPr="0013097A">
              <w:rPr>
                <w:rFonts w:ascii="Calibri" w:hAnsi="Calibri" w:cs="Calibri"/>
                <w:sz w:val="22"/>
              </w:rPr>
              <w:t>NIP</w:t>
            </w:r>
          </w:p>
        </w:tc>
        <w:tc>
          <w:tcPr>
            <w:tcW w:w="5526" w:type="dxa"/>
          </w:tcPr>
          <w:p w:rsidR="00806AD1" w:rsidRPr="0013097A" w:rsidRDefault="00806AD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</w:p>
        </w:tc>
      </w:tr>
      <w:tr w:rsidR="00806AD1" w:rsidRPr="0013097A" w:rsidTr="00864853">
        <w:trPr>
          <w:trHeight w:val="409"/>
        </w:trPr>
        <w:tc>
          <w:tcPr>
            <w:tcW w:w="9288" w:type="dxa"/>
            <w:gridSpan w:val="2"/>
            <w:shd w:val="clear" w:color="auto" w:fill="D9D9D9"/>
          </w:tcPr>
          <w:p w:rsidR="00806AD1" w:rsidRPr="0013097A" w:rsidRDefault="00806AD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  <w:r w:rsidRPr="0013097A">
              <w:rPr>
                <w:rFonts w:ascii="Calibri" w:hAnsi="Calibri" w:cs="Calibri"/>
                <w:sz w:val="22"/>
              </w:rPr>
              <w:t xml:space="preserve">Dane osoby do kontaktu </w:t>
            </w:r>
          </w:p>
        </w:tc>
      </w:tr>
      <w:tr w:rsidR="00806AD1" w:rsidRPr="0013097A" w:rsidTr="00E55350">
        <w:tc>
          <w:tcPr>
            <w:tcW w:w="3762" w:type="dxa"/>
            <w:shd w:val="clear" w:color="auto" w:fill="D9D9D9"/>
          </w:tcPr>
          <w:p w:rsidR="00806AD1" w:rsidRPr="0013097A" w:rsidRDefault="00806AD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  <w:r w:rsidRPr="0013097A">
              <w:rPr>
                <w:rFonts w:ascii="Calibri" w:hAnsi="Calibri" w:cs="Calibri"/>
                <w:sz w:val="22"/>
              </w:rPr>
              <w:t>Imię i nazwisko</w:t>
            </w:r>
          </w:p>
        </w:tc>
        <w:tc>
          <w:tcPr>
            <w:tcW w:w="5526" w:type="dxa"/>
          </w:tcPr>
          <w:p w:rsidR="00806AD1" w:rsidRPr="0013097A" w:rsidRDefault="00806AD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</w:p>
        </w:tc>
      </w:tr>
      <w:tr w:rsidR="00806AD1" w:rsidRPr="0013097A" w:rsidTr="00E55350">
        <w:tc>
          <w:tcPr>
            <w:tcW w:w="3762" w:type="dxa"/>
            <w:shd w:val="clear" w:color="auto" w:fill="D9D9D9"/>
          </w:tcPr>
          <w:p w:rsidR="00806AD1" w:rsidRPr="0013097A" w:rsidRDefault="00806AD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  <w:r w:rsidRPr="0013097A">
              <w:rPr>
                <w:rFonts w:ascii="Calibri" w:hAnsi="Calibri" w:cs="Calibri"/>
                <w:sz w:val="22"/>
              </w:rPr>
              <w:t>Telefon</w:t>
            </w:r>
          </w:p>
        </w:tc>
        <w:tc>
          <w:tcPr>
            <w:tcW w:w="5526" w:type="dxa"/>
          </w:tcPr>
          <w:p w:rsidR="00806AD1" w:rsidRPr="0013097A" w:rsidRDefault="00806AD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</w:p>
        </w:tc>
      </w:tr>
      <w:tr w:rsidR="00806AD1" w:rsidRPr="0013097A" w:rsidTr="00E55350">
        <w:tc>
          <w:tcPr>
            <w:tcW w:w="3762" w:type="dxa"/>
            <w:shd w:val="clear" w:color="auto" w:fill="D9D9D9"/>
          </w:tcPr>
          <w:p w:rsidR="00806AD1" w:rsidRPr="0013097A" w:rsidRDefault="00806AD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  <w:r w:rsidRPr="0013097A">
              <w:rPr>
                <w:rFonts w:ascii="Calibri" w:hAnsi="Calibri" w:cs="Calibri"/>
                <w:sz w:val="22"/>
              </w:rPr>
              <w:t>E-mail</w:t>
            </w:r>
          </w:p>
        </w:tc>
        <w:tc>
          <w:tcPr>
            <w:tcW w:w="5526" w:type="dxa"/>
          </w:tcPr>
          <w:p w:rsidR="00806AD1" w:rsidRPr="0013097A" w:rsidRDefault="00806AD1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</w:p>
        </w:tc>
      </w:tr>
    </w:tbl>
    <w:p w:rsidR="00806AD1" w:rsidRPr="0013097A" w:rsidRDefault="00806AD1" w:rsidP="00E55350">
      <w:pPr>
        <w:jc w:val="center"/>
        <w:rPr>
          <w:rFonts w:ascii="Calibri" w:hAnsi="Calibri" w:cs="Calibri"/>
          <w:b/>
        </w:rPr>
      </w:pPr>
    </w:p>
    <w:p w:rsidR="00806AD1" w:rsidRPr="0013097A" w:rsidRDefault="00806AD1" w:rsidP="00E55350">
      <w:pPr>
        <w:rPr>
          <w:rFonts w:ascii="Calibri" w:hAnsi="Calibri" w:cs="Calibri"/>
          <w:b/>
          <w:sz w:val="28"/>
          <w:szCs w:val="28"/>
        </w:rPr>
      </w:pPr>
      <w:r w:rsidRPr="0013097A">
        <w:rPr>
          <w:rFonts w:ascii="Calibri" w:hAnsi="Calibri" w:cs="Calibri"/>
          <w:b/>
          <w:sz w:val="28"/>
          <w:szCs w:val="28"/>
        </w:rPr>
        <w:t>Niniejszym składam ofertę na zamówienie:</w:t>
      </w:r>
    </w:p>
    <w:p w:rsidR="00806AD1" w:rsidRPr="0013097A" w:rsidRDefault="00806AD1" w:rsidP="00E55350">
      <w:pPr>
        <w:rPr>
          <w:rFonts w:ascii="Calibri" w:hAnsi="Calibri" w:cs="Calibri"/>
          <w:b/>
        </w:rPr>
      </w:pPr>
    </w:p>
    <w:p w:rsidR="00806AD1" w:rsidRDefault="00806AD1" w:rsidP="00E55350">
      <w:pPr>
        <w:rPr>
          <w:rFonts w:ascii="Calibri" w:hAnsi="Calibri" w:cs="Calibr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29"/>
        <w:gridCol w:w="829"/>
        <w:gridCol w:w="4098"/>
        <w:gridCol w:w="745"/>
        <w:gridCol w:w="807"/>
        <w:gridCol w:w="805"/>
      </w:tblGrid>
      <w:tr w:rsidR="00806AD1" w:rsidRPr="003F7900" w:rsidTr="003F7900">
        <w:trPr>
          <w:trHeight w:val="407"/>
          <w:tblHeader/>
        </w:trPr>
        <w:tc>
          <w:tcPr>
            <w:tcW w:w="0" w:type="auto"/>
            <w:gridSpan w:val="6"/>
          </w:tcPr>
          <w:p w:rsidR="00806AD1" w:rsidRPr="003F7900" w:rsidRDefault="00806AD1" w:rsidP="003F7900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</w:rPr>
            </w:pPr>
            <w:r w:rsidRPr="003F7900">
              <w:rPr>
                <w:rFonts w:ascii="Calibri" w:hAnsi="Calibri" w:cs="Calibri"/>
                <w:b/>
                <w:sz w:val="22"/>
                <w:szCs w:val="22"/>
              </w:rPr>
              <w:t>Oferujemy zrealizowanie przedmiotu zamówienia opisanego w pkt. 3 zapytania ofertowego</w:t>
            </w:r>
          </w:p>
        </w:tc>
      </w:tr>
      <w:tr w:rsidR="00806AD1" w:rsidRPr="003F7900" w:rsidTr="00012259">
        <w:trPr>
          <w:trHeight w:val="407"/>
          <w:tblHeader/>
        </w:trPr>
        <w:tc>
          <w:tcPr>
            <w:tcW w:w="0" w:type="auto"/>
            <w:vAlign w:val="center"/>
          </w:tcPr>
          <w:p w:rsidR="00806AD1" w:rsidRPr="003F7900" w:rsidRDefault="00806AD1" w:rsidP="00012259">
            <w:pPr>
              <w:tabs>
                <w:tab w:val="left" w:pos="900"/>
              </w:tabs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Nazwa produktu</w:t>
            </w:r>
          </w:p>
        </w:tc>
        <w:tc>
          <w:tcPr>
            <w:tcW w:w="0" w:type="auto"/>
            <w:vAlign w:val="center"/>
          </w:tcPr>
          <w:p w:rsidR="00806AD1" w:rsidRPr="003F7900" w:rsidRDefault="00806AD1" w:rsidP="00012259">
            <w:pPr>
              <w:tabs>
                <w:tab w:val="left" w:pos="900"/>
              </w:tabs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Licencja</w:t>
            </w:r>
          </w:p>
        </w:tc>
        <w:tc>
          <w:tcPr>
            <w:tcW w:w="0" w:type="auto"/>
            <w:vAlign w:val="center"/>
          </w:tcPr>
          <w:p w:rsidR="00806AD1" w:rsidRPr="003F7900" w:rsidRDefault="00806AD1" w:rsidP="00012259">
            <w:pPr>
              <w:tabs>
                <w:tab w:val="left" w:pos="900"/>
              </w:tabs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Zawartość opakowania</w:t>
            </w:r>
          </w:p>
        </w:tc>
        <w:tc>
          <w:tcPr>
            <w:tcW w:w="0" w:type="auto"/>
            <w:vAlign w:val="center"/>
          </w:tcPr>
          <w:p w:rsidR="00806AD1" w:rsidRPr="003F7900" w:rsidRDefault="00806AD1" w:rsidP="00012259">
            <w:pPr>
              <w:tabs>
                <w:tab w:val="left" w:pos="900"/>
              </w:tabs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Cena netto</w:t>
            </w:r>
          </w:p>
        </w:tc>
        <w:tc>
          <w:tcPr>
            <w:tcW w:w="0" w:type="auto"/>
            <w:vAlign w:val="center"/>
          </w:tcPr>
          <w:p w:rsidR="00806AD1" w:rsidRPr="003F7900" w:rsidRDefault="00806AD1" w:rsidP="00012259">
            <w:pPr>
              <w:tabs>
                <w:tab w:val="left" w:pos="900"/>
              </w:tabs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cena brutto</w:t>
            </w:r>
          </w:p>
        </w:tc>
        <w:tc>
          <w:tcPr>
            <w:tcW w:w="0" w:type="auto"/>
            <w:vAlign w:val="center"/>
          </w:tcPr>
          <w:p w:rsidR="00806AD1" w:rsidRPr="003F7900" w:rsidRDefault="00806AD1" w:rsidP="00012259">
            <w:pPr>
              <w:tabs>
                <w:tab w:val="left" w:pos="900"/>
              </w:tabs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12259">
              <w:rPr>
                <w:rFonts w:ascii="Calibri" w:hAnsi="Calibri" w:cs="Calibri"/>
                <w:sz w:val="20"/>
                <w:szCs w:val="22"/>
              </w:rPr>
              <w:t>W tym Vat (%)</w:t>
            </w:r>
          </w:p>
        </w:tc>
      </w:tr>
      <w:tr w:rsidR="00806AD1" w:rsidRPr="003F7900" w:rsidTr="003F7900">
        <w:trPr>
          <w:trHeight w:val="2227"/>
        </w:trPr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PYTAKI - GRA INTEGRACYJNA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96 Pytaków (żetonów z pytaniami / zadaniami)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woreczek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kostka z oczkami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kostka uczuć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6 kart uczuć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zapamiętnik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ołówek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poradnik dobrej komunikacji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instrukcja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06AD1" w:rsidRPr="003F7900" w:rsidTr="003F7900">
        <w:trPr>
          <w:trHeight w:val="2699"/>
        </w:trPr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GRA SUPERFEEDBACK - INFORMACJA ZWROTNA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3 zestawy (dla 3 zespołów), z który każdy to: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48 kart z dymkami: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3 case'y po 16 kart z wypowiedziami kierowanymi do osób, które powinny skorygować swoje zachowania: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3 karty z rozwiązaniem i punktacją dla uczestników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3 karty z rozwiązaniem i punktacją dla prowadzącego grę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5 kart ze wskazówkami i zasadami: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model DEEP / wskazówki po pierwszej rundzie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model DEEP / wskazówki po drugiej rundzie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dekalog skutecznego feedbacku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pytania do techniki FEEDFORWARD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 xml:space="preserve">opis gry 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06AD1" w:rsidRPr="003F7900" w:rsidTr="003F7900">
        <w:trPr>
          <w:trHeight w:val="134"/>
        </w:trPr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CV - CO BY BYŁO GDYBY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87 kart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7 kości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smartTag w:uri="urn:schemas-microsoft-com:office:smarttags" w:element="PersonName">
              <w:r w:rsidRPr="003F7900">
                <w:rPr>
                  <w:rFonts w:ascii="Calibri" w:hAnsi="Calibri" w:cs="Calibri"/>
                  <w:sz w:val="18"/>
                  <w:szCs w:val="18"/>
                </w:rPr>
                <w:t>pl</w:t>
              </w:r>
            </w:smartTag>
            <w:r w:rsidRPr="003F7900">
              <w:rPr>
                <w:rFonts w:ascii="Calibri" w:hAnsi="Calibri" w:cs="Calibri"/>
                <w:sz w:val="18"/>
                <w:szCs w:val="18"/>
              </w:rPr>
              <w:t>ansz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49 żetonów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notes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ołówek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instrukcj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06AD1" w:rsidRPr="003F7900" w:rsidTr="003F7900">
        <w:trPr>
          <w:trHeight w:val="134"/>
        </w:trPr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DOBRE MANIERY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100 kart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 xml:space="preserve">notatnik z </w:t>
            </w:r>
            <w:smartTag w:uri="urn:schemas-microsoft-com:office:smarttags" w:element="PersonName">
              <w:r w:rsidRPr="003F7900">
                <w:rPr>
                  <w:rFonts w:ascii="Calibri" w:hAnsi="Calibri" w:cs="Calibri"/>
                  <w:sz w:val="18"/>
                  <w:szCs w:val="18"/>
                </w:rPr>
                <w:t>pl</w:t>
              </w:r>
            </w:smartTag>
            <w:r w:rsidRPr="003F7900">
              <w:rPr>
                <w:rFonts w:ascii="Calibri" w:hAnsi="Calibri" w:cs="Calibri"/>
                <w:sz w:val="18"/>
                <w:szCs w:val="18"/>
              </w:rPr>
              <w:t>anszą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klepsydra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kostka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ołówek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zasady gry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06AD1" w:rsidRPr="003F7900" w:rsidTr="003F7900">
        <w:trPr>
          <w:trHeight w:val="134"/>
        </w:trPr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GRA DETEKTYW - ZARZĄDZANIE CZASEM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firmowa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3 kom</w:t>
            </w:r>
            <w:smartTag w:uri="urn:schemas-microsoft-com:office:smarttags" w:element="PersonName">
              <w:r w:rsidRPr="003F7900">
                <w:rPr>
                  <w:rFonts w:ascii="Calibri" w:hAnsi="Calibri" w:cs="Calibri"/>
                  <w:sz w:val="18"/>
                  <w:szCs w:val="18"/>
                </w:rPr>
                <w:t>pl</w:t>
              </w:r>
            </w:smartTag>
            <w:r w:rsidRPr="003F7900">
              <w:rPr>
                <w:rFonts w:ascii="Calibri" w:hAnsi="Calibri" w:cs="Calibri"/>
                <w:sz w:val="18"/>
                <w:szCs w:val="18"/>
              </w:rPr>
              <w:t xml:space="preserve">ety gry spakowane w </w:t>
            </w:r>
            <w:smartTag w:uri="urn:schemas-microsoft-com:office:smarttags" w:element="PersonName">
              <w:r w:rsidRPr="003F7900">
                <w:rPr>
                  <w:rFonts w:ascii="Calibri" w:hAnsi="Calibri" w:cs="Calibri"/>
                  <w:sz w:val="18"/>
                  <w:szCs w:val="18"/>
                </w:rPr>
                <w:t>pl</w:t>
              </w:r>
            </w:smartTag>
            <w:r w:rsidRPr="003F7900">
              <w:rPr>
                <w:rFonts w:ascii="Calibri" w:hAnsi="Calibri" w:cs="Calibri"/>
                <w:sz w:val="18"/>
                <w:szCs w:val="18"/>
              </w:rPr>
              <w:t>astikowych teczkach: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instrukcja dla zespołu rozmiar A4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 xml:space="preserve">talia kart Podejrzanych (5 szt. o wymiarach tradycyjnych kart do gry: 89 × </w:t>
            </w:r>
            <w:smartTag w:uri="urn:schemas-microsoft-com:office:smarttags" w:element="metricconverter">
              <w:smartTagPr>
                <w:attr w:name="ProductID" w:val="57 mm"/>
              </w:smartTagPr>
              <w:r w:rsidRPr="003F7900">
                <w:rPr>
                  <w:rFonts w:ascii="Calibri" w:hAnsi="Calibri" w:cs="Calibri"/>
                  <w:sz w:val="18"/>
                  <w:szCs w:val="18"/>
                </w:rPr>
                <w:t>57 mm</w:t>
              </w:r>
            </w:smartTag>
            <w:r w:rsidRPr="003F7900">
              <w:rPr>
                <w:rFonts w:ascii="Calibri" w:hAnsi="Calibri" w:cs="Calibri"/>
                <w:sz w:val="18"/>
                <w:szCs w:val="18"/>
              </w:rPr>
              <w:t>)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talia kart Zadań (17 szt. o wymiarach tradycyjnych kart do gry)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4 etykiety: Nieważne-Niepilne, Ważne-Niepilne, Ważne-Pilne, Nieważne-Pilne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szczegółow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  <w:r w:rsidRPr="003F7900">
              <w:rPr>
                <w:rFonts w:ascii="Calibri" w:hAnsi="Calibri" w:cs="Calibri"/>
                <w:sz w:val="18"/>
                <w:szCs w:val="18"/>
              </w:rPr>
              <w:t xml:space="preserve"> instrukcja dla trenera (1 szt.)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torba na ramię </w:t>
            </w:r>
            <w:r w:rsidRPr="003F7900">
              <w:rPr>
                <w:rFonts w:ascii="Calibri" w:hAnsi="Calibri" w:cs="Calibri"/>
                <w:sz w:val="18"/>
                <w:szCs w:val="18"/>
              </w:rPr>
              <w:t xml:space="preserve"> (1 szt.)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06AD1" w:rsidRPr="003F7900" w:rsidTr="003F7900">
        <w:trPr>
          <w:trHeight w:val="134"/>
        </w:trPr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GRA KANDYDACI - REKRUTACJA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35 kart z pytaniami otwartymi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14 kart z pytaniami dla kandydatów na nowe stanowisko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5 kart z pytaniami sytuacyjnymi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1 Karty Emocji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Karty oceny (kartka A4) do samodzielnego uzupełniania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06AD1" w:rsidRPr="003F7900" w:rsidTr="003F7900">
        <w:trPr>
          <w:trHeight w:val="134"/>
        </w:trPr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GRA LEONARDO - PRACA ZESPOŁOWA I KOMUNIKACJA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firmowa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18 sztuk specjalnie przygotowanych drewnianych deseczek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szczegółow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  <w:r w:rsidRPr="003F7900">
              <w:rPr>
                <w:rFonts w:ascii="Calibri" w:hAnsi="Calibri" w:cs="Calibri"/>
                <w:sz w:val="18"/>
                <w:szCs w:val="18"/>
              </w:rPr>
              <w:t xml:space="preserve"> instrukcj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  <w:r w:rsidRPr="003F7900">
              <w:rPr>
                <w:rFonts w:ascii="Calibri" w:hAnsi="Calibri" w:cs="Calibri"/>
                <w:sz w:val="18"/>
                <w:szCs w:val="18"/>
              </w:rPr>
              <w:t xml:space="preserve"> dla Trenera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materiałow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  <w:r w:rsidRPr="003F790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torba na ramię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06AD1" w:rsidRPr="003F7900" w:rsidTr="003F7900">
        <w:trPr>
          <w:trHeight w:val="134"/>
        </w:trPr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KARTY INWENCJI - ROZBUDZENIE KREATYWNOŚCI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31 "Kart inwencji" o wymiarach 10x14 cm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ulotkę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</w:t>
            </w:r>
            <w:r w:rsidRPr="003F7900">
              <w:rPr>
                <w:rFonts w:ascii="Calibri" w:hAnsi="Calibri" w:cs="Calibri"/>
                <w:sz w:val="18"/>
                <w:szCs w:val="18"/>
              </w:rPr>
              <w:t>ałość zapakowana w tekturowe etui.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06AD1" w:rsidRPr="003F7900" w:rsidTr="003F7900">
        <w:trPr>
          <w:trHeight w:val="134"/>
        </w:trPr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GRA SZKOLENIOWA SYNERGIA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 xml:space="preserve">4 </w:t>
            </w:r>
            <w:smartTag w:uri="urn:schemas-microsoft-com:office:smarttags" w:element="PersonName">
              <w:r w:rsidRPr="003F7900">
                <w:rPr>
                  <w:rFonts w:ascii="Calibri" w:hAnsi="Calibri" w:cs="Calibri"/>
                  <w:sz w:val="18"/>
                  <w:szCs w:val="18"/>
                </w:rPr>
                <w:t>pl</w:t>
              </w:r>
            </w:smartTag>
            <w:r w:rsidRPr="003F7900">
              <w:rPr>
                <w:rFonts w:ascii="Calibri" w:hAnsi="Calibri" w:cs="Calibri"/>
                <w:sz w:val="18"/>
                <w:szCs w:val="18"/>
              </w:rPr>
              <w:t>ansze (po 2 do każdego etapu)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 xml:space="preserve"> 16 kart Postaci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 xml:space="preserve"> 8 pionków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 xml:space="preserve"> 64 karty Wskazówek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 xml:space="preserve"> Instrukcja dla trenera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06AD1" w:rsidRPr="003F7900" w:rsidTr="003F7900">
        <w:trPr>
          <w:trHeight w:val="134"/>
        </w:trPr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KRAINA NAWYKÓW - WERSJA ROZSZERZONA (z książką)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talia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12 wyzwalaczy 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tali 18 zachowań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 xml:space="preserve"> talia 6 nagród </w:t>
            </w:r>
          </w:p>
          <w:p w:rsidR="00806AD1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 xml:space="preserve">talia 24 losów 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 xml:space="preserve">3 kostki do gry 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 xml:space="preserve">instrukcja 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06AD1" w:rsidRPr="003F7900" w:rsidTr="003F7900">
        <w:trPr>
          <w:trHeight w:val="134"/>
        </w:trPr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GRA NA EMOCJACH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ponad 100 kart</w:t>
            </w:r>
          </w:p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instrukcja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06AD1" w:rsidRPr="003F7900" w:rsidTr="003F7900">
        <w:trPr>
          <w:trHeight w:val="134"/>
        </w:trPr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3F7900">
              <w:rPr>
                <w:rFonts w:ascii="Calibri" w:hAnsi="Calibri" w:cs="Calibri"/>
                <w:sz w:val="18"/>
                <w:szCs w:val="18"/>
                <w:lang w:val="en-US"/>
              </w:rPr>
              <w:t>POINTS OF YOU - THE COACHING GAME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3F7900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65 kart metaforycznych zawierających zdjęcie i słowo (w języku polskim)</w:t>
            </w:r>
          </w:p>
          <w:p w:rsidR="00806AD1" w:rsidRPr="006A1FF8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6A1FF8">
              <w:rPr>
                <w:rFonts w:ascii="Calibri" w:hAnsi="Calibri" w:cs="Calibri"/>
                <w:sz w:val="18"/>
                <w:szCs w:val="18"/>
              </w:rPr>
              <w:t>165-stronicowa książka</w:t>
            </w:r>
          </w:p>
          <w:p w:rsidR="00806AD1" w:rsidRPr="006A1FF8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smartTag w:uri="urn:schemas-microsoft-com:office:smarttags" w:element="PersonName">
              <w:r w:rsidRPr="006A1FF8">
                <w:rPr>
                  <w:rFonts w:ascii="Calibri" w:hAnsi="Calibri" w:cs="Calibri"/>
                  <w:sz w:val="18"/>
                  <w:szCs w:val="18"/>
                </w:rPr>
                <w:t>pl</w:t>
              </w:r>
            </w:smartTag>
            <w:r w:rsidRPr="006A1FF8">
              <w:rPr>
                <w:rFonts w:ascii="Calibri" w:hAnsi="Calibri" w:cs="Calibri"/>
                <w:sz w:val="18"/>
                <w:szCs w:val="18"/>
              </w:rPr>
              <w:t>ansza procesu</w:t>
            </w:r>
          </w:p>
          <w:p w:rsidR="00806AD1" w:rsidRPr="006A1FF8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6A1FF8">
              <w:rPr>
                <w:rFonts w:ascii="Calibri" w:hAnsi="Calibri" w:cs="Calibri"/>
                <w:sz w:val="18"/>
                <w:szCs w:val="18"/>
              </w:rPr>
              <w:t>notatnik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806AD1" w:rsidRPr="003F7900" w:rsidRDefault="00806AD1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06AD1" w:rsidRPr="003F7900" w:rsidTr="003F7900">
        <w:trPr>
          <w:trHeight w:val="134"/>
        </w:trPr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KARTY MOCY - ODKRYJ TO CO WAŻNE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39 Kart Mocy</w:t>
            </w:r>
          </w:p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5 Kart z Pytaniami Mocy</w:t>
            </w:r>
          </w:p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35-stronicowy Podręcznik Pracy z Kartami Mocy.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06AD1" w:rsidRPr="003F7900" w:rsidTr="003F7900">
        <w:trPr>
          <w:trHeight w:val="134"/>
        </w:trPr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ARCHETYPKI® - TWORZENIE MARKI OSOBISTEJ I FIRMOWEJ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88 dużych kart metaforycznych (autorskie zdjęcia)</w:t>
            </w:r>
          </w:p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72 stwierdzenia pomagające opisać markę</w:t>
            </w:r>
          </w:p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12 kart Archetypów Marki</w:t>
            </w:r>
          </w:p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12 kart Kluczy</w:t>
            </w:r>
          </w:p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1 Karta Bazowa do stworzenia własnego Archetypu</w:t>
            </w:r>
          </w:p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25 Kart Symboli zawierających elementy graficzne</w:t>
            </w:r>
          </w:p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 xml:space="preserve">21 Kart Pracy ze szczegółowym opisem ćwiczeń </w:t>
            </w:r>
          </w:p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</w:t>
            </w:r>
            <w:r w:rsidRPr="003F7900">
              <w:rPr>
                <w:rFonts w:ascii="Calibri" w:hAnsi="Calibri" w:cs="Calibri"/>
                <w:sz w:val="18"/>
                <w:szCs w:val="18"/>
              </w:rPr>
              <w:t xml:space="preserve"> woreczki ochronne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06AD1" w:rsidRPr="003F7900" w:rsidTr="003F7900">
        <w:trPr>
          <w:trHeight w:val="134"/>
        </w:trPr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 xml:space="preserve">Karty Coachspace 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54 karty z obrazami (wielkość 15x10cm, papier gramatura 350)</w:t>
            </w:r>
          </w:p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książeczka z 50 ćwiczeniami (wielkości kart)</w:t>
            </w:r>
          </w:p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tekturowe opakowanie w którym mieszczą się zarówno karty jak i książeczka</w:t>
            </w:r>
          </w:p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115 słów na osobnych foliowanych kartonikach o wymiarze 3cm x 9cm</w:t>
            </w:r>
          </w:p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materiałowy woreczek do przechowywania i transportu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06AD1" w:rsidRPr="003F7900" w:rsidTr="003F7900">
        <w:trPr>
          <w:trHeight w:val="134"/>
        </w:trPr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ZASOBY - WZMACNIANIE POTENCJAŁU OSOBISTEGO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43 karty uwalniające zasoby uczestnika;</w:t>
            </w:r>
          </w:p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1 karta ze znakiem zapytania klient/ pacjent może wykorzystać ją do tego aby wykreować własny zasób nie umieszczony na kartach;</w:t>
            </w:r>
          </w:p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1 karta z definiująca czym są zasoby;</w:t>
            </w:r>
          </w:p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9 kart specjalnych do profesjonalnego coachingu / psychoterapii;</w:t>
            </w:r>
          </w:p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pudełko umożliwiające łatwy transport kart;</w:t>
            </w:r>
          </w:p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1 karta przykładowej instrukcji,</w:t>
            </w:r>
          </w:p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 xml:space="preserve">dodatkowe materiały </w:t>
            </w:r>
            <w:r>
              <w:rPr>
                <w:rFonts w:ascii="Calibri" w:hAnsi="Calibri" w:cs="Calibri"/>
                <w:sz w:val="18"/>
                <w:szCs w:val="18"/>
              </w:rPr>
              <w:t>online</w:t>
            </w:r>
          </w:p>
        </w:tc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806AD1" w:rsidRPr="003F7900" w:rsidRDefault="00806AD1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06AD1" w:rsidRPr="003F7900" w:rsidTr="00B246AF">
        <w:trPr>
          <w:trHeight w:val="134"/>
        </w:trPr>
        <w:tc>
          <w:tcPr>
            <w:tcW w:w="0" w:type="auto"/>
            <w:gridSpan w:val="3"/>
          </w:tcPr>
          <w:p w:rsidR="00806AD1" w:rsidRPr="003F7900" w:rsidRDefault="00806AD1" w:rsidP="003F7900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b/>
              </w:rPr>
              <w:t xml:space="preserve">Wartość zamówienia </w:t>
            </w:r>
            <w:r>
              <w:rPr>
                <w:rFonts w:ascii="Calibri" w:hAnsi="Calibri" w:cs="Calibri"/>
                <w:b/>
              </w:rPr>
              <w:t>brutto:</w:t>
            </w:r>
          </w:p>
        </w:tc>
        <w:tc>
          <w:tcPr>
            <w:tcW w:w="0" w:type="auto"/>
            <w:gridSpan w:val="3"/>
          </w:tcPr>
          <w:p w:rsidR="00806AD1" w:rsidRDefault="00806AD1" w:rsidP="003F7900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806AD1" w:rsidRPr="003F7900" w:rsidRDefault="00806AD1" w:rsidP="003F7900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...............................zł</w:t>
            </w:r>
          </w:p>
        </w:tc>
      </w:tr>
      <w:tr w:rsidR="00806AD1" w:rsidRPr="003F7900" w:rsidTr="003F7900">
        <w:trPr>
          <w:trHeight w:val="134"/>
        </w:trPr>
        <w:tc>
          <w:tcPr>
            <w:tcW w:w="0" w:type="auto"/>
          </w:tcPr>
          <w:p w:rsidR="00806AD1" w:rsidRPr="003F7900" w:rsidRDefault="00806AD1" w:rsidP="003F7900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b/>
              </w:rPr>
              <w:t xml:space="preserve">Słownie wartość zamówienia </w:t>
            </w:r>
            <w:r>
              <w:rPr>
                <w:rFonts w:ascii="Calibri" w:hAnsi="Calibri" w:cs="Calibri"/>
                <w:b/>
              </w:rPr>
              <w:t>brutto</w:t>
            </w:r>
            <w:r w:rsidRPr="003F7900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0" w:type="auto"/>
            <w:gridSpan w:val="5"/>
          </w:tcPr>
          <w:p w:rsidR="00806AD1" w:rsidRDefault="00806AD1" w:rsidP="003F7900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806AD1" w:rsidRPr="003F7900" w:rsidRDefault="00806AD1" w:rsidP="003F7900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.......................................</w:t>
            </w:r>
          </w:p>
        </w:tc>
      </w:tr>
      <w:tr w:rsidR="00806AD1" w:rsidRPr="003F7900" w:rsidTr="003F7900">
        <w:trPr>
          <w:trHeight w:val="134"/>
        </w:trPr>
        <w:tc>
          <w:tcPr>
            <w:tcW w:w="0" w:type="auto"/>
          </w:tcPr>
          <w:p w:rsidR="00806AD1" w:rsidRPr="003F7900" w:rsidRDefault="00806AD1" w:rsidP="003F7900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W tym VAT:</w:t>
            </w:r>
          </w:p>
        </w:tc>
        <w:tc>
          <w:tcPr>
            <w:tcW w:w="0" w:type="auto"/>
            <w:gridSpan w:val="5"/>
          </w:tcPr>
          <w:p w:rsidR="00806AD1" w:rsidRDefault="00806AD1" w:rsidP="003F7900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806AD1" w:rsidRPr="003F7900" w:rsidRDefault="00806AD1" w:rsidP="003F7900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...................................... zł</w:t>
            </w:r>
          </w:p>
        </w:tc>
      </w:tr>
    </w:tbl>
    <w:p w:rsidR="00806AD1" w:rsidRDefault="00806AD1" w:rsidP="00E55350">
      <w:pPr>
        <w:rPr>
          <w:rFonts w:ascii="Calibri" w:hAnsi="Calibri" w:cs="Calibri"/>
          <w:b/>
        </w:rPr>
      </w:pPr>
    </w:p>
    <w:p w:rsidR="00806AD1" w:rsidRPr="0013097A" w:rsidRDefault="00806AD1" w:rsidP="00E55350">
      <w:pPr>
        <w:jc w:val="both"/>
        <w:rPr>
          <w:rFonts w:ascii="Calibri" w:hAnsi="Calibri" w:cs="Calibri"/>
        </w:rPr>
      </w:pPr>
    </w:p>
    <w:p w:rsidR="00806AD1" w:rsidRPr="0013097A" w:rsidRDefault="00806AD1" w:rsidP="00E55350">
      <w:pPr>
        <w:jc w:val="both"/>
        <w:rPr>
          <w:rFonts w:ascii="Calibri" w:hAnsi="Calibri" w:cs="Calibri"/>
        </w:rPr>
      </w:pPr>
    </w:p>
    <w:p w:rsidR="00806AD1" w:rsidRPr="0013097A" w:rsidRDefault="00806AD1" w:rsidP="00E55350">
      <w:pPr>
        <w:jc w:val="both"/>
        <w:rPr>
          <w:rFonts w:ascii="Calibri" w:hAnsi="Calibri" w:cs="Calibri"/>
          <w:sz w:val="22"/>
        </w:rPr>
      </w:pPr>
    </w:p>
    <w:p w:rsidR="00806AD1" w:rsidRPr="0013097A" w:rsidRDefault="00806AD1" w:rsidP="00E55350">
      <w:pPr>
        <w:jc w:val="both"/>
        <w:rPr>
          <w:rFonts w:ascii="Calibri" w:hAnsi="Calibri" w:cs="Calibri"/>
          <w:sz w:val="22"/>
        </w:rPr>
      </w:pPr>
      <w:r w:rsidRPr="0013097A">
        <w:rPr>
          <w:rFonts w:ascii="Calibri" w:hAnsi="Calibri" w:cs="Calibri"/>
          <w:sz w:val="22"/>
        </w:rPr>
        <w:t>Ponadto oświadczamy, że:</w:t>
      </w:r>
    </w:p>
    <w:p w:rsidR="00806AD1" w:rsidRPr="0013097A" w:rsidRDefault="00806AD1" w:rsidP="0013097A">
      <w:pPr>
        <w:pStyle w:val="NoSpacing"/>
        <w:numPr>
          <w:ilvl w:val="0"/>
          <w:numId w:val="2"/>
        </w:numPr>
        <w:suppressAutoHyphens/>
        <w:contextualSpacing/>
        <w:jc w:val="both"/>
        <w:rPr>
          <w:rFonts w:cs="Calibri"/>
          <w:szCs w:val="24"/>
        </w:rPr>
      </w:pPr>
      <w:r>
        <w:rPr>
          <w:rFonts w:cs="Calibri"/>
          <w:szCs w:val="24"/>
        </w:rPr>
        <w:t>Oferta jest ważna 30</w:t>
      </w:r>
      <w:r w:rsidRPr="0013097A">
        <w:rPr>
          <w:rFonts w:cs="Calibri"/>
          <w:szCs w:val="24"/>
        </w:rPr>
        <w:t xml:space="preserve"> dni od daty złożenia.</w:t>
      </w:r>
    </w:p>
    <w:p w:rsidR="00806AD1" w:rsidRPr="0013097A" w:rsidRDefault="00806AD1" w:rsidP="0013097A">
      <w:pPr>
        <w:pStyle w:val="NoSpacing"/>
        <w:numPr>
          <w:ilvl w:val="0"/>
          <w:numId w:val="2"/>
        </w:numPr>
        <w:suppressAutoHyphens/>
        <w:contextualSpacing/>
        <w:jc w:val="both"/>
        <w:rPr>
          <w:rFonts w:cs="Calibri"/>
          <w:szCs w:val="24"/>
        </w:rPr>
      </w:pPr>
      <w:r w:rsidRPr="0013097A">
        <w:rPr>
          <w:rFonts w:cs="Calibri"/>
          <w:szCs w:val="24"/>
        </w:rPr>
        <w:t xml:space="preserve">Posiadam/posiadamy niezbędne uprawnienia konieczne do realizacji powierzonego zadania i/lub dysponuje potencjałem technicznym i kadrowym zdolnym do wykonania zamówienia. </w:t>
      </w:r>
    </w:p>
    <w:p w:rsidR="00806AD1" w:rsidRPr="0013097A" w:rsidRDefault="00806AD1" w:rsidP="0013097A">
      <w:pPr>
        <w:pStyle w:val="NoSpacing"/>
        <w:numPr>
          <w:ilvl w:val="0"/>
          <w:numId w:val="2"/>
        </w:numPr>
        <w:suppressAutoHyphens/>
        <w:contextualSpacing/>
        <w:jc w:val="both"/>
        <w:rPr>
          <w:rFonts w:cs="Calibri"/>
          <w:szCs w:val="24"/>
        </w:rPr>
      </w:pPr>
      <w:r w:rsidRPr="0013097A">
        <w:rPr>
          <w:rFonts w:cs="Calibri"/>
          <w:szCs w:val="24"/>
        </w:rPr>
        <w:t xml:space="preserve">Oferent składający niniejszy formularz oferty, nie jest powiązany z Zamawiającym osobowo lub kapitałowo. Przez powiązania kapitałowe lub osobowe rozumie się wzajemne powiązania między Zamawiającym lub osobami upoważnionymi do zaciągania zobowiązań w imieniu Zamawiającego  lub osobami wykonującymi w imieniu Zamawiającego czynności związane z przygotowaniem i przeprowadzeniem procedury wyboru Wykonawcy a Wykonawcą polegające w szczególności na: </w:t>
      </w:r>
    </w:p>
    <w:p w:rsidR="00806AD1" w:rsidRPr="0013097A" w:rsidRDefault="00806AD1" w:rsidP="0013097A">
      <w:pPr>
        <w:pStyle w:val="Default"/>
        <w:numPr>
          <w:ilvl w:val="1"/>
          <w:numId w:val="3"/>
        </w:numPr>
        <w:contextualSpacing/>
        <w:jc w:val="both"/>
        <w:rPr>
          <w:sz w:val="22"/>
        </w:rPr>
      </w:pPr>
      <w:r w:rsidRPr="0013097A">
        <w:rPr>
          <w:sz w:val="22"/>
        </w:rPr>
        <w:t xml:space="preserve">uczestniczeniu w spółce jako wspólnik spółki cywilnej lub spółki osobowej; </w:t>
      </w:r>
    </w:p>
    <w:p w:rsidR="00806AD1" w:rsidRPr="0013097A" w:rsidRDefault="00806AD1" w:rsidP="0013097A">
      <w:pPr>
        <w:pStyle w:val="Default"/>
        <w:numPr>
          <w:ilvl w:val="1"/>
          <w:numId w:val="3"/>
        </w:numPr>
        <w:contextualSpacing/>
        <w:jc w:val="both"/>
        <w:rPr>
          <w:sz w:val="22"/>
        </w:rPr>
      </w:pPr>
      <w:r w:rsidRPr="0013097A">
        <w:rPr>
          <w:sz w:val="22"/>
        </w:rPr>
        <w:t xml:space="preserve">posiadaniu co najmniej 10 % udziałów lub akcji; </w:t>
      </w:r>
    </w:p>
    <w:p w:rsidR="00806AD1" w:rsidRPr="0013097A" w:rsidRDefault="00806AD1" w:rsidP="0013097A">
      <w:pPr>
        <w:pStyle w:val="Default"/>
        <w:numPr>
          <w:ilvl w:val="1"/>
          <w:numId w:val="3"/>
        </w:numPr>
        <w:contextualSpacing/>
        <w:jc w:val="both"/>
        <w:rPr>
          <w:sz w:val="22"/>
        </w:rPr>
      </w:pPr>
      <w:r w:rsidRPr="0013097A">
        <w:rPr>
          <w:sz w:val="22"/>
        </w:rPr>
        <w:t xml:space="preserve">pełnieniu funkcji członka organu nadzorczego lub zarządzającego, prokurenta, pełnomocnika; </w:t>
      </w:r>
    </w:p>
    <w:p w:rsidR="00806AD1" w:rsidRPr="0013097A" w:rsidRDefault="00806AD1" w:rsidP="0013097A">
      <w:pPr>
        <w:pStyle w:val="Default"/>
        <w:numPr>
          <w:ilvl w:val="1"/>
          <w:numId w:val="3"/>
        </w:numPr>
        <w:contextualSpacing/>
        <w:jc w:val="both"/>
        <w:rPr>
          <w:sz w:val="22"/>
        </w:rPr>
      </w:pPr>
      <w:r w:rsidRPr="0013097A">
        <w:rPr>
          <w:sz w:val="22"/>
        </w:rPr>
        <w:t>pozostawaniu w związku małżeńskim, w stosunku pokrewieństwa lub powinowactwa w linii prostej, pokrewieństwa lub powinowactwa w linii bocznej do drugiego stopnia lub w stosunku przysposobienia, opieki lub kurateli.</w:t>
      </w:r>
    </w:p>
    <w:p w:rsidR="00806AD1" w:rsidRDefault="00806AD1" w:rsidP="00E55350">
      <w:pPr>
        <w:pStyle w:val="Default"/>
        <w:ind w:left="349"/>
        <w:contextualSpacing/>
        <w:jc w:val="both"/>
        <w:rPr>
          <w:sz w:val="22"/>
        </w:rPr>
      </w:pPr>
    </w:p>
    <w:p w:rsidR="00806AD1" w:rsidRDefault="00806AD1" w:rsidP="00E55350">
      <w:pPr>
        <w:pStyle w:val="Default"/>
        <w:ind w:left="349"/>
        <w:contextualSpacing/>
        <w:jc w:val="both"/>
        <w:rPr>
          <w:sz w:val="22"/>
        </w:rPr>
      </w:pPr>
    </w:p>
    <w:p w:rsidR="00806AD1" w:rsidRPr="0013097A" w:rsidRDefault="00806AD1" w:rsidP="00E55350">
      <w:pPr>
        <w:pStyle w:val="Default"/>
        <w:ind w:left="349"/>
        <w:contextualSpacing/>
        <w:jc w:val="both"/>
        <w:rPr>
          <w:sz w:val="22"/>
        </w:rPr>
      </w:pPr>
    </w:p>
    <w:p w:rsidR="00806AD1" w:rsidRPr="0013097A" w:rsidRDefault="00806AD1" w:rsidP="00E55350">
      <w:pPr>
        <w:pStyle w:val="Default"/>
        <w:ind w:left="349"/>
        <w:contextualSpacing/>
        <w:jc w:val="both"/>
        <w:rPr>
          <w:sz w:val="22"/>
        </w:rPr>
      </w:pPr>
    </w:p>
    <w:p w:rsidR="00806AD1" w:rsidRPr="0013097A" w:rsidRDefault="00806AD1" w:rsidP="00E55350">
      <w:pPr>
        <w:tabs>
          <w:tab w:val="left" w:pos="900"/>
        </w:tabs>
        <w:spacing w:line="276" w:lineRule="auto"/>
        <w:jc w:val="right"/>
        <w:rPr>
          <w:rFonts w:ascii="Calibri" w:hAnsi="Calibri" w:cs="Calibri"/>
          <w:sz w:val="22"/>
        </w:rPr>
      </w:pPr>
      <w:r w:rsidRPr="0013097A">
        <w:rPr>
          <w:rFonts w:ascii="Calibri" w:hAnsi="Calibri" w:cs="Calibri"/>
          <w:sz w:val="22"/>
        </w:rPr>
        <w:t xml:space="preserve">………………..................................................... </w:t>
      </w:r>
    </w:p>
    <w:p w:rsidR="00806AD1" w:rsidRPr="0013097A" w:rsidRDefault="00806AD1" w:rsidP="00E55350">
      <w:pPr>
        <w:tabs>
          <w:tab w:val="left" w:pos="900"/>
        </w:tabs>
        <w:spacing w:line="276" w:lineRule="auto"/>
        <w:jc w:val="right"/>
        <w:rPr>
          <w:rFonts w:ascii="Calibri" w:hAnsi="Calibri" w:cs="Calibri"/>
          <w:sz w:val="22"/>
        </w:rPr>
      </w:pPr>
      <w:r w:rsidRPr="0013097A">
        <w:rPr>
          <w:rFonts w:ascii="Calibri" w:hAnsi="Calibri" w:cs="Calibri"/>
          <w:sz w:val="22"/>
        </w:rPr>
        <w:t>Data, podpis i pieczęć osoby upoważnione</w:t>
      </w:r>
      <w:r>
        <w:rPr>
          <w:rFonts w:ascii="Calibri" w:hAnsi="Calibri" w:cs="Calibri"/>
          <w:sz w:val="22"/>
        </w:rPr>
        <w:t>j</w:t>
      </w:r>
    </w:p>
    <w:p w:rsidR="00806AD1" w:rsidRPr="0013097A" w:rsidRDefault="00806AD1" w:rsidP="00E55350">
      <w:pPr>
        <w:rPr>
          <w:rFonts w:ascii="Calibri" w:hAnsi="Calibri" w:cs="Calibri"/>
        </w:rPr>
      </w:pPr>
    </w:p>
    <w:p w:rsidR="00806AD1" w:rsidRPr="0013097A" w:rsidRDefault="00806AD1" w:rsidP="00E55350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sectPr w:rsidR="00806AD1" w:rsidRPr="0013097A" w:rsidSect="00235A21">
      <w:headerReference w:type="default" r:id="rId8"/>
      <w:footerReference w:type="default" r:id="rId9"/>
      <w:pgSz w:w="11906" w:h="16838"/>
      <w:pgMar w:top="1417" w:right="1133" w:bottom="1417" w:left="1276" w:header="284" w:footer="66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6AD1" w:rsidRDefault="00806AD1">
      <w:r>
        <w:separator/>
      </w:r>
    </w:p>
  </w:endnote>
  <w:endnote w:type="continuationSeparator" w:id="0">
    <w:p w:rsidR="00806AD1" w:rsidRDefault="00806A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altName w:val="Calibri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AD1" w:rsidRPr="005A4C07" w:rsidRDefault="00806AD1" w:rsidP="0038487F">
    <w:pPr>
      <w:pStyle w:val="Footer"/>
      <w:ind w:left="142"/>
      <w:jc w:val="both"/>
      <w:rPr>
        <w:sz w:val="18"/>
        <w:szCs w:val="1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" o:spid="_x0000_s2049" type="#_x0000_t75" alt="godlo" style="position:absolute;left:0;text-align:left;margin-left:-39.3pt;margin-top:20.5pt;width:35.65pt;height:35.65pt;z-index:-251656192;visibility:visible" wrapcoords="-450 0 -450 21150 21600 21150 21600 0 -450 0">
          <v:imagedata r:id="rId1" o:title=""/>
          <w10:wrap type="tight"/>
        </v:shape>
      </w:pict>
    </w:r>
    <w:r w:rsidRPr="005A4C07">
      <w:rPr>
        <w:sz w:val="18"/>
        <w:szCs w:val="18"/>
      </w:rPr>
      <w:t xml:space="preserve">Projekt jest współfinansowany ze środków Unii Europejskiej w ramach Europejskiego Funduszu Społecznego </w:t>
    </w:r>
    <w:r w:rsidRPr="005A4C07">
      <w:rPr>
        <w:sz w:val="18"/>
        <w:szCs w:val="18"/>
      </w:rPr>
      <w:br/>
    </w:r>
    <w:r w:rsidRPr="003D3CBA">
      <w:rPr>
        <w:sz w:val="18"/>
        <w:szCs w:val="18"/>
      </w:rPr>
      <w:t>Działanie 3.5 Kom</w:t>
    </w:r>
    <w:smartTag w:uri="urn:schemas-microsoft-com:office:smarttags" w:element="PersonName">
      <w:r w:rsidRPr="003D3CBA">
        <w:rPr>
          <w:sz w:val="18"/>
          <w:szCs w:val="18"/>
        </w:rPr>
        <w:t>pl</w:t>
      </w:r>
    </w:smartTag>
    <w:r w:rsidRPr="003D3CBA">
      <w:rPr>
        <w:sz w:val="18"/>
        <w:szCs w:val="18"/>
      </w:rPr>
      <w:t>eksowe programy szkół wyższych</w:t>
    </w:r>
    <w:r>
      <w:rPr>
        <w:sz w:val="16"/>
        <w:szCs w:val="16"/>
      </w:rPr>
      <w:t xml:space="preserve"> </w:t>
    </w:r>
    <w:r w:rsidRPr="005A4C07">
      <w:rPr>
        <w:sz w:val="18"/>
        <w:szCs w:val="18"/>
      </w:rPr>
      <w:t>Oś III Szkolnictwo wyższe dla gospodarki i rozwoju</w:t>
    </w:r>
  </w:p>
  <w:p w:rsidR="00806AD1" w:rsidRPr="00DE78E8" w:rsidRDefault="00806AD1" w:rsidP="0038487F">
    <w:pPr>
      <w:pStyle w:val="Footer"/>
      <w:tabs>
        <w:tab w:val="clear" w:pos="4536"/>
        <w:tab w:val="clear" w:pos="9072"/>
        <w:tab w:val="left" w:pos="5100"/>
      </w:tabs>
      <w:ind w:left="142"/>
      <w:jc w:val="both"/>
      <w:rPr>
        <w:sz w:val="18"/>
        <w:szCs w:val="18"/>
      </w:rPr>
    </w:pPr>
    <w:r w:rsidRPr="005A4C07">
      <w:rPr>
        <w:sz w:val="18"/>
        <w:szCs w:val="18"/>
      </w:rPr>
      <w:t>Program Operacyjny Wiedza Edukacja Rozwój 2014 - 2020</w:t>
    </w:r>
  </w:p>
  <w:p w:rsidR="00806AD1" w:rsidRPr="0038487F" w:rsidRDefault="00806AD1" w:rsidP="0038487F">
    <w:pPr>
      <w:pStyle w:val="Footer"/>
      <w:rPr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6AD1" w:rsidRDefault="00806AD1">
      <w:r>
        <w:separator/>
      </w:r>
    </w:p>
  </w:footnote>
  <w:footnote w:type="continuationSeparator" w:id="0">
    <w:p w:rsidR="00806AD1" w:rsidRDefault="00806A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AD1" w:rsidRDefault="00806AD1" w:rsidP="007665EF">
    <w:pPr>
      <w:pStyle w:val="Head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71F72AE"/>
    <w:multiLevelType w:val="hybridMultilevel"/>
    <w:tmpl w:val="AF84F4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F73852"/>
    <w:multiLevelType w:val="hybridMultilevel"/>
    <w:tmpl w:val="AACE2AF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695490"/>
    <w:multiLevelType w:val="multilevel"/>
    <w:tmpl w:val="C65AE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C3708A"/>
    <w:multiLevelType w:val="hybridMultilevel"/>
    <w:tmpl w:val="81C83AF0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91A86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842825"/>
    <w:multiLevelType w:val="multilevel"/>
    <w:tmpl w:val="7E52A5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30E74763"/>
    <w:multiLevelType w:val="multilevel"/>
    <w:tmpl w:val="AED0E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042437"/>
    <w:multiLevelType w:val="multilevel"/>
    <w:tmpl w:val="F8CC3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015935"/>
    <w:multiLevelType w:val="multilevel"/>
    <w:tmpl w:val="3E8A9BC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4A876026"/>
    <w:multiLevelType w:val="multilevel"/>
    <w:tmpl w:val="9B50E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8C4195"/>
    <w:multiLevelType w:val="multilevel"/>
    <w:tmpl w:val="69A44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09C244F"/>
    <w:multiLevelType w:val="hybridMultilevel"/>
    <w:tmpl w:val="BBE00436"/>
    <w:lvl w:ilvl="0" w:tplc="0C1E4D4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1C118A4"/>
    <w:multiLevelType w:val="multilevel"/>
    <w:tmpl w:val="0E6A6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1542A3"/>
    <w:multiLevelType w:val="hybridMultilevel"/>
    <w:tmpl w:val="6ED43456"/>
    <w:lvl w:ilvl="0" w:tplc="930CDA9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7175460"/>
    <w:multiLevelType w:val="hybridMultilevel"/>
    <w:tmpl w:val="25E05498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970823"/>
    <w:multiLevelType w:val="multilevel"/>
    <w:tmpl w:val="B674F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39F5F4C"/>
    <w:multiLevelType w:val="multilevel"/>
    <w:tmpl w:val="7952D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6FA1E5E"/>
    <w:multiLevelType w:val="hybridMultilevel"/>
    <w:tmpl w:val="B62075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7819200F"/>
    <w:multiLevelType w:val="multilevel"/>
    <w:tmpl w:val="22187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0"/>
  </w:num>
  <w:num w:numId="3">
    <w:abstractNumId w:val="4"/>
  </w:num>
  <w:num w:numId="4">
    <w:abstractNumId w:val="17"/>
  </w:num>
  <w:num w:numId="5">
    <w:abstractNumId w:val="11"/>
  </w:num>
  <w:num w:numId="6">
    <w:abstractNumId w:val="13"/>
  </w:num>
  <w:num w:numId="7">
    <w:abstractNumId w:val="2"/>
  </w:num>
  <w:num w:numId="8">
    <w:abstractNumId w:val="16"/>
  </w:num>
  <w:num w:numId="9">
    <w:abstractNumId w:val="9"/>
  </w:num>
  <w:num w:numId="10">
    <w:abstractNumId w:val="3"/>
  </w:num>
  <w:num w:numId="11">
    <w:abstractNumId w:val="18"/>
  </w:num>
  <w:num w:numId="12">
    <w:abstractNumId w:val="12"/>
  </w:num>
  <w:num w:numId="13">
    <w:abstractNumId w:val="7"/>
  </w:num>
  <w:num w:numId="14">
    <w:abstractNumId w:val="15"/>
  </w:num>
  <w:num w:numId="15">
    <w:abstractNumId w:val="10"/>
  </w:num>
  <w:num w:numId="16">
    <w:abstractNumId w:val="6"/>
  </w:num>
  <w:num w:numId="17">
    <w:abstractNumId w:val="5"/>
  </w:num>
  <w:num w:numId="18">
    <w:abstractNumId w:val="8"/>
  </w:num>
  <w:num w:numId="19">
    <w:abstractNumId w:val="1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4115"/>
    <w:rsid w:val="00000D7C"/>
    <w:rsid w:val="00012259"/>
    <w:rsid w:val="00013D75"/>
    <w:rsid w:val="00042F21"/>
    <w:rsid w:val="00043CAB"/>
    <w:rsid w:val="00053419"/>
    <w:rsid w:val="00071352"/>
    <w:rsid w:val="00081536"/>
    <w:rsid w:val="000D459F"/>
    <w:rsid w:val="00104938"/>
    <w:rsid w:val="00113858"/>
    <w:rsid w:val="001262A9"/>
    <w:rsid w:val="0013097A"/>
    <w:rsid w:val="00150F8C"/>
    <w:rsid w:val="00151147"/>
    <w:rsid w:val="00172BA3"/>
    <w:rsid w:val="001770B3"/>
    <w:rsid w:val="00177C50"/>
    <w:rsid w:val="0019269B"/>
    <w:rsid w:val="001B3B33"/>
    <w:rsid w:val="001D329B"/>
    <w:rsid w:val="001D5635"/>
    <w:rsid w:val="001D6833"/>
    <w:rsid w:val="001E7620"/>
    <w:rsid w:val="002025AB"/>
    <w:rsid w:val="00215C07"/>
    <w:rsid w:val="0022576C"/>
    <w:rsid w:val="00231CBC"/>
    <w:rsid w:val="00231FAA"/>
    <w:rsid w:val="00234B7A"/>
    <w:rsid w:val="00235A21"/>
    <w:rsid w:val="00236BF6"/>
    <w:rsid w:val="0024228E"/>
    <w:rsid w:val="00254E73"/>
    <w:rsid w:val="002568FA"/>
    <w:rsid w:val="00260F24"/>
    <w:rsid w:val="00266059"/>
    <w:rsid w:val="0028628E"/>
    <w:rsid w:val="00296D37"/>
    <w:rsid w:val="002B3646"/>
    <w:rsid w:val="002B729A"/>
    <w:rsid w:val="002E08F4"/>
    <w:rsid w:val="002E3A3B"/>
    <w:rsid w:val="002E7398"/>
    <w:rsid w:val="002E77E7"/>
    <w:rsid w:val="003326B8"/>
    <w:rsid w:val="003817E2"/>
    <w:rsid w:val="0038487F"/>
    <w:rsid w:val="00390BA7"/>
    <w:rsid w:val="00393BF4"/>
    <w:rsid w:val="00395B24"/>
    <w:rsid w:val="00397B03"/>
    <w:rsid w:val="003C0BBF"/>
    <w:rsid w:val="003C2060"/>
    <w:rsid w:val="003C27A5"/>
    <w:rsid w:val="003C27C7"/>
    <w:rsid w:val="003D3CBA"/>
    <w:rsid w:val="003E0D6E"/>
    <w:rsid w:val="003F136A"/>
    <w:rsid w:val="003F7900"/>
    <w:rsid w:val="003F7CAB"/>
    <w:rsid w:val="00404506"/>
    <w:rsid w:val="0042574E"/>
    <w:rsid w:val="004261A8"/>
    <w:rsid w:val="00433764"/>
    <w:rsid w:val="0044317D"/>
    <w:rsid w:val="0045694A"/>
    <w:rsid w:val="0047076F"/>
    <w:rsid w:val="004711A7"/>
    <w:rsid w:val="00477C83"/>
    <w:rsid w:val="0049113A"/>
    <w:rsid w:val="004B06BA"/>
    <w:rsid w:val="004B0F71"/>
    <w:rsid w:val="004B1430"/>
    <w:rsid w:val="004B30A1"/>
    <w:rsid w:val="004C1094"/>
    <w:rsid w:val="004D7553"/>
    <w:rsid w:val="00501AFE"/>
    <w:rsid w:val="005048FC"/>
    <w:rsid w:val="00506830"/>
    <w:rsid w:val="00507826"/>
    <w:rsid w:val="00523F8F"/>
    <w:rsid w:val="0054427B"/>
    <w:rsid w:val="005476AE"/>
    <w:rsid w:val="00550E10"/>
    <w:rsid w:val="00560834"/>
    <w:rsid w:val="005667CD"/>
    <w:rsid w:val="005730B3"/>
    <w:rsid w:val="00576701"/>
    <w:rsid w:val="005812DD"/>
    <w:rsid w:val="0059041B"/>
    <w:rsid w:val="005A4C07"/>
    <w:rsid w:val="005A76B5"/>
    <w:rsid w:val="005B1227"/>
    <w:rsid w:val="005B14B2"/>
    <w:rsid w:val="005B69EF"/>
    <w:rsid w:val="005E4DF4"/>
    <w:rsid w:val="005F2261"/>
    <w:rsid w:val="0061608C"/>
    <w:rsid w:val="00616D8A"/>
    <w:rsid w:val="00626678"/>
    <w:rsid w:val="00631AB0"/>
    <w:rsid w:val="006407E8"/>
    <w:rsid w:val="00641F4E"/>
    <w:rsid w:val="0064610F"/>
    <w:rsid w:val="00647027"/>
    <w:rsid w:val="00650007"/>
    <w:rsid w:val="00653087"/>
    <w:rsid w:val="00661715"/>
    <w:rsid w:val="006841E9"/>
    <w:rsid w:val="006862DC"/>
    <w:rsid w:val="00686BF4"/>
    <w:rsid w:val="0069134A"/>
    <w:rsid w:val="006A1613"/>
    <w:rsid w:val="006A1FF8"/>
    <w:rsid w:val="006A2BE2"/>
    <w:rsid w:val="006A2F73"/>
    <w:rsid w:val="006A3D2B"/>
    <w:rsid w:val="006D54E5"/>
    <w:rsid w:val="006E6607"/>
    <w:rsid w:val="0071462E"/>
    <w:rsid w:val="00724115"/>
    <w:rsid w:val="00730D5D"/>
    <w:rsid w:val="00737D05"/>
    <w:rsid w:val="00754E1A"/>
    <w:rsid w:val="007665EF"/>
    <w:rsid w:val="00770275"/>
    <w:rsid w:val="00780D65"/>
    <w:rsid w:val="00797ABA"/>
    <w:rsid w:val="007A0693"/>
    <w:rsid w:val="007A59F7"/>
    <w:rsid w:val="007C73D3"/>
    <w:rsid w:val="007D2C95"/>
    <w:rsid w:val="007D40B3"/>
    <w:rsid w:val="007F4594"/>
    <w:rsid w:val="00806AD1"/>
    <w:rsid w:val="0081686E"/>
    <w:rsid w:val="008338EA"/>
    <w:rsid w:val="00863503"/>
    <w:rsid w:val="00864853"/>
    <w:rsid w:val="008929DB"/>
    <w:rsid w:val="008C2A6F"/>
    <w:rsid w:val="008E5C89"/>
    <w:rsid w:val="008F3E7E"/>
    <w:rsid w:val="008F7D81"/>
    <w:rsid w:val="00906BD9"/>
    <w:rsid w:val="00914410"/>
    <w:rsid w:val="00931699"/>
    <w:rsid w:val="0094675B"/>
    <w:rsid w:val="00947677"/>
    <w:rsid w:val="0095748F"/>
    <w:rsid w:val="009641AF"/>
    <w:rsid w:val="00974932"/>
    <w:rsid w:val="00984A85"/>
    <w:rsid w:val="00994859"/>
    <w:rsid w:val="009A668D"/>
    <w:rsid w:val="009B33FA"/>
    <w:rsid w:val="009B5BDE"/>
    <w:rsid w:val="009B75A3"/>
    <w:rsid w:val="009D3F0A"/>
    <w:rsid w:val="009E4100"/>
    <w:rsid w:val="00A1200E"/>
    <w:rsid w:val="00A12F6B"/>
    <w:rsid w:val="00A15FD2"/>
    <w:rsid w:val="00A2645A"/>
    <w:rsid w:val="00A511A0"/>
    <w:rsid w:val="00A53321"/>
    <w:rsid w:val="00A65755"/>
    <w:rsid w:val="00A842D6"/>
    <w:rsid w:val="00AA732A"/>
    <w:rsid w:val="00AB4FD0"/>
    <w:rsid w:val="00AC25F2"/>
    <w:rsid w:val="00AF372C"/>
    <w:rsid w:val="00AF793F"/>
    <w:rsid w:val="00B033E3"/>
    <w:rsid w:val="00B03979"/>
    <w:rsid w:val="00B03E73"/>
    <w:rsid w:val="00B1381A"/>
    <w:rsid w:val="00B15060"/>
    <w:rsid w:val="00B17AEE"/>
    <w:rsid w:val="00B246AF"/>
    <w:rsid w:val="00B2772D"/>
    <w:rsid w:val="00B3132E"/>
    <w:rsid w:val="00B341EB"/>
    <w:rsid w:val="00B4403D"/>
    <w:rsid w:val="00B5079C"/>
    <w:rsid w:val="00B529A1"/>
    <w:rsid w:val="00B641C5"/>
    <w:rsid w:val="00B7233B"/>
    <w:rsid w:val="00B7433F"/>
    <w:rsid w:val="00B82DBE"/>
    <w:rsid w:val="00B87CB4"/>
    <w:rsid w:val="00B97EC7"/>
    <w:rsid w:val="00BA04FD"/>
    <w:rsid w:val="00BA17CA"/>
    <w:rsid w:val="00BA4121"/>
    <w:rsid w:val="00BB1043"/>
    <w:rsid w:val="00BB1F39"/>
    <w:rsid w:val="00BB3935"/>
    <w:rsid w:val="00BB6CA0"/>
    <w:rsid w:val="00BC59E9"/>
    <w:rsid w:val="00BE0D18"/>
    <w:rsid w:val="00BE1D55"/>
    <w:rsid w:val="00BE4799"/>
    <w:rsid w:val="00BE6A5D"/>
    <w:rsid w:val="00BF58BA"/>
    <w:rsid w:val="00C321E8"/>
    <w:rsid w:val="00C424B8"/>
    <w:rsid w:val="00C45C24"/>
    <w:rsid w:val="00C7778F"/>
    <w:rsid w:val="00C82ACB"/>
    <w:rsid w:val="00C87E21"/>
    <w:rsid w:val="00CA0223"/>
    <w:rsid w:val="00CB11D1"/>
    <w:rsid w:val="00CB22DF"/>
    <w:rsid w:val="00CB5E0C"/>
    <w:rsid w:val="00CC5265"/>
    <w:rsid w:val="00CC7FEE"/>
    <w:rsid w:val="00CD34C4"/>
    <w:rsid w:val="00CE10E9"/>
    <w:rsid w:val="00D21C9F"/>
    <w:rsid w:val="00D2285D"/>
    <w:rsid w:val="00D319A9"/>
    <w:rsid w:val="00D31C22"/>
    <w:rsid w:val="00D40E53"/>
    <w:rsid w:val="00D568DB"/>
    <w:rsid w:val="00D867C9"/>
    <w:rsid w:val="00D920C4"/>
    <w:rsid w:val="00D97680"/>
    <w:rsid w:val="00DA34E5"/>
    <w:rsid w:val="00DA5356"/>
    <w:rsid w:val="00DB24F7"/>
    <w:rsid w:val="00DB37BB"/>
    <w:rsid w:val="00DB7172"/>
    <w:rsid w:val="00DB7D5D"/>
    <w:rsid w:val="00DE1B52"/>
    <w:rsid w:val="00DE78E8"/>
    <w:rsid w:val="00E05FB4"/>
    <w:rsid w:val="00E3002D"/>
    <w:rsid w:val="00E32A0F"/>
    <w:rsid w:val="00E4456A"/>
    <w:rsid w:val="00E462BC"/>
    <w:rsid w:val="00E47AD8"/>
    <w:rsid w:val="00E54989"/>
    <w:rsid w:val="00E55350"/>
    <w:rsid w:val="00E5623B"/>
    <w:rsid w:val="00E755B7"/>
    <w:rsid w:val="00E77173"/>
    <w:rsid w:val="00E82D01"/>
    <w:rsid w:val="00E857E9"/>
    <w:rsid w:val="00E90864"/>
    <w:rsid w:val="00EA4EEC"/>
    <w:rsid w:val="00EB0309"/>
    <w:rsid w:val="00ED47AD"/>
    <w:rsid w:val="00EE5549"/>
    <w:rsid w:val="00EF0953"/>
    <w:rsid w:val="00F1060B"/>
    <w:rsid w:val="00F178E3"/>
    <w:rsid w:val="00F560FA"/>
    <w:rsid w:val="00F61C50"/>
    <w:rsid w:val="00F6218B"/>
    <w:rsid w:val="00F62658"/>
    <w:rsid w:val="00F64E5C"/>
    <w:rsid w:val="00F66568"/>
    <w:rsid w:val="00F863C4"/>
    <w:rsid w:val="00F9054D"/>
    <w:rsid w:val="00F908F6"/>
    <w:rsid w:val="00F9296C"/>
    <w:rsid w:val="00FA2F18"/>
    <w:rsid w:val="00FB096D"/>
    <w:rsid w:val="00FD54F2"/>
    <w:rsid w:val="00FD63D9"/>
    <w:rsid w:val="00FE3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115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23F8F"/>
    <w:pPr>
      <w:keepNext/>
      <w:keepLines/>
      <w:spacing w:before="240"/>
      <w:outlineLvl w:val="0"/>
    </w:pPr>
    <w:rPr>
      <w:rFonts w:ascii="Calibri Light" w:eastAsia="Calibri" w:hAnsi="Calibri Light"/>
      <w:color w:val="2E74B5"/>
      <w:sz w:val="32"/>
      <w:szCs w:val="32"/>
    </w:rPr>
  </w:style>
  <w:style w:type="paragraph" w:styleId="Heading3">
    <w:name w:val="heading 3"/>
    <w:basedOn w:val="Normal"/>
    <w:link w:val="Heading3Char"/>
    <w:uiPriority w:val="99"/>
    <w:qFormat/>
    <w:rsid w:val="00393BF4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23F8F"/>
    <w:rPr>
      <w:rFonts w:ascii="Calibri Light" w:hAnsi="Calibri Light" w:cs="Times New Roman"/>
      <w:color w:val="2E74B5"/>
      <w:sz w:val="32"/>
      <w:lang w:eastAsia="pl-PL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93BF4"/>
    <w:rPr>
      <w:rFonts w:ascii="Times New Roman" w:hAnsi="Times New Roman" w:cs="Times New Roman"/>
      <w:b/>
      <w:sz w:val="27"/>
      <w:lang w:eastAsia="pl-PL"/>
    </w:rPr>
  </w:style>
  <w:style w:type="paragraph" w:styleId="Header">
    <w:name w:val="header"/>
    <w:basedOn w:val="Normal"/>
    <w:link w:val="HeaderChar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24115"/>
    <w:rPr>
      <w:rFonts w:ascii="Calibri" w:hAnsi="Calibri" w:cs="Times New Roman"/>
      <w:sz w:val="20"/>
      <w:lang w:eastAsia="pl-PL"/>
    </w:rPr>
  </w:style>
  <w:style w:type="paragraph" w:styleId="Footer">
    <w:name w:val="footer"/>
    <w:basedOn w:val="Normal"/>
    <w:link w:val="FooterChar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24115"/>
    <w:rPr>
      <w:rFonts w:ascii="Calibri" w:hAnsi="Calibri" w:cs="Times New Roman"/>
      <w:sz w:val="20"/>
      <w:lang w:eastAsia="pl-PL"/>
    </w:rPr>
  </w:style>
  <w:style w:type="character" w:styleId="Strong">
    <w:name w:val="Strong"/>
    <w:basedOn w:val="DefaultParagraphFont"/>
    <w:uiPriority w:val="99"/>
    <w:qFormat/>
    <w:rsid w:val="00724115"/>
    <w:rPr>
      <w:rFonts w:cs="Times New Roman"/>
      <w:b/>
    </w:rPr>
  </w:style>
  <w:style w:type="character" w:customStyle="1" w:styleId="apple-converted-space">
    <w:name w:val="apple-converted-space"/>
    <w:uiPriority w:val="99"/>
    <w:rsid w:val="00724115"/>
  </w:style>
  <w:style w:type="paragraph" w:styleId="ListParagraph">
    <w:name w:val="List Paragraph"/>
    <w:basedOn w:val="Normal"/>
    <w:uiPriority w:val="99"/>
    <w:qFormat/>
    <w:rsid w:val="009E41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rsid w:val="00E462BC"/>
    <w:rPr>
      <w:rFonts w:cs="Times New Roman"/>
      <w:color w:val="0563C1"/>
      <w:u w:val="single"/>
    </w:rPr>
  </w:style>
  <w:style w:type="table" w:styleId="TableGrid">
    <w:name w:val="Table Grid"/>
    <w:basedOn w:val="TableNormal"/>
    <w:uiPriority w:val="99"/>
    <w:rsid w:val="00E05FB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rsid w:val="00E90864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E90864"/>
    <w:rPr>
      <w:rFonts w:eastAsia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E90864"/>
    <w:rPr>
      <w:rFonts w:ascii="Times New Roman" w:hAnsi="Times New Roman" w:cs="Times New Roman"/>
      <w:sz w:val="20"/>
      <w:lang w:eastAsia="pl-P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908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E90864"/>
    <w:rPr>
      <w:b/>
    </w:rPr>
  </w:style>
  <w:style w:type="paragraph" w:styleId="BalloonText">
    <w:name w:val="Balloon Text"/>
    <w:basedOn w:val="Normal"/>
    <w:link w:val="BalloonTextChar"/>
    <w:uiPriority w:val="99"/>
    <w:semiHidden/>
    <w:rsid w:val="00E90864"/>
    <w:rPr>
      <w:rFonts w:ascii="Segoe UI" w:eastAsia="Calibr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90864"/>
    <w:rPr>
      <w:rFonts w:ascii="Segoe UI" w:hAnsi="Segoe UI" w:cs="Times New Roman"/>
      <w:sz w:val="18"/>
      <w:lang w:eastAsia="pl-PL"/>
    </w:rPr>
  </w:style>
  <w:style w:type="paragraph" w:styleId="NormalWeb">
    <w:name w:val="Normal (Web)"/>
    <w:basedOn w:val="Normal"/>
    <w:uiPriority w:val="99"/>
    <w:rsid w:val="009B75A3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9B75A3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rsid w:val="0049113A"/>
    <w:rPr>
      <w:rFonts w:cs="Times New Roman"/>
      <w:color w:val="954F72"/>
      <w:u w:val="single"/>
    </w:rPr>
  </w:style>
  <w:style w:type="paragraph" w:styleId="NoSpacing">
    <w:name w:val="No Spacing"/>
    <w:uiPriority w:val="99"/>
    <w:qFormat/>
    <w:rsid w:val="00E55350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063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3425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06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06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06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06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0634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063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34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06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0634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3426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365063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34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3432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06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06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06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0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063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34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06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0634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3447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365063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4</Pages>
  <Words>779</Words>
  <Characters>4676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S239</dc:creator>
  <cp:keywords/>
  <dc:description/>
  <cp:lastModifiedBy>Eliza Wancerz</cp:lastModifiedBy>
  <cp:revision>3</cp:revision>
  <cp:lastPrinted>2019-09-09T09:44:00Z</cp:lastPrinted>
  <dcterms:created xsi:type="dcterms:W3CDTF">2019-09-17T08:29:00Z</dcterms:created>
  <dcterms:modified xsi:type="dcterms:W3CDTF">2019-09-17T09:01:00Z</dcterms:modified>
</cp:coreProperties>
</file>