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57543A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FZ.38.62.2023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57543A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05.03.2023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BA2908" w:rsidRDefault="00BA2908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 postępowania pn.: 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0C0035">
              <w:rPr>
                <w:rFonts w:ascii="Calibri" w:hAnsi="Calibri" w:cs="Calibri"/>
                <w:b/>
              </w:rPr>
              <w:t xml:space="preserve"> 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1667F9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>Zamawiający Toruńskie Wodociągi Sp. z o.o. w związku ze złożonym pytaniem do SWZ, działając na podstawie § 4 pkt. VII ust. 2 i 3 Regulaminu udzielania zamówień na dostawy, usługi i roboty budowlane w Spółce TW Sp. z o.o. zwanego dalej Regulaminem, odpowiada jak niżej:</w:t>
      </w:r>
    </w:p>
    <w:p w:rsidR="00C33C7F" w:rsidRPr="00C33C7F" w:rsidRDefault="00C33C7F" w:rsidP="00C33C7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CC63DF" w:rsidRDefault="00847ECA" w:rsidP="001667F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C63D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CC63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70C36" w:rsidRPr="00CC63DF">
        <w:rPr>
          <w:rFonts w:asciiTheme="minorHAnsi" w:hAnsiTheme="minorHAnsi" w:cstheme="minorHAnsi"/>
          <w:b/>
          <w:sz w:val="22"/>
          <w:szCs w:val="22"/>
        </w:rPr>
        <w:t xml:space="preserve">1 </w:t>
      </w:r>
    </w:p>
    <w:p w:rsidR="00C33C7F" w:rsidRPr="00CC63DF" w:rsidRDefault="0057543A" w:rsidP="00C33C7F">
      <w:pPr>
        <w:rPr>
          <w:rFonts w:asciiTheme="minorHAnsi" w:hAnsiTheme="minorHAnsi" w:cstheme="minorHAnsi"/>
          <w:i/>
          <w:sz w:val="22"/>
          <w:szCs w:val="22"/>
        </w:rPr>
      </w:pPr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>Szanowni Państwo, zwracam się z prośbą o udzielenie odpowiedzi na poniższe pytanie.</w:t>
      </w:r>
      <w:r w:rsidRPr="00CC63DF">
        <w:rPr>
          <w:rFonts w:asciiTheme="minorHAnsi" w:hAnsiTheme="minorHAnsi" w:cstheme="minorHAnsi"/>
          <w:sz w:val="22"/>
          <w:szCs w:val="22"/>
        </w:rPr>
        <w:br/>
      </w:r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>Dotyczy "Samochody dostawcze o napędzie elektrycznym typu VAN/FURGON o DMC do 3,5 tony" - czy Zamawiający wyrazi zgodę na zaoferowanie samochodów typu kombi-van i kategorii M1?</w:t>
      </w:r>
    </w:p>
    <w:p w:rsidR="00CC63DF" w:rsidRDefault="00CC63DF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C33C7F" w:rsidRDefault="0057543A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CC63D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  <w:r w:rsidR="00D263A1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1</w:t>
      </w:r>
    </w:p>
    <w:p w:rsidR="00CC63DF" w:rsidRPr="00CC63DF" w:rsidRDefault="00CC63DF" w:rsidP="00E9667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Zamawiający w I części zamówienia  nie dopuszcza samochodów kategorii M1. </w:t>
      </w:r>
    </w:p>
    <w:p w:rsidR="006D3383" w:rsidRPr="00CC63DF" w:rsidRDefault="006D3383" w:rsidP="00C33C7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33C7F" w:rsidRPr="00CC63DF" w:rsidRDefault="00C33C7F" w:rsidP="00C33C7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C63DF">
        <w:rPr>
          <w:rFonts w:asciiTheme="minorHAnsi" w:hAnsiTheme="minorHAnsi" w:cstheme="minorHAnsi"/>
          <w:b/>
          <w:sz w:val="22"/>
          <w:szCs w:val="22"/>
        </w:rPr>
        <w:t xml:space="preserve">Pytanie 2   </w:t>
      </w:r>
    </w:p>
    <w:p w:rsidR="0057543A" w:rsidRPr="00CC63DF" w:rsidRDefault="00D263A1" w:rsidP="0057543A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 Z</w:t>
      </w:r>
      <w:r w:rsidR="0057543A" w:rsidRPr="00CC63DF">
        <w:rPr>
          <w:rFonts w:asciiTheme="minorHAnsi" w:hAnsiTheme="minorHAnsi" w:cstheme="minorHAnsi"/>
          <w:sz w:val="22"/>
          <w:szCs w:val="22"/>
        </w:rPr>
        <w:t>amawiający wymaga w gwarancji tylko i wyłącznie określenia czasu jej trwania? Czy aspekt przebiegu też jest brany po uwagę? Dotyczy części drugiej zamówienia</w:t>
      </w:r>
    </w:p>
    <w:p w:rsidR="00C33C7F" w:rsidRPr="00CC63DF" w:rsidRDefault="00C33C7F" w:rsidP="00C33C7F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CC63DF">
        <w:rPr>
          <w:rFonts w:asciiTheme="minorHAnsi" w:hAnsiTheme="minorHAnsi" w:cstheme="minorHAnsi"/>
          <w:sz w:val="22"/>
          <w:szCs w:val="22"/>
        </w:rPr>
        <w:br/>
      </w:r>
      <w:r w:rsidRPr="00CC63D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2 </w:t>
      </w:r>
    </w:p>
    <w:p w:rsidR="00E32E5D" w:rsidRPr="00CC63DF" w:rsidRDefault="00D263A1" w:rsidP="00E32E5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wymaga gwarancji zgodnie z zapisami § 3 wzoru umowy, tym samym nie dopuszcza gwarancji limitowanej przebiegiem samochodu. </w:t>
      </w:r>
    </w:p>
    <w:p w:rsidR="00C33C7F" w:rsidRPr="00CC63DF" w:rsidRDefault="00C33C7F" w:rsidP="000C0035">
      <w:pPr>
        <w:rPr>
          <w:rFonts w:asciiTheme="minorHAnsi" w:hAnsiTheme="minorHAnsi" w:cstheme="minorHAnsi"/>
          <w:sz w:val="22"/>
          <w:szCs w:val="22"/>
        </w:rPr>
      </w:pPr>
    </w:p>
    <w:p w:rsidR="00C33C7F" w:rsidRPr="00CC63DF" w:rsidRDefault="00C33C7F" w:rsidP="00C33C7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C63DF">
        <w:rPr>
          <w:rFonts w:asciiTheme="minorHAnsi" w:hAnsiTheme="minorHAnsi" w:cstheme="minorHAnsi"/>
          <w:b/>
          <w:sz w:val="22"/>
          <w:szCs w:val="22"/>
        </w:rPr>
        <w:t xml:space="preserve">Pytanie 3   </w:t>
      </w:r>
    </w:p>
    <w:p w:rsidR="006D3383" w:rsidRPr="00CC63DF" w:rsidRDefault="0057543A" w:rsidP="00C33C7F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Czy zamawiający w części drugiej dopuści tapicerkę wykonaną z </w:t>
      </w:r>
      <w:proofErr w:type="spellStart"/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>ekoskóry</w:t>
      </w:r>
      <w:proofErr w:type="spellEnd"/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 ciemny kolorze?</w:t>
      </w:r>
      <w:r w:rsidR="00C33C7F" w:rsidRPr="00CC63DF">
        <w:rPr>
          <w:rFonts w:asciiTheme="minorHAnsi" w:hAnsiTheme="minorHAnsi" w:cstheme="minorHAnsi"/>
          <w:sz w:val="22"/>
          <w:szCs w:val="22"/>
        </w:rPr>
        <w:br/>
      </w:r>
    </w:p>
    <w:p w:rsidR="00E96676" w:rsidRPr="00494618" w:rsidRDefault="00C33C7F" w:rsidP="00494618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CC63D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3 </w:t>
      </w:r>
    </w:p>
    <w:p w:rsidR="00C33C7F" w:rsidRPr="00C33C7F" w:rsidRDefault="00D263A1" w:rsidP="000C003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Tak, Zamawiający</w:t>
      </w:r>
      <w:r w:rsidR="0049461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II części zamówienia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dopuści </w:t>
      </w:r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tapicerkę wykonaną z </w:t>
      </w:r>
      <w:proofErr w:type="spellStart"/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>ekoskóry</w:t>
      </w:r>
      <w:proofErr w:type="spellEnd"/>
      <w:r w:rsidRPr="00CC63D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 ciemny kolorze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</w:p>
    <w:p w:rsidR="006D3383" w:rsidRDefault="006D3383" w:rsidP="000C0035">
      <w:pP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3C7F" w:rsidRDefault="00C33C7F" w:rsidP="00370C3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AD0B3C" w:rsidRDefault="00AD0B3C" w:rsidP="00AD0B3C"/>
    <w:p w:rsidR="00AD0B3C" w:rsidRDefault="00AD0B3C" w:rsidP="00AD0B3C"/>
    <w:sectPr w:rsidR="00AD0B3C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9AF" w:rsidRDefault="001309AF" w:rsidP="00283504">
      <w:r>
        <w:separator/>
      </w:r>
    </w:p>
  </w:endnote>
  <w:endnote w:type="continuationSeparator" w:id="0">
    <w:p w:rsidR="001309AF" w:rsidRDefault="001309AF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9AF" w:rsidRDefault="001309AF" w:rsidP="00283504">
      <w:r>
        <w:separator/>
      </w:r>
    </w:p>
  </w:footnote>
  <w:footnote w:type="continuationSeparator" w:id="0">
    <w:p w:rsidR="001309AF" w:rsidRDefault="001309AF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16C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16C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6CF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94074"/>
    <w:rsid w:val="000B21DD"/>
    <w:rsid w:val="000C0035"/>
    <w:rsid w:val="000D2275"/>
    <w:rsid w:val="000E30BC"/>
    <w:rsid w:val="0011082E"/>
    <w:rsid w:val="001309AF"/>
    <w:rsid w:val="001667F9"/>
    <w:rsid w:val="001F5E1C"/>
    <w:rsid w:val="00210B53"/>
    <w:rsid w:val="002473D2"/>
    <w:rsid w:val="002778AD"/>
    <w:rsid w:val="00277DFD"/>
    <w:rsid w:val="00283504"/>
    <w:rsid w:val="00285187"/>
    <w:rsid w:val="00291D30"/>
    <w:rsid w:val="00292A23"/>
    <w:rsid w:val="002B4216"/>
    <w:rsid w:val="002C5F92"/>
    <w:rsid w:val="002E6BFF"/>
    <w:rsid w:val="002F07CD"/>
    <w:rsid w:val="002F45BB"/>
    <w:rsid w:val="002F66AE"/>
    <w:rsid w:val="00345E33"/>
    <w:rsid w:val="003637E0"/>
    <w:rsid w:val="00370C36"/>
    <w:rsid w:val="0037651B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D63AB"/>
    <w:rsid w:val="005546FC"/>
    <w:rsid w:val="00575233"/>
    <w:rsid w:val="0057543A"/>
    <w:rsid w:val="005C2C40"/>
    <w:rsid w:val="005D71FB"/>
    <w:rsid w:val="005F7DD2"/>
    <w:rsid w:val="00601F88"/>
    <w:rsid w:val="00616CFD"/>
    <w:rsid w:val="006244A7"/>
    <w:rsid w:val="00632B11"/>
    <w:rsid w:val="006A768A"/>
    <w:rsid w:val="006D3383"/>
    <w:rsid w:val="00725A0F"/>
    <w:rsid w:val="007923F8"/>
    <w:rsid w:val="007C6121"/>
    <w:rsid w:val="007D7302"/>
    <w:rsid w:val="007E6209"/>
    <w:rsid w:val="007F4C16"/>
    <w:rsid w:val="00807BF9"/>
    <w:rsid w:val="008144EC"/>
    <w:rsid w:val="00823420"/>
    <w:rsid w:val="00847ECA"/>
    <w:rsid w:val="00855147"/>
    <w:rsid w:val="008A49C7"/>
    <w:rsid w:val="008B7C55"/>
    <w:rsid w:val="008E0949"/>
    <w:rsid w:val="00917D42"/>
    <w:rsid w:val="009331C1"/>
    <w:rsid w:val="0096769B"/>
    <w:rsid w:val="00971F4F"/>
    <w:rsid w:val="00993016"/>
    <w:rsid w:val="009937B4"/>
    <w:rsid w:val="0099440E"/>
    <w:rsid w:val="009A7B0B"/>
    <w:rsid w:val="009B06BD"/>
    <w:rsid w:val="00A01440"/>
    <w:rsid w:val="00AC25DB"/>
    <w:rsid w:val="00AD0B3C"/>
    <w:rsid w:val="00AE1583"/>
    <w:rsid w:val="00BA2908"/>
    <w:rsid w:val="00BB015E"/>
    <w:rsid w:val="00BE2816"/>
    <w:rsid w:val="00BE4958"/>
    <w:rsid w:val="00BF2F68"/>
    <w:rsid w:val="00C00F6B"/>
    <w:rsid w:val="00C31229"/>
    <w:rsid w:val="00C33C7F"/>
    <w:rsid w:val="00C423DA"/>
    <w:rsid w:val="00C46A5C"/>
    <w:rsid w:val="00C53A41"/>
    <w:rsid w:val="00CC63DF"/>
    <w:rsid w:val="00CF5DBB"/>
    <w:rsid w:val="00D10075"/>
    <w:rsid w:val="00D263A1"/>
    <w:rsid w:val="00D35EA7"/>
    <w:rsid w:val="00D62049"/>
    <w:rsid w:val="00DA6E0C"/>
    <w:rsid w:val="00DF7FDD"/>
    <w:rsid w:val="00E32E5D"/>
    <w:rsid w:val="00E37A9B"/>
    <w:rsid w:val="00E92C9C"/>
    <w:rsid w:val="00E92E3A"/>
    <w:rsid w:val="00E93002"/>
    <w:rsid w:val="00E96676"/>
    <w:rsid w:val="00E97560"/>
    <w:rsid w:val="00EA0FA8"/>
    <w:rsid w:val="00EA1402"/>
    <w:rsid w:val="00EA7AB9"/>
    <w:rsid w:val="00EC257F"/>
    <w:rsid w:val="00EF5C1B"/>
    <w:rsid w:val="00F016A5"/>
    <w:rsid w:val="00F07470"/>
    <w:rsid w:val="00F1625C"/>
    <w:rsid w:val="00F32467"/>
    <w:rsid w:val="00F65372"/>
    <w:rsid w:val="00F65F64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AD64E-3C51-4C62-9FB0-E08B8AE0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229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7</cp:revision>
  <cp:lastPrinted>2023-04-05T06:32:00Z</cp:lastPrinted>
  <dcterms:created xsi:type="dcterms:W3CDTF">2022-06-09T08:09:00Z</dcterms:created>
  <dcterms:modified xsi:type="dcterms:W3CDTF">2023-04-05T08:37:00Z</dcterms:modified>
</cp:coreProperties>
</file>