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C1DF8" w14:textId="2A783B43" w:rsidR="00E7200F" w:rsidRDefault="00E7200F" w:rsidP="00E7200F">
      <w:pPr>
        <w:jc w:val="both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ZP.271.2.202</w:t>
      </w:r>
      <w:r w:rsidR="00A02C97">
        <w:rPr>
          <w:rFonts w:cs="Arial"/>
          <w:b/>
          <w:sz w:val="21"/>
          <w:szCs w:val="21"/>
        </w:rPr>
        <w:t>3</w:t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  <w:t xml:space="preserve">         Załącznik nr 4 do SWZ</w:t>
      </w:r>
    </w:p>
    <w:p w14:paraId="0276A5AA" w14:textId="77777777" w:rsidR="00E7200F" w:rsidRDefault="00E7200F" w:rsidP="00E7200F">
      <w:pPr>
        <w:jc w:val="both"/>
        <w:rPr>
          <w:rFonts w:cs="Arial"/>
          <w:b/>
          <w:sz w:val="21"/>
          <w:szCs w:val="21"/>
        </w:rPr>
      </w:pPr>
    </w:p>
    <w:p w14:paraId="1CBE13D2" w14:textId="77777777" w:rsidR="00E7200F" w:rsidRDefault="00E7200F" w:rsidP="00E7200F">
      <w:pPr>
        <w:jc w:val="both"/>
        <w:rPr>
          <w:rFonts w:cs="Arial"/>
          <w:b/>
          <w:sz w:val="21"/>
          <w:szCs w:val="21"/>
        </w:rPr>
      </w:pPr>
    </w:p>
    <w:p w14:paraId="430B2773" w14:textId="77777777" w:rsidR="00E7200F" w:rsidRDefault="00E7200F" w:rsidP="00E7200F">
      <w:pPr>
        <w:ind w:left="5246" w:firstLine="708"/>
        <w:jc w:val="right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Zamawiający:</w:t>
      </w:r>
    </w:p>
    <w:p w14:paraId="1DF52E30" w14:textId="77777777" w:rsidR="00E7200F" w:rsidRDefault="00E7200F" w:rsidP="00E7200F">
      <w:pPr>
        <w:ind w:firstLine="5954"/>
        <w:jc w:val="right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Gmina Kosakowo </w:t>
      </w:r>
    </w:p>
    <w:p w14:paraId="61F99EE2" w14:textId="77777777" w:rsidR="00E7200F" w:rsidRDefault="00E7200F" w:rsidP="00E7200F">
      <w:pPr>
        <w:ind w:firstLine="5954"/>
        <w:jc w:val="right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81-198 Kosakowo, </w:t>
      </w:r>
    </w:p>
    <w:p w14:paraId="40512DD3" w14:textId="77777777" w:rsidR="00E7200F" w:rsidRDefault="00E7200F" w:rsidP="00E7200F">
      <w:pPr>
        <w:ind w:firstLine="5954"/>
        <w:jc w:val="right"/>
        <w:rPr>
          <w:rFonts w:cs="Arial"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ul. Żeromskiego 69 </w:t>
      </w:r>
    </w:p>
    <w:p w14:paraId="0557DCCF" w14:textId="77777777" w:rsidR="00E7200F" w:rsidRDefault="00E7200F" w:rsidP="00E7200F">
      <w:pPr>
        <w:spacing w:line="480" w:lineRule="auto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Wykonawca:</w:t>
      </w:r>
    </w:p>
    <w:p w14:paraId="16BEACEB" w14:textId="77777777" w:rsidR="00E7200F" w:rsidRDefault="00E7200F" w:rsidP="00E7200F">
      <w:pPr>
        <w:spacing w:line="48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…………………………………………………………………………</w:t>
      </w:r>
    </w:p>
    <w:p w14:paraId="2BFC844C" w14:textId="77777777" w:rsidR="00E7200F" w:rsidRDefault="00E7200F" w:rsidP="00E7200F">
      <w:pPr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(pełna nazwa/firma, adres, w zależności od podmiotu)</w:t>
      </w:r>
    </w:p>
    <w:p w14:paraId="116C11AF" w14:textId="77777777" w:rsidR="00E7200F" w:rsidRDefault="00E7200F" w:rsidP="00E7200F">
      <w:pPr>
        <w:spacing w:line="480" w:lineRule="auto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t>reprezentowany przez:</w:t>
      </w:r>
    </w:p>
    <w:p w14:paraId="79EF1148" w14:textId="77777777" w:rsidR="00E7200F" w:rsidRDefault="00E7200F" w:rsidP="00E7200F">
      <w:pPr>
        <w:spacing w:line="48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…………………………………………………………………………</w:t>
      </w:r>
    </w:p>
    <w:p w14:paraId="6376E586" w14:textId="77777777" w:rsidR="00E7200F" w:rsidRDefault="00E7200F" w:rsidP="00E7200F">
      <w:pPr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(imię, nazwisko, stanowisko/podstawa do  reprezentacji)</w:t>
      </w:r>
    </w:p>
    <w:p w14:paraId="635034F2" w14:textId="77777777" w:rsidR="00E7200F" w:rsidRDefault="00E7200F" w:rsidP="00E7200F">
      <w:pPr>
        <w:spacing w:after="120" w:line="360" w:lineRule="auto"/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Oświadczenie wykonawców </w:t>
      </w:r>
    </w:p>
    <w:p w14:paraId="170C1E01" w14:textId="77777777" w:rsidR="00E7200F" w:rsidRDefault="00E7200F" w:rsidP="00E7200F">
      <w:pPr>
        <w:spacing w:line="360" w:lineRule="auto"/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składane na podstawie art. 117 ust. 4 ustawy z dnia 11 września 2019 r.</w:t>
      </w:r>
    </w:p>
    <w:p w14:paraId="46E7CA07" w14:textId="77777777" w:rsidR="00E7200F" w:rsidRDefault="00E7200F" w:rsidP="00E7200F">
      <w:pPr>
        <w:spacing w:line="360" w:lineRule="auto"/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Prawo zamówień publicznych (dalej jako: ustawa </w:t>
      </w:r>
      <w:proofErr w:type="spellStart"/>
      <w:r>
        <w:rPr>
          <w:rFonts w:cs="Arial"/>
          <w:b/>
          <w:sz w:val="21"/>
          <w:szCs w:val="21"/>
        </w:rPr>
        <w:t>Pzp</w:t>
      </w:r>
      <w:proofErr w:type="spellEnd"/>
      <w:r>
        <w:rPr>
          <w:rFonts w:cs="Arial"/>
          <w:b/>
          <w:sz w:val="21"/>
          <w:szCs w:val="21"/>
        </w:rPr>
        <w:t>),</w:t>
      </w:r>
    </w:p>
    <w:p w14:paraId="453E5B30" w14:textId="77777777" w:rsidR="00E7200F" w:rsidRDefault="00E7200F" w:rsidP="00E7200F">
      <w:pPr>
        <w:spacing w:line="360" w:lineRule="auto"/>
        <w:contextualSpacing/>
        <w:jc w:val="center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Na potrzeby postępowania o udzielenie zamówienia publicznego pn.:</w:t>
      </w:r>
    </w:p>
    <w:p w14:paraId="043D28D1" w14:textId="77777777" w:rsidR="00E7200F" w:rsidRPr="00EF2F72" w:rsidRDefault="00E7200F" w:rsidP="00E7200F">
      <w:pPr>
        <w:spacing w:line="360" w:lineRule="auto"/>
        <w:contextualSpacing/>
        <w:rPr>
          <w:rFonts w:cs="Arial"/>
          <w:b/>
          <w:bCs/>
          <w:i/>
          <w:iCs/>
          <w:sz w:val="21"/>
          <w:szCs w:val="21"/>
          <w:lang w:bidi="pl-PL"/>
        </w:rPr>
      </w:pPr>
      <w:bookmarkStart w:id="0" w:name="_Hlk103327073"/>
      <w:r w:rsidRPr="00EF2F72">
        <w:rPr>
          <w:rFonts w:cs="Arial"/>
          <w:b/>
          <w:bCs/>
          <w:i/>
          <w:sz w:val="21"/>
          <w:szCs w:val="21"/>
          <w:lang w:bidi="pl-PL"/>
        </w:rPr>
        <w:t>Przewóz autokarowy uczniów szkół podstawowych z województwa pomorskiego wraz z opiekunami</w:t>
      </w:r>
      <w:r>
        <w:rPr>
          <w:rFonts w:cs="Arial"/>
          <w:b/>
          <w:bCs/>
          <w:i/>
          <w:sz w:val="21"/>
          <w:szCs w:val="21"/>
          <w:lang w:bidi="pl-PL"/>
        </w:rPr>
        <w:t xml:space="preserve"> </w:t>
      </w:r>
      <w:r w:rsidRPr="00EF2F72">
        <w:rPr>
          <w:rFonts w:cs="Arial"/>
          <w:b/>
          <w:bCs/>
          <w:i/>
          <w:iCs/>
          <w:sz w:val="21"/>
          <w:szCs w:val="21"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bookmarkEnd w:id="0"/>
    <w:p w14:paraId="39538E60" w14:textId="77777777" w:rsidR="00E7200F" w:rsidRDefault="00E7200F" w:rsidP="00E7200F">
      <w:pPr>
        <w:spacing w:line="360" w:lineRule="auto"/>
        <w:contextualSpacing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                             prowadzonego przez </w:t>
      </w:r>
      <w:r>
        <w:rPr>
          <w:rFonts w:cs="Arial"/>
          <w:b/>
          <w:bCs/>
          <w:sz w:val="21"/>
          <w:szCs w:val="21"/>
        </w:rPr>
        <w:t>Gminę Kosakowo</w:t>
      </w:r>
      <w:r>
        <w:rPr>
          <w:rFonts w:cs="Arial"/>
          <w:i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oświadczamy, </w:t>
      </w:r>
    </w:p>
    <w:p w14:paraId="5589D868" w14:textId="77777777" w:rsidR="00E7200F" w:rsidRDefault="00E7200F" w:rsidP="00E7200F">
      <w:pPr>
        <w:spacing w:line="360" w:lineRule="auto"/>
        <w:jc w:val="center"/>
        <w:rPr>
          <w:rFonts w:cs="Arial"/>
          <w:sz w:val="20"/>
          <w:szCs w:val="20"/>
        </w:rPr>
      </w:pPr>
    </w:p>
    <w:p w14:paraId="243FFE53" w14:textId="77777777" w:rsidR="00E7200F" w:rsidRDefault="00E7200F" w:rsidP="00E7200F">
      <w:pPr>
        <w:jc w:val="both"/>
        <w:rPr>
          <w:rFonts w:ascii="Calibri" w:hAnsi="Calibri"/>
        </w:rPr>
      </w:pPr>
      <w:r>
        <w:rPr>
          <w:rFonts w:ascii="Calibri" w:hAnsi="Calibri"/>
        </w:rPr>
        <w:t>że niżej wymienieni Wykonawcy wspólnie ubiegający się o udzielenie zamówienia wykonają następujące usługi składające się na przedmiot zamówienia</w:t>
      </w:r>
    </w:p>
    <w:p w14:paraId="460C893F" w14:textId="77777777" w:rsidR="00E7200F" w:rsidRDefault="00E7200F" w:rsidP="00E7200F">
      <w:pPr>
        <w:jc w:val="both"/>
        <w:rPr>
          <w:rFonts w:ascii="Calibri" w:hAnsi="Calibri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3"/>
        <w:gridCol w:w="4310"/>
      </w:tblGrid>
      <w:tr w:rsidR="00E7200F" w14:paraId="7270494F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14:paraId="69FA2095" w14:textId="77777777" w:rsidR="00E7200F" w:rsidRDefault="00E7200F" w:rsidP="000E11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Nazwa Wykonawcy, spośród Wykonawców wspólnie ubiegających się o udzielenie zamówienia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14:paraId="3BC0E725" w14:textId="77777777" w:rsidR="00E7200F" w:rsidRDefault="00E7200F" w:rsidP="000E11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Usługa składająca się na przedmiot zamówienia, która zostanie wykonana przez Wykonawcę wskazanego w kol. 1</w:t>
            </w:r>
          </w:p>
        </w:tc>
      </w:tr>
      <w:tr w:rsidR="00E7200F" w14:paraId="29B8CA05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57DB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45A6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</w:tr>
      <w:tr w:rsidR="00E7200F" w14:paraId="7F846847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FE0E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2990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</w:tr>
    </w:tbl>
    <w:p w14:paraId="15A16C5F" w14:textId="77777777" w:rsidR="00E7200F" w:rsidRDefault="00E7200F" w:rsidP="00E7200F">
      <w:pPr>
        <w:ind w:left="426"/>
        <w:jc w:val="both"/>
        <w:rPr>
          <w:rFonts w:ascii="Calibri" w:hAnsi="Calibri"/>
        </w:rPr>
      </w:pPr>
    </w:p>
    <w:p w14:paraId="6CC746A9" w14:textId="77777777" w:rsidR="00E7200F" w:rsidRDefault="00E7200F" w:rsidP="00E7200F">
      <w:pPr>
        <w:suppressAutoHyphens/>
        <w:spacing w:line="264" w:lineRule="auto"/>
        <w:ind w:left="3969"/>
        <w:rPr>
          <w:sz w:val="16"/>
          <w:lang w:eastAsia="zh-CN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sz w:val="16"/>
          <w:lang w:eastAsia="zh-CN"/>
        </w:rPr>
        <w:t>………………………………………………………………</w:t>
      </w:r>
    </w:p>
    <w:p w14:paraId="33EEAC8B" w14:textId="77777777" w:rsidR="00E7200F" w:rsidRDefault="00E7200F" w:rsidP="00E7200F">
      <w:pPr>
        <w:suppressAutoHyphens/>
        <w:spacing w:line="264" w:lineRule="auto"/>
        <w:ind w:left="3969"/>
        <w:rPr>
          <w:sz w:val="16"/>
          <w:lang w:eastAsia="zh-CN"/>
        </w:rPr>
      </w:pPr>
      <w:r>
        <w:rPr>
          <w:sz w:val="16"/>
          <w:lang w:eastAsia="zh-CN"/>
        </w:rPr>
        <w:t xml:space="preserve">                                      Podpis </w:t>
      </w:r>
    </w:p>
    <w:p w14:paraId="055BBBFA" w14:textId="77777777" w:rsidR="006B4267" w:rsidRPr="00315901" w:rsidRDefault="006B4267" w:rsidP="00315901"/>
    <w:sectPr w:rsidR="006B4267" w:rsidRPr="00315901" w:rsidSect="00A016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A02C97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A02C97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A02C97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2111D"/>
    <w:rsid w:val="005760A9"/>
    <w:rsid w:val="00594464"/>
    <w:rsid w:val="00622781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D71C1"/>
    <w:rsid w:val="009F2CF0"/>
    <w:rsid w:val="00A0160D"/>
    <w:rsid w:val="00A02C97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7200F"/>
    <w:rsid w:val="00E81ADD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</Pages>
  <Words>161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2023-01-26T08:03:00Z</dcterms:created>
  <dcterms:modified xsi:type="dcterms:W3CDTF">2023-01-26T08:03:00Z</dcterms:modified>
</cp:coreProperties>
</file>