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6C46" w14:textId="39A3DAB9" w:rsidR="00DC048C" w:rsidRPr="00706016" w:rsidRDefault="00DC048C" w:rsidP="00DC048C">
      <w:pPr>
        <w:spacing w:before="240" w:after="60"/>
        <w:jc w:val="right"/>
        <w:outlineLvl w:val="6"/>
        <w:rPr>
          <w:rFonts w:ascii="Calibri Light" w:hAnsi="Calibri Light"/>
          <w:b/>
          <w:sz w:val="20"/>
          <w:szCs w:val="20"/>
          <w:u w:val="single"/>
        </w:rPr>
      </w:pPr>
      <w:r w:rsidRPr="00706016">
        <w:rPr>
          <w:rFonts w:ascii="Calibri Light" w:hAnsi="Calibri Light"/>
          <w:b/>
          <w:sz w:val="20"/>
          <w:szCs w:val="20"/>
          <w:u w:val="single"/>
        </w:rPr>
        <w:t xml:space="preserve">Załącznik nr </w:t>
      </w:r>
      <w:r>
        <w:rPr>
          <w:rFonts w:ascii="Calibri Light" w:hAnsi="Calibri Light"/>
          <w:b/>
          <w:sz w:val="20"/>
          <w:szCs w:val="20"/>
          <w:u w:val="single"/>
        </w:rPr>
        <w:t>1</w:t>
      </w:r>
      <w:r w:rsidR="00D97951">
        <w:rPr>
          <w:rFonts w:ascii="Calibri Light" w:hAnsi="Calibri Light"/>
          <w:b/>
          <w:sz w:val="20"/>
          <w:szCs w:val="20"/>
          <w:u w:val="single"/>
        </w:rPr>
        <w:t>I</w:t>
      </w:r>
      <w:r>
        <w:rPr>
          <w:rFonts w:ascii="Calibri Light" w:hAnsi="Calibri Light"/>
          <w:b/>
          <w:sz w:val="20"/>
          <w:szCs w:val="20"/>
          <w:u w:val="single"/>
        </w:rPr>
        <w:t xml:space="preserve"> </w:t>
      </w:r>
      <w:r w:rsidRPr="00706016">
        <w:rPr>
          <w:rFonts w:ascii="Calibri Light" w:hAnsi="Calibri Light"/>
          <w:b/>
          <w:sz w:val="20"/>
          <w:szCs w:val="20"/>
          <w:u w:val="single"/>
        </w:rPr>
        <w:t>do  SWZ</w:t>
      </w:r>
    </w:p>
    <w:p w14:paraId="55FB766C" w14:textId="77777777" w:rsidR="00DC048C" w:rsidRPr="00706016" w:rsidRDefault="00DC048C" w:rsidP="00DC048C">
      <w:pPr>
        <w:jc w:val="right"/>
        <w:rPr>
          <w:rFonts w:ascii="Calibri Light" w:hAnsi="Calibri Light"/>
          <w:i/>
          <w:sz w:val="18"/>
          <w:szCs w:val="18"/>
        </w:rPr>
      </w:pPr>
      <w:r w:rsidRPr="00706016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B6F6" wp14:editId="3C23E76A">
                <wp:simplePos x="0" y="0"/>
                <wp:positionH relativeFrom="column">
                  <wp:posOffset>246380</wp:posOffset>
                </wp:positionH>
                <wp:positionV relativeFrom="paragraph">
                  <wp:posOffset>13335</wp:posOffset>
                </wp:positionV>
                <wp:extent cx="1920240" cy="731520"/>
                <wp:effectExtent l="0" t="0" r="22860" b="114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B9CEC" w14:textId="77777777" w:rsidR="00DC048C" w:rsidRDefault="00DC048C" w:rsidP="00DC048C"/>
                          <w:p w14:paraId="7D5FEF7C" w14:textId="77777777" w:rsidR="00DC048C" w:rsidRDefault="00DC048C" w:rsidP="00DC048C"/>
                          <w:p w14:paraId="64735B82" w14:textId="77777777" w:rsidR="00DC048C" w:rsidRDefault="00DC048C" w:rsidP="00DC048C"/>
                          <w:p w14:paraId="388A86FC" w14:textId="77777777" w:rsidR="00DC048C" w:rsidRPr="00C741FE" w:rsidRDefault="00DC048C" w:rsidP="00DC048C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C741FE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B6F6" id="Prostokąt 1" o:spid="_x0000_s1026" style="position:absolute;left:0;text-align:left;margin-left:19.4pt;margin-top:1.05pt;width:151.2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">
                <v:textbox inset="0,0,0,0">
                  <w:txbxContent>
                    <w:p w14:paraId="4B1B9CEC" w14:textId="77777777" w:rsidR="00DC048C" w:rsidRDefault="00DC048C" w:rsidP="00DC048C"/>
                    <w:p w14:paraId="7D5FEF7C" w14:textId="77777777" w:rsidR="00DC048C" w:rsidRDefault="00DC048C" w:rsidP="00DC048C"/>
                    <w:p w14:paraId="64735B82" w14:textId="77777777" w:rsidR="00DC048C" w:rsidRDefault="00DC048C" w:rsidP="00DC048C"/>
                    <w:p w14:paraId="388A86FC" w14:textId="77777777" w:rsidR="00DC048C" w:rsidRPr="00C741FE" w:rsidRDefault="00DC048C" w:rsidP="00DC048C">
                      <w:pPr>
                        <w:jc w:val="center"/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C741FE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</w:p>
    <w:p w14:paraId="2AFAE188" w14:textId="77777777" w:rsidR="00DC048C" w:rsidRPr="00706016" w:rsidRDefault="00DC048C" w:rsidP="00DC048C">
      <w:pPr>
        <w:jc w:val="right"/>
        <w:rPr>
          <w:rFonts w:ascii="Calibri Light" w:hAnsi="Calibri Light"/>
          <w:i/>
        </w:rPr>
      </w:pPr>
    </w:p>
    <w:p w14:paraId="75AADF24" w14:textId="77777777" w:rsidR="00DC048C" w:rsidRPr="00706016" w:rsidRDefault="00DC048C" w:rsidP="00DC048C">
      <w:pPr>
        <w:rPr>
          <w:rFonts w:ascii="Calibri Light" w:hAnsi="Calibri Light"/>
        </w:rPr>
      </w:pPr>
    </w:p>
    <w:p w14:paraId="373F65E2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1634680B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738838C6" w14:textId="77777777" w:rsidR="00DC048C" w:rsidRPr="00706016" w:rsidRDefault="00DC048C" w:rsidP="00DC048C">
      <w:pPr>
        <w:jc w:val="center"/>
        <w:rPr>
          <w:rFonts w:ascii="Calibri Light" w:hAnsi="Calibri Light"/>
          <w:b/>
          <w:sz w:val="28"/>
          <w:szCs w:val="28"/>
        </w:rPr>
      </w:pPr>
      <w:r w:rsidRPr="00706016">
        <w:rPr>
          <w:rFonts w:ascii="Calibri Light" w:hAnsi="Calibri Light"/>
          <w:b/>
          <w:sz w:val="28"/>
          <w:szCs w:val="28"/>
        </w:rPr>
        <w:t>FORMULARZ OFERTY</w:t>
      </w:r>
    </w:p>
    <w:p w14:paraId="4BF6E868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</w:rPr>
      </w:pPr>
    </w:p>
    <w:p w14:paraId="5A3ECDF3" w14:textId="77777777" w:rsidR="00DC048C" w:rsidRPr="006B1654" w:rsidRDefault="00DC048C" w:rsidP="00DC048C">
      <w:pPr>
        <w:jc w:val="center"/>
        <w:rPr>
          <w:rFonts w:ascii="Calibri Light" w:hAnsi="Calibri Light" w:cs="Arial"/>
        </w:rPr>
      </w:pPr>
      <w:r w:rsidRPr="006B1654">
        <w:rPr>
          <w:rFonts w:ascii="Calibri Light" w:hAnsi="Calibri Light" w:cs="Arial"/>
        </w:rPr>
        <w:t>w postępowaniu o udzielenie zamówienia publicznego</w:t>
      </w:r>
    </w:p>
    <w:p w14:paraId="366FB9E5" w14:textId="77777777" w:rsidR="00DC048C" w:rsidRPr="00BC50A6" w:rsidRDefault="00DC048C" w:rsidP="00DC048C">
      <w:pPr>
        <w:jc w:val="center"/>
        <w:rPr>
          <w:rFonts w:ascii="Calibri Light" w:eastAsia="Batang" w:hAnsi="Calibri Light"/>
        </w:rPr>
      </w:pPr>
      <w:r w:rsidRPr="006B1654">
        <w:rPr>
          <w:rFonts w:ascii="Calibri Light" w:eastAsia="Batang" w:hAnsi="Calibri Light"/>
        </w:rPr>
        <w:t xml:space="preserve">w </w:t>
      </w:r>
      <w:r w:rsidRPr="00BC50A6">
        <w:rPr>
          <w:rFonts w:ascii="Calibri Light" w:eastAsia="Batang" w:hAnsi="Calibri Light"/>
        </w:rPr>
        <w:t xml:space="preserve">trybie podstawowym bez negocjacji o wartości zamówienia nie przekraczającej progów unijnych o jakich stanowi art. 3 ustawy z 11 września 2019 r. - Prawo zamówień publicznych  – dalej </w:t>
      </w:r>
      <w:proofErr w:type="spellStart"/>
      <w:r w:rsidRPr="00BC50A6">
        <w:rPr>
          <w:rFonts w:ascii="Calibri Light" w:eastAsia="Batang" w:hAnsi="Calibri Light"/>
        </w:rPr>
        <w:t>p.z.p</w:t>
      </w:r>
      <w:proofErr w:type="spellEnd"/>
      <w:r w:rsidRPr="00BC50A6">
        <w:rPr>
          <w:rFonts w:ascii="Calibri Light" w:eastAsia="Batang" w:hAnsi="Calibri Light"/>
        </w:rPr>
        <w:t xml:space="preserve">. na </w:t>
      </w:r>
      <w:r>
        <w:rPr>
          <w:rFonts w:ascii="Calibri Light" w:eastAsia="Batang" w:hAnsi="Calibri Light"/>
        </w:rPr>
        <w:t>roboty budowlane</w:t>
      </w:r>
      <w:r w:rsidRPr="00BC50A6">
        <w:rPr>
          <w:rFonts w:ascii="Calibri Light" w:eastAsia="Batang" w:hAnsi="Calibri Light"/>
        </w:rPr>
        <w:t xml:space="preserve"> pn.</w:t>
      </w:r>
    </w:p>
    <w:p w14:paraId="773B5F21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</w:rPr>
      </w:pPr>
    </w:p>
    <w:p w14:paraId="1E83B0E4" w14:textId="77777777" w:rsidR="007E02EA" w:rsidRPr="007E02EA" w:rsidRDefault="00DC048C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lang w:bidi="pl-PL"/>
        </w:rPr>
      </w:pPr>
      <w:r w:rsidRPr="00345817">
        <w:rPr>
          <w:rFonts w:cs="Arial"/>
          <w:b/>
          <w:bCs/>
        </w:rPr>
        <w:t xml:space="preserve"> </w:t>
      </w:r>
      <w:r w:rsidR="007E02EA" w:rsidRPr="007E02EA">
        <w:rPr>
          <w:rFonts w:asciiTheme="majorHAnsi" w:hAnsiTheme="majorHAnsi" w:cstheme="majorHAnsi"/>
          <w:b/>
          <w:bCs/>
          <w:i/>
          <w:lang w:bidi="pl-PL"/>
        </w:rPr>
        <w:t>Przewóz autokarowy uczniów szkół podstawowych z województwa pomorskiego wraz z opiekunami.</w:t>
      </w:r>
    </w:p>
    <w:p w14:paraId="3D25D7BF" w14:textId="4B8B4317" w:rsidR="007E02EA" w:rsidRDefault="007E02EA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 w:rsidRPr="007E02EA">
        <w:rPr>
          <w:rFonts w:asciiTheme="majorHAnsi" w:hAnsiTheme="majorHAnsi" w:cstheme="majorHAnsi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3899A9F0" w14:textId="4104275F" w:rsidR="008E4940" w:rsidRPr="007E02EA" w:rsidRDefault="008E4940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>
        <w:rPr>
          <w:rFonts w:asciiTheme="majorHAnsi" w:hAnsiTheme="majorHAnsi" w:cstheme="majorHAnsi"/>
          <w:b/>
          <w:bCs/>
          <w:i/>
          <w:iCs/>
          <w:lang w:bidi="pl-PL"/>
        </w:rPr>
        <w:t xml:space="preserve">Część </w:t>
      </w:r>
      <w:r w:rsidR="00D97951">
        <w:rPr>
          <w:rFonts w:asciiTheme="majorHAnsi" w:hAnsiTheme="majorHAnsi" w:cstheme="majorHAnsi"/>
          <w:b/>
          <w:bCs/>
          <w:i/>
          <w:iCs/>
          <w:lang w:bidi="pl-PL"/>
        </w:rPr>
        <w:t>9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– przejazdy </w:t>
      </w:r>
      <w:r w:rsidR="00D97951">
        <w:rPr>
          <w:rFonts w:asciiTheme="majorHAnsi" w:hAnsiTheme="majorHAnsi" w:cstheme="majorHAnsi"/>
          <w:b/>
          <w:bCs/>
          <w:i/>
          <w:iCs/>
          <w:lang w:bidi="pl-PL"/>
        </w:rPr>
        <w:t>Kosakowo, Dębogórze, Pogórze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</w:t>
      </w:r>
      <w:r w:rsidR="00052339">
        <w:rPr>
          <w:rFonts w:asciiTheme="majorHAnsi" w:hAnsiTheme="majorHAnsi" w:cstheme="majorHAnsi"/>
          <w:b/>
          <w:bCs/>
          <w:i/>
          <w:iCs/>
          <w:lang w:bidi="pl-PL"/>
        </w:rPr>
        <w:t>–Wejherowo</w:t>
      </w:r>
    </w:p>
    <w:p w14:paraId="6C665910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  <w:sz w:val="20"/>
          <w:szCs w:val="20"/>
        </w:rPr>
      </w:pPr>
    </w:p>
    <w:p w14:paraId="2D73A8BC" w14:textId="6002C538" w:rsidR="00DC048C" w:rsidRPr="006B1654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6B1654">
        <w:rPr>
          <w:rFonts w:ascii="Calibri Light" w:hAnsi="Calibri Light" w:cs="Arial"/>
          <w:b/>
          <w:i/>
          <w:u w:val="single"/>
        </w:rPr>
        <w:t xml:space="preserve">Znak postępowania: </w:t>
      </w:r>
      <w:r>
        <w:rPr>
          <w:rFonts w:ascii="Calibri Light" w:hAnsi="Calibri Light" w:cs="Arial"/>
          <w:b/>
          <w:i/>
          <w:u w:val="single"/>
        </w:rPr>
        <w:t>ZP.271.</w:t>
      </w:r>
      <w:r w:rsidR="007E02EA">
        <w:rPr>
          <w:rFonts w:ascii="Calibri Light" w:hAnsi="Calibri Light" w:cs="Arial"/>
          <w:b/>
          <w:i/>
          <w:u w:val="single"/>
        </w:rPr>
        <w:t>20</w:t>
      </w:r>
      <w:r>
        <w:rPr>
          <w:rFonts w:ascii="Calibri Light" w:hAnsi="Calibri Light" w:cs="Arial"/>
          <w:b/>
          <w:i/>
          <w:u w:val="single"/>
        </w:rPr>
        <w:t>.2022</w:t>
      </w:r>
    </w:p>
    <w:p w14:paraId="491CF9C1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18"/>
          <w:szCs w:val="20"/>
          <w:u w:val="single"/>
        </w:rPr>
      </w:pPr>
    </w:p>
    <w:p w14:paraId="77A6498F" w14:textId="77777777" w:rsidR="00DC048C" w:rsidRPr="00706016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706016">
        <w:rPr>
          <w:rFonts w:ascii="Calibri Light" w:hAnsi="Calibri Light" w:cs="Arial"/>
          <w:b/>
          <w:i/>
          <w:u w:val="single"/>
        </w:rPr>
        <w:t>ZAMAWIAJĄCY:</w:t>
      </w:r>
    </w:p>
    <w:p w14:paraId="4160FB18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Gmina Kosakowo</w:t>
      </w:r>
    </w:p>
    <w:p w14:paraId="408DA335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81-198 Kosakowo, ul. Żeromskiego 69</w:t>
      </w:r>
    </w:p>
    <w:p w14:paraId="14BAF9C7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0D12BE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94FFDA" w14:textId="4EEDEB64" w:rsidR="00DC048C" w:rsidRDefault="00DC048C" w:rsidP="00DC048C">
      <w:pPr>
        <w:numPr>
          <w:ilvl w:val="1"/>
          <w:numId w:val="1"/>
        </w:numPr>
        <w:spacing w:line="360" w:lineRule="auto"/>
        <w:ind w:left="284" w:hanging="284"/>
        <w:rPr>
          <w:rFonts w:ascii="Calibri Light" w:hAnsi="Calibri Light" w:cs="Arial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>Pełna nazwa Wykonawcy:</w:t>
      </w:r>
    </w:p>
    <w:p w14:paraId="186C341F" w14:textId="77777777" w:rsidR="007E02EA" w:rsidRPr="00706016" w:rsidRDefault="007E02EA" w:rsidP="007E02EA">
      <w:pPr>
        <w:spacing w:line="360" w:lineRule="auto"/>
        <w:ind w:left="284"/>
        <w:rPr>
          <w:rFonts w:ascii="Calibri Light" w:hAnsi="Calibri Light" w:cs="Arial"/>
          <w:sz w:val="20"/>
          <w:szCs w:val="20"/>
        </w:rPr>
      </w:pPr>
    </w:p>
    <w:p w14:paraId="43283F90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272"/>
        <w:gridCol w:w="4394"/>
      </w:tblGrid>
      <w:tr w:rsidR="00DC048C" w:rsidRPr="00706016" w14:paraId="41C21C00" w14:textId="77777777" w:rsidTr="000604E9">
        <w:tc>
          <w:tcPr>
            <w:tcW w:w="695" w:type="dxa"/>
          </w:tcPr>
          <w:p w14:paraId="7A1B4A54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1.1.</w:t>
            </w:r>
          </w:p>
        </w:tc>
        <w:tc>
          <w:tcPr>
            <w:tcW w:w="7272" w:type="dxa"/>
          </w:tcPr>
          <w:p w14:paraId="03FF829D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Pełna nazwa Wykonawcy</w:t>
            </w:r>
            <w:r w:rsidRPr="00706016">
              <w:rPr>
                <w:rFonts w:ascii="Calibri Light" w:hAnsi="Calibri Light" w:cs="Arial"/>
                <w:sz w:val="20"/>
                <w:szCs w:val="20"/>
              </w:rPr>
              <w:t>,</w:t>
            </w:r>
          </w:p>
          <w:p w14:paraId="7C426B84" w14:textId="77777777" w:rsidR="00DC048C" w:rsidRPr="00706016" w:rsidRDefault="00DC048C" w:rsidP="00252710">
            <w:pPr>
              <w:spacing w:line="276" w:lineRule="auto"/>
              <w:jc w:val="both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 xml:space="preserve">(w przypadku oferty wspólnej – należy wymienić nazwę każdego z Wykonawców) dokładny adres, telefon, faks. W przypadku osób fizycznych </w:t>
            </w: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(dotyczy to również wspólników spółki cywilnej) należy podać imię, nazwisko, adres zamieszkania</w:t>
            </w:r>
          </w:p>
        </w:tc>
        <w:tc>
          <w:tcPr>
            <w:tcW w:w="4394" w:type="dxa"/>
          </w:tcPr>
          <w:p w14:paraId="1B23A6C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2B4BA032" w14:textId="77777777" w:rsidTr="000604E9">
        <w:tc>
          <w:tcPr>
            <w:tcW w:w="695" w:type="dxa"/>
          </w:tcPr>
          <w:p w14:paraId="4EB90191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1.2.</w:t>
            </w:r>
          </w:p>
        </w:tc>
        <w:tc>
          <w:tcPr>
            <w:tcW w:w="7272" w:type="dxa"/>
          </w:tcPr>
          <w:p w14:paraId="2A7E0227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Regon, NIP</w:t>
            </w:r>
          </w:p>
          <w:p w14:paraId="3F2549EA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(w przypadku oferty wspólnej należy podać regon każdego z Wykonawców)</w:t>
            </w:r>
          </w:p>
        </w:tc>
        <w:tc>
          <w:tcPr>
            <w:tcW w:w="4394" w:type="dxa"/>
          </w:tcPr>
          <w:p w14:paraId="1491753F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54AF3AC" w14:textId="77777777" w:rsidTr="000604E9">
        <w:tc>
          <w:tcPr>
            <w:tcW w:w="695" w:type="dxa"/>
          </w:tcPr>
          <w:p w14:paraId="0F4D5B62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1.3</w:t>
            </w:r>
          </w:p>
        </w:tc>
        <w:tc>
          <w:tcPr>
            <w:tcW w:w="7272" w:type="dxa"/>
          </w:tcPr>
          <w:p w14:paraId="25B78171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6B1654">
              <w:rPr>
                <w:rFonts w:ascii="Calibri Light" w:hAnsi="Calibri Light" w:cs="Arial"/>
                <w:b/>
                <w:sz w:val="20"/>
                <w:szCs w:val="20"/>
              </w:rPr>
              <w:t xml:space="preserve">Wykonawca jest 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(zgodnie z art. 104-106 ustawy </w:t>
            </w:r>
            <w:r>
              <w:rPr>
                <w:rFonts w:ascii="Calibri Light" w:hAnsi="Calibri Light" w:cs="Arial"/>
                <w:sz w:val="20"/>
                <w:szCs w:val="20"/>
              </w:rPr>
              <w:t>Prawo Przedsiębiorców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14:paraId="0BED806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proofErr w:type="spellStart"/>
            <w:r w:rsidRPr="00706016">
              <w:rPr>
                <w:rFonts w:ascii="Calibri Light" w:hAnsi="Calibri Light" w:cs="Arial"/>
                <w:sz w:val="18"/>
                <w:szCs w:val="18"/>
              </w:rPr>
              <w:t>mikroprzedsiębiorcą</w:t>
            </w:r>
            <w:proofErr w:type="spellEnd"/>
            <w:r w:rsidRPr="00706016">
              <w:rPr>
                <w:rFonts w:ascii="Calibri Light" w:hAnsi="Calibri Light" w:cs="Arial"/>
                <w:sz w:val="18"/>
                <w:szCs w:val="18"/>
              </w:rPr>
              <w:t>*</w:t>
            </w:r>
          </w:p>
          <w:p w14:paraId="3164AE2A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małym przedsiębiorcą*</w:t>
            </w:r>
          </w:p>
          <w:p w14:paraId="7E7A4F8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średnim przedsiębiorcą*</w:t>
            </w:r>
          </w:p>
        </w:tc>
      </w:tr>
    </w:tbl>
    <w:p w14:paraId="1772D558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b/>
          <w:i/>
          <w:sz w:val="20"/>
          <w:szCs w:val="20"/>
        </w:rPr>
      </w:pPr>
      <w:r w:rsidRPr="00706016">
        <w:rPr>
          <w:rFonts w:ascii="Calibri Light" w:hAnsi="Calibri Light" w:cs="Arial"/>
          <w:b/>
          <w:i/>
          <w:sz w:val="20"/>
          <w:szCs w:val="20"/>
        </w:rPr>
        <w:t>* - należy zaznaczyć właściwą informację</w:t>
      </w:r>
    </w:p>
    <w:p w14:paraId="2B6F4BDD" w14:textId="77777777" w:rsidR="00DC048C" w:rsidRPr="00706016" w:rsidRDefault="00DC048C" w:rsidP="00DC048C">
      <w:pPr>
        <w:rPr>
          <w:rFonts w:ascii="Calibri Light" w:hAnsi="Calibri Light"/>
        </w:rPr>
      </w:pPr>
    </w:p>
    <w:p w14:paraId="67BE2E48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  <w:tab w:val="left" w:pos="426"/>
        </w:tabs>
        <w:spacing w:line="360" w:lineRule="auto"/>
        <w:ind w:left="284" w:hanging="284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Osoba uprawniona do kontaktów z Zamawiającym: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5"/>
        <w:gridCol w:w="7796"/>
      </w:tblGrid>
      <w:tr w:rsidR="00DC048C" w:rsidRPr="00706016" w14:paraId="6228574C" w14:textId="77777777" w:rsidTr="000604E9">
        <w:tc>
          <w:tcPr>
            <w:tcW w:w="4565" w:type="dxa"/>
          </w:tcPr>
          <w:p w14:paraId="06026790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Imię i nazwisko</w:t>
            </w:r>
          </w:p>
        </w:tc>
        <w:tc>
          <w:tcPr>
            <w:tcW w:w="7796" w:type="dxa"/>
          </w:tcPr>
          <w:p w14:paraId="254BA5E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423FD825" w14:textId="77777777" w:rsidTr="000604E9">
        <w:tc>
          <w:tcPr>
            <w:tcW w:w="4565" w:type="dxa"/>
          </w:tcPr>
          <w:p w14:paraId="40A9EA48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</w:t>
            </w:r>
          </w:p>
        </w:tc>
        <w:tc>
          <w:tcPr>
            <w:tcW w:w="7796" w:type="dxa"/>
          </w:tcPr>
          <w:p w14:paraId="518DA6A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15C9FF35" w14:textId="77777777" w:rsidTr="000604E9">
        <w:tc>
          <w:tcPr>
            <w:tcW w:w="4565" w:type="dxa"/>
          </w:tcPr>
          <w:p w14:paraId="2653DE1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Nr telefonu/ nr faksu</w:t>
            </w:r>
          </w:p>
        </w:tc>
        <w:tc>
          <w:tcPr>
            <w:tcW w:w="7796" w:type="dxa"/>
          </w:tcPr>
          <w:p w14:paraId="7A7C836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AD590A2" w14:textId="77777777" w:rsidTr="000604E9">
        <w:tc>
          <w:tcPr>
            <w:tcW w:w="4565" w:type="dxa"/>
          </w:tcPr>
          <w:p w14:paraId="0150403E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 e-mail</w:t>
            </w:r>
          </w:p>
        </w:tc>
        <w:tc>
          <w:tcPr>
            <w:tcW w:w="7796" w:type="dxa"/>
          </w:tcPr>
          <w:p w14:paraId="7EBD2F8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</w:tbl>
    <w:p w14:paraId="2E1A7197" w14:textId="77777777" w:rsidR="00DC048C" w:rsidRPr="00706016" w:rsidRDefault="00DC048C" w:rsidP="00DC048C">
      <w:pPr>
        <w:spacing w:line="360" w:lineRule="auto"/>
        <w:ind w:left="426"/>
        <w:jc w:val="both"/>
        <w:rPr>
          <w:rFonts w:ascii="Calibri Light" w:hAnsi="Calibri Light" w:cs="Arial"/>
        </w:rPr>
      </w:pPr>
    </w:p>
    <w:p w14:paraId="09DB0A6D" w14:textId="2F495529" w:rsidR="005A3D38" w:rsidRPr="005A3D38" w:rsidRDefault="00DC048C" w:rsidP="005A3D38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  <w:i/>
          <w:iCs/>
          <w:lang w:bidi="pl-PL"/>
        </w:rPr>
      </w:pPr>
      <w:r w:rsidRPr="005A3D38">
        <w:rPr>
          <w:rFonts w:ascii="Calibri Light" w:hAnsi="Calibri Light" w:cs="Arial"/>
        </w:rPr>
        <w:t xml:space="preserve">Niniejszym oferujemy przyjęcie do wykonania przedmiotu zamówienia, określonego w SWZ, na wykonanie robót budowlanych na </w:t>
      </w:r>
      <w:r w:rsidR="005A3D38" w:rsidRPr="005A3D38">
        <w:rPr>
          <w:rFonts w:ascii="Calibri Light" w:hAnsi="Calibri Light" w:cs="Arial"/>
          <w:b/>
          <w:bCs/>
          <w:i/>
          <w:lang w:bidi="pl-PL"/>
        </w:rPr>
        <w:t xml:space="preserve">Przewóz autokarowy uczniów szkół podstawowych z województwa pomorskiego wraz z opiekunami. </w:t>
      </w:r>
      <w:r w:rsidR="005A3D38" w:rsidRPr="005A3D38">
        <w:rPr>
          <w:rFonts w:ascii="Calibri Light" w:hAnsi="Calibri Light" w:cs="Arial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4784866C" w14:textId="332BB3FE" w:rsidR="00DC048C" w:rsidRPr="00DC6277" w:rsidRDefault="00DC048C" w:rsidP="00DC048C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</w:rPr>
      </w:pPr>
      <w:r w:rsidRPr="00DC6277">
        <w:rPr>
          <w:rFonts w:ascii="Calibri Light" w:hAnsi="Calibri Light" w:cs="Courier New"/>
          <w:b/>
          <w:u w:val="single"/>
        </w:rPr>
        <w:t xml:space="preserve"> </w:t>
      </w:r>
      <w:r w:rsidRPr="00DC6277">
        <w:rPr>
          <w:rFonts w:ascii="Calibri Light" w:hAnsi="Calibri Light" w:cs="Courier New"/>
          <w:i/>
        </w:rPr>
        <w:t>(wypełnić wykropkowane miejsca)</w:t>
      </w:r>
      <w:r w:rsidRPr="00DC6277">
        <w:rPr>
          <w:rFonts w:ascii="Calibri Light" w:hAnsi="Calibri Light" w:cs="Courier New"/>
          <w:b/>
          <w:i/>
        </w:rPr>
        <w:t>: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70"/>
        <w:gridCol w:w="4959"/>
        <w:gridCol w:w="7654"/>
      </w:tblGrid>
      <w:tr w:rsidR="00DC048C" w:rsidRPr="00706016" w14:paraId="24F3BE0C" w14:textId="77777777" w:rsidTr="00E85EDC">
        <w:trPr>
          <w:trHeight w:val="2034"/>
        </w:trPr>
        <w:tc>
          <w:tcPr>
            <w:tcW w:w="567" w:type="dxa"/>
            <w:vAlign w:val="center"/>
          </w:tcPr>
          <w:p w14:paraId="4225AB89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529" w:type="dxa"/>
            <w:gridSpan w:val="2"/>
            <w:vAlign w:val="center"/>
          </w:tcPr>
          <w:p w14:paraId="3A32797E" w14:textId="20563DC2" w:rsidR="00DC048C" w:rsidRPr="00706016" w:rsidRDefault="00DC048C" w:rsidP="00252710">
            <w:pPr>
              <w:rPr>
                <w:rFonts w:ascii="Calibri Light" w:hAnsi="Calibri Light" w:cs="Open Sans"/>
                <w:b/>
              </w:rPr>
            </w:pPr>
            <w:r w:rsidRPr="00706016">
              <w:rPr>
                <w:rFonts w:ascii="Calibri Light" w:hAnsi="Calibri Light" w:cs="Open Sans"/>
                <w:b/>
              </w:rPr>
              <w:t>Łączna c</w:t>
            </w:r>
            <w:r>
              <w:rPr>
                <w:rFonts w:ascii="Calibri Light" w:hAnsi="Calibri Light" w:cs="Open Sans"/>
                <w:b/>
              </w:rPr>
              <w:t>e</w:t>
            </w:r>
            <w:r w:rsidRPr="00706016">
              <w:rPr>
                <w:rFonts w:ascii="Calibri Light" w:hAnsi="Calibri Light" w:cs="Open Sans"/>
                <w:b/>
              </w:rPr>
              <w:t xml:space="preserve">na </w:t>
            </w:r>
            <w:r w:rsidR="00CC2FBE">
              <w:rPr>
                <w:rFonts w:ascii="Calibri Light" w:hAnsi="Calibri Light" w:cs="Open Sans"/>
                <w:b/>
              </w:rPr>
              <w:t xml:space="preserve">w części </w:t>
            </w:r>
            <w:r w:rsidR="00D97951">
              <w:rPr>
                <w:rFonts w:ascii="Calibri Light" w:hAnsi="Calibri Light" w:cs="Open Sans"/>
                <w:b/>
              </w:rPr>
              <w:t>9</w:t>
            </w:r>
            <w:r w:rsidR="00CC2FBE">
              <w:rPr>
                <w:rFonts w:ascii="Calibri Light" w:hAnsi="Calibri Light" w:cs="Open Sans"/>
                <w:b/>
              </w:rPr>
              <w:t xml:space="preserve"> </w:t>
            </w:r>
            <w:r w:rsidRPr="00706016">
              <w:rPr>
                <w:rFonts w:ascii="Calibri Light" w:hAnsi="Calibri Light" w:cs="Open Sans"/>
                <w:b/>
              </w:rPr>
              <w:t>obejmująca przedmiot zamówienia</w:t>
            </w:r>
            <w:r>
              <w:rPr>
                <w:rFonts w:ascii="Calibri Light" w:hAnsi="Calibri Light" w:cs="Open Sans"/>
                <w:b/>
              </w:rPr>
              <w:t>:</w:t>
            </w:r>
          </w:p>
          <w:p w14:paraId="3D6B9EA1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64B167BE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04E5DB63" w14:textId="77777777" w:rsidR="00DC048C" w:rsidRPr="00EB25C3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bCs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011E2602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t xml:space="preserve">brutto: …………………………  (słownie: …………………………………………………  ……………………………………………………………………………………………………… ) zł </w:t>
            </w:r>
          </w:p>
          <w:p w14:paraId="7CA4C150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netto ……………………… (słownie: ………………………………………………………… …………………………………………………………………………………………………………) zł </w:t>
            </w:r>
          </w:p>
          <w:p w14:paraId="579908CE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podatek VAT ………………………… (słownie: …………………………………………… …………………………………………………………………………………………………………) zł</w:t>
            </w:r>
          </w:p>
        </w:tc>
      </w:tr>
      <w:tr w:rsidR="00DC048C" w:rsidRPr="00706016" w14:paraId="1A6846D0" w14:textId="77777777" w:rsidTr="00E85EDC">
        <w:trPr>
          <w:trHeight w:val="2348"/>
        </w:trPr>
        <w:tc>
          <w:tcPr>
            <w:tcW w:w="567" w:type="dxa"/>
            <w:vAlign w:val="center"/>
          </w:tcPr>
          <w:p w14:paraId="35CEABD3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14:paraId="54A292D8" w14:textId="5E09AF1A" w:rsidR="00DC048C" w:rsidRPr="00706016" w:rsidRDefault="00E85ED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E85EDC">
              <w:rPr>
                <w:rFonts w:ascii="Calibri Light" w:hAnsi="Calibri Light" w:cs="Arial"/>
                <w:b/>
                <w:bCs/>
                <w:sz w:val="20"/>
                <w:szCs w:val="20"/>
                <w:lang w:bidi="pl-PL"/>
              </w:rPr>
              <w:t>czas na podstawienie samochodu zastępczego</w:t>
            </w:r>
            <w:r w:rsidR="00DC048C" w:rsidRPr="00706016">
              <w:rPr>
                <w:rFonts w:ascii="Calibri Light" w:hAnsi="Calibri Ligh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7BE85676" w14:textId="59CFD661" w:rsidR="00DC048C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Oświadcza</w:t>
            </w:r>
            <w:r w:rsidR="00E85EDC">
              <w:rPr>
                <w:rFonts w:ascii="Calibri Light" w:hAnsi="Calibri Light" w:cs="Open Sans"/>
                <w:b/>
                <w:sz w:val="20"/>
                <w:szCs w:val="20"/>
              </w:rPr>
              <w:t>m, że czas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 na podst</w:t>
            </w:r>
            <w:r w:rsidR="00637F47">
              <w:rPr>
                <w:rFonts w:ascii="Calibri Light" w:hAnsi="Calibri Light" w:cs="Open Sans"/>
                <w:b/>
                <w:sz w:val="20"/>
                <w:szCs w:val="20"/>
              </w:rPr>
              <w:t>a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wienie samochodu zastępczego nie przekroczy: </w:t>
            </w:r>
          </w:p>
          <w:p w14:paraId="0B2C4A47" w14:textId="60F95018" w:rsidR="00C151A5" w:rsidRPr="00706016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…………………………………………………minut*</w:t>
            </w:r>
          </w:p>
          <w:p w14:paraId="1B49DF96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18"/>
                <w:szCs w:val="18"/>
              </w:rPr>
            </w:pPr>
          </w:p>
          <w:p w14:paraId="7C133490" w14:textId="3FDDA42F" w:rsidR="00DC048C" w:rsidRPr="00706016" w:rsidRDefault="00DC048C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 w:rsidRPr="00706016">
              <w:rPr>
                <w:rFonts w:ascii="Calibri Light" w:hAnsi="Calibri Light" w:cs="Open Sans"/>
                <w:sz w:val="18"/>
                <w:szCs w:val="18"/>
              </w:rPr>
              <w:t xml:space="preserve">* 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Przy obliczaniu liczby punktów w kryterium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czas na </w:t>
            </w:r>
            <w:r w:rsidR="002D7ACE">
              <w:rPr>
                <w:rFonts w:ascii="Calibri Light" w:hAnsi="Calibri Light" w:cs="Open Sans"/>
                <w:i/>
                <w:sz w:val="18"/>
                <w:szCs w:val="18"/>
              </w:rPr>
              <w:t>podstawienie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samochodu zastępczego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.  Zamawiający zastosuje następujące wyliczenie: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4"/>
              <w:gridCol w:w="3260"/>
            </w:tblGrid>
            <w:tr w:rsidR="00637F47" w:rsidRPr="00686DAD" w14:paraId="6D13D3C2" w14:textId="77777777" w:rsidTr="00637F47">
              <w:trPr>
                <w:trHeight w:val="329"/>
              </w:trPr>
              <w:tc>
                <w:tcPr>
                  <w:tcW w:w="69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E807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>
                    <w:rPr>
                      <w:rFonts w:ascii="Arial Narrow" w:hAnsi="Arial Narrow" w:cs="Arial"/>
                      <w:b/>
                    </w:rPr>
                    <w:t>Czas na podstawienie samochodu zastępczego</w:t>
                  </w:r>
                </w:p>
              </w:tc>
            </w:tr>
            <w:tr w:rsidR="00637F47" w:rsidRPr="00686DAD" w14:paraId="6B1C80B7" w14:textId="77777777" w:rsidTr="00637F47">
              <w:trPr>
                <w:trHeight w:val="374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FBAF5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686DAD">
                    <w:rPr>
                      <w:rFonts w:ascii="Calibri" w:eastAsia="Calibri" w:hAnsi="Calibri" w:cs="Calibri"/>
                      <w:b/>
                    </w:rPr>
                    <w:t xml:space="preserve">za </w:t>
                  </w:r>
                  <w:r>
                    <w:rPr>
                      <w:rFonts w:ascii="Calibri" w:eastAsia="Calibri" w:hAnsi="Calibri" w:cs="Calibri"/>
                      <w:b/>
                    </w:rPr>
                    <w:t>podstawienie samochodu zastępczego do 30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4033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40 punktów</w:t>
                  </w:r>
                </w:p>
              </w:tc>
            </w:tr>
            <w:tr w:rsidR="00637F47" w:rsidRPr="00686DAD" w14:paraId="76398331" w14:textId="77777777" w:rsidTr="00637F47">
              <w:trPr>
                <w:trHeight w:val="162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2D29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4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67454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10 punktów</w:t>
                  </w:r>
                </w:p>
              </w:tc>
            </w:tr>
            <w:tr w:rsidR="00637F47" w:rsidRPr="00686DAD" w14:paraId="38F45AD1" w14:textId="77777777" w:rsidTr="00637F47">
              <w:trPr>
                <w:trHeight w:val="161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AF65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6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797E6F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0 punktów</w:t>
                  </w:r>
                </w:p>
              </w:tc>
            </w:tr>
          </w:tbl>
          <w:p w14:paraId="24EC10A0" w14:textId="04C862FE" w:rsidR="00DC048C" w:rsidRDefault="002D7ACE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>
              <w:rPr>
                <w:rFonts w:ascii="Calibri Light" w:hAnsi="Calibri Light" w:cs="Open Sans"/>
                <w:i/>
                <w:sz w:val="18"/>
                <w:szCs w:val="18"/>
              </w:rPr>
              <w:t>Brak wpisu dotyczącego deklarowanego czasu zostanie potraktowany przez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Open Sans"/>
                <w:i/>
                <w:sz w:val="18"/>
                <w:szCs w:val="18"/>
              </w:rPr>
              <w:t xml:space="preserve">Zamawiającego jako  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maksymalny czas tj. do 60minut. </w:t>
            </w:r>
          </w:p>
          <w:p w14:paraId="5B8BB9EB" w14:textId="1E43AA61" w:rsidR="00C151A5" w:rsidRPr="00706016" w:rsidRDefault="00C151A5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</w:p>
        </w:tc>
      </w:tr>
      <w:tr w:rsidR="00DC048C" w:rsidRPr="00706016" w14:paraId="53C1C4C1" w14:textId="77777777" w:rsidTr="00E85EDC">
        <w:trPr>
          <w:trHeight w:val="966"/>
        </w:trPr>
        <w:tc>
          <w:tcPr>
            <w:tcW w:w="567" w:type="dxa"/>
            <w:vMerge w:val="restart"/>
            <w:vAlign w:val="center"/>
          </w:tcPr>
          <w:p w14:paraId="2D71564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vAlign w:val="center"/>
          </w:tcPr>
          <w:p w14:paraId="7006DA6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3.1</w:t>
            </w:r>
          </w:p>
        </w:tc>
        <w:tc>
          <w:tcPr>
            <w:tcW w:w="4959" w:type="dxa"/>
            <w:vAlign w:val="center"/>
          </w:tcPr>
          <w:p w14:paraId="51F54C47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Części zamówienia, których wykonanie Wykonawca zamierza powierzyć podwykonawcom </w:t>
            </w:r>
          </w:p>
        </w:tc>
        <w:tc>
          <w:tcPr>
            <w:tcW w:w="7654" w:type="dxa"/>
            <w:vAlign w:val="center"/>
          </w:tcPr>
          <w:p w14:paraId="4A7C15BC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*</w:t>
            </w:r>
          </w:p>
          <w:p w14:paraId="155AB440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 xml:space="preserve">* - jeżeli dotyczy </w:t>
            </w:r>
          </w:p>
        </w:tc>
      </w:tr>
      <w:tr w:rsidR="00DC048C" w:rsidRPr="00706016" w14:paraId="45A07FF6" w14:textId="77777777" w:rsidTr="00E85EDC">
        <w:trPr>
          <w:trHeight w:val="1215"/>
        </w:trPr>
        <w:tc>
          <w:tcPr>
            <w:tcW w:w="567" w:type="dxa"/>
            <w:vMerge/>
            <w:vAlign w:val="center"/>
          </w:tcPr>
          <w:p w14:paraId="4BA60138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3A89AAC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3.2</w:t>
            </w:r>
          </w:p>
        </w:tc>
        <w:tc>
          <w:tcPr>
            <w:tcW w:w="4959" w:type="dxa"/>
            <w:vAlign w:val="center"/>
          </w:tcPr>
          <w:p w14:paraId="4E6910D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</w:p>
          <w:p w14:paraId="2FB8210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 xml:space="preserve">Firmy ww. podwykonawców: </w:t>
            </w:r>
          </w:p>
          <w:p w14:paraId="45D825B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7654" w:type="dxa"/>
            <w:vAlign w:val="center"/>
          </w:tcPr>
          <w:p w14:paraId="102AE5D3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*</w:t>
            </w:r>
          </w:p>
          <w:p w14:paraId="58BF800E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>* - jeżeli dotyczy</w:t>
            </w:r>
          </w:p>
        </w:tc>
      </w:tr>
    </w:tbl>
    <w:p w14:paraId="3959E944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4956BAEE" w14:textId="77777777" w:rsidR="00DC048C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E06127">
        <w:rPr>
          <w:rFonts w:ascii="Calibri Light" w:hAnsi="Calibri Light" w:cs="Arial"/>
        </w:rPr>
        <w:t xml:space="preserve">Oświadczamy , ze cena ofertowa została skalkulowana na podstawie poniższych cen ofertowych, które stanowić będą załącznik nr </w:t>
      </w:r>
      <w:r>
        <w:rPr>
          <w:rFonts w:ascii="Calibri Light" w:hAnsi="Calibri Light" w:cs="Arial"/>
        </w:rPr>
        <w:t>2</w:t>
      </w:r>
      <w:r w:rsidRPr="00E06127">
        <w:rPr>
          <w:rFonts w:ascii="Calibri Light" w:hAnsi="Calibri Light" w:cs="Arial"/>
        </w:rPr>
        <w:t xml:space="preserve"> do umowy</w:t>
      </w:r>
      <w:r>
        <w:rPr>
          <w:rFonts w:ascii="Calibri Light" w:hAnsi="Calibri Light" w:cs="Arial"/>
        </w:rPr>
        <w:t xml:space="preserve"> </w:t>
      </w:r>
      <w:r w:rsidRPr="00E06127">
        <w:rPr>
          <w:rFonts w:ascii="Calibri Light" w:hAnsi="Calibri Light" w:cs="Arial"/>
        </w:rPr>
        <w:t xml:space="preserve">( umowa- załącznik nr </w:t>
      </w:r>
      <w:r>
        <w:rPr>
          <w:rFonts w:ascii="Calibri Light" w:hAnsi="Calibri Light" w:cs="Arial"/>
        </w:rPr>
        <w:t>6</w:t>
      </w:r>
      <w:r w:rsidRPr="00E06127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</w:t>
      </w:r>
      <w:r w:rsidRPr="00E06127">
        <w:rPr>
          <w:rFonts w:ascii="Calibri Light" w:hAnsi="Calibri Light" w:cs="Arial"/>
        </w:rPr>
        <w:t>WZ)</w:t>
      </w:r>
      <w:r>
        <w:rPr>
          <w:rFonts w:ascii="Calibri Light" w:hAnsi="Calibri Light" w:cs="Arial"/>
        </w:rPr>
        <w:t xml:space="preserve"> i będą podstawą rozliczenia robót Wykonawcy:</w:t>
      </w:r>
    </w:p>
    <w:p w14:paraId="1F4E2583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1401DF65" w14:textId="278C05BB" w:rsidR="00DC048C" w:rsidRDefault="00DC048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  <w:r w:rsidRPr="003A02A2">
        <w:rPr>
          <w:rFonts w:ascii="Calibri Light" w:hAnsi="Calibri Light" w:cs="Arial"/>
          <w:b/>
          <w:bCs/>
          <w:lang w:val="pl-PL"/>
        </w:rPr>
        <w:t>Zestawienie Cenowe Oferty:</w:t>
      </w:r>
      <w:r w:rsidR="007B22E5">
        <w:rPr>
          <w:rFonts w:ascii="Calibri Light" w:hAnsi="Calibri Light" w:cs="Arial"/>
          <w:b/>
          <w:bCs/>
          <w:lang w:val="pl-PL"/>
        </w:rPr>
        <w:t xml:space="preserve"> </w:t>
      </w:r>
    </w:p>
    <w:p w14:paraId="41C4B0FF" w14:textId="31C70D37" w:rsidR="00D97951" w:rsidRDefault="00D97951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</w:p>
    <w:tbl>
      <w:tblPr>
        <w:tblStyle w:val="Tabela-Siatka"/>
        <w:tblW w:w="14714" w:type="dxa"/>
        <w:tblInd w:w="-572" w:type="dxa"/>
        <w:tblLook w:val="04A0" w:firstRow="1" w:lastRow="0" w:firstColumn="1" w:lastColumn="0" w:noHBand="0" w:noVBand="1"/>
      </w:tblPr>
      <w:tblGrid>
        <w:gridCol w:w="1233"/>
        <w:gridCol w:w="3298"/>
        <w:gridCol w:w="979"/>
        <w:gridCol w:w="1416"/>
        <w:gridCol w:w="2407"/>
        <w:gridCol w:w="1983"/>
        <w:gridCol w:w="1699"/>
        <w:gridCol w:w="1699"/>
      </w:tblGrid>
      <w:tr w:rsidR="00D97951" w:rsidRPr="00511846" w14:paraId="1A696489" w14:textId="77777777" w:rsidTr="00EE5193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E365013" w14:textId="77777777" w:rsidR="00D97951" w:rsidRPr="00511846" w:rsidRDefault="00D97951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4AAD075" w14:textId="77777777" w:rsidR="00D97951" w:rsidRPr="00511846" w:rsidRDefault="00D97951" w:rsidP="00EE519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Przejazd – przebieg trasy (dojazd i powrót)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80BCD07" w14:textId="77777777" w:rsidR="00D97951" w:rsidRPr="00511846" w:rsidRDefault="00D97951" w:rsidP="00EE519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11846">
              <w:rPr>
                <w:rFonts w:ascii="Calibri" w:hAnsi="Calibri" w:cs="Calibri"/>
                <w:b/>
                <w:bCs/>
                <w:sz w:val="20"/>
                <w:szCs w:val="20"/>
              </w:rPr>
              <w:t>Ilość km</w:t>
            </w:r>
          </w:p>
          <w:p w14:paraId="77C56C0B" w14:textId="77777777" w:rsidR="00D97951" w:rsidRPr="00511846" w:rsidRDefault="00D97951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0"/>
                <w:szCs w:val="20"/>
              </w:rPr>
              <w:t>(dojazd i powrót)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BCECE6A" w14:textId="77777777" w:rsidR="00D97951" w:rsidRPr="00511846" w:rsidRDefault="00D97951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Ilość osób w autokarze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7D1B26A" w14:textId="77777777" w:rsidR="00D97951" w:rsidRPr="00511846" w:rsidRDefault="00D97951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Data przejazdu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2B67ABA" w14:textId="77777777" w:rsidR="00D97951" w:rsidRPr="00511846" w:rsidRDefault="00D97951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Dodatkowe informacje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D8F12E6" w14:textId="77777777" w:rsidR="00D97951" w:rsidRPr="00511846" w:rsidRDefault="00D97951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Cena netto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4D4FFE3" w14:textId="77777777" w:rsidR="00D97951" w:rsidRPr="00511846" w:rsidRDefault="00D97951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Cena brutto</w:t>
            </w:r>
          </w:p>
        </w:tc>
      </w:tr>
      <w:tr w:rsidR="00D97951" w:rsidRPr="00511846" w14:paraId="0CB4D31B" w14:textId="77777777" w:rsidTr="00EE5193">
        <w:tc>
          <w:tcPr>
            <w:tcW w:w="147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84290AB" w14:textId="77777777" w:rsidR="00D97951" w:rsidRPr="00511846" w:rsidRDefault="00D97951" w:rsidP="00EE519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Część I</w:t>
            </w:r>
          </w:p>
        </w:tc>
      </w:tr>
      <w:tr w:rsidR="00D97951" w:rsidRPr="00511846" w14:paraId="269D269D" w14:textId="77777777" w:rsidTr="00EE5193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36444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A33AF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bookmarkStart w:id="0" w:name="_Hlk100565743"/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w Kosakowie (81-198) ul. Żeromskiego 11 - Ośrodek Szkolno-Wychowawczy nr 2 dla Niesłyszących i Słabosłyszących, ul. Sobieskiego 277 C, 84-200 Wejherowo </w:t>
            </w:r>
            <w:bookmarkEnd w:id="0"/>
            <w:r w:rsidRPr="00511846">
              <w:rPr>
                <w:rFonts w:ascii="Calibri" w:hAnsi="Calibri" w:cs="Calibri"/>
                <w:sz w:val="22"/>
                <w:szCs w:val="22"/>
              </w:rPr>
              <w:t>- SP w Kosakowie (81-198) ul. Żeromskiego 11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D9624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23x2=46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5CD8D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7856" w14:textId="77777777" w:rsidR="00D97951" w:rsidRPr="00FC2B2B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FC2B2B">
              <w:rPr>
                <w:rFonts w:ascii="Calibri" w:hAnsi="Calibri" w:cs="Calibri"/>
                <w:sz w:val="22"/>
                <w:szCs w:val="22"/>
              </w:rPr>
              <w:t>1 przejazd wg wyznaczonej trasy w terminie:</w:t>
            </w:r>
          </w:p>
          <w:p w14:paraId="6A44341C" w14:textId="77777777" w:rsidR="00D97951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5901134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23.09.2022 r.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0DB79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Powrót po ok. 7 godzinach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73CB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0D7D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951" w:rsidRPr="00511846" w14:paraId="6EC899C3" w14:textId="77777777" w:rsidTr="00EE5193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F2355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B6CF7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bookmarkStart w:id="1" w:name="_Hlk100565786"/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ZSz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-P w Dębogórzu (81-198) ul. Pomorska 30  – Ośrodek Szkolno-Wychowawczy nr 2 dla Niesłyszących i Słabosłyszących, ul. Sobieskiego 277 C, 84-200 Wejherowo </w:t>
            </w:r>
            <w:bookmarkEnd w:id="1"/>
            <w:r w:rsidRPr="00511846"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ZSz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>-P w Dębogórzu (81-198) ul. Pomorska 30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0797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22x2=44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FE6C0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24BF" w14:textId="77777777" w:rsidR="00D97951" w:rsidRPr="00FC2B2B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FC2B2B">
              <w:rPr>
                <w:rFonts w:ascii="Calibri" w:hAnsi="Calibri" w:cs="Calibri"/>
                <w:sz w:val="22"/>
                <w:szCs w:val="22"/>
              </w:rPr>
              <w:t>1 przejazd wg wyznaczonej trasy w terminie:</w:t>
            </w:r>
          </w:p>
          <w:p w14:paraId="12229ACA" w14:textId="77777777" w:rsidR="00D97951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4990455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23.09.2022 r.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81FA0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Powrót po ok. 7 godzinach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0270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36D7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951" w:rsidRPr="00511846" w14:paraId="1C770437" w14:textId="77777777" w:rsidTr="00EE5193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FCEDE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lastRenderedPageBreak/>
              <w:t>3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FEC64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bookmarkStart w:id="2" w:name="_Hlk100565875"/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im. Kontradmirała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X.Czernickiego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w Pogórzu (81-198) ul. Szkolna 15 – Ośrodek Szkolno-Wychowawczy nr 2 dla Niesłyszących i Słabosłyszących, ul. Sobieskiego 277 C, 84-200 Wejherowo </w:t>
            </w:r>
            <w:bookmarkEnd w:id="2"/>
            <w:r w:rsidRPr="00511846">
              <w:rPr>
                <w:rFonts w:ascii="Calibri" w:hAnsi="Calibri" w:cs="Calibri"/>
                <w:sz w:val="22"/>
                <w:szCs w:val="22"/>
              </w:rPr>
              <w:t xml:space="preserve">- SP im. Kontradmirała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X.Czernickiego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w Pogórzu (81-198) ul. Szkolna 15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BF0C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23x2=46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A1FFA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93E3" w14:textId="77777777" w:rsidR="00D97951" w:rsidRPr="00FC2B2B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FC2B2B">
              <w:rPr>
                <w:rFonts w:ascii="Calibri" w:hAnsi="Calibri" w:cs="Calibri"/>
                <w:sz w:val="22"/>
                <w:szCs w:val="22"/>
              </w:rPr>
              <w:t>1 przejazd wg wyznaczonej trasy w terminie:</w:t>
            </w:r>
          </w:p>
          <w:p w14:paraId="66EB2BAD" w14:textId="77777777" w:rsidR="00D97951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6F77F3C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23.09.2022 r.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91682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Powrót po ok. 7 godzinach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60C8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8D2F" w14:textId="77777777" w:rsidR="00D97951" w:rsidRPr="00511846" w:rsidRDefault="00D97951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951" w:rsidRPr="00E86827" w14:paraId="0B5C512D" w14:textId="77777777" w:rsidTr="00EE5193">
        <w:trPr>
          <w:trHeight w:val="302"/>
        </w:trPr>
        <w:tc>
          <w:tcPr>
            <w:tcW w:w="5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CE9780A" w14:textId="77777777" w:rsidR="00D97951" w:rsidRPr="00511846" w:rsidRDefault="00D97951" w:rsidP="00EE519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SUMA 5:</w:t>
            </w:r>
          </w:p>
        </w:tc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3AEEB1A" w14:textId="77777777" w:rsidR="00D97951" w:rsidRPr="00511846" w:rsidRDefault="00D97951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Netto:</w:t>
            </w:r>
          </w:p>
        </w:tc>
        <w:tc>
          <w:tcPr>
            <w:tcW w:w="5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87E2BA0" w14:textId="77777777" w:rsidR="00D97951" w:rsidRPr="008B507F" w:rsidRDefault="00D97951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Brutto:</w:t>
            </w:r>
          </w:p>
        </w:tc>
      </w:tr>
    </w:tbl>
    <w:p w14:paraId="3C52C402" w14:textId="77777777" w:rsidR="00D97951" w:rsidRPr="003A02A2" w:rsidRDefault="00D97951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</w:p>
    <w:p w14:paraId="26E3E023" w14:textId="0B240678" w:rsidR="00DC048C" w:rsidRDefault="00DC048C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p w14:paraId="0018F3A1" w14:textId="77777777" w:rsidR="00FD3BAD" w:rsidRDefault="00FD3BAD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p w14:paraId="5BB2363A" w14:textId="00B7F9D8" w:rsidR="007C4965" w:rsidRPr="007C4965" w:rsidRDefault="007C4965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C4965">
        <w:rPr>
          <w:rFonts w:asciiTheme="majorHAnsi" w:hAnsiTheme="majorHAnsi" w:cstheme="majorHAnsi"/>
        </w:rPr>
        <w:t>Oświadczam, że</w:t>
      </w:r>
    </w:p>
    <w:p w14:paraId="4C62821B" w14:textId="5B20AE5D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bookmarkStart w:id="3" w:name="_Hlk103592593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licencję lub zezwolenie na wykonywanie zawodu przewoźnika drogowego w zakresie przewozu osób zgodnie z ustawą z dnia 6 września 2001 r. o transporcie drogowym (</w:t>
      </w:r>
      <w:proofErr w:type="spellStart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t.j</w:t>
      </w:r>
      <w:proofErr w:type="spellEnd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. Dz. U. z 2021 r. poz. 919 ze zm.</w:t>
      </w:r>
    </w:p>
    <w:p w14:paraId="0FCE18F4" w14:textId="7EDE5537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dysponuję  odpowiednią  liczbą  osób z uprawnieniami pozwalającymi na  należyte wykonywanie Umow</w:t>
      </w:r>
      <w:r>
        <w:rPr>
          <w:rFonts w:asciiTheme="majorHAnsi" w:eastAsia="Times New Roman" w:hAnsiTheme="majorHAnsi" w:cstheme="majorHAnsi"/>
          <w:bCs/>
          <w:lang w:eastAsia="pl-PL" w:bidi="pl-PL"/>
        </w:rPr>
        <w:t>y</w:t>
      </w:r>
    </w:p>
    <w:p w14:paraId="327819A4" w14:textId="211265C6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lub dysponuję odpowiednim doświadczeniem oraz zapleczem technicznym i organizacyjnym niezbędnym do należytej realizacji Umowy</w:t>
      </w:r>
    </w:p>
    <w:p w14:paraId="2CF881B4" w14:textId="16341710" w:rsidR="007C4965" w:rsidRPr="007C4965" w:rsidRDefault="007C496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aktualne ubezpieczenie od odpowiedzialności cywilnej w zakresie prowadzonej działalności gospodarczej,</w:t>
      </w:r>
      <w:r w:rsidR="00E0627F">
        <w:rPr>
          <w:rFonts w:asciiTheme="majorHAnsi" w:eastAsia="Times New Roman" w:hAnsiTheme="majorHAnsi" w:cstheme="majorHAnsi"/>
          <w:bCs/>
          <w:lang w:eastAsia="pl-PL" w:bidi="pl-PL"/>
        </w:rPr>
        <w:t xml:space="preserve"> </w:t>
      </w: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osoby kierujące pojazdami posiadają uprawnienia niezbędne do kierowania pojazdami oraz, pojazdy przy pomocy których będzie realizował Umowę, są dopuszczone do ruchu oraz posiadają aktualne badania techniczn</w:t>
      </w:r>
      <w:r w:rsidR="00CE07B5">
        <w:rPr>
          <w:rFonts w:asciiTheme="majorHAnsi" w:eastAsia="Times New Roman" w:hAnsiTheme="majorHAnsi" w:cstheme="majorHAnsi"/>
          <w:bCs/>
          <w:lang w:eastAsia="pl-PL" w:bidi="pl-PL"/>
        </w:rPr>
        <w:t>e</w:t>
      </w:r>
    </w:p>
    <w:bookmarkEnd w:id="3"/>
    <w:p w14:paraId="6CE3CB75" w14:textId="628677E3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uważamy się za związanych niniejszą ofertą </w:t>
      </w:r>
      <w:r w:rsidRPr="00706016">
        <w:rPr>
          <w:rFonts w:ascii="Calibri Light" w:hAnsi="Calibri Light" w:cs="Arial"/>
          <w:b/>
        </w:rPr>
        <w:t>przez okres 30 dni</w:t>
      </w:r>
      <w:r w:rsidRPr="00706016">
        <w:rPr>
          <w:rFonts w:ascii="Calibri Light" w:hAnsi="Calibri Light" w:cs="Arial"/>
        </w:rPr>
        <w:t xml:space="preserve">, liczony od </w:t>
      </w:r>
      <w:r>
        <w:rPr>
          <w:rFonts w:ascii="Calibri Light" w:hAnsi="Calibri Light" w:cs="Arial"/>
        </w:rPr>
        <w:t>dnia</w:t>
      </w:r>
      <w:r w:rsidRPr="00706016">
        <w:rPr>
          <w:rFonts w:ascii="Calibri Light" w:hAnsi="Calibri Light" w:cs="Arial"/>
        </w:rPr>
        <w:t xml:space="preserve"> składania ofert wskazanego w SWZ.</w:t>
      </w:r>
    </w:p>
    <w:p w14:paraId="1A79E6EC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zapoznaliśmy się z SWZ i nie wnosimy do niej zastrzeżeń oraz uzyskaliśmy konieczne informacje do przygotowania Oferty.</w:t>
      </w:r>
    </w:p>
    <w:p w14:paraId="519CAECB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lastRenderedPageBreak/>
        <w:t xml:space="preserve">Oświadczam/Oświadczamy, że Projekt Umowy stanowiący Załącznik nr </w:t>
      </w:r>
      <w:r>
        <w:rPr>
          <w:rFonts w:ascii="Calibri Light" w:hAnsi="Calibri Light" w:cs="Arial"/>
        </w:rPr>
        <w:t>6</w:t>
      </w:r>
      <w:r w:rsidRPr="00706016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SWZ</w:t>
      </w:r>
      <w:r w:rsidRPr="00706016">
        <w:rPr>
          <w:rFonts w:ascii="Calibri Light" w:hAnsi="Calibri Light" w:cs="Arial"/>
        </w:rPr>
        <w:t xml:space="preserve"> został przez nas zaakceptowany i zobowiązujemy się - w przypadku wyboru naszej oferty, do zawarcia Umowy w miejscu i terminie wyznaczonym przez Zamawiającego.</w:t>
      </w:r>
    </w:p>
    <w:p w14:paraId="02EA9165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Courier New"/>
        </w:rPr>
        <w:t xml:space="preserve">Na </w:t>
      </w:r>
      <w:r w:rsidRPr="00706016">
        <w:rPr>
          <w:rFonts w:ascii="Calibri Light" w:hAnsi="Calibri Light" w:cs="Arial"/>
        </w:rPr>
        <w:t xml:space="preserve">podstawie art. </w:t>
      </w:r>
      <w:r>
        <w:rPr>
          <w:rFonts w:ascii="Calibri Light" w:hAnsi="Calibri Light" w:cs="Arial"/>
        </w:rPr>
        <w:t>1</w:t>
      </w:r>
      <w:r w:rsidRPr="00706016">
        <w:rPr>
          <w:rFonts w:ascii="Calibri Light" w:hAnsi="Calibri Light" w:cs="Arial"/>
        </w:rPr>
        <w:t xml:space="preserve">8 ust. 3 ustawy z dnia </w:t>
      </w:r>
      <w:r>
        <w:rPr>
          <w:rFonts w:ascii="Calibri Light" w:hAnsi="Calibri Light" w:cs="Arial"/>
        </w:rPr>
        <w:t>11 września 2019r</w:t>
      </w:r>
      <w:r w:rsidRPr="00706016">
        <w:rPr>
          <w:rFonts w:ascii="Calibri Light" w:hAnsi="Calibri Light" w:cs="Arial"/>
        </w:rPr>
        <w:t>. Prawo zamówień publicznych, żadne z informacji zawartych w ofercie nie stanowią tajemnicy przedsiębiorstwa w rozumieniu przepisów o zwalczaniu nieuczciwej konkurencji</w:t>
      </w:r>
      <w:r w:rsidRPr="00706016">
        <w:rPr>
          <w:rFonts w:ascii="Calibri Light" w:hAnsi="Calibri Light" w:cs="Arial"/>
          <w:vertAlign w:val="superscript"/>
        </w:rPr>
        <w:t>*</w:t>
      </w:r>
      <w:r w:rsidRPr="00706016">
        <w:rPr>
          <w:rFonts w:ascii="Calibri Light" w:hAnsi="Calibri Light" w:cs="Arial"/>
        </w:rPr>
        <w:t xml:space="preserve"> / wskazane poniżej informacje zawarte w ofercie stanowią tajemnicę przedsiębiorstwa i nie mogą być ogólnie udostępnione:</w:t>
      </w:r>
      <w:r w:rsidRPr="00706016">
        <w:rPr>
          <w:rFonts w:ascii="Calibri Light" w:hAnsi="Calibri Light" w:cs="Arial"/>
          <w:vertAlign w:val="superscript"/>
        </w:rPr>
        <w:t>*</w:t>
      </w:r>
    </w:p>
    <w:p w14:paraId="7BD87587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  <w:r w:rsidRPr="00706016">
        <w:rPr>
          <w:rFonts w:ascii="Calibri Light" w:eastAsia="Calibri" w:hAnsi="Calibri Light"/>
          <w:i/>
          <w:sz w:val="18"/>
          <w:szCs w:val="18"/>
        </w:rPr>
        <w:t>* - Niepotrzebne skreślić</w:t>
      </w:r>
    </w:p>
    <w:p w14:paraId="3A21B1D5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</w:p>
    <w:tbl>
      <w:tblPr>
        <w:tblW w:w="9087" w:type="dxa"/>
        <w:tblInd w:w="829" w:type="dxa"/>
        <w:tblLayout w:type="fixed"/>
        <w:tblLook w:val="0000" w:firstRow="0" w:lastRow="0" w:firstColumn="0" w:lastColumn="0" w:noHBand="0" w:noVBand="0"/>
      </w:tblPr>
      <w:tblGrid>
        <w:gridCol w:w="708"/>
        <w:gridCol w:w="3789"/>
        <w:gridCol w:w="2299"/>
        <w:gridCol w:w="2291"/>
      </w:tblGrid>
      <w:tr w:rsidR="00DC048C" w:rsidRPr="00706016" w14:paraId="1677E54C" w14:textId="77777777" w:rsidTr="00252710">
        <w:trPr>
          <w:cantSplit/>
          <w:trHeight w:hRule="exact" w:val="275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0179D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L.p.</w:t>
            </w:r>
          </w:p>
        </w:tc>
        <w:tc>
          <w:tcPr>
            <w:tcW w:w="3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6B6B5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Oznaczenie rodzaju (nazwy) informacji</w:t>
            </w:r>
          </w:p>
        </w:tc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FAF8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Strony w ofercie (wyrażone cyfrą)</w:t>
            </w:r>
          </w:p>
        </w:tc>
      </w:tr>
      <w:tr w:rsidR="00DC048C" w:rsidRPr="00706016" w14:paraId="3CBE1B16" w14:textId="77777777" w:rsidTr="00252710">
        <w:trPr>
          <w:cantSplit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448FD" w14:textId="77777777" w:rsidR="00DC048C" w:rsidRPr="00706016" w:rsidRDefault="00DC048C" w:rsidP="00252710">
            <w:pPr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3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90C41E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C05AD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od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967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do</w:t>
            </w:r>
          </w:p>
        </w:tc>
      </w:tr>
      <w:tr w:rsidR="00DC048C" w:rsidRPr="00706016" w14:paraId="16E22D33" w14:textId="77777777" w:rsidTr="00252710">
        <w:trPr>
          <w:trHeight w:val="417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14:paraId="6421FC3F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1.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000000"/>
            </w:tcBorders>
          </w:tcPr>
          <w:p w14:paraId="06D6F440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</w:tcPr>
          <w:p w14:paraId="7F64FC49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6FD5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C048C" w:rsidRPr="00706016" w14:paraId="62A5262D" w14:textId="77777777" w:rsidTr="00252710">
        <w:trPr>
          <w:trHeight w:val="412"/>
        </w:trPr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</w:tcPr>
          <w:p w14:paraId="7DECC9CD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2.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auto"/>
            </w:tcBorders>
          </w:tcPr>
          <w:p w14:paraId="0006BA3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auto"/>
            </w:tcBorders>
          </w:tcPr>
          <w:p w14:paraId="1D232D8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70B9B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74B689A0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2880" w:hanging="2596"/>
        <w:rPr>
          <w:rFonts w:ascii="Calibri Light" w:hAnsi="Calibri Light"/>
          <w:b/>
        </w:rPr>
      </w:pPr>
    </w:p>
    <w:p w14:paraId="19CAB3F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rPr>
          <w:rFonts w:ascii="Calibri Light" w:hAnsi="Calibri Light"/>
          <w:i/>
          <w:sz w:val="18"/>
        </w:rPr>
      </w:pPr>
      <w:r w:rsidRPr="00706016">
        <w:rPr>
          <w:rFonts w:ascii="Calibri Light" w:hAnsi="Calibri Light"/>
          <w:b/>
          <w:i/>
          <w:sz w:val="18"/>
        </w:rPr>
        <w:t>Uwaga!</w:t>
      </w:r>
      <w:r w:rsidRPr="00706016">
        <w:rPr>
          <w:rFonts w:ascii="Calibri Light" w:hAnsi="Calibri Light"/>
          <w:i/>
          <w:sz w:val="18"/>
        </w:rPr>
        <w:t xml:space="preserve"> </w:t>
      </w:r>
    </w:p>
    <w:p w14:paraId="1065DEEC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  <w:color w:val="000000"/>
          <w:sz w:val="18"/>
        </w:rPr>
      </w:pPr>
      <w:r w:rsidRPr="00706016">
        <w:rPr>
          <w:rFonts w:ascii="Calibri Light" w:hAnsi="Calibri Light"/>
          <w:i/>
          <w:sz w:val="18"/>
        </w:rPr>
        <w:t xml:space="preserve">Zamawiający nie ujawni informacji zawartych w ww. dokumentach </w:t>
      </w:r>
      <w:r w:rsidRPr="00706016">
        <w:rPr>
          <w:rFonts w:ascii="Calibri Light" w:hAnsi="Calibri Light"/>
          <w:b/>
          <w:i/>
          <w:sz w:val="18"/>
        </w:rPr>
        <w:t>jeżeli Wykonawca załączy uzasadnienie,</w:t>
      </w:r>
      <w:r w:rsidRPr="00706016">
        <w:rPr>
          <w:rFonts w:ascii="Calibri Light" w:hAnsi="Calibri Light"/>
          <w:i/>
          <w:sz w:val="18"/>
        </w:rPr>
        <w:t xml:space="preserve"> w którym wykaże, że informacje te stanowią tajemnicę przedsiębiorstwa. Ww. dokumenty m</w:t>
      </w:r>
      <w:r w:rsidRPr="00706016">
        <w:rPr>
          <w:rFonts w:ascii="Calibri Light" w:hAnsi="Calibri Light"/>
          <w:i/>
          <w:color w:val="000000"/>
          <w:sz w:val="18"/>
        </w:rPr>
        <w:t>uszą być oznaczone klauzulą „NIE UDOSTĘPNIAĆ-TAJEMNICA PRZEDSIĘBIORSTWA”. Zaleca się umieścić takie dokumenty na końcu oferty (ostatnie strony w ofercie lub osobno).</w:t>
      </w:r>
    </w:p>
    <w:p w14:paraId="2F25CA5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</w:rPr>
      </w:pPr>
    </w:p>
    <w:p w14:paraId="57CF634F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  <w:i/>
        </w:rPr>
      </w:pPr>
      <w:r w:rsidRPr="00706016">
        <w:rPr>
          <w:rFonts w:ascii="Calibri Light" w:hAnsi="Calibri Light" w:cs="Arial"/>
        </w:rPr>
        <w:t xml:space="preserve">Oświadczam/ oświadczamy, że: </w:t>
      </w:r>
      <w:r w:rsidRPr="00706016">
        <w:rPr>
          <w:rFonts w:ascii="Calibri Light" w:hAnsi="Calibri Light" w:cs="Arial"/>
          <w:i/>
          <w:sz w:val="20"/>
          <w:szCs w:val="20"/>
        </w:rPr>
        <w:t>(wstawić X we właściwe pole)</w:t>
      </w:r>
    </w:p>
    <w:p w14:paraId="4A21BE64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nie będzie prowadzić do powstania u Zamawiającego obowiązku podatkowego;</w:t>
      </w:r>
    </w:p>
    <w:p w14:paraId="0B91E35D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będzie prowadzić do powstania u Zamawiającego obowiązku podatkowego w odniesieniu do następujących towarów/usług: ______________________________________________________________________________________________________________________________________</w:t>
      </w:r>
    </w:p>
    <w:p w14:paraId="76CC22E0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</w:p>
    <w:p w14:paraId="1062DF24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Wartość towarów/usług powodująca obowiązek podatkowy u Zamawiającego to </w:t>
      </w:r>
    </w:p>
    <w:p w14:paraId="3C1733F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ab/>
        <w:t>_________________ zł netto**</w:t>
      </w:r>
    </w:p>
    <w:p w14:paraId="6131FE1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</w:rPr>
      </w:pPr>
    </w:p>
    <w:p w14:paraId="55EDDDB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** dotyczy Wykonawców, których oferty będą generować obowiązek doliczania wartości podatku VAT do wartości netto oferty, tj. w przypadku:</w:t>
      </w:r>
    </w:p>
    <w:p w14:paraId="215FD77A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wewnątrzwspólnotowego nabycia towarów,</w:t>
      </w:r>
    </w:p>
    <w:p w14:paraId="74DA31EB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mechanizmu odwróconego obciążenia, o którym mowa w art. 17 ust. 1 pkt 7 ustawy o podatku od towarów i usług,</w:t>
      </w:r>
    </w:p>
    <w:p w14:paraId="71B9F2F6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lastRenderedPageBreak/>
        <w:t>importu usług lub importu towarów, z którymi wiąże się obowiązek doliczenia przez Zamawiającego przy porównywaniu cen ofertowych podatku VAT.</w:t>
      </w:r>
    </w:p>
    <w:p w14:paraId="05AACB78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</w:p>
    <w:p w14:paraId="044C7711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nie wypełnienie oferty w ww. zakresie oznacza, że jej złożenie nie prowadzi do powstania obowiązku podatkowego po stronie Zamawiającego.</w:t>
      </w:r>
    </w:p>
    <w:p w14:paraId="04806AB2" w14:textId="77777777" w:rsidR="00DC048C" w:rsidRPr="00706016" w:rsidRDefault="00DC048C" w:rsidP="00DC048C">
      <w:pPr>
        <w:spacing w:line="276" w:lineRule="auto"/>
        <w:ind w:left="720"/>
        <w:jc w:val="both"/>
        <w:rPr>
          <w:rFonts w:ascii="Calibri Light" w:hAnsi="Calibri Light" w:cs="Arial"/>
          <w:b/>
        </w:rPr>
      </w:pPr>
    </w:p>
    <w:p w14:paraId="4D89E5E3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Arial"/>
          <w:b/>
          <w:u w:val="single"/>
        </w:rPr>
        <w:t>Wraz z ofertą przedkładamy</w:t>
      </w:r>
      <w:r w:rsidRPr="00706016">
        <w:rPr>
          <w:rFonts w:ascii="Calibri Light" w:hAnsi="Calibri Light" w:cs="Arial"/>
          <w:b/>
        </w:rPr>
        <w:t>:</w:t>
      </w:r>
    </w:p>
    <w:p w14:paraId="3E450A49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8A7349">
        <w:rPr>
          <w:rFonts w:ascii="Calibri Light" w:hAnsi="Calibri Light" w:cs="Courier New"/>
          <w:b/>
        </w:rPr>
        <w:t>Oświadczenie o braku podstaw do wykluczenia i o spełnianiu warunków udziału w postępowaniu</w:t>
      </w:r>
      <w:r>
        <w:rPr>
          <w:rFonts w:ascii="Calibri Light" w:hAnsi="Calibri Light" w:cs="Courier New"/>
          <w:b/>
        </w:rPr>
        <w:t xml:space="preserve"> </w:t>
      </w:r>
    </w:p>
    <w:p w14:paraId="79A85DAB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4B1E7071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9CC7AB0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48B9165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Niniejsza oferta wraz z załącznikami zawiera ………… stron kolejno ponumerowanych i parafowanych przez Wykonawcę.</w:t>
      </w:r>
    </w:p>
    <w:p w14:paraId="5955B944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Pod groźbą odpowiedzialności karnej oświadczamy, że załączone do oferty dokumenty opisują stan faktyczny i prawny aktualny na dzień otwarcia ofert.</w:t>
      </w:r>
    </w:p>
    <w:p w14:paraId="48B13CE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  <w:sz w:val="20"/>
          <w:szCs w:val="20"/>
        </w:rPr>
      </w:pPr>
    </w:p>
    <w:p w14:paraId="527AEDB2" w14:textId="77777777" w:rsidR="00DC048C" w:rsidRPr="00706016" w:rsidRDefault="00DC048C" w:rsidP="00DC048C">
      <w:pPr>
        <w:tabs>
          <w:tab w:val="left" w:pos="0"/>
        </w:tabs>
        <w:spacing w:line="276" w:lineRule="auto"/>
        <w:jc w:val="both"/>
        <w:rPr>
          <w:rFonts w:ascii="Calibri Light" w:hAnsi="Calibri Light" w:cs="Courier New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ab/>
      </w:r>
    </w:p>
    <w:p w14:paraId="50FD95D6" w14:textId="16B2EA54" w:rsidR="00DC048C" w:rsidRPr="00706016" w:rsidRDefault="00DC048C" w:rsidP="00DC048C">
      <w:pPr>
        <w:spacing w:line="276" w:lineRule="auto"/>
        <w:ind w:left="426" w:hanging="426"/>
        <w:rPr>
          <w:rFonts w:ascii="Calibri Light" w:hAnsi="Calibri Light"/>
          <w:i/>
          <w:sz w:val="20"/>
          <w:szCs w:val="20"/>
        </w:rPr>
      </w:pPr>
      <w:r w:rsidRPr="00706016">
        <w:rPr>
          <w:rFonts w:ascii="Calibri Light" w:hAnsi="Calibri Light"/>
          <w:sz w:val="20"/>
          <w:szCs w:val="20"/>
        </w:rPr>
        <w:t>..............................................</w:t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>...............................................................</w:t>
      </w:r>
      <w:r w:rsidRPr="00706016">
        <w:rPr>
          <w:rFonts w:ascii="Calibri Light" w:hAnsi="Calibri Light"/>
          <w:i/>
          <w:sz w:val="20"/>
          <w:szCs w:val="20"/>
        </w:rPr>
        <w:t xml:space="preserve">    miejscowość i data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 xml:space="preserve"> podpis  osoby/osób uprawnionej/-</w:t>
      </w:r>
      <w:proofErr w:type="spellStart"/>
      <w:r w:rsidRPr="00706016">
        <w:rPr>
          <w:rFonts w:ascii="Calibri Light" w:hAnsi="Calibri Light"/>
          <w:i/>
          <w:sz w:val="20"/>
          <w:szCs w:val="20"/>
        </w:rPr>
        <w:t>ych</w:t>
      </w:r>
      <w:proofErr w:type="spellEnd"/>
      <w:r w:rsidRPr="00706016">
        <w:rPr>
          <w:rFonts w:ascii="Calibri Light" w:hAnsi="Calibri Light"/>
          <w:i/>
          <w:sz w:val="20"/>
          <w:szCs w:val="20"/>
        </w:rPr>
        <w:t xml:space="preserve"> </w:t>
      </w:r>
    </w:p>
    <w:p w14:paraId="2B6A1A38" w14:textId="77777777" w:rsidR="00DC048C" w:rsidRPr="00706016" w:rsidRDefault="00DC048C" w:rsidP="00963C0E">
      <w:pPr>
        <w:spacing w:line="276" w:lineRule="auto"/>
        <w:ind w:left="9204"/>
        <w:rPr>
          <w:rFonts w:ascii="Calibri" w:eastAsia="Calibri" w:hAnsi="Calibri"/>
        </w:rPr>
      </w:pPr>
      <w:r w:rsidRPr="00706016">
        <w:rPr>
          <w:rFonts w:ascii="Calibri Light" w:hAnsi="Calibri Light"/>
          <w:i/>
          <w:sz w:val="20"/>
          <w:szCs w:val="20"/>
        </w:rPr>
        <w:t xml:space="preserve">     </w:t>
      </w:r>
      <w:r w:rsidRPr="00706016">
        <w:rPr>
          <w:rFonts w:ascii="Calibri Light" w:hAnsi="Calibri Light"/>
          <w:i/>
          <w:sz w:val="20"/>
          <w:szCs w:val="20"/>
        </w:rPr>
        <w:tab/>
        <w:t>do</w:t>
      </w:r>
      <w:r w:rsidRPr="00706016">
        <w:rPr>
          <w:rFonts w:ascii="Calibri Light" w:hAnsi="Calibri Light"/>
          <w:sz w:val="20"/>
          <w:szCs w:val="20"/>
        </w:rPr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>reprezentowania Wykonawcy</w:t>
      </w:r>
    </w:p>
    <w:p w14:paraId="207CAA44" w14:textId="77777777" w:rsidR="00DC048C" w:rsidRDefault="00DC048C" w:rsidP="00DC048C"/>
    <w:p w14:paraId="055BBBFA" w14:textId="77777777" w:rsidR="006B4267" w:rsidRPr="00315901" w:rsidRDefault="006B4267" w:rsidP="00315901"/>
    <w:sectPr w:rsidR="006B4267" w:rsidRPr="00315901" w:rsidSect="00DC0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5B5A45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5B5A45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5B5A45" w:rsidP="00DF2B87">
    <w:pPr>
      <w:pStyle w:val="Nagwek"/>
      <w:ind w:left="-1134"/>
      <w:jc w:val="center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67.1pt;margin-top:-204pt;width:595.4pt;height:842.15pt;z-index:-251657728;mso-position-horizontal-relative:margin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94872"/>
    <w:multiLevelType w:val="hybridMultilevel"/>
    <w:tmpl w:val="36B89A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D68E8"/>
    <w:multiLevelType w:val="hybridMultilevel"/>
    <w:tmpl w:val="BC2C5B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6D588E"/>
    <w:multiLevelType w:val="hybridMultilevel"/>
    <w:tmpl w:val="EFF89C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802328"/>
    <w:multiLevelType w:val="hybridMultilevel"/>
    <w:tmpl w:val="E9449264"/>
    <w:lvl w:ilvl="0" w:tplc="AEF6AE60">
      <w:start w:val="1"/>
      <w:numFmt w:val="bullet"/>
      <w:lvlText w:val="–"/>
      <w:lvlJc w:val="left"/>
      <w:pPr>
        <w:ind w:left="1211" w:hanging="360"/>
      </w:pPr>
      <w:rPr>
        <w:rFonts w:ascii="Calibri Light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4472FB"/>
    <w:multiLevelType w:val="hybridMultilevel"/>
    <w:tmpl w:val="2FC4BCB2"/>
    <w:lvl w:ilvl="0" w:tplc="800234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47AC682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1A023B8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9D52AE"/>
    <w:multiLevelType w:val="hybridMultilevel"/>
    <w:tmpl w:val="3DE4D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0793F"/>
    <w:multiLevelType w:val="hybridMultilevel"/>
    <w:tmpl w:val="07302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E34B61"/>
    <w:multiLevelType w:val="hybridMultilevel"/>
    <w:tmpl w:val="6B58665E"/>
    <w:lvl w:ilvl="0" w:tplc="A06CBC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C5381"/>
    <w:multiLevelType w:val="hybridMultilevel"/>
    <w:tmpl w:val="3FAC1DC4"/>
    <w:lvl w:ilvl="0" w:tplc="2A929D6E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  <w:b w:val="0"/>
        <w:i w:val="0"/>
        <w:sz w:val="4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C264CEA"/>
    <w:multiLevelType w:val="hybridMultilevel"/>
    <w:tmpl w:val="97809370"/>
    <w:lvl w:ilvl="0" w:tplc="A404CCB6">
      <w:start w:val="1"/>
      <w:numFmt w:val="decimal"/>
      <w:lvlText w:val="%1)"/>
      <w:lvlJc w:val="left"/>
      <w:pPr>
        <w:ind w:left="2880" w:hanging="360"/>
      </w:pPr>
      <w:rPr>
        <w:rFonts w:cs="Times New Roman" w:hint="default"/>
      </w:rPr>
    </w:lvl>
    <w:lvl w:ilvl="1" w:tplc="A2BCA2E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4B50F1E"/>
    <w:multiLevelType w:val="hybridMultilevel"/>
    <w:tmpl w:val="4FCA8B16"/>
    <w:lvl w:ilvl="0" w:tplc="6E4A8AA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5384256">
    <w:abstractNumId w:val="9"/>
  </w:num>
  <w:num w:numId="2" w16cid:durableId="1502619689">
    <w:abstractNumId w:val="4"/>
  </w:num>
  <w:num w:numId="3" w16cid:durableId="1932623304">
    <w:abstractNumId w:val="10"/>
  </w:num>
  <w:num w:numId="4" w16cid:durableId="789325587">
    <w:abstractNumId w:val="7"/>
  </w:num>
  <w:num w:numId="5" w16cid:durableId="971057458">
    <w:abstractNumId w:val="8"/>
  </w:num>
  <w:num w:numId="6" w16cid:durableId="580869244">
    <w:abstractNumId w:val="3"/>
  </w:num>
  <w:num w:numId="7" w16cid:durableId="1324969977">
    <w:abstractNumId w:val="6"/>
  </w:num>
  <w:num w:numId="8" w16cid:durableId="1327169575">
    <w:abstractNumId w:val="0"/>
  </w:num>
  <w:num w:numId="9" w16cid:durableId="388650732">
    <w:abstractNumId w:val="2"/>
  </w:num>
  <w:num w:numId="10" w16cid:durableId="1343168128">
    <w:abstractNumId w:val="5"/>
  </w:num>
  <w:num w:numId="11" w16cid:durableId="695542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E77"/>
    <w:rsid w:val="00052339"/>
    <w:rsid w:val="000604E9"/>
    <w:rsid w:val="00061F20"/>
    <w:rsid w:val="000666B1"/>
    <w:rsid w:val="00080D83"/>
    <w:rsid w:val="000D283E"/>
    <w:rsid w:val="000F7799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52710"/>
    <w:rsid w:val="00284F07"/>
    <w:rsid w:val="002932F5"/>
    <w:rsid w:val="002C6347"/>
    <w:rsid w:val="002D7ACE"/>
    <w:rsid w:val="002F20E9"/>
    <w:rsid w:val="00304B26"/>
    <w:rsid w:val="00315901"/>
    <w:rsid w:val="00320AAC"/>
    <w:rsid w:val="00325198"/>
    <w:rsid w:val="00330246"/>
    <w:rsid w:val="0035482A"/>
    <w:rsid w:val="003619F2"/>
    <w:rsid w:val="00365820"/>
    <w:rsid w:val="003C4304"/>
    <w:rsid w:val="003C554F"/>
    <w:rsid w:val="003D349D"/>
    <w:rsid w:val="0040149C"/>
    <w:rsid w:val="00414478"/>
    <w:rsid w:val="0042767A"/>
    <w:rsid w:val="00464281"/>
    <w:rsid w:val="00481658"/>
    <w:rsid w:val="00491366"/>
    <w:rsid w:val="00492BD3"/>
    <w:rsid w:val="004A3167"/>
    <w:rsid w:val="004B70BD"/>
    <w:rsid w:val="004C480E"/>
    <w:rsid w:val="004D4BA1"/>
    <w:rsid w:val="005104BB"/>
    <w:rsid w:val="0052111D"/>
    <w:rsid w:val="005760A9"/>
    <w:rsid w:val="00594464"/>
    <w:rsid w:val="005A3D38"/>
    <w:rsid w:val="00622781"/>
    <w:rsid w:val="00637F47"/>
    <w:rsid w:val="00640BFF"/>
    <w:rsid w:val="006835C9"/>
    <w:rsid w:val="006873E9"/>
    <w:rsid w:val="0069621B"/>
    <w:rsid w:val="006B4267"/>
    <w:rsid w:val="006B6C11"/>
    <w:rsid w:val="006F209E"/>
    <w:rsid w:val="00727F94"/>
    <w:rsid w:val="007337EB"/>
    <w:rsid w:val="00745D18"/>
    <w:rsid w:val="007737A6"/>
    <w:rsid w:val="00776530"/>
    <w:rsid w:val="00791E8E"/>
    <w:rsid w:val="007A0109"/>
    <w:rsid w:val="007B22E5"/>
    <w:rsid w:val="007B2500"/>
    <w:rsid w:val="007C4965"/>
    <w:rsid w:val="007D61D6"/>
    <w:rsid w:val="007E02EA"/>
    <w:rsid w:val="007E1B19"/>
    <w:rsid w:val="007F3623"/>
    <w:rsid w:val="00827311"/>
    <w:rsid w:val="00834BB4"/>
    <w:rsid w:val="00835187"/>
    <w:rsid w:val="00873501"/>
    <w:rsid w:val="00876326"/>
    <w:rsid w:val="008945D9"/>
    <w:rsid w:val="008E4940"/>
    <w:rsid w:val="00900657"/>
    <w:rsid w:val="00912651"/>
    <w:rsid w:val="009152A4"/>
    <w:rsid w:val="00963C0E"/>
    <w:rsid w:val="00965DB4"/>
    <w:rsid w:val="009D71C1"/>
    <w:rsid w:val="009F2CF0"/>
    <w:rsid w:val="009F3CA6"/>
    <w:rsid w:val="00A0160D"/>
    <w:rsid w:val="00A04690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151A5"/>
    <w:rsid w:val="00C62C24"/>
    <w:rsid w:val="00C635B6"/>
    <w:rsid w:val="00C65951"/>
    <w:rsid w:val="00CA5CBD"/>
    <w:rsid w:val="00CC2FBE"/>
    <w:rsid w:val="00CE005B"/>
    <w:rsid w:val="00CE07B5"/>
    <w:rsid w:val="00D0361A"/>
    <w:rsid w:val="00D30ADD"/>
    <w:rsid w:val="00D43A0D"/>
    <w:rsid w:val="00D46867"/>
    <w:rsid w:val="00D526F3"/>
    <w:rsid w:val="00D97951"/>
    <w:rsid w:val="00DA2034"/>
    <w:rsid w:val="00DC048C"/>
    <w:rsid w:val="00DC733E"/>
    <w:rsid w:val="00DF2B87"/>
    <w:rsid w:val="00DF57BE"/>
    <w:rsid w:val="00E0627F"/>
    <w:rsid w:val="00E06500"/>
    <w:rsid w:val="00E57060"/>
    <w:rsid w:val="00E81ADD"/>
    <w:rsid w:val="00E85EDC"/>
    <w:rsid w:val="00E87616"/>
    <w:rsid w:val="00EA5350"/>
    <w:rsid w:val="00EA5C16"/>
    <w:rsid w:val="00EF000D"/>
    <w:rsid w:val="00EF1C98"/>
    <w:rsid w:val="00F545A3"/>
    <w:rsid w:val="00F61714"/>
    <w:rsid w:val="00FB5706"/>
    <w:rsid w:val="00FB7887"/>
    <w:rsid w:val="00FD3BAD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docId w15:val="{B79E2AB3-0F96-4229-8828-D326ED85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DC048C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048C"/>
    <w:rPr>
      <w:rFonts w:ascii="Courier New" w:hAnsi="Courier New"/>
      <w:lang w:val="x-none" w:eastAsia="x-none"/>
    </w:rPr>
  </w:style>
  <w:style w:type="table" w:styleId="Tabela-Siatka">
    <w:name w:val="Table Grid"/>
    <w:basedOn w:val="Standardowy"/>
    <w:uiPriority w:val="39"/>
    <w:rsid w:val="00DF2B87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C4965"/>
    <w:pPr>
      <w:ind w:left="720"/>
      <w:contextualSpacing/>
    </w:pPr>
    <w:rPr>
      <w:rFonts w:ascii="Times New Roman" w:eastAsiaTheme="minorHAnsi" w:hAnsi="Times New Roman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7C4965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7</Pages>
  <Words>1273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8898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dc:description/>
  <cp:lastModifiedBy>Aleksandra Nikielska</cp:lastModifiedBy>
  <cp:revision>2</cp:revision>
  <cp:lastPrinted>2017-12-12T12:43:00Z</cp:lastPrinted>
  <dcterms:created xsi:type="dcterms:W3CDTF">2022-05-16T12:26:00Z</dcterms:created>
  <dcterms:modified xsi:type="dcterms:W3CDTF">2022-05-16T12:26:00Z</dcterms:modified>
</cp:coreProperties>
</file>