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547C1" w14:textId="114B7BED" w:rsidR="00DA69FA" w:rsidRPr="0099490F" w:rsidRDefault="00FE6795" w:rsidP="001A0CD8">
      <w:pPr>
        <w:pStyle w:val="Akapitzlist"/>
        <w:ind w:left="0"/>
        <w:rPr>
          <w:rFonts w:cs="Calibri"/>
          <w:sz w:val="20"/>
          <w:szCs w:val="20"/>
        </w:rPr>
      </w:pPr>
      <w:r w:rsidRPr="00FE6795">
        <w:rPr>
          <w:rFonts w:cs="Calibri"/>
          <w:sz w:val="20"/>
          <w:szCs w:val="20"/>
        </w:rPr>
        <w:tab/>
        <w:t>ZP.263.2.2023</w:t>
      </w:r>
      <w:r w:rsidR="00DA69FA" w:rsidRPr="0099490F">
        <w:rPr>
          <w:rFonts w:cs="Calibri"/>
          <w:sz w:val="20"/>
          <w:szCs w:val="20"/>
        </w:rPr>
        <w:tab/>
      </w:r>
      <w:r w:rsidR="00DA69FA" w:rsidRPr="0099490F">
        <w:rPr>
          <w:rFonts w:cs="Calibri"/>
          <w:sz w:val="20"/>
          <w:szCs w:val="20"/>
        </w:rPr>
        <w:tab/>
      </w:r>
      <w:r w:rsidR="00DA69FA" w:rsidRPr="0099490F">
        <w:rPr>
          <w:rFonts w:cs="Calibri"/>
          <w:sz w:val="20"/>
          <w:szCs w:val="20"/>
        </w:rPr>
        <w:tab/>
      </w:r>
      <w:r w:rsidR="00D2681C">
        <w:rPr>
          <w:rFonts w:cs="Calibri"/>
          <w:sz w:val="20"/>
          <w:szCs w:val="20"/>
        </w:rPr>
        <w:t xml:space="preserve">              </w:t>
      </w:r>
      <w:r w:rsidR="00B36B8C">
        <w:rPr>
          <w:rFonts w:cs="Calibri"/>
          <w:sz w:val="20"/>
          <w:szCs w:val="20"/>
        </w:rPr>
        <w:t xml:space="preserve">      </w:t>
      </w:r>
      <w:r>
        <w:rPr>
          <w:rFonts w:cs="Calibri"/>
          <w:sz w:val="20"/>
          <w:szCs w:val="20"/>
        </w:rPr>
        <w:t xml:space="preserve">      </w:t>
      </w:r>
      <w:r w:rsidR="00B36B8C">
        <w:rPr>
          <w:rFonts w:cs="Calibri"/>
          <w:sz w:val="20"/>
          <w:szCs w:val="20"/>
        </w:rPr>
        <w:t xml:space="preserve">   </w:t>
      </w:r>
      <w:r w:rsidR="00D2681C">
        <w:rPr>
          <w:rFonts w:cs="Calibri"/>
          <w:sz w:val="20"/>
          <w:szCs w:val="20"/>
        </w:rPr>
        <w:t xml:space="preserve">  </w:t>
      </w:r>
      <w:r w:rsidR="00DA69FA" w:rsidRPr="0099490F">
        <w:rPr>
          <w:rFonts w:cs="Calibri"/>
          <w:sz w:val="20"/>
          <w:szCs w:val="20"/>
        </w:rPr>
        <w:t xml:space="preserve">Załącznik nr </w:t>
      </w:r>
      <w:r w:rsidR="00DA69FA">
        <w:rPr>
          <w:rFonts w:cs="Calibri"/>
          <w:sz w:val="20"/>
          <w:szCs w:val="20"/>
        </w:rPr>
        <w:t>1</w:t>
      </w:r>
      <w:r w:rsidR="00DA69FA" w:rsidRPr="0099490F">
        <w:rPr>
          <w:rFonts w:cs="Calibri"/>
          <w:sz w:val="20"/>
          <w:szCs w:val="20"/>
        </w:rPr>
        <w:t xml:space="preserve"> do </w:t>
      </w:r>
      <w:r w:rsidR="00D2681C">
        <w:rPr>
          <w:rFonts w:cs="Calibri"/>
          <w:sz w:val="20"/>
          <w:szCs w:val="20"/>
        </w:rPr>
        <w:t>rozeznania cenowego</w:t>
      </w:r>
      <w:r w:rsidR="00DA69FA" w:rsidRPr="0099490F">
        <w:rPr>
          <w:rFonts w:cs="Calibri"/>
          <w:sz w:val="20"/>
          <w:szCs w:val="20"/>
        </w:rPr>
        <w:tab/>
        <w:t xml:space="preserve"> </w:t>
      </w:r>
    </w:p>
    <w:p w14:paraId="0ECEAC87" w14:textId="77777777" w:rsidR="00DA69FA" w:rsidRPr="0099490F" w:rsidRDefault="00DA69FA" w:rsidP="00DA69FA">
      <w:pPr>
        <w:spacing w:after="0"/>
        <w:jc w:val="right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……………………………</w:t>
      </w:r>
    </w:p>
    <w:p w14:paraId="29BD82B9" w14:textId="77777777" w:rsidR="00DA69FA" w:rsidRPr="0099490F" w:rsidRDefault="00DA69FA" w:rsidP="00DA69FA">
      <w:pPr>
        <w:spacing w:after="0"/>
        <w:jc w:val="right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(miejscowość i data)</w:t>
      </w:r>
    </w:p>
    <w:p w14:paraId="664CB837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2843FAFC" w14:textId="77777777" w:rsidR="00DA69FA" w:rsidRPr="0099490F" w:rsidRDefault="00DA69FA" w:rsidP="00DA69FA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(pieczęć firmowa  Wykonawcy)</w:t>
      </w:r>
      <w:r w:rsidRPr="0099490F">
        <w:rPr>
          <w:rFonts w:cs="Calibri"/>
          <w:sz w:val="20"/>
          <w:szCs w:val="20"/>
        </w:rPr>
        <w:tab/>
      </w:r>
    </w:p>
    <w:p w14:paraId="530069B1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………………………………..</w:t>
      </w:r>
    </w:p>
    <w:p w14:paraId="51E38477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 xml:space="preserve">          (Nr REGON)</w:t>
      </w:r>
    </w:p>
    <w:p w14:paraId="205DA8EB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………………………………</w:t>
      </w:r>
    </w:p>
    <w:p w14:paraId="4425F120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 xml:space="preserve">            (Nr NIP)</w:t>
      </w:r>
    </w:p>
    <w:p w14:paraId="7EA0237A" w14:textId="77777777" w:rsidR="00DA69FA" w:rsidRDefault="00DA69FA" w:rsidP="00DA69FA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 w:rsidRPr="0099490F">
        <w:rPr>
          <w:rFonts w:cs="Calibri"/>
          <w:b/>
          <w:bCs/>
          <w:sz w:val="20"/>
          <w:szCs w:val="20"/>
        </w:rPr>
        <w:t>FORMULARZ OFERTOWY</w:t>
      </w:r>
    </w:p>
    <w:p w14:paraId="607DEAC4" w14:textId="77777777" w:rsidR="00DA69FA" w:rsidRPr="0099490F" w:rsidRDefault="00DA69FA" w:rsidP="00DA69FA">
      <w:pPr>
        <w:spacing w:after="0"/>
        <w:jc w:val="both"/>
        <w:rPr>
          <w:rFonts w:cs="Calibri"/>
          <w:sz w:val="20"/>
          <w:szCs w:val="20"/>
        </w:rPr>
      </w:pPr>
    </w:p>
    <w:p w14:paraId="59A44D53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0F37471E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56AFF4D5" w14:textId="77777777" w:rsidR="00DA69FA" w:rsidRPr="0099490F" w:rsidRDefault="00DA69FA" w:rsidP="00DA69FA">
      <w:pPr>
        <w:pStyle w:val="Bezodstpw"/>
        <w:rPr>
          <w:rFonts w:ascii="Calibri" w:eastAsia="Calibri" w:hAnsi="Calibri" w:cs="Calibri"/>
          <w:sz w:val="20"/>
          <w:szCs w:val="20"/>
          <w:lang w:eastAsia="en-US"/>
        </w:rPr>
      </w:pPr>
      <w:r w:rsidRPr="0099490F">
        <w:rPr>
          <w:rFonts w:ascii="Calibri" w:eastAsia="Calibri" w:hAnsi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37506C4A" w14:textId="77777777" w:rsidR="00DA69FA" w:rsidRPr="0099490F" w:rsidRDefault="00DA69FA" w:rsidP="00DA69FA">
      <w:pPr>
        <w:pStyle w:val="Bezodstpw"/>
        <w:rPr>
          <w:rFonts w:ascii="Calibri" w:eastAsia="Calibri" w:hAnsi="Calibri" w:cs="Calibri"/>
          <w:sz w:val="20"/>
          <w:szCs w:val="20"/>
          <w:lang w:eastAsia="en-US"/>
        </w:rPr>
      </w:pPr>
      <w:r w:rsidRPr="0099490F">
        <w:rPr>
          <w:rFonts w:ascii="Calibri" w:eastAsia="Calibri" w:hAnsi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235735B7" w14:textId="77777777" w:rsidR="00DA69FA" w:rsidRPr="0099490F" w:rsidRDefault="00DA69FA" w:rsidP="00DA69FA">
      <w:pPr>
        <w:pStyle w:val="Bezodstpw"/>
        <w:rPr>
          <w:rFonts w:ascii="Calibri" w:eastAsia="Calibri" w:hAnsi="Calibri" w:cs="Calibri"/>
          <w:sz w:val="20"/>
          <w:szCs w:val="20"/>
          <w:lang w:eastAsia="en-US"/>
        </w:rPr>
      </w:pPr>
      <w:r w:rsidRPr="0099490F">
        <w:rPr>
          <w:rFonts w:ascii="Calibri" w:eastAsia="Calibri" w:hAnsi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1D53E202" w14:textId="0424BD68" w:rsidR="00DA69FA" w:rsidRDefault="00DA69FA" w:rsidP="00DA69FA">
      <w:pPr>
        <w:spacing w:after="0"/>
        <w:jc w:val="both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6123B8C" w14:textId="77777777" w:rsidR="00DA69FA" w:rsidRPr="001A0CD8" w:rsidRDefault="00DA69FA" w:rsidP="00DA69FA">
      <w:pPr>
        <w:spacing w:after="0"/>
        <w:jc w:val="both"/>
        <w:rPr>
          <w:rFonts w:cs="Calibri"/>
          <w:sz w:val="16"/>
          <w:szCs w:val="16"/>
        </w:rPr>
      </w:pPr>
      <w:r w:rsidRPr="001A0CD8">
        <w:rPr>
          <w:rFonts w:cs="Calibri"/>
          <w:sz w:val="16"/>
          <w:szCs w:val="16"/>
        </w:rPr>
        <w:t>*w przypadku oferty składanej przez Wykonawców wspólnie ubiegających się o udzielenie zamówienia, należy podać nazwy i adresy wszystkich Wykonawców oraz wskazać pełnomocnika.</w:t>
      </w:r>
    </w:p>
    <w:p w14:paraId="0C69302B" w14:textId="30BEC96D" w:rsidR="003444DD" w:rsidRPr="003C4978" w:rsidRDefault="003444DD" w:rsidP="003444DD">
      <w:pPr>
        <w:spacing w:after="0"/>
        <w:jc w:val="center"/>
        <w:rPr>
          <w:rFonts w:cs="Calibri"/>
          <w:b/>
          <w:bCs/>
          <w:color w:val="FF0000"/>
          <w:sz w:val="20"/>
          <w:szCs w:val="20"/>
          <w:u w:val="single"/>
        </w:rPr>
      </w:pPr>
      <w:bookmarkStart w:id="0" w:name="_Hlk103683659"/>
    </w:p>
    <w:p w14:paraId="0AE7851E" w14:textId="6A59599D" w:rsidR="00917509" w:rsidRDefault="00917509" w:rsidP="00917509">
      <w:pPr>
        <w:spacing w:after="0"/>
        <w:jc w:val="center"/>
        <w:rPr>
          <w:rFonts w:cs="Calibri"/>
          <w:b/>
          <w:bCs/>
          <w:sz w:val="20"/>
          <w:szCs w:val="20"/>
        </w:rPr>
      </w:pPr>
      <w:r w:rsidRPr="00917509">
        <w:rPr>
          <w:rFonts w:cs="Calibri"/>
          <w:b/>
          <w:bCs/>
          <w:sz w:val="20"/>
          <w:szCs w:val="20"/>
        </w:rPr>
        <w:t>Zamawiający</w:t>
      </w:r>
      <w:r w:rsidR="005B55AC">
        <w:rPr>
          <w:rFonts w:cs="Calibri"/>
          <w:b/>
          <w:bCs/>
          <w:sz w:val="20"/>
          <w:szCs w:val="20"/>
        </w:rPr>
        <w:t xml:space="preserve"> </w:t>
      </w:r>
      <w:r w:rsidR="005B55AC" w:rsidRPr="00FF61F8">
        <w:rPr>
          <w:rFonts w:cs="Calibri"/>
          <w:b/>
          <w:bCs/>
          <w:sz w:val="20"/>
          <w:szCs w:val="20"/>
          <w:u w:val="single"/>
        </w:rPr>
        <w:t>nie</w:t>
      </w:r>
      <w:r w:rsidRPr="00FF61F8">
        <w:rPr>
          <w:rFonts w:cs="Calibri"/>
          <w:b/>
          <w:bCs/>
          <w:sz w:val="20"/>
          <w:szCs w:val="20"/>
          <w:u w:val="single"/>
        </w:rPr>
        <w:t xml:space="preserve"> dopuszcza składanie</w:t>
      </w:r>
      <w:r w:rsidRPr="00917509">
        <w:rPr>
          <w:rFonts w:cs="Calibri"/>
          <w:b/>
          <w:bCs/>
          <w:sz w:val="20"/>
          <w:szCs w:val="20"/>
        </w:rPr>
        <w:t xml:space="preserve"> ofert częściowych tj. na wybrane</w:t>
      </w:r>
      <w:r>
        <w:rPr>
          <w:rFonts w:cs="Calibri"/>
          <w:b/>
          <w:bCs/>
          <w:sz w:val="20"/>
          <w:szCs w:val="20"/>
        </w:rPr>
        <w:t xml:space="preserve"> </w:t>
      </w:r>
      <w:r w:rsidR="009979CE">
        <w:rPr>
          <w:rFonts w:cs="Calibri"/>
          <w:b/>
          <w:bCs/>
          <w:sz w:val="20"/>
          <w:szCs w:val="20"/>
        </w:rPr>
        <w:t>pozycje.</w:t>
      </w:r>
    </w:p>
    <w:p w14:paraId="4B2D1C60" w14:textId="19237748" w:rsidR="00D2681C" w:rsidRDefault="00DA69FA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  <w:bookmarkStart w:id="1" w:name="_Hlk125960324"/>
      <w:r w:rsidRPr="00AF667A">
        <w:rPr>
          <w:rFonts w:cs="Calibri"/>
          <w:sz w:val="20"/>
          <w:szCs w:val="20"/>
        </w:rPr>
        <w:t xml:space="preserve">Składamy ofertę na przedmiot zamówienia pn. </w:t>
      </w:r>
      <w:bookmarkStart w:id="2" w:name="_Hlk125959711"/>
      <w:r w:rsidR="00F06891" w:rsidRPr="0099408D">
        <w:rPr>
          <w:rFonts w:eastAsia="Times New Roman" w:cs="Calibri"/>
          <w:b/>
          <w:bCs/>
          <w:sz w:val="20"/>
          <w:szCs w:val="20"/>
        </w:rPr>
        <w:t>„Usług</w:t>
      </w:r>
      <w:r w:rsidR="00D2681C">
        <w:rPr>
          <w:rFonts w:eastAsia="Times New Roman" w:cs="Calibri"/>
          <w:b/>
          <w:bCs/>
          <w:sz w:val="20"/>
          <w:szCs w:val="20"/>
        </w:rPr>
        <w:t xml:space="preserve">i cateringu/wyżywienia oraz </w:t>
      </w:r>
      <w:r w:rsidR="00F06891" w:rsidRPr="0099408D">
        <w:rPr>
          <w:rFonts w:eastAsia="Times New Roman" w:cs="Calibri"/>
          <w:b/>
          <w:bCs/>
          <w:sz w:val="20"/>
          <w:szCs w:val="20"/>
        </w:rPr>
        <w:t>wynajm</w:t>
      </w:r>
      <w:r w:rsidR="00D2681C">
        <w:rPr>
          <w:rFonts w:eastAsia="Times New Roman" w:cs="Calibri"/>
          <w:b/>
          <w:bCs/>
          <w:sz w:val="20"/>
          <w:szCs w:val="20"/>
        </w:rPr>
        <w:t>u</w:t>
      </w:r>
      <w:r w:rsidR="00F06891" w:rsidRPr="0099408D">
        <w:rPr>
          <w:rFonts w:eastAsia="Times New Roman" w:cs="Calibri"/>
          <w:b/>
          <w:bCs/>
          <w:sz w:val="20"/>
          <w:szCs w:val="20"/>
        </w:rPr>
        <w:t xml:space="preserve"> sal</w:t>
      </w:r>
      <w:r w:rsidR="00C453D8">
        <w:rPr>
          <w:rFonts w:eastAsia="Times New Roman" w:cs="Calibri"/>
          <w:b/>
          <w:bCs/>
          <w:sz w:val="20"/>
          <w:szCs w:val="20"/>
        </w:rPr>
        <w:t>i</w:t>
      </w:r>
      <w:r w:rsidR="00F06891" w:rsidRPr="0099408D">
        <w:rPr>
          <w:rFonts w:eastAsia="Times New Roman" w:cs="Calibri"/>
          <w:b/>
          <w:bCs/>
          <w:sz w:val="20"/>
          <w:szCs w:val="20"/>
        </w:rPr>
        <w:t xml:space="preserve"> dla uczestników spotka</w:t>
      </w:r>
      <w:r w:rsidR="009979CE">
        <w:rPr>
          <w:rFonts w:eastAsia="Times New Roman" w:cs="Calibri"/>
          <w:b/>
          <w:bCs/>
          <w:sz w:val="20"/>
          <w:szCs w:val="20"/>
        </w:rPr>
        <w:t>nia</w:t>
      </w:r>
      <w:r w:rsidR="00D2681C">
        <w:rPr>
          <w:rFonts w:eastAsia="Times New Roman" w:cs="Calibri"/>
          <w:b/>
          <w:bCs/>
          <w:sz w:val="20"/>
          <w:szCs w:val="20"/>
        </w:rPr>
        <w:t xml:space="preserve"> </w:t>
      </w:r>
      <w:r w:rsidR="009979CE" w:rsidRPr="009979CE">
        <w:rPr>
          <w:rFonts w:eastAsia="Times New Roman" w:cs="Calibri"/>
          <w:b/>
          <w:bCs/>
          <w:sz w:val="20"/>
          <w:szCs w:val="20"/>
        </w:rPr>
        <w:t>sieciującego dla Zakładów Aktywności Zawodowej</w:t>
      </w:r>
      <w:r w:rsidR="009979CE">
        <w:rPr>
          <w:rFonts w:eastAsia="Times New Roman" w:cs="Calibri"/>
          <w:b/>
          <w:bCs/>
          <w:sz w:val="20"/>
          <w:szCs w:val="20"/>
        </w:rPr>
        <w:t xml:space="preserve">, </w:t>
      </w:r>
      <w:r w:rsidR="00D2681C">
        <w:rPr>
          <w:rFonts w:eastAsia="Times New Roman" w:cs="Calibri"/>
          <w:b/>
          <w:bCs/>
          <w:sz w:val="20"/>
          <w:szCs w:val="20"/>
        </w:rPr>
        <w:t>realizowan</w:t>
      </w:r>
      <w:r w:rsidR="009979CE">
        <w:rPr>
          <w:rFonts w:eastAsia="Times New Roman" w:cs="Calibri"/>
          <w:b/>
          <w:bCs/>
          <w:sz w:val="20"/>
          <w:szCs w:val="20"/>
        </w:rPr>
        <w:t>ego</w:t>
      </w:r>
      <w:r w:rsidR="00D2681C">
        <w:rPr>
          <w:rFonts w:eastAsia="Times New Roman" w:cs="Calibri"/>
          <w:b/>
          <w:bCs/>
          <w:sz w:val="20"/>
          <w:szCs w:val="20"/>
        </w:rPr>
        <w:t xml:space="preserve"> we Wrocławiu w </w:t>
      </w:r>
      <w:r w:rsidR="00F06891" w:rsidRPr="0099408D">
        <w:rPr>
          <w:rFonts w:eastAsia="Times New Roman" w:cs="Calibri"/>
          <w:b/>
          <w:bCs/>
          <w:sz w:val="20"/>
          <w:szCs w:val="20"/>
        </w:rPr>
        <w:t>ramach projektu pn. „Dolnośląska Ekonomia Społeczna”</w:t>
      </w:r>
      <w:r w:rsidR="00D2681C">
        <w:rPr>
          <w:rFonts w:eastAsia="Times New Roman" w:cs="Calibri"/>
          <w:b/>
          <w:bCs/>
          <w:sz w:val="20"/>
          <w:szCs w:val="20"/>
        </w:rPr>
        <w:t>.</w:t>
      </w:r>
    </w:p>
    <w:bookmarkEnd w:id="1"/>
    <w:bookmarkEnd w:id="2"/>
    <w:p w14:paraId="12230DEC" w14:textId="065AA8DF" w:rsidR="00BD2B56" w:rsidRPr="002B48AA" w:rsidRDefault="00D2681C" w:rsidP="00324C3C">
      <w:pPr>
        <w:spacing w:after="0"/>
        <w:jc w:val="both"/>
        <w:rPr>
          <w:rFonts w:eastAsia="Times New Roman" w:cs="Calibri"/>
          <w:sz w:val="20"/>
          <w:szCs w:val="20"/>
        </w:rPr>
      </w:pPr>
      <w:r w:rsidRPr="00D2681C">
        <w:rPr>
          <w:rFonts w:eastAsia="Times New Roman" w:cs="Calibri"/>
          <w:sz w:val="20"/>
          <w:szCs w:val="20"/>
        </w:rPr>
        <w:t xml:space="preserve">Projekt jest </w:t>
      </w:r>
      <w:r w:rsidR="00F06891" w:rsidRPr="00D2681C">
        <w:rPr>
          <w:rFonts w:eastAsia="Times New Roman" w:cs="Calibri"/>
          <w:sz w:val="20"/>
          <w:szCs w:val="20"/>
        </w:rPr>
        <w:t>współfinansowan</w:t>
      </w:r>
      <w:r w:rsidRPr="00D2681C">
        <w:rPr>
          <w:rFonts w:eastAsia="Times New Roman" w:cs="Calibri"/>
          <w:sz w:val="20"/>
          <w:szCs w:val="20"/>
        </w:rPr>
        <w:t>y</w:t>
      </w:r>
      <w:r w:rsidR="00F06891" w:rsidRPr="00D2681C">
        <w:rPr>
          <w:rFonts w:eastAsia="Times New Roman" w:cs="Calibri"/>
          <w:sz w:val="20"/>
          <w:szCs w:val="20"/>
        </w:rPr>
        <w:t xml:space="preserve"> ze środków Regionalnego Programu Operacyjnego Województwa Dolnośląskiego 2014-2020 z zakresu Osi Priorytetowej 9 Włączenie Społeczne, Działanie 9.4 Wspieranie gospodarki społecznej</w:t>
      </w:r>
      <w:r w:rsidR="00324C3C" w:rsidRPr="00D2681C">
        <w:rPr>
          <w:rFonts w:eastAsia="Times New Roman" w:cs="Calibri"/>
          <w:sz w:val="20"/>
          <w:szCs w:val="20"/>
        </w:rPr>
        <w:t>.</w:t>
      </w:r>
    </w:p>
    <w:p w14:paraId="4A65F356" w14:textId="61A467F8" w:rsidR="00D2681C" w:rsidRPr="00416637" w:rsidRDefault="00D2681C" w:rsidP="00D2681C">
      <w:pPr>
        <w:spacing w:after="0"/>
        <w:jc w:val="center"/>
        <w:rPr>
          <w:b/>
          <w:bCs/>
          <w:i/>
          <w:iCs/>
          <w:sz w:val="18"/>
          <w:szCs w:val="18"/>
        </w:rPr>
      </w:pPr>
      <w:bookmarkStart w:id="3" w:name="_Hlk125960366"/>
      <w:bookmarkStart w:id="4" w:name="_Hlk125960046"/>
      <w:bookmarkStart w:id="5" w:name="_Hlk125457472"/>
      <w:bookmarkStart w:id="6" w:name="_Hlk125456963"/>
      <w:r w:rsidRPr="00416637">
        <w:rPr>
          <w:b/>
          <w:bCs/>
          <w:i/>
          <w:iCs/>
          <w:sz w:val="18"/>
          <w:szCs w:val="18"/>
        </w:rPr>
        <w:t xml:space="preserve"> </w:t>
      </w:r>
      <w:bookmarkEnd w:id="3"/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154"/>
        <w:gridCol w:w="1275"/>
        <w:gridCol w:w="142"/>
        <w:gridCol w:w="661"/>
        <w:gridCol w:w="331"/>
        <w:gridCol w:w="1134"/>
        <w:gridCol w:w="709"/>
        <w:gridCol w:w="425"/>
        <w:gridCol w:w="1843"/>
      </w:tblGrid>
      <w:tr w:rsidR="00F06891" w:rsidRPr="00416637" w14:paraId="3D9A4227" w14:textId="77777777" w:rsidTr="00324C3C">
        <w:trPr>
          <w:trHeight w:val="69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A61C7CD" w14:textId="1A91A909" w:rsidR="00F06891" w:rsidRPr="00416637" w:rsidRDefault="003444DD" w:rsidP="00095687">
            <w:pPr>
              <w:spacing w:after="160" w:line="256" w:lineRule="auto"/>
              <w:rPr>
                <w:rFonts w:asciiTheme="minorHAnsi" w:hAnsiTheme="minorHAnsi" w:cstheme="minorBidi"/>
                <w:sz w:val="18"/>
                <w:szCs w:val="18"/>
              </w:rPr>
            </w:pPr>
            <w:bookmarkStart w:id="7" w:name="_Hlk103595619"/>
            <w:bookmarkEnd w:id="0"/>
            <w:r w:rsidRPr="00416637">
              <w:rPr>
                <w:rFonts w:asciiTheme="minorHAnsi" w:hAnsiTheme="minorHAnsi" w:cstheme="minorBidi"/>
                <w:sz w:val="18"/>
                <w:szCs w:val="18"/>
              </w:rPr>
              <w:t>x</w:t>
            </w:r>
          </w:p>
        </w:tc>
        <w:tc>
          <w:tcPr>
            <w:tcW w:w="86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43AC4BC" w14:textId="394B7285" w:rsidR="00F06891" w:rsidRPr="00416637" w:rsidRDefault="003444DD" w:rsidP="0041663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 xml:space="preserve">Pozycja A. </w:t>
            </w:r>
            <w:r w:rsidR="00F06891" w:rsidRPr="00416637">
              <w:rPr>
                <w:b/>
                <w:bCs/>
                <w:sz w:val="18"/>
                <w:szCs w:val="18"/>
              </w:rPr>
              <w:t xml:space="preserve">USŁUGA </w:t>
            </w:r>
            <w:r w:rsidR="00D2681C" w:rsidRPr="00416637">
              <w:rPr>
                <w:b/>
                <w:bCs/>
                <w:sz w:val="18"/>
                <w:szCs w:val="18"/>
              </w:rPr>
              <w:t>CATERINGOWA</w:t>
            </w:r>
            <w:r w:rsidR="00F06891" w:rsidRPr="00416637">
              <w:rPr>
                <w:b/>
                <w:bCs/>
                <w:sz w:val="18"/>
                <w:szCs w:val="18"/>
              </w:rPr>
              <w:t>/ ŻYWIENIOWA</w:t>
            </w:r>
          </w:p>
        </w:tc>
      </w:tr>
      <w:tr w:rsidR="00F06891" w:rsidRPr="00416637" w14:paraId="43D2A55F" w14:textId="77777777" w:rsidTr="00B70D2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1E8B48C" w14:textId="77777777" w:rsidR="00F06891" w:rsidRPr="00416637" w:rsidRDefault="00F06891" w:rsidP="00095687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7634BA8" w14:textId="69BD4BA0" w:rsidR="00F06891" w:rsidRPr="00416637" w:rsidRDefault="00D2681C" w:rsidP="003444DD">
            <w:pPr>
              <w:spacing w:line="256" w:lineRule="auto"/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Usługa cateringu/wyżywienia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75A3BFA" w14:textId="7C620650" w:rsidR="00F06891" w:rsidRPr="00416637" w:rsidRDefault="003444DD" w:rsidP="003444DD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rodzaj posiłku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BBBDEC1" w14:textId="77777777" w:rsidR="00F06891" w:rsidRPr="00416637" w:rsidRDefault="00F06891" w:rsidP="003444DD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Ilość osób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15D728C" w14:textId="77777777" w:rsidR="00F06891" w:rsidRPr="00416637" w:rsidRDefault="00F06891" w:rsidP="003444DD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Cena jednostkowa brutto zł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90035EF" w14:textId="1E0B2014" w:rsidR="00F06891" w:rsidRPr="00416637" w:rsidRDefault="008F66A9" w:rsidP="003444DD">
            <w:pPr>
              <w:spacing w:line="256" w:lineRule="auto"/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 xml:space="preserve">Liczba dni </w:t>
            </w:r>
            <w:r w:rsidR="00AC0D0A" w:rsidRPr="00416637">
              <w:rPr>
                <w:b/>
                <w:bCs/>
                <w:sz w:val="18"/>
                <w:szCs w:val="18"/>
              </w:rPr>
              <w:t>usługi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5AE8935" w14:textId="6F6CA8BC" w:rsidR="00F06891" w:rsidRPr="00416637" w:rsidRDefault="00F06891" w:rsidP="00B70D2C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Wartość brutto zł</w:t>
            </w:r>
            <w:r w:rsidR="00B70D2C" w:rsidRPr="00416637">
              <w:rPr>
                <w:rFonts w:cs="Calibri"/>
                <w:b/>
                <w:bCs/>
                <w:sz w:val="18"/>
                <w:szCs w:val="18"/>
              </w:rPr>
              <w:t xml:space="preserve"> </w:t>
            </w:r>
            <w:r w:rsidRPr="00416637">
              <w:rPr>
                <w:b/>
                <w:bCs/>
                <w:sz w:val="18"/>
                <w:szCs w:val="18"/>
              </w:rPr>
              <w:t>(4x5x6)</w:t>
            </w:r>
          </w:p>
        </w:tc>
      </w:tr>
      <w:tr w:rsidR="00F06891" w:rsidRPr="00416637" w14:paraId="0464854F" w14:textId="77777777" w:rsidTr="00B70D2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31F15BE" w14:textId="77777777" w:rsidR="00F06891" w:rsidRPr="00416637" w:rsidRDefault="00F06891" w:rsidP="00095687">
            <w:pPr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A91C089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4942F8D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3F0EE4A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4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CF28452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ECB05CB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DAA2BF0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7</w:t>
            </w:r>
          </w:p>
        </w:tc>
      </w:tr>
      <w:tr w:rsidR="00F06891" w:rsidRPr="00416637" w14:paraId="13EC7393" w14:textId="77777777" w:rsidTr="00B70D2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E990" w14:textId="77777777" w:rsidR="00F06891" w:rsidRPr="00416637" w:rsidRDefault="00F06891" w:rsidP="00095687">
            <w:pPr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1.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F062F" w14:textId="5C5FA1C8" w:rsidR="008F66A9" w:rsidRPr="00416637" w:rsidRDefault="00F06891" w:rsidP="008F66A9">
            <w:pPr>
              <w:jc w:val="center"/>
              <w:rPr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 xml:space="preserve">Lunch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4737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lunch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1D27D" w14:textId="6456FA34" w:rsidR="00F06891" w:rsidRPr="00416637" w:rsidRDefault="006517A1" w:rsidP="0009568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C027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8198" w14:textId="479C9BA9" w:rsidR="00F06891" w:rsidRPr="00416637" w:rsidRDefault="00D2681C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6D93" w14:textId="77777777" w:rsidR="00F06891" w:rsidRPr="00416637" w:rsidRDefault="00F06891" w:rsidP="00095687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F06891" w:rsidRPr="00416637" w14:paraId="7B091BB4" w14:textId="77777777" w:rsidTr="00B70D2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A99B4" w14:textId="77777777" w:rsidR="00F06891" w:rsidRPr="00416637" w:rsidRDefault="00F06891" w:rsidP="00095687">
            <w:pPr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2.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7D49" w14:textId="5BCE69B8" w:rsidR="00F06891" w:rsidRPr="00416637" w:rsidRDefault="00F06891" w:rsidP="00095687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 xml:space="preserve">Przerwa kawowa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2CC3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Przerwa kawowa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2D79" w14:textId="165694A7" w:rsidR="00F06891" w:rsidRPr="00416637" w:rsidRDefault="006517A1" w:rsidP="0009568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65E2" w14:textId="77777777" w:rsidR="00F06891" w:rsidRPr="00416637" w:rsidRDefault="00F06891" w:rsidP="00095687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4A5E" w14:textId="0AE9B1B6" w:rsidR="00F06891" w:rsidRPr="00416637" w:rsidRDefault="00D2681C" w:rsidP="00095687">
            <w:pPr>
              <w:jc w:val="center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EBFD" w14:textId="77777777" w:rsidR="00F06891" w:rsidRPr="00416637" w:rsidRDefault="00F06891" w:rsidP="00095687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F06891" w:rsidRPr="00416637" w14:paraId="552EAA9A" w14:textId="77777777" w:rsidTr="00BD2B56">
        <w:trPr>
          <w:trHeight w:val="56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1C6F77A" w14:textId="77777777" w:rsidR="00F06891" w:rsidRPr="00416637" w:rsidRDefault="00F06891" w:rsidP="00095687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x</w:t>
            </w:r>
          </w:p>
        </w:tc>
        <w:tc>
          <w:tcPr>
            <w:tcW w:w="5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910F0CA" w14:textId="42AA0528" w:rsidR="00F06891" w:rsidRPr="00416637" w:rsidRDefault="00F06891" w:rsidP="00BD2B56">
            <w:pPr>
              <w:spacing w:before="240" w:line="256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RAZEM USŁUG</w:t>
            </w:r>
            <w:r w:rsidR="00733811" w:rsidRPr="00416637">
              <w:rPr>
                <w:b/>
                <w:bCs/>
                <w:sz w:val="18"/>
                <w:szCs w:val="18"/>
              </w:rPr>
              <w:t>A</w:t>
            </w:r>
            <w:r w:rsidRPr="00416637">
              <w:rPr>
                <w:b/>
                <w:bCs/>
                <w:sz w:val="18"/>
                <w:szCs w:val="18"/>
              </w:rPr>
              <w:t xml:space="preserve"> </w:t>
            </w:r>
            <w:r w:rsidR="00D2681C" w:rsidRPr="00416637">
              <w:rPr>
                <w:b/>
                <w:bCs/>
                <w:sz w:val="18"/>
                <w:szCs w:val="18"/>
              </w:rPr>
              <w:t>CATERINGOWA</w:t>
            </w:r>
            <w:r w:rsidRPr="00416637">
              <w:rPr>
                <w:b/>
                <w:bCs/>
                <w:sz w:val="18"/>
                <w:szCs w:val="18"/>
              </w:rPr>
              <w:t>/ŻYWIENIOW</w:t>
            </w:r>
            <w:r w:rsidR="00733811" w:rsidRPr="00416637"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200D66B" w14:textId="449A70CC" w:rsidR="00F06891" w:rsidRPr="00416637" w:rsidRDefault="00BD2B56" w:rsidP="00095687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 w:rsidR="00F06891" w:rsidRPr="00416637">
              <w:rPr>
                <w:rFonts w:cs="Calibri"/>
                <w:b/>
                <w:bCs/>
                <w:sz w:val="18"/>
                <w:szCs w:val="18"/>
              </w:rPr>
              <w:t>……………………………. zł</w:t>
            </w:r>
          </w:p>
        </w:tc>
      </w:tr>
      <w:tr w:rsidR="00F06891" w:rsidRPr="00416637" w14:paraId="5AC0A9EF" w14:textId="77777777" w:rsidTr="00BD2B56">
        <w:trPr>
          <w:trHeight w:val="12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A53A6B7" w14:textId="77777777" w:rsidR="00F06891" w:rsidRPr="00416637" w:rsidRDefault="00F06891" w:rsidP="00095687">
            <w:pPr>
              <w:spacing w:line="256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86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1B4C41C" w14:textId="77777777" w:rsidR="009979CE" w:rsidRDefault="009979CE" w:rsidP="00BD2B56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1EFFE9FF" w14:textId="5511AA07" w:rsidR="00F06891" w:rsidRPr="00416637" w:rsidRDefault="00BD2B56" w:rsidP="00BD2B56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  <w:tr w:rsidR="00F06891" w:rsidRPr="00416637" w14:paraId="624EB704" w14:textId="77777777" w:rsidTr="00324C3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24CB377" w14:textId="77777777" w:rsidR="00F06891" w:rsidRPr="00416637" w:rsidRDefault="00F06891" w:rsidP="00095687">
            <w:pPr>
              <w:spacing w:before="240" w:after="240" w:line="256" w:lineRule="auto"/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x</w:t>
            </w:r>
          </w:p>
        </w:tc>
        <w:tc>
          <w:tcPr>
            <w:tcW w:w="86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38DCF19" w14:textId="641E2C84" w:rsidR="00F06891" w:rsidRPr="00416637" w:rsidRDefault="003444DD" w:rsidP="00095687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 w:rsidRPr="00416637">
              <w:rPr>
                <w:b/>
                <w:sz w:val="18"/>
                <w:szCs w:val="18"/>
              </w:rPr>
              <w:t xml:space="preserve">Pozycja B. </w:t>
            </w:r>
            <w:r w:rsidR="00F06891" w:rsidRPr="00416637">
              <w:rPr>
                <w:b/>
                <w:sz w:val="18"/>
                <w:szCs w:val="18"/>
              </w:rPr>
              <w:t xml:space="preserve">WYNAJEM SAL </w:t>
            </w:r>
            <w:r w:rsidR="0056640B">
              <w:rPr>
                <w:b/>
                <w:sz w:val="18"/>
                <w:szCs w:val="18"/>
              </w:rPr>
              <w:t>SZKOLENIOWEJ</w:t>
            </w:r>
            <w:r w:rsidR="00733811" w:rsidRPr="00416637">
              <w:rPr>
                <w:b/>
                <w:sz w:val="18"/>
                <w:szCs w:val="18"/>
              </w:rPr>
              <w:t xml:space="preserve"> WRAZ Z WYPOSAŻENIEM </w:t>
            </w:r>
          </w:p>
        </w:tc>
      </w:tr>
      <w:tr w:rsidR="00713D2E" w:rsidRPr="00416637" w14:paraId="27DB353F" w14:textId="77777777" w:rsidTr="0041663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0CFF27E" w14:textId="77777777" w:rsidR="00713D2E" w:rsidRPr="00416637" w:rsidRDefault="00713D2E" w:rsidP="00095687">
            <w:pPr>
              <w:spacing w:line="256" w:lineRule="auto"/>
              <w:rPr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4967DAD" w14:textId="77777777" w:rsidR="00713D2E" w:rsidRPr="00416637" w:rsidRDefault="00713D2E" w:rsidP="00095687">
            <w:pPr>
              <w:spacing w:line="256" w:lineRule="auto"/>
              <w:rPr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C602EA3" w14:textId="50A111A6" w:rsidR="00713D2E" w:rsidRPr="00416637" w:rsidRDefault="00713D2E" w:rsidP="00095687">
            <w:pPr>
              <w:spacing w:line="256" w:lineRule="auto"/>
              <w:rPr>
                <w:b/>
                <w:bCs/>
                <w:sz w:val="18"/>
                <w:szCs w:val="18"/>
                <w:highlight w:val="yellow"/>
              </w:rPr>
            </w:pPr>
            <w:r w:rsidRPr="00416637">
              <w:rPr>
                <w:b/>
                <w:bCs/>
                <w:sz w:val="18"/>
                <w:szCs w:val="18"/>
              </w:rPr>
              <w:t xml:space="preserve">Cena jednostkowa brutto zł 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0EA11E2" w14:textId="77777777" w:rsidR="00713D2E" w:rsidRPr="00416637" w:rsidRDefault="00713D2E" w:rsidP="00095687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 xml:space="preserve">Liczba sali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203B93" w14:textId="2B390292" w:rsidR="00713D2E" w:rsidRPr="00416637" w:rsidRDefault="00713D2E" w:rsidP="00713D2E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 xml:space="preserve">Liczba </w:t>
            </w:r>
            <w:r w:rsidR="0056640B">
              <w:rPr>
                <w:b/>
                <w:bCs/>
                <w:sz w:val="18"/>
                <w:szCs w:val="18"/>
              </w:rPr>
              <w:t>godzin</w:t>
            </w:r>
            <w:r w:rsidRPr="00416637">
              <w:rPr>
                <w:b/>
                <w:bCs/>
                <w:sz w:val="18"/>
                <w:szCs w:val="18"/>
              </w:rPr>
              <w:t xml:space="preserve"> </w:t>
            </w:r>
            <w:r w:rsidR="0056640B">
              <w:rPr>
                <w:b/>
                <w:bCs/>
                <w:sz w:val="18"/>
                <w:szCs w:val="18"/>
              </w:rPr>
              <w:t xml:space="preserve">zegarowych </w:t>
            </w:r>
            <w:r w:rsidRPr="00416637">
              <w:rPr>
                <w:b/>
                <w:bCs/>
                <w:sz w:val="18"/>
                <w:szCs w:val="18"/>
              </w:rPr>
              <w:t>wynajmu</w:t>
            </w:r>
            <w:r w:rsidR="00B70D2C" w:rsidRPr="00416637">
              <w:rPr>
                <w:b/>
                <w:bCs/>
                <w:sz w:val="18"/>
                <w:szCs w:val="18"/>
              </w:rPr>
              <w:t xml:space="preserve"> </w:t>
            </w:r>
            <w:r w:rsidR="006517A1" w:rsidRPr="006517A1">
              <w:rPr>
                <w:b/>
                <w:bCs/>
                <w:sz w:val="18"/>
                <w:szCs w:val="18"/>
              </w:rPr>
              <w:t>(1 dzień tj. 6 h zegarowych)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1489079" w14:textId="6B55122E" w:rsidR="00713D2E" w:rsidRPr="00416637" w:rsidRDefault="00713D2E" w:rsidP="00095687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Wartość brutto zł (3x4x5)</w:t>
            </w:r>
          </w:p>
        </w:tc>
      </w:tr>
      <w:tr w:rsidR="00713D2E" w:rsidRPr="00416637" w14:paraId="776940AC" w14:textId="77777777" w:rsidTr="0041663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F9669B6" w14:textId="77777777" w:rsidR="00713D2E" w:rsidRPr="00416637" w:rsidRDefault="00713D2E" w:rsidP="00095687">
            <w:pPr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8622AF4" w14:textId="77777777" w:rsidR="00713D2E" w:rsidRPr="00416637" w:rsidRDefault="00713D2E" w:rsidP="00095687">
            <w:pPr>
              <w:jc w:val="center"/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16C98E" w14:textId="77777777" w:rsidR="00713D2E" w:rsidRPr="00416637" w:rsidRDefault="00713D2E" w:rsidP="00095687">
            <w:pPr>
              <w:jc w:val="center"/>
              <w:rPr>
                <w:sz w:val="18"/>
                <w:szCs w:val="18"/>
                <w:highlight w:val="yellow"/>
              </w:rPr>
            </w:pPr>
            <w:r w:rsidRPr="00416637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A3F0A2E" w14:textId="77777777" w:rsidR="00713D2E" w:rsidRPr="00416637" w:rsidRDefault="00713D2E" w:rsidP="00095687">
            <w:pPr>
              <w:jc w:val="center"/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97A226C" w14:textId="794D08DE" w:rsidR="00713D2E" w:rsidRPr="00416637" w:rsidRDefault="00713D2E" w:rsidP="00713D2E">
            <w:pPr>
              <w:jc w:val="center"/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F764606" w14:textId="6CD6802F" w:rsidR="00713D2E" w:rsidRPr="00416637" w:rsidRDefault="00713D2E" w:rsidP="00095687">
            <w:pPr>
              <w:jc w:val="center"/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6</w:t>
            </w:r>
          </w:p>
        </w:tc>
      </w:tr>
      <w:tr w:rsidR="00713D2E" w:rsidRPr="00416637" w14:paraId="49722858" w14:textId="77777777" w:rsidTr="0041663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3074A" w14:textId="77777777" w:rsidR="00713D2E" w:rsidRPr="00416637" w:rsidRDefault="00713D2E" w:rsidP="00095687">
            <w:pPr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1.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5EA6" w14:textId="41AB424C" w:rsidR="00713D2E" w:rsidRPr="00416637" w:rsidRDefault="00713D2E" w:rsidP="00F02FBB">
            <w:pPr>
              <w:rPr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 xml:space="preserve">Sala </w:t>
            </w:r>
            <w:r w:rsidR="00A52D05">
              <w:rPr>
                <w:b/>
                <w:bCs/>
                <w:sz w:val="18"/>
                <w:szCs w:val="18"/>
              </w:rPr>
              <w:t>szkoleniowa</w:t>
            </w:r>
            <w:r w:rsidRPr="00416637">
              <w:rPr>
                <w:b/>
                <w:bCs/>
                <w:sz w:val="18"/>
                <w:szCs w:val="18"/>
              </w:rPr>
              <w:t xml:space="preserve"> na</w:t>
            </w:r>
            <w:r w:rsidR="00B262DC" w:rsidRPr="00416637">
              <w:rPr>
                <w:b/>
                <w:bCs/>
                <w:sz w:val="18"/>
                <w:szCs w:val="18"/>
              </w:rPr>
              <w:t xml:space="preserve"> </w:t>
            </w:r>
            <w:r w:rsidRPr="00416637">
              <w:rPr>
                <w:b/>
                <w:bCs/>
                <w:sz w:val="18"/>
                <w:szCs w:val="18"/>
              </w:rPr>
              <w:t xml:space="preserve"> </w:t>
            </w:r>
            <w:r w:rsidR="006517A1">
              <w:rPr>
                <w:b/>
                <w:bCs/>
                <w:sz w:val="18"/>
                <w:szCs w:val="18"/>
              </w:rPr>
              <w:t>3</w:t>
            </w:r>
            <w:r w:rsidR="006A04F7" w:rsidRPr="00416637">
              <w:rPr>
                <w:b/>
                <w:bCs/>
                <w:sz w:val="18"/>
                <w:szCs w:val="18"/>
              </w:rPr>
              <w:t>0</w:t>
            </w:r>
            <w:r w:rsidRPr="00416637">
              <w:rPr>
                <w:b/>
                <w:bCs/>
                <w:sz w:val="18"/>
                <w:szCs w:val="18"/>
              </w:rPr>
              <w:t xml:space="preserve"> os.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EC0F" w14:textId="77777777" w:rsidR="00713D2E" w:rsidRPr="00416637" w:rsidRDefault="00713D2E" w:rsidP="00095687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EC8B4" w14:textId="77777777" w:rsidR="00713D2E" w:rsidRPr="00416637" w:rsidRDefault="00713D2E" w:rsidP="00095687">
            <w:pPr>
              <w:jc w:val="center"/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658C" w14:textId="5CD94F73" w:rsidR="00713D2E" w:rsidRPr="00416637" w:rsidRDefault="0056640B" w:rsidP="00713D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5F49" w14:textId="3E6C8775" w:rsidR="00713D2E" w:rsidRPr="00416637" w:rsidRDefault="00713D2E" w:rsidP="00095687">
            <w:pPr>
              <w:rPr>
                <w:sz w:val="18"/>
                <w:szCs w:val="18"/>
              </w:rPr>
            </w:pPr>
          </w:p>
        </w:tc>
      </w:tr>
      <w:tr w:rsidR="00F06891" w:rsidRPr="00416637" w14:paraId="4AC071D7" w14:textId="77777777" w:rsidTr="00416637">
        <w:trPr>
          <w:trHeight w:val="50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2A35F151" w14:textId="77777777" w:rsidR="00F06891" w:rsidRPr="00416637" w:rsidRDefault="00F06891" w:rsidP="00095687">
            <w:pPr>
              <w:spacing w:line="256" w:lineRule="auto"/>
              <w:rPr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x</w:t>
            </w:r>
          </w:p>
        </w:tc>
        <w:tc>
          <w:tcPr>
            <w:tcW w:w="45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2778B50" w14:textId="3B2F172D" w:rsidR="00F06891" w:rsidRPr="00416637" w:rsidRDefault="00F06891" w:rsidP="00416637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416637">
              <w:rPr>
                <w:b/>
                <w:bCs/>
                <w:sz w:val="18"/>
                <w:szCs w:val="18"/>
              </w:rPr>
              <w:t>RAZEM USŁUGI WYNAJMU SAL</w:t>
            </w:r>
            <w:r w:rsidR="00B262DC" w:rsidRPr="00416637">
              <w:rPr>
                <w:b/>
                <w:bCs/>
                <w:sz w:val="18"/>
                <w:szCs w:val="18"/>
              </w:rPr>
              <w:t>I</w:t>
            </w:r>
            <w:r w:rsidRPr="00416637"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B5A1ABB" w14:textId="2F310D4D" w:rsidR="00F06891" w:rsidRPr="00416637" w:rsidRDefault="00F06891" w:rsidP="00095687">
            <w:pPr>
              <w:spacing w:line="256" w:lineRule="auto"/>
              <w:rPr>
                <w:sz w:val="18"/>
                <w:szCs w:val="18"/>
              </w:rPr>
            </w:pPr>
            <w:r w:rsidRPr="00416637">
              <w:rPr>
                <w:rFonts w:cs="Calibri"/>
                <w:b/>
                <w:bCs/>
                <w:sz w:val="18"/>
                <w:szCs w:val="18"/>
              </w:rPr>
              <w:t>…………………</w:t>
            </w:r>
            <w:r w:rsidR="00416637" w:rsidRPr="00416637"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416637">
              <w:rPr>
                <w:rFonts w:cs="Calibri"/>
                <w:b/>
                <w:bCs/>
                <w:sz w:val="18"/>
                <w:szCs w:val="18"/>
              </w:rPr>
              <w:t>…. zł</w:t>
            </w:r>
          </w:p>
        </w:tc>
      </w:tr>
      <w:tr w:rsidR="00F06891" w:rsidRPr="00416637" w14:paraId="39A1C4A3" w14:textId="77777777" w:rsidTr="00B70D2C">
        <w:trPr>
          <w:trHeight w:val="67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3DC3353" w14:textId="77777777" w:rsidR="00F06891" w:rsidRPr="00416637" w:rsidRDefault="00F06891" w:rsidP="00095687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416637">
              <w:rPr>
                <w:sz w:val="18"/>
                <w:szCs w:val="18"/>
              </w:rPr>
              <w:t>x</w:t>
            </w:r>
          </w:p>
        </w:tc>
        <w:tc>
          <w:tcPr>
            <w:tcW w:w="86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E0275E" w14:textId="77777777" w:rsidR="009979CE" w:rsidRDefault="009979CE" w:rsidP="00B70D2C">
            <w:pPr>
              <w:spacing w:after="120" w:line="256" w:lineRule="auto"/>
              <w:jc w:val="both"/>
              <w:rPr>
                <w:b/>
                <w:sz w:val="18"/>
                <w:szCs w:val="18"/>
              </w:rPr>
            </w:pPr>
          </w:p>
          <w:p w14:paraId="4C321D7B" w14:textId="2ED4196D" w:rsidR="00F06891" w:rsidRPr="00416637" w:rsidRDefault="00F06891" w:rsidP="00B70D2C">
            <w:pPr>
              <w:spacing w:after="120" w:line="256" w:lineRule="auto"/>
              <w:jc w:val="both"/>
              <w:rPr>
                <w:b/>
                <w:sz w:val="18"/>
                <w:szCs w:val="18"/>
              </w:rPr>
            </w:pPr>
            <w:r w:rsidRPr="00416637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</w:t>
            </w:r>
            <w:r w:rsidR="00416637">
              <w:rPr>
                <w:b/>
                <w:sz w:val="18"/>
                <w:szCs w:val="18"/>
              </w:rPr>
              <w:t>……….</w:t>
            </w:r>
            <w:r w:rsidRPr="00416637">
              <w:rPr>
                <w:b/>
                <w:sz w:val="18"/>
                <w:szCs w:val="18"/>
              </w:rPr>
              <w:t xml:space="preserve">….. zł </w:t>
            </w:r>
          </w:p>
        </w:tc>
      </w:tr>
    </w:tbl>
    <w:p w14:paraId="724EAF72" w14:textId="77777777" w:rsidR="00912210" w:rsidRDefault="00912210" w:rsidP="003444DD">
      <w:pPr>
        <w:spacing w:after="120"/>
        <w:rPr>
          <w:rFonts w:cs="Calibri"/>
          <w:b/>
          <w:sz w:val="20"/>
          <w:szCs w:val="20"/>
          <w:u w:val="single"/>
        </w:rPr>
      </w:pPr>
      <w:bookmarkStart w:id="8" w:name="_Hlk103595994"/>
      <w:bookmarkEnd w:id="7"/>
    </w:p>
    <w:bookmarkEnd w:id="4"/>
    <w:p w14:paraId="22CFA9C7" w14:textId="3C226BA5" w:rsidR="003444DD" w:rsidRPr="00416637" w:rsidRDefault="00B70D2C" w:rsidP="003444DD">
      <w:pPr>
        <w:spacing w:after="120"/>
        <w:rPr>
          <w:rFonts w:cs="Calibri"/>
          <w:b/>
          <w:sz w:val="20"/>
          <w:szCs w:val="20"/>
          <w:u w:val="single"/>
        </w:rPr>
      </w:pPr>
      <w:r w:rsidRPr="00416637">
        <w:rPr>
          <w:rFonts w:cs="Calibri"/>
          <w:b/>
          <w:sz w:val="20"/>
          <w:szCs w:val="20"/>
          <w:u w:val="single"/>
        </w:rPr>
        <w:t xml:space="preserve"> </w:t>
      </w:r>
      <w:r w:rsidR="003444DD" w:rsidRPr="003444DD">
        <w:rPr>
          <w:rFonts w:cs="Calibri"/>
          <w:b/>
          <w:sz w:val="20"/>
          <w:szCs w:val="20"/>
          <w:u w:val="single"/>
        </w:rPr>
        <w:t>Całkowita wartość oferty</w:t>
      </w:r>
      <w:r w:rsidR="003444DD">
        <w:rPr>
          <w:rFonts w:cs="Calibri"/>
          <w:b/>
          <w:sz w:val="20"/>
          <w:szCs w:val="20"/>
          <w:u w:val="single"/>
        </w:rPr>
        <w:t xml:space="preserve"> </w:t>
      </w:r>
      <w:r w:rsidR="003444DD" w:rsidRPr="003444DD">
        <w:rPr>
          <w:rFonts w:cs="Calibri"/>
          <w:b/>
          <w:sz w:val="20"/>
          <w:szCs w:val="20"/>
          <w:u w:val="single"/>
        </w:rPr>
        <w:t xml:space="preserve">brutto </w:t>
      </w:r>
      <w:r w:rsidR="003444DD">
        <w:rPr>
          <w:rFonts w:cs="Calibri"/>
          <w:b/>
          <w:sz w:val="20"/>
          <w:szCs w:val="20"/>
          <w:u w:val="single"/>
        </w:rPr>
        <w:t>tj. łącznie Pozycja A i Pozycja B:</w:t>
      </w:r>
      <w:r w:rsidR="003444DD" w:rsidRPr="003444DD">
        <w:rPr>
          <w:rFonts w:cs="Calibri"/>
          <w:b/>
          <w:sz w:val="20"/>
          <w:szCs w:val="20"/>
          <w:u w:val="single"/>
        </w:rPr>
        <w:t xml:space="preserve"> </w:t>
      </w:r>
      <w:r w:rsidR="003444DD" w:rsidRPr="00B70D2C">
        <w:rPr>
          <w:rFonts w:cs="Calibri"/>
          <w:bCs/>
          <w:sz w:val="20"/>
          <w:szCs w:val="20"/>
          <w:u w:val="single"/>
        </w:rPr>
        <w:t>……………………………………………………………………………….………………………………………………….……….……zł.</w:t>
      </w:r>
    </w:p>
    <w:p w14:paraId="1DA515E9" w14:textId="701B9268" w:rsidR="00B70D2C" w:rsidRPr="00B70D2C" w:rsidRDefault="003444DD" w:rsidP="00DA69FA">
      <w:pPr>
        <w:spacing w:after="120"/>
        <w:rPr>
          <w:rFonts w:cs="Calibri"/>
          <w:bCs/>
          <w:sz w:val="20"/>
          <w:szCs w:val="20"/>
          <w:u w:val="single"/>
        </w:rPr>
      </w:pPr>
      <w:r w:rsidRPr="00B70D2C">
        <w:rPr>
          <w:rFonts w:cs="Calibri"/>
          <w:bCs/>
          <w:sz w:val="20"/>
          <w:szCs w:val="20"/>
          <w:u w:val="single"/>
        </w:rPr>
        <w:t>(</w:t>
      </w:r>
      <w:r w:rsidRPr="00B70D2C">
        <w:rPr>
          <w:rFonts w:cs="Calibri"/>
          <w:b/>
          <w:sz w:val="20"/>
          <w:szCs w:val="20"/>
          <w:u w:val="single"/>
        </w:rPr>
        <w:t>słownie</w:t>
      </w:r>
      <w:r w:rsidRPr="00B70D2C">
        <w:rPr>
          <w:rFonts w:cs="Calibri"/>
          <w:bCs/>
          <w:sz w:val="20"/>
          <w:szCs w:val="20"/>
          <w:u w:val="single"/>
        </w:rPr>
        <w:t>: …………………………………………………………………………………………………………………….…………………………..zł.)</w:t>
      </w:r>
    </w:p>
    <w:p w14:paraId="0F0EA1F9" w14:textId="77777777" w:rsidR="00933204" w:rsidRDefault="00933204" w:rsidP="00933204">
      <w:pPr>
        <w:pStyle w:val="Tekstpodstawowy3"/>
        <w:numPr>
          <w:ilvl w:val="0"/>
          <w:numId w:val="10"/>
        </w:numPr>
        <w:ind w:left="567" w:hanging="567"/>
        <w:rPr>
          <w:rFonts w:cs="Calibri"/>
          <w:b/>
          <w:sz w:val="20"/>
          <w:szCs w:val="20"/>
          <w:u w:val="single"/>
        </w:rPr>
      </w:pPr>
      <w:bookmarkStart w:id="9" w:name="_Hlk125458777"/>
      <w:bookmarkEnd w:id="8"/>
      <w:r w:rsidRPr="00933204">
        <w:rPr>
          <w:rFonts w:cs="Calibri"/>
          <w:b/>
          <w:sz w:val="20"/>
          <w:szCs w:val="20"/>
          <w:u w:val="single"/>
        </w:rPr>
        <w:t>MIEJSCE REALIZACJI USŁUGI:</w:t>
      </w:r>
    </w:p>
    <w:p w14:paraId="7399D60E" w14:textId="375CE003" w:rsidR="00462D74" w:rsidRPr="00933204" w:rsidRDefault="00462D74" w:rsidP="00933204">
      <w:pPr>
        <w:pStyle w:val="Tekstpodstawowy3"/>
        <w:rPr>
          <w:rFonts w:cs="Calibri"/>
          <w:b/>
          <w:sz w:val="20"/>
          <w:szCs w:val="20"/>
          <w:u w:val="single"/>
        </w:rPr>
      </w:pPr>
      <w:r w:rsidRPr="00933204">
        <w:rPr>
          <w:rFonts w:cs="Calibri"/>
          <w:b/>
          <w:sz w:val="20"/>
          <w:szCs w:val="20"/>
        </w:rPr>
        <w:t xml:space="preserve">Miejsce realizacji zamówienia musi być dobrze skomunikowane, tj. nie może być oddalone </w:t>
      </w:r>
      <w:proofErr w:type="spellStart"/>
      <w:r w:rsidRPr="00933204">
        <w:rPr>
          <w:rFonts w:cs="Calibri"/>
          <w:b/>
          <w:sz w:val="20"/>
          <w:szCs w:val="20"/>
        </w:rPr>
        <w:t>więcj</w:t>
      </w:r>
      <w:proofErr w:type="spellEnd"/>
      <w:r w:rsidRPr="00933204">
        <w:rPr>
          <w:rFonts w:cs="Calibri"/>
          <w:b/>
          <w:sz w:val="20"/>
          <w:szCs w:val="20"/>
        </w:rPr>
        <w:t xml:space="preserve"> niż o 1</w:t>
      </w:r>
      <w:r w:rsidR="00933204">
        <w:rPr>
          <w:rFonts w:cs="Calibri"/>
          <w:b/>
          <w:sz w:val="20"/>
          <w:szCs w:val="20"/>
        </w:rPr>
        <w:t>0</w:t>
      </w:r>
      <w:r w:rsidRPr="00933204">
        <w:rPr>
          <w:rFonts w:cs="Calibri"/>
          <w:b/>
          <w:sz w:val="20"/>
          <w:szCs w:val="20"/>
        </w:rPr>
        <w:t xml:space="preserve"> min. piechotą od najbliższego przystanku </w:t>
      </w:r>
      <w:r w:rsidR="003444DD" w:rsidRPr="00933204">
        <w:rPr>
          <w:rFonts w:cs="Calibri"/>
          <w:b/>
          <w:sz w:val="20"/>
          <w:szCs w:val="20"/>
        </w:rPr>
        <w:t>MPK</w:t>
      </w:r>
      <w:r w:rsidRPr="00933204">
        <w:rPr>
          <w:rFonts w:cs="Calibri"/>
          <w:b/>
          <w:sz w:val="20"/>
          <w:szCs w:val="20"/>
        </w:rPr>
        <w:t xml:space="preserve"> (zgodnie z wskazaniem ogólnodostępnego narzędzia https://www.google.com/maps.) Uczestnicy spotkania muszą mieć możliwość dotarcia do miejsca wykonywania usługi za pomocą środków </w:t>
      </w:r>
      <w:r w:rsidR="003444DD" w:rsidRPr="00933204">
        <w:rPr>
          <w:rFonts w:cs="Calibri"/>
          <w:b/>
          <w:sz w:val="20"/>
          <w:szCs w:val="20"/>
        </w:rPr>
        <w:t xml:space="preserve">miejskiej </w:t>
      </w:r>
      <w:r w:rsidRPr="00933204">
        <w:rPr>
          <w:rFonts w:cs="Calibri"/>
          <w:b/>
          <w:sz w:val="20"/>
          <w:szCs w:val="20"/>
        </w:rPr>
        <w:t>komunikacji publicznej oraz samochodem prywatnym.</w:t>
      </w:r>
      <w:r w:rsidR="00933204">
        <w:rPr>
          <w:rFonts w:cs="Calibri"/>
        </w:rPr>
        <w:t xml:space="preserve"> </w:t>
      </w:r>
      <w:r w:rsidR="00DA69FA" w:rsidRPr="00933204">
        <w:rPr>
          <w:rFonts w:cs="Calibri"/>
          <w:b/>
          <w:sz w:val="20"/>
          <w:szCs w:val="20"/>
          <w:u w:val="single"/>
        </w:rPr>
        <w:t xml:space="preserve">Dokładne miejsce realizacji zamówienia dobrze skomunikowane </w:t>
      </w:r>
      <w:r w:rsidRPr="00933204">
        <w:rPr>
          <w:rFonts w:cs="Calibri"/>
          <w:b/>
          <w:sz w:val="20"/>
          <w:szCs w:val="20"/>
          <w:u w:val="single"/>
        </w:rPr>
        <w:t xml:space="preserve">w </w:t>
      </w:r>
      <w:r w:rsidR="00DA69FA" w:rsidRPr="00933204">
        <w:rPr>
          <w:rFonts w:cs="Calibri"/>
          <w:b/>
          <w:sz w:val="20"/>
          <w:szCs w:val="20"/>
          <w:u w:val="single"/>
        </w:rPr>
        <w:t>pobliżu miejsca wykonywania usługi (zgodne z opisem przedmiotu zamówienia)</w:t>
      </w:r>
      <w:r w:rsidRPr="00933204">
        <w:rPr>
          <w:rFonts w:cs="Calibri"/>
          <w:b/>
          <w:sz w:val="20"/>
          <w:szCs w:val="20"/>
          <w:u w:val="single"/>
        </w:rPr>
        <w:t>.</w:t>
      </w:r>
    </w:p>
    <w:p w14:paraId="07E7B394" w14:textId="00CFC1B8" w:rsidR="006517A1" w:rsidRDefault="00462D74" w:rsidP="00416637">
      <w:pPr>
        <w:pStyle w:val="Tekstpodstawowy3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u w:val="single"/>
        </w:rPr>
        <w:t xml:space="preserve">Należy wpisać </w:t>
      </w:r>
      <w:r w:rsidR="00DA69FA" w:rsidRPr="00462D74">
        <w:rPr>
          <w:rFonts w:cs="Calibri"/>
          <w:b/>
          <w:sz w:val="20"/>
          <w:szCs w:val="20"/>
          <w:u w:val="single"/>
        </w:rPr>
        <w:t xml:space="preserve"> dokładn</w:t>
      </w:r>
      <w:r>
        <w:rPr>
          <w:rFonts w:cs="Calibri"/>
          <w:b/>
          <w:sz w:val="20"/>
          <w:szCs w:val="20"/>
          <w:u w:val="single"/>
        </w:rPr>
        <w:t xml:space="preserve">ą </w:t>
      </w:r>
      <w:r w:rsidR="00DA69FA" w:rsidRPr="00462D74">
        <w:rPr>
          <w:rFonts w:cs="Calibri"/>
          <w:b/>
          <w:sz w:val="20"/>
          <w:szCs w:val="20"/>
          <w:u w:val="single"/>
        </w:rPr>
        <w:t>nazw</w:t>
      </w:r>
      <w:r>
        <w:rPr>
          <w:rFonts w:cs="Calibri"/>
          <w:b/>
          <w:sz w:val="20"/>
          <w:szCs w:val="20"/>
          <w:u w:val="single"/>
        </w:rPr>
        <w:t>ę miejsca/obiektu</w:t>
      </w:r>
      <w:r w:rsidR="00DA69FA" w:rsidRPr="00462D74">
        <w:rPr>
          <w:rFonts w:cs="Calibri"/>
          <w:b/>
          <w:sz w:val="20"/>
          <w:szCs w:val="20"/>
          <w:u w:val="single"/>
        </w:rPr>
        <w:t>, adres, adres strony internetowej:</w:t>
      </w:r>
      <w:r w:rsidR="00DA69FA" w:rsidRPr="00BE5818">
        <w:rPr>
          <w:rFonts w:cs="Calibri"/>
          <w:b/>
          <w:sz w:val="20"/>
          <w:szCs w:val="20"/>
        </w:rPr>
        <w:t xml:space="preserve"> ……………………………………………………………………</w:t>
      </w:r>
      <w:r w:rsidR="00DA69FA">
        <w:rPr>
          <w:rFonts w:cs="Calibri"/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5"/>
      <w:bookmarkEnd w:id="9"/>
    </w:p>
    <w:p w14:paraId="3D474F9D" w14:textId="53C1C870" w:rsidR="009979CE" w:rsidRDefault="009979CE" w:rsidP="00416637">
      <w:pPr>
        <w:pStyle w:val="Tekstpodstawowy3"/>
        <w:rPr>
          <w:rFonts w:cs="Calibri"/>
          <w:b/>
          <w:sz w:val="20"/>
          <w:szCs w:val="20"/>
        </w:rPr>
      </w:pPr>
      <w:r w:rsidRPr="009979CE">
        <w:rPr>
          <w:rFonts w:cs="Calibri"/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110C547B" w14:textId="5EF2BC70" w:rsidR="009979CE" w:rsidRDefault="009979CE" w:rsidP="00416637">
      <w:pPr>
        <w:pStyle w:val="Tekstpodstawowy3"/>
        <w:rPr>
          <w:rFonts w:cs="Calibri"/>
          <w:b/>
          <w:sz w:val="20"/>
          <w:szCs w:val="20"/>
        </w:rPr>
      </w:pPr>
    </w:p>
    <w:p w14:paraId="2133FA4B" w14:textId="77777777" w:rsidR="009979CE" w:rsidRDefault="009979CE" w:rsidP="00416637">
      <w:pPr>
        <w:pStyle w:val="Tekstpodstawowy3"/>
        <w:rPr>
          <w:rFonts w:cs="Calibri"/>
          <w:b/>
          <w:sz w:val="20"/>
          <w:szCs w:val="20"/>
        </w:rPr>
      </w:pPr>
    </w:p>
    <w:p w14:paraId="3755472C" w14:textId="77777777" w:rsidR="006517A1" w:rsidRDefault="006517A1" w:rsidP="006517A1">
      <w:pPr>
        <w:pStyle w:val="Akapitzlist"/>
        <w:numPr>
          <w:ilvl w:val="0"/>
          <w:numId w:val="10"/>
        </w:numPr>
        <w:spacing w:after="120"/>
        <w:ind w:left="142" w:hanging="142"/>
        <w:rPr>
          <w:rFonts w:cs="Calibri"/>
          <w:b/>
          <w:sz w:val="20"/>
          <w:szCs w:val="20"/>
        </w:rPr>
      </w:pPr>
      <w:bookmarkStart w:id="10" w:name="_Hlk125958568"/>
      <w:r>
        <w:rPr>
          <w:rFonts w:cs="Calibri"/>
          <w:b/>
          <w:sz w:val="20"/>
          <w:szCs w:val="20"/>
        </w:rPr>
        <w:lastRenderedPageBreak/>
        <w:t>KRYTERIUM POZACENOWE ASPEKT SPOŁECZNY DOTYCZĄCY USŁUGI CATERINGU/WYŻYWIENIA TJ.  ETYKIETA SPOŁECZNA:</w:t>
      </w:r>
    </w:p>
    <w:p w14:paraId="19EEDF7E" w14:textId="4A137433" w:rsidR="005B55AC" w:rsidRPr="00E623C6" w:rsidRDefault="006517A1" w:rsidP="006517A1">
      <w:pPr>
        <w:spacing w:after="120"/>
        <w:rPr>
          <w:rFonts w:cs="Calibri"/>
          <w:b/>
          <w:sz w:val="28"/>
          <w:szCs w:val="28"/>
        </w:rPr>
      </w:pPr>
      <w:r w:rsidRPr="00957E78">
        <w:rPr>
          <w:rFonts w:cs="Calibri"/>
          <w:bCs/>
          <w:sz w:val="20"/>
          <w:szCs w:val="20"/>
        </w:rPr>
        <w:t>Oświadczam, że kawa wykorzystywana do przygotowywania przerwy kawowej będzie produktem spełniającym standardy społecznie Sprawiedliwego Handlu wskazane w opisie przedmiotu zamówienia (stanowiącym zał. nr 2 do rozeznania cenowego)</w:t>
      </w:r>
      <w:r w:rsidR="00F675BF">
        <w:rPr>
          <w:rFonts w:cs="Calibri"/>
          <w:bCs/>
          <w:sz w:val="20"/>
          <w:szCs w:val="20"/>
        </w:rPr>
        <w:t xml:space="preserve">   </w:t>
      </w:r>
      <w:r w:rsidRPr="00DD7731">
        <w:rPr>
          <w:rFonts w:cs="Calibri"/>
          <w:b/>
          <w:sz w:val="28"/>
          <w:szCs w:val="28"/>
        </w:rPr>
        <w:t>TAK / NIE*</w:t>
      </w:r>
      <w:r w:rsidR="00E623C6">
        <w:rPr>
          <w:rFonts w:cs="Calibri"/>
          <w:b/>
          <w:sz w:val="28"/>
          <w:szCs w:val="28"/>
        </w:rPr>
        <w:t xml:space="preserve">   </w:t>
      </w:r>
      <w:r w:rsidRPr="006A11D9">
        <w:rPr>
          <w:rFonts w:cs="Calibri"/>
          <w:bCs/>
          <w:i/>
          <w:iCs/>
          <w:sz w:val="20"/>
          <w:szCs w:val="20"/>
        </w:rPr>
        <w:t>* niepotrzebne skreślić</w:t>
      </w:r>
    </w:p>
    <w:bookmarkEnd w:id="6"/>
    <w:bookmarkEnd w:id="10"/>
    <w:p w14:paraId="7390513B" w14:textId="33A57EAF" w:rsidR="00BD2B56" w:rsidRPr="003105D0" w:rsidRDefault="00BD2B56" w:rsidP="00BD2B56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3105D0">
        <w:rPr>
          <w:rFonts w:asciiTheme="minorHAnsi" w:hAnsiTheme="minorHAnsi" w:cstheme="minorHAnsi"/>
          <w:b/>
          <w:sz w:val="20"/>
          <w:szCs w:val="20"/>
        </w:rPr>
        <w:t>(Uwaga: łączna cena oferty obejmuje wszystkie koszty Wykonawcy w związku z realizacją przedmiotu zamówienia</w:t>
      </w:r>
      <w:r w:rsidR="00672054">
        <w:rPr>
          <w:rFonts w:asciiTheme="minorHAnsi" w:hAnsiTheme="minorHAnsi" w:cstheme="minorHAnsi"/>
          <w:b/>
          <w:sz w:val="20"/>
          <w:szCs w:val="20"/>
        </w:rPr>
        <w:t xml:space="preserve"> i jest ceną </w:t>
      </w:r>
      <w:proofErr w:type="spellStart"/>
      <w:r w:rsidR="00672054">
        <w:rPr>
          <w:rFonts w:asciiTheme="minorHAnsi" w:hAnsiTheme="minorHAnsi" w:cstheme="minorHAnsi"/>
          <w:b/>
          <w:sz w:val="20"/>
          <w:szCs w:val="20"/>
        </w:rPr>
        <w:t>maksmalną</w:t>
      </w:r>
      <w:proofErr w:type="spellEnd"/>
      <w:r w:rsidRPr="003105D0">
        <w:rPr>
          <w:rFonts w:asciiTheme="minorHAnsi" w:hAnsiTheme="minorHAnsi" w:cstheme="minorHAnsi"/>
          <w:b/>
          <w:sz w:val="20"/>
          <w:szCs w:val="20"/>
        </w:rPr>
        <w:t xml:space="preserve">) </w:t>
      </w:r>
    </w:p>
    <w:p w14:paraId="028930DC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Oświadczamy, że zapoznaliśmy się ze szczegółowymi warunkami postępowania zawartymi w ogłoszeniu wraz z wszystkimi załącznikami i nie wnosimy do nich zastrzeżeń oraz zdobyliśmy konieczne informacje do przygotowania oferty.</w:t>
      </w:r>
    </w:p>
    <w:p w14:paraId="6424151A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 xml:space="preserve">Oferujemy rozliczenie przedmiotu zamówienia </w:t>
      </w:r>
      <w:r w:rsidRPr="003105D0">
        <w:rPr>
          <w:rFonts w:asciiTheme="minorHAnsi" w:hAnsiTheme="minorHAnsi" w:cstheme="minorHAnsi"/>
          <w:b/>
          <w:sz w:val="20"/>
          <w:szCs w:val="20"/>
          <w:u w:val="single"/>
        </w:rPr>
        <w:t>fakturą VAT/rachunkiem ***</w:t>
      </w:r>
      <w:r w:rsidRPr="003105D0">
        <w:rPr>
          <w:rFonts w:asciiTheme="minorHAnsi" w:hAnsiTheme="minorHAnsi" w:cstheme="minorHAns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574A7497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Oświadczamy, że jesteśmy związani ofertą przez okres 30 dni od dnia składania ofert, wskazanego w ogłoszeniu.</w:t>
      </w:r>
    </w:p>
    <w:p w14:paraId="5E67B625" w14:textId="77777777" w:rsidR="00BD2B56" w:rsidRPr="003105D0" w:rsidRDefault="00BD2B56" w:rsidP="00BD2B56">
      <w:pPr>
        <w:widowControl w:val="0"/>
        <w:numPr>
          <w:ilvl w:val="0"/>
          <w:numId w:val="9"/>
        </w:numPr>
        <w:tabs>
          <w:tab w:val="num" w:pos="624"/>
        </w:tabs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Oświadczamy, że zaoferowany przez nas przedmiot zamówienia spełnia wszystkie wymagania Zamawiającego.</w:t>
      </w:r>
    </w:p>
    <w:p w14:paraId="4BC39BDB" w14:textId="77777777" w:rsidR="00BD2B56" w:rsidRPr="003105D0" w:rsidRDefault="00BD2B56" w:rsidP="00BD2B56">
      <w:pPr>
        <w:widowControl w:val="0"/>
        <w:numPr>
          <w:ilvl w:val="0"/>
          <w:numId w:val="9"/>
        </w:numPr>
        <w:tabs>
          <w:tab w:val="num" w:pos="624"/>
        </w:tabs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2A3F0869" w14:textId="77777777" w:rsidR="00BD2B56" w:rsidRPr="003105D0" w:rsidRDefault="00BD2B56" w:rsidP="00BD2B56">
      <w:pPr>
        <w:widowControl w:val="0"/>
        <w:numPr>
          <w:ilvl w:val="0"/>
          <w:numId w:val="9"/>
        </w:numPr>
        <w:tabs>
          <w:tab w:val="num" w:pos="624"/>
        </w:tabs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4F32748B" w14:textId="77777777" w:rsidR="00BD2B56" w:rsidRPr="003105D0" w:rsidRDefault="00BD2B56" w:rsidP="00BD2B56">
      <w:pPr>
        <w:widowControl w:val="0"/>
        <w:numPr>
          <w:ilvl w:val="0"/>
          <w:numId w:val="9"/>
        </w:numPr>
        <w:tabs>
          <w:tab w:val="num" w:pos="624"/>
        </w:tabs>
        <w:spacing w:after="0" w:line="240" w:lineRule="auto"/>
        <w:ind w:left="360"/>
        <w:rPr>
          <w:rFonts w:asciiTheme="minorHAnsi" w:hAnsiTheme="minorHAnsi" w:cstheme="minorHAnsi"/>
          <w:b/>
          <w:iCs/>
          <w:sz w:val="20"/>
          <w:szCs w:val="20"/>
        </w:rPr>
      </w:pPr>
      <w:r w:rsidRPr="003105D0">
        <w:rPr>
          <w:rFonts w:asciiTheme="minorHAnsi" w:hAnsiTheme="minorHAnsi" w:cstheme="minorHAnsi"/>
          <w:b/>
          <w:iCs/>
          <w:sz w:val="20"/>
          <w:szCs w:val="20"/>
        </w:rPr>
        <w:t>Oświadczamy, że jesteśmy/nie jesteśmy płatnikiem podatku VAT ***.  NIP:……………………</w:t>
      </w:r>
    </w:p>
    <w:p w14:paraId="5DADCE83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Deklarujemy, że wszystkie oświadczenia i informacje są kompletne i prawdziwe.</w:t>
      </w:r>
    </w:p>
    <w:p w14:paraId="6FD86582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5BBB17F9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b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 xml:space="preserve">Informujemy, iż posiadamy REGON o nr </w:t>
      </w:r>
      <w:r w:rsidRPr="003105D0">
        <w:rPr>
          <w:rFonts w:asciiTheme="minorHAnsi" w:hAnsiTheme="minorHAnsi" w:cstheme="minorHAnsi"/>
          <w:b/>
          <w:sz w:val="20"/>
          <w:szCs w:val="20"/>
        </w:rPr>
        <w:t>……………………**</w:t>
      </w:r>
    </w:p>
    <w:p w14:paraId="33938D17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b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 xml:space="preserve">Informujemy, iż jesteśmy podmiotem wpisanym do ewidencji działalności gospodarczej/krajowym rejestrze sądowym pod nr </w:t>
      </w:r>
      <w:r w:rsidRPr="003105D0">
        <w:rPr>
          <w:rFonts w:asciiTheme="minorHAnsi" w:hAnsiTheme="minorHAnsi" w:cstheme="minorHAnsi"/>
          <w:b/>
          <w:sz w:val="20"/>
          <w:szCs w:val="20"/>
        </w:rPr>
        <w:t>………………………………….**/***</w:t>
      </w:r>
    </w:p>
    <w:p w14:paraId="3E9878D5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7A60562C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Nazwiska, stanowiska oraz numery telefonów osób, z którymi można się kontaktować oraz które będą wpisane do umowy jako osoby uprawniona do kontaktu z Zamawiającym, w celu uzyskania dalszych informacji, jeżeli będą wymagane, podaje się poniżej:…………………………………..………………. **</w:t>
      </w:r>
    </w:p>
    <w:p w14:paraId="5CD6CB2C" w14:textId="77777777" w:rsidR="00BD2B56" w:rsidRPr="003105D0" w:rsidRDefault="00BD2B56" w:rsidP="00BD2B56">
      <w:pPr>
        <w:numPr>
          <w:ilvl w:val="0"/>
          <w:numId w:val="9"/>
        </w:numPr>
        <w:tabs>
          <w:tab w:val="num" w:pos="624"/>
        </w:tabs>
        <w:autoSpaceDE w:val="0"/>
        <w:autoSpaceDN w:val="0"/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b/>
          <w:sz w:val="20"/>
          <w:szCs w:val="20"/>
        </w:rPr>
        <w:t>Oświadczamy, iż występuję w niniejszym postępowaniu</w:t>
      </w:r>
      <w:r w:rsidRPr="003105D0">
        <w:rPr>
          <w:rFonts w:asciiTheme="minorHAnsi" w:hAnsiTheme="minorHAnsi" w:cstheme="minorHAnsi"/>
          <w:sz w:val="20"/>
          <w:szCs w:val="20"/>
        </w:rPr>
        <w:t xml:space="preserve">, </w:t>
      </w:r>
      <w:r w:rsidRPr="003105D0">
        <w:rPr>
          <w:rFonts w:asciiTheme="minorHAnsi" w:hAnsiTheme="minorHAnsi" w:cstheme="minorHAnsi"/>
          <w:b/>
          <w:sz w:val="20"/>
          <w:szCs w:val="20"/>
        </w:rPr>
        <w:t>jako osoba fizyczna/osoba prawna /jednostka organizacyjna nieposiadająca osobowości prawnej/konsorcjum***.</w:t>
      </w:r>
    </w:p>
    <w:p w14:paraId="373D341F" w14:textId="77777777" w:rsidR="00BD2B56" w:rsidRPr="003105D0" w:rsidRDefault="00BD2B56" w:rsidP="00BD2B56">
      <w:pPr>
        <w:numPr>
          <w:ilvl w:val="0"/>
          <w:numId w:val="9"/>
        </w:num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42055AA2" w14:textId="77777777" w:rsidR="00BD2B56" w:rsidRPr="003105D0" w:rsidRDefault="00BD2B56" w:rsidP="00BD2B56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6B8AD0A4" w14:textId="77777777" w:rsidR="00BD2B56" w:rsidRPr="003105D0" w:rsidRDefault="00BD2B56" w:rsidP="00933204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7731432" w14:textId="77777777" w:rsidR="00BD2B56" w:rsidRPr="003105D0" w:rsidRDefault="00BD2B56" w:rsidP="00BD2B56">
      <w:pPr>
        <w:tabs>
          <w:tab w:val="left" w:pos="3240"/>
          <w:tab w:val="right" w:pos="9072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lastRenderedPageBreak/>
        <w:tab/>
      </w:r>
      <w:r w:rsidRPr="003105D0">
        <w:rPr>
          <w:rFonts w:asciiTheme="minorHAnsi" w:hAnsiTheme="minorHAnsi" w:cstheme="minorHAnsi"/>
          <w:sz w:val="20"/>
          <w:szCs w:val="20"/>
        </w:rPr>
        <w:tab/>
        <w:t>...................................................................</w:t>
      </w:r>
    </w:p>
    <w:p w14:paraId="24DA9C4E" w14:textId="77777777" w:rsidR="00BD2B56" w:rsidRPr="003105D0" w:rsidRDefault="00BD2B56" w:rsidP="00BD2B56">
      <w:pPr>
        <w:tabs>
          <w:tab w:val="left" w:pos="3240"/>
          <w:tab w:val="right" w:pos="9072"/>
        </w:tabs>
        <w:spacing w:after="0" w:line="240" w:lineRule="auto"/>
        <w:ind w:left="5664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Podpis i pieczęć osób wskazanych</w:t>
      </w:r>
    </w:p>
    <w:p w14:paraId="71AB2384" w14:textId="77777777" w:rsidR="00BD2B56" w:rsidRPr="003105D0" w:rsidRDefault="00BD2B56" w:rsidP="00BD2B56">
      <w:pPr>
        <w:spacing w:after="0" w:line="240" w:lineRule="auto"/>
        <w:ind w:left="5664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w dokumencie uprawniającym do</w:t>
      </w:r>
    </w:p>
    <w:p w14:paraId="4D7E6E39" w14:textId="77777777" w:rsidR="00BD2B56" w:rsidRPr="003105D0" w:rsidRDefault="00BD2B56" w:rsidP="00BD2B56">
      <w:pPr>
        <w:spacing w:after="0" w:line="240" w:lineRule="auto"/>
        <w:ind w:left="5664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występowania w obrocie prawnym</w:t>
      </w:r>
    </w:p>
    <w:p w14:paraId="06575082" w14:textId="77777777" w:rsidR="00BD2B56" w:rsidRPr="003105D0" w:rsidRDefault="00BD2B56" w:rsidP="00BD2B56">
      <w:pPr>
        <w:spacing w:after="0" w:line="240" w:lineRule="auto"/>
        <w:ind w:left="5664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lub posiadających pełnomocnictwo</w:t>
      </w:r>
    </w:p>
    <w:p w14:paraId="5EB84FDC" w14:textId="1428CE20" w:rsidR="00BD2B56" w:rsidRPr="003105D0" w:rsidRDefault="00BD2B56" w:rsidP="00BD2B56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3105D0">
        <w:rPr>
          <w:rFonts w:asciiTheme="minorHAnsi" w:hAnsiTheme="minorHAnsi" w:cstheme="minorHAnsi"/>
          <w:sz w:val="20"/>
          <w:szCs w:val="20"/>
        </w:rPr>
        <w:t>**</w:t>
      </w:r>
      <w:r w:rsidR="00672054">
        <w:rPr>
          <w:rFonts w:asciiTheme="minorHAnsi" w:hAnsiTheme="minorHAnsi" w:cstheme="minorHAnsi"/>
          <w:sz w:val="20"/>
          <w:szCs w:val="20"/>
        </w:rPr>
        <w:t xml:space="preserve">   </w:t>
      </w:r>
      <w:r w:rsidRPr="003105D0">
        <w:rPr>
          <w:rFonts w:asciiTheme="minorHAnsi" w:hAnsiTheme="minorHAnsi" w:cstheme="minorHAnsi"/>
          <w:sz w:val="20"/>
          <w:szCs w:val="20"/>
        </w:rPr>
        <w:t>wpisać właściwą informację</w:t>
      </w:r>
    </w:p>
    <w:p w14:paraId="0EFA907D" w14:textId="197CEE16" w:rsidR="001C62B0" w:rsidRPr="00672054" w:rsidRDefault="00672054" w:rsidP="009B73C0">
      <w:pPr>
        <w:rPr>
          <w:rFonts w:asciiTheme="minorHAnsi" w:hAnsiTheme="minorHAnsi" w:cstheme="minorHAnsi"/>
          <w:sz w:val="20"/>
          <w:szCs w:val="20"/>
        </w:rPr>
      </w:pPr>
      <w:r w:rsidRPr="00672054">
        <w:rPr>
          <w:rFonts w:asciiTheme="minorHAnsi" w:hAnsiTheme="minorHAnsi" w:cstheme="minorHAnsi"/>
          <w:sz w:val="20"/>
          <w:szCs w:val="20"/>
        </w:rPr>
        <w:t>*** niepotrzebne skreślić</w:t>
      </w:r>
    </w:p>
    <w:sectPr w:rsidR="001C62B0" w:rsidRPr="00672054" w:rsidSect="001C62B0">
      <w:headerReference w:type="default" r:id="rId8"/>
      <w:footerReference w:type="default" r:id="rId9"/>
      <w:pgSz w:w="11906" w:h="16838"/>
      <w:pgMar w:top="2368" w:right="1417" w:bottom="1417" w:left="1417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D8757" w14:textId="77777777" w:rsidR="0069111C" w:rsidRDefault="0069111C" w:rsidP="00DC5DAC">
      <w:pPr>
        <w:spacing w:after="0" w:line="240" w:lineRule="auto"/>
      </w:pPr>
      <w:r>
        <w:separator/>
      </w:r>
    </w:p>
  </w:endnote>
  <w:endnote w:type="continuationSeparator" w:id="0">
    <w:p w14:paraId="5ADF8AC7" w14:textId="77777777" w:rsidR="0069111C" w:rsidRDefault="0069111C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A41D" w14:textId="3B4897CD" w:rsidR="00150D7D" w:rsidRDefault="00954E9F" w:rsidP="00DB7D06">
    <w:pPr>
      <w:pStyle w:val="Stopka"/>
      <w:tabs>
        <w:tab w:val="left" w:pos="519"/>
        <w:tab w:val="left" w:pos="212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166E7" wp14:editId="1B541D97">
              <wp:simplePos x="0" y="0"/>
              <wp:positionH relativeFrom="column">
                <wp:posOffset>916305</wp:posOffset>
              </wp:positionH>
              <wp:positionV relativeFrom="paragraph">
                <wp:posOffset>121920</wp:posOffset>
              </wp:positionV>
              <wp:extent cx="0" cy="714375"/>
              <wp:effectExtent l="0" t="0" r="38100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2A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72.15pt;margin-top:9.6pt;width:0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9759FE8" wp14:editId="6AF467B1">
          <wp:simplePos x="0" y="0"/>
          <wp:positionH relativeFrom="column">
            <wp:posOffset>258445</wp:posOffset>
          </wp:positionH>
          <wp:positionV relativeFrom="paragraph">
            <wp:posOffset>69215</wp:posOffset>
          </wp:positionV>
          <wp:extent cx="554355" cy="782955"/>
          <wp:effectExtent l="0" t="0" r="0" b="0"/>
          <wp:wrapNone/>
          <wp:docPr id="3" name="Obraz 3" descr="Logotyp Dolnośląs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Logotyp Dolnośląskiej Ekonomi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D7D">
      <w:tab/>
      <w:t xml:space="preserve">   </w:t>
    </w:r>
    <w:r w:rsidR="00150D7D">
      <w:tab/>
      <w:t xml:space="preserve">    </w:t>
    </w:r>
  </w:p>
  <w:p w14:paraId="25895F23" w14:textId="5DC89E3F" w:rsidR="00763E8F" w:rsidRPr="00643A4C" w:rsidRDefault="00763E8F" w:rsidP="00954E9F">
    <w:pPr>
      <w:pStyle w:val="Stopka"/>
      <w:tabs>
        <w:tab w:val="left" w:pos="519"/>
        <w:tab w:val="left" w:pos="2127"/>
      </w:tabs>
      <w:ind w:left="1701"/>
    </w:pPr>
    <w:r w:rsidRPr="00D65F37">
      <w:rPr>
        <w:sz w:val="20"/>
        <w:szCs w:val="20"/>
      </w:rPr>
      <w:t xml:space="preserve">ul. </w:t>
    </w:r>
    <w:r>
      <w:rPr>
        <w:sz w:val="20"/>
        <w:szCs w:val="20"/>
      </w:rPr>
      <w:t>Trzebnicka 42-44</w:t>
    </w:r>
    <w:r w:rsidRPr="00D65F37">
      <w:rPr>
        <w:sz w:val="20"/>
        <w:szCs w:val="20"/>
      </w:rPr>
      <w:t xml:space="preserve">, </w:t>
    </w:r>
    <w:r>
      <w:rPr>
        <w:sz w:val="20"/>
        <w:szCs w:val="20"/>
      </w:rPr>
      <w:t>50-230</w:t>
    </w:r>
    <w:r w:rsidRPr="00D65F37">
      <w:rPr>
        <w:sz w:val="20"/>
        <w:szCs w:val="20"/>
      </w:rPr>
      <w:t xml:space="preserve"> Wrocław</w:t>
    </w:r>
  </w:p>
  <w:p w14:paraId="221388E6" w14:textId="6D78436A" w:rsidR="00763E8F" w:rsidRPr="00D65F37" w:rsidRDefault="00763E8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sz w:val="20"/>
        <w:szCs w:val="20"/>
      </w:rPr>
    </w:pPr>
    <w:r w:rsidRPr="00D65F37">
      <w:rPr>
        <w:sz w:val="20"/>
        <w:szCs w:val="20"/>
      </w:rPr>
      <w:t xml:space="preserve">tel. </w:t>
    </w:r>
    <w:r>
      <w:rPr>
        <w:bCs/>
        <w:sz w:val="20"/>
        <w:szCs w:val="20"/>
      </w:rPr>
      <w:t>500 156 066</w:t>
    </w:r>
    <w:r>
      <w:rPr>
        <w:sz w:val="20"/>
        <w:szCs w:val="20"/>
      </w:rPr>
      <w:t xml:space="preserve">, fax. </w:t>
    </w:r>
    <w:r w:rsidRPr="00643A4C">
      <w:rPr>
        <w:sz w:val="20"/>
        <w:szCs w:val="20"/>
      </w:rPr>
      <w:t>71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782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38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90</w:t>
    </w:r>
  </w:p>
  <w:p w14:paraId="6277A875" w14:textId="1B678458" w:rsidR="00763E8F" w:rsidRDefault="00E623C6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hyperlink r:id="rId2" w:history="1">
      <w:r w:rsidR="00763E8F" w:rsidRPr="00D65F37">
        <w:rPr>
          <w:rStyle w:val="Hipercze"/>
          <w:color w:val="000000"/>
          <w:sz w:val="20"/>
          <w:szCs w:val="20"/>
        </w:rPr>
        <w:t>dops@dops.wroc.pl</w:t>
      </w:r>
    </w:hyperlink>
  </w:p>
  <w:p w14:paraId="23868698" w14:textId="6D4CD4F8" w:rsidR="00763E8F" w:rsidRPr="00643A4C" w:rsidRDefault="00954E9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C3AF4BF" wp14:editId="0F49C45C">
          <wp:simplePos x="0" y="0"/>
          <wp:positionH relativeFrom="column">
            <wp:posOffset>-335915</wp:posOffset>
          </wp:positionH>
          <wp:positionV relativeFrom="paragraph">
            <wp:posOffset>97155</wp:posOffset>
          </wp:positionV>
          <wp:extent cx="6559375" cy="1094681"/>
          <wp:effectExtent l="0" t="0" r="0" b="0"/>
          <wp:wrapNone/>
          <wp:docPr id="4" name="Obraz 0" descr="Logotypy projektowe Fundusze Europejskie Program Regionalny, Dolny Śląsk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0" descr="Logotypy projektowe Fundusze Europejskie Program Regionalny, Dolny Śląsk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375" cy="109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763E8F" w:rsidRPr="00D65F37">
        <w:rPr>
          <w:rStyle w:val="Hipercze"/>
          <w:color w:val="000000"/>
          <w:sz w:val="20"/>
          <w:szCs w:val="20"/>
        </w:rPr>
        <w:t>www.dops.wroc.pl</w:t>
      </w:r>
    </w:hyperlink>
  </w:p>
  <w:p w14:paraId="5CA90142" w14:textId="7AE632E2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6F261B79" w:rsidR="00150D7D" w:rsidRPr="005A00DA" w:rsidRDefault="00150D7D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05288" w14:textId="77777777" w:rsidR="0069111C" w:rsidRDefault="0069111C" w:rsidP="00DC5DAC">
      <w:pPr>
        <w:spacing w:after="0" w:line="240" w:lineRule="auto"/>
      </w:pPr>
      <w:r>
        <w:separator/>
      </w:r>
    </w:p>
  </w:footnote>
  <w:footnote w:type="continuationSeparator" w:id="0">
    <w:p w14:paraId="784CC090" w14:textId="77777777" w:rsidR="0069111C" w:rsidRDefault="0069111C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B4E5815" w:rsidR="00134AD3" w:rsidRDefault="00227744" w:rsidP="00134AD3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349FDD4">
              <wp:simplePos x="0" y="0"/>
              <wp:positionH relativeFrom="column">
                <wp:posOffset>417195</wp:posOffset>
              </wp:positionH>
              <wp:positionV relativeFrom="paragraph">
                <wp:posOffset>635</wp:posOffset>
              </wp:positionV>
              <wp:extent cx="0" cy="843915"/>
              <wp:effectExtent l="0" t="0" r="19050" b="1333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EDF0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3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43A57332">
          <wp:simplePos x="0" y="0"/>
          <wp:positionH relativeFrom="column">
            <wp:posOffset>-464820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" name="Obraz 2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AD3">
      <w:rPr>
        <w:b/>
        <w:sz w:val="28"/>
        <w:szCs w:val="28"/>
      </w:rPr>
      <w:tab/>
    </w:r>
    <w:r>
      <w:rPr>
        <w:b/>
        <w:sz w:val="28"/>
        <w:szCs w:val="28"/>
      </w:rPr>
      <w:t xml:space="preserve"> </w:t>
    </w:r>
    <w:r w:rsidR="00134AD3" w:rsidRPr="00721EBC">
      <w:rPr>
        <w:b/>
        <w:sz w:val="28"/>
        <w:szCs w:val="28"/>
      </w:rPr>
      <w:t>DOLNOŚLĄSKI OŚRODEK</w:t>
    </w:r>
  </w:p>
  <w:p w14:paraId="56D8D48D" w14:textId="454AF216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A1331D5">
              <wp:simplePos x="0" y="0"/>
              <wp:positionH relativeFrom="column">
                <wp:posOffset>487045</wp:posOffset>
              </wp:positionH>
              <wp:positionV relativeFrom="paragraph">
                <wp:posOffset>110490</wp:posOffset>
              </wp:positionV>
              <wp:extent cx="4391660" cy="0"/>
              <wp:effectExtent l="0" t="0" r="27940" b="1905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87AF8" id="Łącznik prosty ze strzałką 15" o:spid="_x0000_s1026" type="#_x0000_t32" alt="Długa linia pozioma" style="position:absolute;margin-left:38.35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" strokecolor="#666" strokeweight="1pt">
              <v:shadow color="#7f7f7f" opacity=".5" offset="1pt"/>
            </v:shape>
          </w:pict>
        </mc:Fallback>
      </mc:AlternateContent>
    </w:r>
  </w:p>
  <w:p w14:paraId="575F1B29" w14:textId="29168F66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20993FA6"/>
    <w:multiLevelType w:val="hybridMultilevel"/>
    <w:tmpl w:val="EA72D12E"/>
    <w:lvl w:ilvl="0" w:tplc="843EA3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516C9"/>
    <w:multiLevelType w:val="hybridMultilevel"/>
    <w:tmpl w:val="62E8B614"/>
    <w:lvl w:ilvl="0" w:tplc="27F8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06F53"/>
    <w:multiLevelType w:val="hybridMultilevel"/>
    <w:tmpl w:val="37423498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4174B8"/>
    <w:multiLevelType w:val="hybridMultilevel"/>
    <w:tmpl w:val="D62E4CA6"/>
    <w:lvl w:ilvl="0" w:tplc="27F8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8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04534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5925592">
    <w:abstractNumId w:val="7"/>
  </w:num>
  <w:num w:numId="3" w16cid:durableId="1610317014">
    <w:abstractNumId w:val="0"/>
  </w:num>
  <w:num w:numId="4" w16cid:durableId="1883248418">
    <w:abstractNumId w:val="10"/>
  </w:num>
  <w:num w:numId="5" w16cid:durableId="904876838">
    <w:abstractNumId w:val="8"/>
  </w:num>
  <w:num w:numId="6" w16cid:durableId="1400907569">
    <w:abstractNumId w:val="3"/>
  </w:num>
  <w:num w:numId="7" w16cid:durableId="2009407785">
    <w:abstractNumId w:val="4"/>
  </w:num>
  <w:num w:numId="8" w16cid:durableId="14586395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68632806">
    <w:abstractNumId w:val="1"/>
  </w:num>
  <w:num w:numId="10" w16cid:durableId="293683164">
    <w:abstractNumId w:val="2"/>
  </w:num>
  <w:num w:numId="11" w16cid:durableId="74202432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9EE"/>
    <w:rsid w:val="00181D7B"/>
    <w:rsid w:val="00194A5A"/>
    <w:rsid w:val="00195F2A"/>
    <w:rsid w:val="001968CB"/>
    <w:rsid w:val="001A0CD8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71C3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0195"/>
    <w:rsid w:val="00281341"/>
    <w:rsid w:val="00286234"/>
    <w:rsid w:val="00287402"/>
    <w:rsid w:val="00293FA1"/>
    <w:rsid w:val="00294480"/>
    <w:rsid w:val="0029468F"/>
    <w:rsid w:val="002A19AC"/>
    <w:rsid w:val="002A2A02"/>
    <w:rsid w:val="002A6C71"/>
    <w:rsid w:val="002B48AA"/>
    <w:rsid w:val="002C2155"/>
    <w:rsid w:val="002C3DB3"/>
    <w:rsid w:val="002D19DB"/>
    <w:rsid w:val="002E1444"/>
    <w:rsid w:val="002E3202"/>
    <w:rsid w:val="002E6952"/>
    <w:rsid w:val="002F564D"/>
    <w:rsid w:val="002F7BB3"/>
    <w:rsid w:val="0030348E"/>
    <w:rsid w:val="00304D8A"/>
    <w:rsid w:val="003116D9"/>
    <w:rsid w:val="00324C3C"/>
    <w:rsid w:val="00327B3A"/>
    <w:rsid w:val="003444DD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4978"/>
    <w:rsid w:val="003C5713"/>
    <w:rsid w:val="003C796E"/>
    <w:rsid w:val="003D09C2"/>
    <w:rsid w:val="003D1209"/>
    <w:rsid w:val="003D2738"/>
    <w:rsid w:val="003D57DA"/>
    <w:rsid w:val="003E0099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663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2D74"/>
    <w:rsid w:val="0047165C"/>
    <w:rsid w:val="0048161F"/>
    <w:rsid w:val="00490BB0"/>
    <w:rsid w:val="004A7AC2"/>
    <w:rsid w:val="004C0A64"/>
    <w:rsid w:val="004C42CE"/>
    <w:rsid w:val="004D25FC"/>
    <w:rsid w:val="004E07BD"/>
    <w:rsid w:val="004E41AE"/>
    <w:rsid w:val="004F3991"/>
    <w:rsid w:val="004F5BDB"/>
    <w:rsid w:val="00510486"/>
    <w:rsid w:val="00517608"/>
    <w:rsid w:val="005233D5"/>
    <w:rsid w:val="00530FDC"/>
    <w:rsid w:val="00542C49"/>
    <w:rsid w:val="005431D0"/>
    <w:rsid w:val="00546F9A"/>
    <w:rsid w:val="00551A63"/>
    <w:rsid w:val="00554622"/>
    <w:rsid w:val="0055468F"/>
    <w:rsid w:val="0056640B"/>
    <w:rsid w:val="005678FB"/>
    <w:rsid w:val="00572C1A"/>
    <w:rsid w:val="00573F5F"/>
    <w:rsid w:val="005769B4"/>
    <w:rsid w:val="00581ADD"/>
    <w:rsid w:val="00581AF6"/>
    <w:rsid w:val="005908DC"/>
    <w:rsid w:val="00592044"/>
    <w:rsid w:val="005953FC"/>
    <w:rsid w:val="005A00DA"/>
    <w:rsid w:val="005A0353"/>
    <w:rsid w:val="005A0E74"/>
    <w:rsid w:val="005B09B2"/>
    <w:rsid w:val="005B55AC"/>
    <w:rsid w:val="005C732D"/>
    <w:rsid w:val="005D183D"/>
    <w:rsid w:val="005D62F2"/>
    <w:rsid w:val="005E01F4"/>
    <w:rsid w:val="005E217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17A1"/>
    <w:rsid w:val="00652292"/>
    <w:rsid w:val="006528D5"/>
    <w:rsid w:val="00654D6A"/>
    <w:rsid w:val="006568D2"/>
    <w:rsid w:val="00657EF9"/>
    <w:rsid w:val="00670B4D"/>
    <w:rsid w:val="00672054"/>
    <w:rsid w:val="0068551F"/>
    <w:rsid w:val="0069111C"/>
    <w:rsid w:val="00694114"/>
    <w:rsid w:val="006A04F7"/>
    <w:rsid w:val="006A4D6F"/>
    <w:rsid w:val="006B4B78"/>
    <w:rsid w:val="006C0D18"/>
    <w:rsid w:val="006C30AD"/>
    <w:rsid w:val="006C533C"/>
    <w:rsid w:val="006C7E2D"/>
    <w:rsid w:val="006D1FC6"/>
    <w:rsid w:val="006F6BCA"/>
    <w:rsid w:val="00702EFF"/>
    <w:rsid w:val="00706096"/>
    <w:rsid w:val="00713D2E"/>
    <w:rsid w:val="00733811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376D"/>
    <w:rsid w:val="007A3E40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1442"/>
    <w:rsid w:val="00815E18"/>
    <w:rsid w:val="00821AAF"/>
    <w:rsid w:val="00836CAF"/>
    <w:rsid w:val="00842A68"/>
    <w:rsid w:val="0084439C"/>
    <w:rsid w:val="00844753"/>
    <w:rsid w:val="008459EA"/>
    <w:rsid w:val="0084670E"/>
    <w:rsid w:val="00853691"/>
    <w:rsid w:val="0085438F"/>
    <w:rsid w:val="00863770"/>
    <w:rsid w:val="008713C5"/>
    <w:rsid w:val="0087211C"/>
    <w:rsid w:val="0088449B"/>
    <w:rsid w:val="00897CA4"/>
    <w:rsid w:val="008B662A"/>
    <w:rsid w:val="008B6CCC"/>
    <w:rsid w:val="008E2797"/>
    <w:rsid w:val="008F22B8"/>
    <w:rsid w:val="008F5797"/>
    <w:rsid w:val="008F66A9"/>
    <w:rsid w:val="00901B56"/>
    <w:rsid w:val="0090375C"/>
    <w:rsid w:val="0091182D"/>
    <w:rsid w:val="00912210"/>
    <w:rsid w:val="009145F1"/>
    <w:rsid w:val="00915FD6"/>
    <w:rsid w:val="00916572"/>
    <w:rsid w:val="00917509"/>
    <w:rsid w:val="00922EB1"/>
    <w:rsid w:val="009329DD"/>
    <w:rsid w:val="00933204"/>
    <w:rsid w:val="00934C31"/>
    <w:rsid w:val="00934FDD"/>
    <w:rsid w:val="009508AC"/>
    <w:rsid w:val="00954E9F"/>
    <w:rsid w:val="009631DB"/>
    <w:rsid w:val="009766F2"/>
    <w:rsid w:val="0098380D"/>
    <w:rsid w:val="00990213"/>
    <w:rsid w:val="00995C15"/>
    <w:rsid w:val="009979CE"/>
    <w:rsid w:val="009A207C"/>
    <w:rsid w:val="009A341F"/>
    <w:rsid w:val="009B73C0"/>
    <w:rsid w:val="009C1271"/>
    <w:rsid w:val="009C1C0E"/>
    <w:rsid w:val="009C1ECF"/>
    <w:rsid w:val="009D0872"/>
    <w:rsid w:val="009D1BFF"/>
    <w:rsid w:val="009D3E0D"/>
    <w:rsid w:val="009D5013"/>
    <w:rsid w:val="009D7850"/>
    <w:rsid w:val="009E1FDE"/>
    <w:rsid w:val="009F7993"/>
    <w:rsid w:val="00A04B3E"/>
    <w:rsid w:val="00A05E4C"/>
    <w:rsid w:val="00A375A3"/>
    <w:rsid w:val="00A43FEA"/>
    <w:rsid w:val="00A52D05"/>
    <w:rsid w:val="00A537C9"/>
    <w:rsid w:val="00A55254"/>
    <w:rsid w:val="00A612D0"/>
    <w:rsid w:val="00A62480"/>
    <w:rsid w:val="00A65C43"/>
    <w:rsid w:val="00A66FA5"/>
    <w:rsid w:val="00A757F1"/>
    <w:rsid w:val="00A83EFB"/>
    <w:rsid w:val="00A902CF"/>
    <w:rsid w:val="00A90E75"/>
    <w:rsid w:val="00A93EC6"/>
    <w:rsid w:val="00AA44AB"/>
    <w:rsid w:val="00AB4D9F"/>
    <w:rsid w:val="00AC0D0A"/>
    <w:rsid w:val="00AD5629"/>
    <w:rsid w:val="00AE3564"/>
    <w:rsid w:val="00AF29FC"/>
    <w:rsid w:val="00AF31FB"/>
    <w:rsid w:val="00AF3B74"/>
    <w:rsid w:val="00AF5B1F"/>
    <w:rsid w:val="00AF5BDA"/>
    <w:rsid w:val="00B00CFA"/>
    <w:rsid w:val="00B105B7"/>
    <w:rsid w:val="00B162EA"/>
    <w:rsid w:val="00B262DC"/>
    <w:rsid w:val="00B36B8C"/>
    <w:rsid w:val="00B46FEC"/>
    <w:rsid w:val="00B573B6"/>
    <w:rsid w:val="00B60142"/>
    <w:rsid w:val="00B6719C"/>
    <w:rsid w:val="00B70D2C"/>
    <w:rsid w:val="00B80B03"/>
    <w:rsid w:val="00B84AF4"/>
    <w:rsid w:val="00B926A4"/>
    <w:rsid w:val="00B93A65"/>
    <w:rsid w:val="00BA6D30"/>
    <w:rsid w:val="00BB73C1"/>
    <w:rsid w:val="00BC03D0"/>
    <w:rsid w:val="00BC4D8C"/>
    <w:rsid w:val="00BD2508"/>
    <w:rsid w:val="00BD257A"/>
    <w:rsid w:val="00BD2B56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453D8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681C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920C7"/>
    <w:rsid w:val="00D92221"/>
    <w:rsid w:val="00DA186D"/>
    <w:rsid w:val="00DA6136"/>
    <w:rsid w:val="00DA69FA"/>
    <w:rsid w:val="00DA7136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7F1F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23C6"/>
    <w:rsid w:val="00E67AF1"/>
    <w:rsid w:val="00E71C3A"/>
    <w:rsid w:val="00E7405E"/>
    <w:rsid w:val="00E772F1"/>
    <w:rsid w:val="00E91A6F"/>
    <w:rsid w:val="00EB4080"/>
    <w:rsid w:val="00EB4597"/>
    <w:rsid w:val="00EB4BA6"/>
    <w:rsid w:val="00EB7CD1"/>
    <w:rsid w:val="00EC3E97"/>
    <w:rsid w:val="00EC4504"/>
    <w:rsid w:val="00EC55DE"/>
    <w:rsid w:val="00ED2A6E"/>
    <w:rsid w:val="00ED3583"/>
    <w:rsid w:val="00F02FBB"/>
    <w:rsid w:val="00F06891"/>
    <w:rsid w:val="00F23DCB"/>
    <w:rsid w:val="00F2629E"/>
    <w:rsid w:val="00F26823"/>
    <w:rsid w:val="00F44D44"/>
    <w:rsid w:val="00F465C7"/>
    <w:rsid w:val="00F5281E"/>
    <w:rsid w:val="00F5443A"/>
    <w:rsid w:val="00F54924"/>
    <w:rsid w:val="00F54DF9"/>
    <w:rsid w:val="00F578D2"/>
    <w:rsid w:val="00F63066"/>
    <w:rsid w:val="00F675BF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D0B"/>
    <w:rsid w:val="00FC6F21"/>
    <w:rsid w:val="00FD0107"/>
    <w:rsid w:val="00FD0F25"/>
    <w:rsid w:val="00FD179B"/>
    <w:rsid w:val="00FE6428"/>
    <w:rsid w:val="00FE6795"/>
    <w:rsid w:val="00FF5128"/>
    <w:rsid w:val="00FF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657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69F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69FA"/>
    <w:rPr>
      <w:rFonts w:eastAsia="Times New Roman"/>
      <w:b/>
      <w:bCs/>
      <w:sz w:val="28"/>
      <w:szCs w:val="28"/>
      <w:lang w:eastAsia="en-US"/>
    </w:rPr>
  </w:style>
  <w:style w:type="paragraph" w:styleId="Tekstpodstawowy2">
    <w:name w:val="Body Text 2"/>
    <w:basedOn w:val="Normalny"/>
    <w:link w:val="Tekstpodstawowy2Znak"/>
    <w:rsid w:val="00DA69F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69FA"/>
    <w:rPr>
      <w:rFonts w:ascii="Times New Roman" w:eastAsia="Times New Roman" w:hAnsi="Times New Roman"/>
      <w:sz w:val="24"/>
    </w:rPr>
  </w:style>
  <w:style w:type="character" w:customStyle="1" w:styleId="BezodstpwZnak">
    <w:name w:val="Bez odstępów Znak"/>
    <w:link w:val="Bezodstpw"/>
    <w:locked/>
    <w:rsid w:val="00DA69FA"/>
    <w:rPr>
      <w:rFonts w:ascii="Times New Roman" w:eastAsia="Times New Roman" w:hAnsi="Times New Roman"/>
      <w:sz w:val="22"/>
      <w:szCs w:val="22"/>
    </w:rPr>
  </w:style>
  <w:style w:type="paragraph" w:styleId="Bezodstpw">
    <w:name w:val="No Spacing"/>
    <w:link w:val="BezodstpwZnak"/>
    <w:qFormat/>
    <w:rsid w:val="00DA69FA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DA69F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DA69F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DA69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A69FA"/>
    <w:rPr>
      <w:sz w:val="16"/>
      <w:szCs w:val="16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DA69FA"/>
    <w:rPr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75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750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75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ops@dops.wroc.pl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dops.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441</TotalTime>
  <Pages>4</Pages>
  <Words>1003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Marta Lebiecka</cp:lastModifiedBy>
  <cp:revision>54</cp:revision>
  <cp:lastPrinted>2023-02-07T10:45:00Z</cp:lastPrinted>
  <dcterms:created xsi:type="dcterms:W3CDTF">2022-07-12T10:30:00Z</dcterms:created>
  <dcterms:modified xsi:type="dcterms:W3CDTF">2023-02-07T13:17:00Z</dcterms:modified>
</cp:coreProperties>
</file>