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096D2E" w14:textId="1D0C250B" w:rsidR="00555F1A" w:rsidRPr="006C1425" w:rsidRDefault="00555F1A" w:rsidP="006C1425">
      <w:pPr>
        <w:pStyle w:val="pkt"/>
        <w:spacing w:before="0" w:after="0" w:line="360" w:lineRule="auto"/>
        <w:ind w:left="6663" w:hanging="284"/>
        <w:jc w:val="left"/>
        <w:rPr>
          <w:rFonts w:ascii="Arial" w:hAnsi="Arial" w:cs="Arial"/>
          <w:b/>
          <w:bCs/>
          <w:szCs w:val="24"/>
        </w:rPr>
      </w:pPr>
      <w:bookmarkStart w:id="0" w:name="_Hlk173320745"/>
      <w:bookmarkStart w:id="1" w:name="_Hlk176335200"/>
      <w:r w:rsidRPr="006C1425">
        <w:rPr>
          <w:rFonts w:ascii="Arial" w:hAnsi="Arial" w:cs="Arial"/>
          <w:b/>
          <w:bCs/>
          <w:szCs w:val="24"/>
        </w:rPr>
        <w:t xml:space="preserve">Pilchowice, </w:t>
      </w:r>
      <w:r w:rsidR="00E03D57" w:rsidRPr="006C1425">
        <w:rPr>
          <w:rFonts w:ascii="Arial" w:hAnsi="Arial" w:cs="Arial"/>
          <w:b/>
          <w:bCs/>
          <w:szCs w:val="24"/>
        </w:rPr>
        <w:t>2</w:t>
      </w:r>
      <w:r w:rsidR="00E75011">
        <w:rPr>
          <w:rFonts w:ascii="Arial" w:hAnsi="Arial" w:cs="Arial"/>
          <w:b/>
          <w:bCs/>
          <w:szCs w:val="24"/>
        </w:rPr>
        <w:t>5</w:t>
      </w:r>
      <w:r w:rsidR="00E03D57" w:rsidRPr="006C1425">
        <w:rPr>
          <w:rFonts w:ascii="Arial" w:hAnsi="Arial" w:cs="Arial"/>
          <w:b/>
          <w:bCs/>
          <w:szCs w:val="24"/>
        </w:rPr>
        <w:t>.10</w:t>
      </w:r>
      <w:r w:rsidRPr="006C1425">
        <w:rPr>
          <w:rFonts w:ascii="Arial" w:hAnsi="Arial" w:cs="Arial"/>
          <w:b/>
          <w:bCs/>
          <w:szCs w:val="24"/>
        </w:rPr>
        <w:t>.2024 r.</w:t>
      </w:r>
    </w:p>
    <w:bookmarkEnd w:id="0"/>
    <w:p w14:paraId="0BA8B93A" w14:textId="52F825F6" w:rsidR="00E741FE" w:rsidRPr="006C1425" w:rsidRDefault="00E741FE" w:rsidP="006C1425">
      <w:pPr>
        <w:pStyle w:val="pkt"/>
        <w:spacing w:before="0" w:after="0" w:line="360" w:lineRule="auto"/>
        <w:ind w:left="0" w:firstLine="0"/>
        <w:jc w:val="left"/>
        <w:rPr>
          <w:rFonts w:ascii="Arial" w:hAnsi="Arial" w:cs="Arial"/>
          <w:b/>
          <w:szCs w:val="24"/>
        </w:rPr>
      </w:pPr>
      <w:r w:rsidRPr="006C1425">
        <w:rPr>
          <w:rFonts w:ascii="Arial" w:hAnsi="Arial" w:cs="Arial"/>
          <w:b/>
          <w:szCs w:val="24"/>
        </w:rPr>
        <w:t>Szpital Chorób Płuc im. Św. Józefa w Pilchowicach</w:t>
      </w:r>
    </w:p>
    <w:p w14:paraId="62D6A023" w14:textId="77777777" w:rsidR="00E741FE" w:rsidRPr="006C1425" w:rsidRDefault="00E741FE" w:rsidP="006C1425">
      <w:pPr>
        <w:pStyle w:val="pkt"/>
        <w:spacing w:before="0" w:after="0" w:line="360" w:lineRule="auto"/>
        <w:ind w:left="0" w:firstLine="0"/>
        <w:jc w:val="left"/>
        <w:rPr>
          <w:rFonts w:ascii="Arial" w:hAnsi="Arial" w:cs="Arial"/>
          <w:b/>
          <w:bCs/>
          <w:szCs w:val="24"/>
        </w:rPr>
      </w:pPr>
      <w:r w:rsidRPr="006C1425">
        <w:rPr>
          <w:rFonts w:ascii="Arial" w:hAnsi="Arial" w:cs="Arial"/>
          <w:b/>
          <w:bCs/>
          <w:szCs w:val="24"/>
        </w:rPr>
        <w:t xml:space="preserve">ul. Dworcowa 31 </w:t>
      </w:r>
    </w:p>
    <w:p w14:paraId="5ECA5626" w14:textId="77777777" w:rsidR="00E741FE" w:rsidRPr="006C1425" w:rsidRDefault="00E741FE" w:rsidP="006C1425">
      <w:pPr>
        <w:pStyle w:val="pkt"/>
        <w:spacing w:before="0" w:after="0" w:line="360" w:lineRule="auto"/>
        <w:ind w:left="0" w:firstLine="0"/>
        <w:jc w:val="left"/>
        <w:rPr>
          <w:rFonts w:ascii="Arial" w:hAnsi="Arial" w:cs="Arial"/>
          <w:b/>
          <w:bCs/>
          <w:szCs w:val="24"/>
        </w:rPr>
      </w:pPr>
      <w:r w:rsidRPr="006C1425">
        <w:rPr>
          <w:rFonts w:ascii="Arial" w:hAnsi="Arial" w:cs="Arial"/>
          <w:b/>
          <w:bCs/>
          <w:szCs w:val="24"/>
        </w:rPr>
        <w:t xml:space="preserve">44-145 Pilchowice </w:t>
      </w:r>
    </w:p>
    <w:p w14:paraId="63BE21E1" w14:textId="77777777" w:rsidR="0075675C" w:rsidRDefault="000D72E3" w:rsidP="006C1425">
      <w:pPr>
        <w:autoSpaceDE w:val="0"/>
        <w:autoSpaceDN w:val="0"/>
        <w:spacing w:after="0" w:line="360" w:lineRule="auto"/>
        <w:ind w:right="141"/>
        <w:jc w:val="left"/>
        <w:rPr>
          <w:rFonts w:ascii="Arial" w:hAnsi="Arial" w:cs="Arial"/>
          <w:b/>
          <w:i/>
          <w:iCs/>
          <w:color w:val="auto"/>
          <w:szCs w:val="24"/>
        </w:rPr>
      </w:pPr>
      <w:r w:rsidRPr="006C1425">
        <w:rPr>
          <w:rFonts w:ascii="Arial" w:hAnsi="Arial" w:cs="Arial"/>
          <w:b/>
          <w:i/>
          <w:iCs/>
          <w:color w:val="auto"/>
          <w:szCs w:val="24"/>
        </w:rPr>
        <w:t xml:space="preserve">                   </w:t>
      </w:r>
    </w:p>
    <w:p w14:paraId="0A2209CC" w14:textId="7B7572B2" w:rsidR="009B7143" w:rsidRPr="006C1425" w:rsidRDefault="000D72E3" w:rsidP="006C1425">
      <w:pPr>
        <w:autoSpaceDE w:val="0"/>
        <w:autoSpaceDN w:val="0"/>
        <w:spacing w:after="0" w:line="360" w:lineRule="auto"/>
        <w:ind w:right="141"/>
        <w:jc w:val="left"/>
        <w:rPr>
          <w:rFonts w:ascii="Arial" w:hAnsi="Arial" w:cs="Arial"/>
          <w:b/>
          <w:i/>
          <w:iCs/>
          <w:color w:val="auto"/>
          <w:szCs w:val="24"/>
        </w:rPr>
      </w:pPr>
      <w:r w:rsidRPr="006C1425">
        <w:rPr>
          <w:rFonts w:ascii="Arial" w:hAnsi="Arial" w:cs="Arial"/>
          <w:b/>
          <w:i/>
          <w:iCs/>
          <w:color w:val="auto"/>
          <w:szCs w:val="24"/>
        </w:rPr>
        <w:t xml:space="preserve">                           </w:t>
      </w:r>
      <w:r w:rsidR="000B67C5" w:rsidRPr="006C1425">
        <w:rPr>
          <w:rFonts w:ascii="Arial" w:hAnsi="Arial" w:cs="Arial"/>
          <w:b/>
          <w:i/>
          <w:iCs/>
          <w:color w:val="auto"/>
          <w:szCs w:val="24"/>
        </w:rPr>
        <w:tab/>
      </w:r>
      <w:r w:rsidR="000B67C5" w:rsidRPr="006C1425">
        <w:rPr>
          <w:rFonts w:ascii="Arial" w:hAnsi="Arial" w:cs="Arial"/>
          <w:b/>
          <w:i/>
          <w:iCs/>
          <w:color w:val="auto"/>
          <w:szCs w:val="24"/>
        </w:rPr>
        <w:tab/>
      </w:r>
    </w:p>
    <w:p w14:paraId="659A5CA7" w14:textId="038AF129" w:rsidR="00D4686D" w:rsidRPr="006C1425" w:rsidRDefault="00D4686D" w:rsidP="006C1425">
      <w:pPr>
        <w:autoSpaceDE w:val="0"/>
        <w:autoSpaceDN w:val="0"/>
        <w:spacing w:after="0" w:line="360" w:lineRule="auto"/>
        <w:ind w:right="-1"/>
        <w:jc w:val="left"/>
        <w:rPr>
          <w:rFonts w:ascii="Arial" w:hAnsi="Arial" w:cs="Arial"/>
          <w:b/>
          <w:bCs/>
          <w:color w:val="auto"/>
          <w:szCs w:val="24"/>
          <w:lang w:eastAsia="pl-PL"/>
        </w:rPr>
      </w:pPr>
      <w:bookmarkStart w:id="2" w:name="_Hlk173320713"/>
      <w:bookmarkStart w:id="3" w:name="_Hlk152240948"/>
      <w:r w:rsidRPr="006C1425">
        <w:rPr>
          <w:rFonts w:ascii="Arial" w:hAnsi="Arial" w:cs="Arial"/>
          <w:b/>
          <w:bCs/>
          <w:color w:val="auto"/>
          <w:szCs w:val="24"/>
          <w:lang w:eastAsia="pl-PL"/>
        </w:rPr>
        <w:t>INFORMACJA O WYBORZE OFERTY</w:t>
      </w:r>
      <w:r w:rsidR="003E04A8" w:rsidRPr="006C1425">
        <w:rPr>
          <w:rFonts w:ascii="Arial" w:hAnsi="Arial" w:cs="Arial"/>
          <w:b/>
          <w:bCs/>
          <w:color w:val="auto"/>
          <w:szCs w:val="24"/>
          <w:lang w:eastAsia="pl-PL"/>
        </w:rPr>
        <w:t xml:space="preserve"> NAJKORZYSTNIEJSZEJ</w:t>
      </w:r>
    </w:p>
    <w:p w14:paraId="2E506B20" w14:textId="6F8048C2" w:rsidR="00E741FE" w:rsidRPr="006C1425" w:rsidRDefault="00E741FE" w:rsidP="006C1425">
      <w:pPr>
        <w:spacing w:after="0" w:line="360" w:lineRule="auto"/>
        <w:ind w:right="-1"/>
        <w:contextualSpacing/>
        <w:jc w:val="left"/>
        <w:rPr>
          <w:rFonts w:ascii="Arial" w:hAnsi="Arial" w:cs="Arial"/>
          <w:b/>
          <w:color w:val="auto"/>
          <w:szCs w:val="24"/>
        </w:rPr>
      </w:pPr>
      <w:r w:rsidRPr="006C1425">
        <w:rPr>
          <w:rFonts w:ascii="Arial" w:hAnsi="Arial" w:cs="Arial"/>
          <w:color w:val="auto"/>
          <w:szCs w:val="24"/>
        </w:rPr>
        <w:t xml:space="preserve">Dotyczy postępowania o udzielenie zamówienia publicznego prowadzonego w trybie </w:t>
      </w:r>
      <w:r w:rsidRPr="006C1425">
        <w:rPr>
          <w:rFonts w:ascii="Arial" w:hAnsi="Arial" w:cs="Arial"/>
          <w:bCs/>
          <w:color w:val="auto"/>
          <w:szCs w:val="24"/>
        </w:rPr>
        <w:t xml:space="preserve">przetargu nieograniczonego z zastosowaniem procedury </w:t>
      </w:r>
      <w:r w:rsidRPr="006C1425">
        <w:rPr>
          <w:rFonts w:ascii="Arial" w:hAnsi="Arial" w:cs="Arial"/>
          <w:color w:val="auto"/>
          <w:szCs w:val="24"/>
        </w:rPr>
        <w:t xml:space="preserve">tzw. odwróconej, </w:t>
      </w:r>
      <w:r w:rsidR="00846B90" w:rsidRPr="006C1425">
        <w:rPr>
          <w:rFonts w:ascii="Arial" w:hAnsi="Arial" w:cs="Arial"/>
          <w:color w:val="auto"/>
          <w:szCs w:val="24"/>
        </w:rPr>
        <w:t xml:space="preserve">wynikającej z </w:t>
      </w:r>
      <w:r w:rsidRPr="006C1425">
        <w:rPr>
          <w:rFonts w:ascii="Arial" w:hAnsi="Arial" w:cs="Arial"/>
          <w:color w:val="auto"/>
          <w:szCs w:val="24"/>
        </w:rPr>
        <w:t>art. 139 ust. 1 ustawy</w:t>
      </w:r>
      <w:r w:rsidR="00D23FF9" w:rsidRPr="006C1425">
        <w:rPr>
          <w:rFonts w:ascii="Arial" w:hAnsi="Arial" w:cs="Arial"/>
          <w:color w:val="auto"/>
          <w:szCs w:val="24"/>
        </w:rPr>
        <w:t xml:space="preserve"> dla zamówienia pn. </w:t>
      </w:r>
      <w:r w:rsidRPr="006C1425">
        <w:rPr>
          <w:rFonts w:ascii="Arial" w:eastAsia="Times New Roman" w:hAnsi="Arial" w:cs="Arial"/>
          <w:b/>
          <w:bCs/>
          <w:color w:val="auto"/>
          <w:szCs w:val="24"/>
          <w:lang w:eastAsia="pl-PL"/>
        </w:rPr>
        <w:t>"</w:t>
      </w:r>
      <w:r w:rsidR="00E03D57" w:rsidRPr="006C1425">
        <w:rPr>
          <w:rFonts w:ascii="Arial" w:hAnsi="Arial" w:cs="Arial"/>
          <w:b/>
          <w:color w:val="auto"/>
          <w:szCs w:val="24"/>
        </w:rPr>
        <w:t>Dostawa sprzętu laboratoryjnego</w:t>
      </w:r>
      <w:r w:rsidRPr="006C1425">
        <w:rPr>
          <w:rFonts w:ascii="Arial" w:hAnsi="Arial" w:cs="Arial"/>
          <w:b/>
          <w:color w:val="auto"/>
          <w:szCs w:val="24"/>
        </w:rPr>
        <w:t>”.</w:t>
      </w:r>
    </w:p>
    <w:p w14:paraId="5310BEBA" w14:textId="77777777" w:rsidR="00D4686D" w:rsidRPr="006C1425" w:rsidRDefault="00D4686D" w:rsidP="006C1425">
      <w:pPr>
        <w:spacing w:after="0" w:line="360" w:lineRule="auto"/>
        <w:ind w:right="-1"/>
        <w:jc w:val="left"/>
        <w:rPr>
          <w:rFonts w:ascii="Arial" w:hAnsi="Arial" w:cs="Arial"/>
          <w:bCs/>
          <w:color w:val="auto"/>
          <w:szCs w:val="24"/>
        </w:rPr>
      </w:pPr>
    </w:p>
    <w:p w14:paraId="4471C1CF" w14:textId="3E33DB16" w:rsidR="00D4686D" w:rsidRPr="006C1425" w:rsidRDefault="00D4686D" w:rsidP="006C1425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u w:val="single"/>
        </w:rPr>
      </w:pPr>
      <w:r w:rsidRPr="006C1425">
        <w:rPr>
          <w:rFonts w:ascii="Arial" w:hAnsi="Arial" w:cs="Arial"/>
          <w:bCs/>
          <w:color w:val="auto"/>
          <w:szCs w:val="24"/>
        </w:rPr>
        <w:t>Zgodnie z art. 253 ust. 1 ustawy z dnia 11 września 2019 r. – Prawo zamówień</w:t>
      </w:r>
      <w:r w:rsidR="006C1425">
        <w:rPr>
          <w:rFonts w:ascii="Arial" w:hAnsi="Arial" w:cs="Arial"/>
          <w:bCs/>
          <w:color w:val="auto"/>
          <w:szCs w:val="24"/>
        </w:rPr>
        <w:t xml:space="preserve"> </w:t>
      </w:r>
      <w:r w:rsidRPr="006C1425">
        <w:rPr>
          <w:rFonts w:ascii="Arial" w:hAnsi="Arial" w:cs="Arial"/>
          <w:bCs/>
          <w:color w:val="auto"/>
          <w:szCs w:val="24"/>
        </w:rPr>
        <w:t>publicznych (Dz.U. 202</w:t>
      </w:r>
      <w:r w:rsidR="00555F1A" w:rsidRPr="006C1425">
        <w:rPr>
          <w:rFonts w:ascii="Arial" w:hAnsi="Arial" w:cs="Arial"/>
          <w:bCs/>
          <w:color w:val="auto"/>
          <w:szCs w:val="24"/>
        </w:rPr>
        <w:t>4,</w:t>
      </w:r>
      <w:r w:rsidRPr="006C1425">
        <w:rPr>
          <w:rFonts w:ascii="Arial" w:hAnsi="Arial" w:cs="Arial"/>
          <w:bCs/>
          <w:color w:val="auto"/>
          <w:szCs w:val="24"/>
        </w:rPr>
        <w:t xml:space="preserve"> poz. 1</w:t>
      </w:r>
      <w:r w:rsidR="00555F1A" w:rsidRPr="006C1425">
        <w:rPr>
          <w:rFonts w:ascii="Arial" w:hAnsi="Arial" w:cs="Arial"/>
          <w:bCs/>
          <w:color w:val="auto"/>
          <w:szCs w:val="24"/>
        </w:rPr>
        <w:t>320</w:t>
      </w:r>
      <w:r w:rsidRPr="006C1425">
        <w:rPr>
          <w:rFonts w:ascii="Arial" w:hAnsi="Arial" w:cs="Arial"/>
          <w:bCs/>
          <w:color w:val="auto"/>
          <w:szCs w:val="24"/>
        </w:rPr>
        <w:t>; zwana dalej: PZP), Zamawiający informuje równocześnie wszystkich Wykonawców o</w:t>
      </w:r>
      <w:r w:rsidR="00B02142">
        <w:rPr>
          <w:rFonts w:ascii="Arial" w:hAnsi="Arial" w:cs="Arial"/>
          <w:bCs/>
          <w:color w:val="auto"/>
          <w:szCs w:val="24"/>
        </w:rPr>
        <w:t xml:space="preserve"> wyborze oferty najkorzystniejszej:</w:t>
      </w:r>
    </w:p>
    <w:p w14:paraId="3A4006B9" w14:textId="77777777" w:rsidR="00D23FF9" w:rsidRPr="006C1425" w:rsidRDefault="00D23FF9" w:rsidP="006C1425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u w:val="single"/>
        </w:rPr>
      </w:pPr>
    </w:p>
    <w:p w14:paraId="7E8719AA" w14:textId="760022BA" w:rsidR="00E03D57" w:rsidRPr="006C1425" w:rsidRDefault="00E75011" w:rsidP="006C1425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u w:val="single"/>
        </w:rPr>
      </w:pPr>
      <w:r w:rsidRPr="00E75011">
        <w:rPr>
          <w:rFonts w:ascii="Arial" w:hAnsi="Arial" w:cs="Arial"/>
          <w:b/>
          <w:color w:val="auto"/>
          <w:szCs w:val="24"/>
          <w:u w:val="single"/>
        </w:rPr>
        <w:t xml:space="preserve">Część nr  1 –  </w:t>
      </w:r>
      <w:proofErr w:type="spellStart"/>
      <w:r w:rsidRPr="00E75011">
        <w:rPr>
          <w:rFonts w:ascii="Arial" w:hAnsi="Arial" w:cs="Arial"/>
          <w:b/>
          <w:color w:val="auto"/>
          <w:szCs w:val="24"/>
          <w:u w:val="single"/>
        </w:rPr>
        <w:t>Koagulometr</w:t>
      </w:r>
      <w:proofErr w:type="spellEnd"/>
      <w:r w:rsidRPr="00E75011">
        <w:rPr>
          <w:rFonts w:ascii="Arial" w:hAnsi="Arial" w:cs="Arial"/>
          <w:b/>
          <w:color w:val="auto"/>
          <w:szCs w:val="24"/>
          <w:u w:val="single"/>
        </w:rPr>
        <w:t xml:space="preserve"> – 1 szt.</w:t>
      </w:r>
      <w:r w:rsidR="00E03D57" w:rsidRPr="006C1425">
        <w:rPr>
          <w:rFonts w:ascii="Arial" w:hAnsi="Arial" w:cs="Arial"/>
          <w:b/>
          <w:color w:val="auto"/>
          <w:szCs w:val="24"/>
          <w:u w:val="single"/>
        </w:rPr>
        <w:t>:</w:t>
      </w:r>
    </w:p>
    <w:p w14:paraId="329897D1" w14:textId="18AF971A" w:rsidR="00D4686D" w:rsidRDefault="00E75011" w:rsidP="00E75011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lang w:val="en-US" w:eastAsia="pl-PL"/>
        </w:rPr>
      </w:pPr>
      <w:bookmarkStart w:id="4" w:name="_Hlk180394144"/>
      <w:r w:rsidRPr="00E75011">
        <w:rPr>
          <w:rFonts w:ascii="Arial" w:hAnsi="Arial" w:cs="Arial"/>
          <w:b/>
          <w:color w:val="auto"/>
          <w:szCs w:val="24"/>
          <w:lang w:val="en-US" w:eastAsia="pl-PL"/>
        </w:rPr>
        <w:t>Bio-</w:t>
      </w:r>
      <w:proofErr w:type="spellStart"/>
      <w:r w:rsidRPr="00E75011">
        <w:rPr>
          <w:rFonts w:ascii="Arial" w:hAnsi="Arial" w:cs="Arial"/>
          <w:b/>
          <w:color w:val="auto"/>
          <w:szCs w:val="24"/>
          <w:lang w:val="en-US" w:eastAsia="pl-PL"/>
        </w:rPr>
        <w:t>Ksel</w:t>
      </w:r>
      <w:proofErr w:type="spellEnd"/>
      <w:r w:rsidRPr="00E75011">
        <w:rPr>
          <w:rFonts w:ascii="Arial" w:hAnsi="Arial" w:cs="Arial"/>
          <w:b/>
          <w:color w:val="auto"/>
          <w:szCs w:val="24"/>
          <w:lang w:val="en-US" w:eastAsia="pl-PL"/>
        </w:rPr>
        <w:t xml:space="preserve"> Sp. z </w:t>
      </w:r>
      <w:proofErr w:type="spellStart"/>
      <w:r w:rsidRPr="00E75011">
        <w:rPr>
          <w:rFonts w:ascii="Arial" w:hAnsi="Arial" w:cs="Arial"/>
          <w:b/>
          <w:color w:val="auto"/>
          <w:szCs w:val="24"/>
          <w:lang w:val="en-US" w:eastAsia="pl-PL"/>
        </w:rPr>
        <w:t>o.o.</w:t>
      </w:r>
      <w:proofErr w:type="spellEnd"/>
      <w:r>
        <w:rPr>
          <w:rFonts w:ascii="Arial" w:hAnsi="Arial" w:cs="Arial"/>
          <w:b/>
          <w:color w:val="auto"/>
          <w:szCs w:val="24"/>
          <w:lang w:val="en-US" w:eastAsia="pl-PL"/>
        </w:rPr>
        <w:t xml:space="preserve">, </w:t>
      </w:r>
      <w:r w:rsidRPr="00E75011">
        <w:rPr>
          <w:rFonts w:ascii="Arial" w:hAnsi="Arial" w:cs="Arial"/>
          <w:b/>
          <w:color w:val="auto"/>
          <w:szCs w:val="24"/>
          <w:lang w:val="en-US" w:eastAsia="pl-PL"/>
        </w:rPr>
        <w:t xml:space="preserve">86-300 </w:t>
      </w:r>
      <w:proofErr w:type="spellStart"/>
      <w:r w:rsidRPr="00E75011">
        <w:rPr>
          <w:rFonts w:ascii="Arial" w:hAnsi="Arial" w:cs="Arial"/>
          <w:b/>
          <w:color w:val="auto"/>
          <w:szCs w:val="24"/>
          <w:lang w:val="en-US" w:eastAsia="pl-PL"/>
        </w:rPr>
        <w:t>Grudziądz</w:t>
      </w:r>
      <w:proofErr w:type="spellEnd"/>
      <w:r w:rsidRPr="00E75011">
        <w:rPr>
          <w:rFonts w:ascii="Arial" w:hAnsi="Arial" w:cs="Arial"/>
          <w:b/>
          <w:color w:val="auto"/>
          <w:szCs w:val="24"/>
          <w:lang w:val="en-US" w:eastAsia="pl-PL"/>
        </w:rPr>
        <w:t xml:space="preserve">, </w:t>
      </w:r>
      <w:proofErr w:type="spellStart"/>
      <w:r w:rsidRPr="00E75011">
        <w:rPr>
          <w:rFonts w:ascii="Arial" w:hAnsi="Arial" w:cs="Arial"/>
          <w:b/>
          <w:color w:val="auto"/>
          <w:szCs w:val="24"/>
          <w:lang w:val="en-US" w:eastAsia="pl-PL"/>
        </w:rPr>
        <w:t>Kaliowa</w:t>
      </w:r>
      <w:proofErr w:type="spellEnd"/>
      <w:r w:rsidRPr="00E75011">
        <w:rPr>
          <w:rFonts w:ascii="Arial" w:hAnsi="Arial" w:cs="Arial"/>
          <w:b/>
          <w:color w:val="auto"/>
          <w:szCs w:val="24"/>
          <w:lang w:val="en-US" w:eastAsia="pl-PL"/>
        </w:rPr>
        <w:t xml:space="preserve"> 3</w:t>
      </w:r>
      <w:r>
        <w:rPr>
          <w:rFonts w:ascii="Arial" w:hAnsi="Arial" w:cs="Arial"/>
          <w:b/>
          <w:color w:val="auto"/>
          <w:szCs w:val="24"/>
          <w:lang w:val="en-US" w:eastAsia="pl-PL"/>
        </w:rPr>
        <w:t xml:space="preserve">, </w:t>
      </w:r>
      <w:r w:rsidRPr="00E75011">
        <w:rPr>
          <w:rFonts w:ascii="Arial" w:hAnsi="Arial" w:cs="Arial"/>
          <w:b/>
          <w:color w:val="auto"/>
          <w:szCs w:val="24"/>
          <w:lang w:val="en-US" w:eastAsia="pl-PL"/>
        </w:rPr>
        <w:t>NIP 8762118632</w:t>
      </w:r>
      <w:r w:rsidR="00555F1A"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, z </w:t>
      </w:r>
      <w:proofErr w:type="spellStart"/>
      <w:r w:rsidR="00555F1A" w:rsidRPr="006C1425">
        <w:rPr>
          <w:rFonts w:ascii="Arial" w:hAnsi="Arial" w:cs="Arial"/>
          <w:b/>
          <w:color w:val="auto"/>
          <w:szCs w:val="24"/>
          <w:lang w:val="en-US" w:eastAsia="pl-PL"/>
        </w:rPr>
        <w:t>ceną</w:t>
      </w:r>
      <w:proofErr w:type="spellEnd"/>
      <w:r w:rsidR="00555F1A"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proofErr w:type="spellStart"/>
      <w:r w:rsidR="00555F1A" w:rsidRPr="006C1425">
        <w:rPr>
          <w:rFonts w:ascii="Arial" w:hAnsi="Arial" w:cs="Arial"/>
          <w:b/>
          <w:color w:val="auto"/>
          <w:szCs w:val="24"/>
          <w:lang w:val="en-US" w:eastAsia="pl-PL"/>
        </w:rPr>
        <w:t>brutto</w:t>
      </w:r>
      <w:proofErr w:type="spellEnd"/>
      <w:r w:rsidR="00555F1A"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: </w:t>
      </w:r>
      <w:r>
        <w:rPr>
          <w:rFonts w:ascii="Arial" w:hAnsi="Arial" w:cs="Arial"/>
          <w:b/>
          <w:color w:val="auto"/>
          <w:szCs w:val="24"/>
          <w:lang w:val="en-US" w:eastAsia="pl-PL"/>
        </w:rPr>
        <w:t>26 645,00</w:t>
      </w:r>
      <w:r w:rsidR="00E03D57"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proofErr w:type="spellStart"/>
      <w:r w:rsidR="00E03D57" w:rsidRPr="006C1425">
        <w:rPr>
          <w:rFonts w:ascii="Arial" w:hAnsi="Arial" w:cs="Arial"/>
          <w:b/>
          <w:color w:val="auto"/>
          <w:szCs w:val="24"/>
          <w:lang w:val="en-US" w:eastAsia="pl-PL"/>
        </w:rPr>
        <w:t>zł</w:t>
      </w:r>
      <w:proofErr w:type="spellEnd"/>
      <w:r w:rsidR="00E03D57"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</w:p>
    <w:p w14:paraId="45543F24" w14:textId="77777777" w:rsidR="0019411C" w:rsidRPr="006C1425" w:rsidRDefault="0019411C" w:rsidP="006C1425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lang w:val="en-US" w:eastAsia="pl-PL"/>
        </w:rPr>
      </w:pPr>
    </w:p>
    <w:bookmarkEnd w:id="4"/>
    <w:p w14:paraId="23050724" w14:textId="77777777" w:rsidR="00D4686D" w:rsidRPr="006C1425" w:rsidRDefault="00D4686D" w:rsidP="00C675AB">
      <w:pPr>
        <w:numPr>
          <w:ilvl w:val="0"/>
          <w:numId w:val="4"/>
        </w:numPr>
        <w:spacing w:after="0" w:line="360" w:lineRule="auto"/>
        <w:ind w:left="284" w:right="-1" w:hanging="283"/>
        <w:contextualSpacing/>
        <w:jc w:val="left"/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</w:pPr>
      <w:r w:rsidRPr="006C1425"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  <w:t>Uzasadnienie wyboru najkorzystniejszej oferty:</w:t>
      </w:r>
    </w:p>
    <w:p w14:paraId="2A0140F7" w14:textId="0CC097A1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284" w:right="-1"/>
        <w:jc w:val="left"/>
        <w:rPr>
          <w:rFonts w:ascii="Arial" w:hAnsi="Arial" w:cs="Arial"/>
          <w:iCs/>
          <w:color w:val="auto"/>
          <w:szCs w:val="24"/>
        </w:rPr>
      </w:pPr>
      <w:bookmarkStart w:id="5" w:name="_Hlk176335069"/>
      <w:r w:rsidRPr="006C1425">
        <w:rPr>
          <w:rFonts w:ascii="Arial" w:hAnsi="Arial" w:cs="Arial"/>
          <w:iCs/>
          <w:color w:val="auto"/>
          <w:szCs w:val="24"/>
        </w:rPr>
        <w:t>Wykonawca spełnił wszystkie wymogi SWZ oraz ustawy Prawo zamówień publicznych, co zostało zweryfikowane na podstawie przedłożonych dokumentów  i oświadczeń potwierdzających spełnianie warunków udziału i brak podstaw wykluczenia z post</w:t>
      </w:r>
      <w:r w:rsidR="00B74AF5">
        <w:rPr>
          <w:rFonts w:ascii="Arial" w:hAnsi="Arial" w:cs="Arial"/>
          <w:iCs/>
          <w:color w:val="auto"/>
          <w:szCs w:val="24"/>
        </w:rPr>
        <w:t>ę</w:t>
      </w:r>
      <w:r w:rsidRPr="006C1425">
        <w:rPr>
          <w:rFonts w:ascii="Arial" w:hAnsi="Arial" w:cs="Arial"/>
          <w:iCs/>
          <w:color w:val="auto"/>
          <w:szCs w:val="24"/>
        </w:rPr>
        <w:t>powania.</w:t>
      </w:r>
    </w:p>
    <w:p w14:paraId="1261A239" w14:textId="176A3084" w:rsidR="00D4686D" w:rsidRPr="006C1425" w:rsidRDefault="00D4686D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right="-1"/>
        <w:jc w:val="left"/>
        <w:rPr>
          <w:rFonts w:ascii="Arial" w:hAnsi="Arial" w:cs="Arial"/>
          <w:color w:val="auto"/>
          <w:szCs w:val="24"/>
        </w:rPr>
      </w:pPr>
      <w:bookmarkStart w:id="6" w:name="_Hlk122676395"/>
      <w:bookmarkEnd w:id="5"/>
      <w:r w:rsidRPr="006C1425">
        <w:rPr>
          <w:rFonts w:ascii="Arial" w:hAnsi="Arial" w:cs="Arial"/>
          <w:iCs/>
          <w:color w:val="auto"/>
          <w:szCs w:val="24"/>
        </w:rPr>
        <w:t>W</w:t>
      </w:r>
      <w:r w:rsidRPr="006C1425">
        <w:rPr>
          <w:rFonts w:ascii="Arial" w:hAnsi="Arial" w:cs="Arial"/>
          <w:color w:val="auto"/>
          <w:szCs w:val="24"/>
        </w:rPr>
        <w:t xml:space="preserve">  niniejszym postępowaniu </w:t>
      </w:r>
      <w:r w:rsidR="00555F1A" w:rsidRPr="006C1425">
        <w:rPr>
          <w:rFonts w:ascii="Arial" w:hAnsi="Arial" w:cs="Arial"/>
          <w:color w:val="auto"/>
          <w:szCs w:val="24"/>
        </w:rPr>
        <w:t xml:space="preserve">dla zadania nr </w:t>
      </w:r>
      <w:r w:rsidR="00E75011">
        <w:rPr>
          <w:rFonts w:ascii="Arial" w:hAnsi="Arial" w:cs="Arial"/>
          <w:color w:val="auto"/>
          <w:szCs w:val="24"/>
        </w:rPr>
        <w:t>1</w:t>
      </w:r>
      <w:r w:rsidR="00555F1A" w:rsidRPr="006C1425">
        <w:rPr>
          <w:rFonts w:ascii="Arial" w:hAnsi="Arial" w:cs="Arial"/>
          <w:color w:val="auto"/>
          <w:szCs w:val="24"/>
        </w:rPr>
        <w:t xml:space="preserve"> z</w:t>
      </w:r>
      <w:r w:rsidRPr="006C1425">
        <w:rPr>
          <w:rFonts w:ascii="Arial" w:hAnsi="Arial" w:cs="Arial"/>
          <w:color w:val="auto"/>
          <w:szCs w:val="24"/>
        </w:rPr>
        <w:t>ostał</w:t>
      </w:r>
      <w:r w:rsidR="00555F1A" w:rsidRPr="006C1425">
        <w:rPr>
          <w:rFonts w:ascii="Arial" w:hAnsi="Arial" w:cs="Arial"/>
          <w:color w:val="auto"/>
          <w:szCs w:val="24"/>
        </w:rPr>
        <w:t>a</w:t>
      </w:r>
      <w:r w:rsidRPr="006C1425">
        <w:rPr>
          <w:rFonts w:ascii="Arial" w:hAnsi="Arial" w:cs="Arial"/>
          <w:color w:val="auto"/>
          <w:szCs w:val="24"/>
        </w:rPr>
        <w:t xml:space="preserve"> złożon</w:t>
      </w:r>
      <w:r w:rsidR="00555F1A" w:rsidRPr="006C1425">
        <w:rPr>
          <w:rFonts w:ascii="Arial" w:hAnsi="Arial" w:cs="Arial"/>
          <w:color w:val="auto"/>
          <w:szCs w:val="24"/>
        </w:rPr>
        <w:t>a</w:t>
      </w:r>
      <w:r w:rsidRPr="006C1425">
        <w:rPr>
          <w:rFonts w:ascii="Arial" w:hAnsi="Arial" w:cs="Arial"/>
          <w:color w:val="auto"/>
          <w:szCs w:val="24"/>
        </w:rPr>
        <w:t xml:space="preserve"> </w:t>
      </w:r>
      <w:r w:rsidR="00555F1A" w:rsidRPr="006C1425">
        <w:rPr>
          <w:rFonts w:ascii="Arial" w:hAnsi="Arial" w:cs="Arial"/>
          <w:color w:val="auto"/>
          <w:szCs w:val="24"/>
        </w:rPr>
        <w:t>1</w:t>
      </w:r>
      <w:r w:rsidRPr="006C1425">
        <w:rPr>
          <w:rFonts w:ascii="Arial" w:hAnsi="Arial" w:cs="Arial"/>
          <w:color w:val="auto"/>
          <w:szCs w:val="24"/>
        </w:rPr>
        <w:t xml:space="preserve"> ofe</w:t>
      </w:r>
      <w:bookmarkEnd w:id="6"/>
      <w:r w:rsidRPr="006C1425">
        <w:rPr>
          <w:rFonts w:ascii="Arial" w:hAnsi="Arial" w:cs="Arial"/>
          <w:color w:val="auto"/>
          <w:szCs w:val="24"/>
        </w:rPr>
        <w:t>rt</w:t>
      </w:r>
      <w:r w:rsidR="00555F1A" w:rsidRPr="006C1425">
        <w:rPr>
          <w:rFonts w:ascii="Arial" w:hAnsi="Arial" w:cs="Arial"/>
          <w:color w:val="auto"/>
          <w:szCs w:val="24"/>
        </w:rPr>
        <w:t>a:</w:t>
      </w:r>
    </w:p>
    <w:p w14:paraId="612DCB81" w14:textId="0418B593" w:rsidR="001E7882" w:rsidRPr="006C1425" w:rsidRDefault="00E75011" w:rsidP="00C675AB">
      <w:pPr>
        <w:pStyle w:val="Akapitzlist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iCs/>
          <w:sz w:val="24"/>
          <w:szCs w:val="24"/>
        </w:rPr>
      </w:pPr>
      <w:proofErr w:type="spellStart"/>
      <w:r w:rsidRPr="00E75011">
        <w:rPr>
          <w:rFonts w:ascii="Arial" w:hAnsi="Arial" w:cs="Arial"/>
          <w:iCs/>
          <w:sz w:val="24"/>
          <w:szCs w:val="24"/>
        </w:rPr>
        <w:t>Bio-Ksel</w:t>
      </w:r>
      <w:proofErr w:type="spellEnd"/>
      <w:r w:rsidRPr="00E75011">
        <w:rPr>
          <w:rFonts w:ascii="Arial" w:hAnsi="Arial" w:cs="Arial"/>
          <w:iCs/>
          <w:sz w:val="24"/>
          <w:szCs w:val="24"/>
        </w:rPr>
        <w:t xml:space="preserve"> Sp. z o.o., 86-300 Grudziądz, </w:t>
      </w:r>
      <w:proofErr w:type="spellStart"/>
      <w:r w:rsidRPr="00E75011">
        <w:rPr>
          <w:rFonts w:ascii="Arial" w:hAnsi="Arial" w:cs="Arial"/>
          <w:iCs/>
          <w:sz w:val="24"/>
          <w:szCs w:val="24"/>
        </w:rPr>
        <w:t>Kaliowa</w:t>
      </w:r>
      <w:proofErr w:type="spellEnd"/>
      <w:r w:rsidRPr="00E75011">
        <w:rPr>
          <w:rFonts w:ascii="Arial" w:hAnsi="Arial" w:cs="Arial"/>
          <w:iCs/>
          <w:sz w:val="24"/>
          <w:szCs w:val="24"/>
        </w:rPr>
        <w:t xml:space="preserve"> 3</w:t>
      </w:r>
      <w:r w:rsidR="001E7882" w:rsidRPr="006C1425">
        <w:rPr>
          <w:rFonts w:ascii="Arial" w:hAnsi="Arial" w:cs="Arial"/>
          <w:iCs/>
          <w:sz w:val="24"/>
          <w:szCs w:val="24"/>
        </w:rPr>
        <w:t>:</w:t>
      </w:r>
    </w:p>
    <w:p w14:paraId="66A352D6" w14:textId="66993139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Oferta uzyskała łącznie 60,00 punktów, w tym:</w:t>
      </w:r>
    </w:p>
    <w:p w14:paraId="17679E85" w14:textId="77777777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 xml:space="preserve">kryterium cena: 60,00 pkt, </w:t>
      </w:r>
    </w:p>
    <w:p w14:paraId="091EADB0" w14:textId="7D390218" w:rsidR="001E7882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kryterium okres gwarancji: 0,00 pkt</w:t>
      </w:r>
    </w:p>
    <w:p w14:paraId="445818BE" w14:textId="77777777" w:rsidR="00B74AF5" w:rsidRPr="006C1425" w:rsidRDefault="00B74AF5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</w:p>
    <w:bookmarkEnd w:id="2"/>
    <w:p w14:paraId="386DD8A0" w14:textId="207F1A54" w:rsidR="001E7882" w:rsidRPr="006C1425" w:rsidRDefault="00E75011" w:rsidP="006C1425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u w:val="single"/>
        </w:rPr>
      </w:pPr>
      <w:r w:rsidRPr="00E75011">
        <w:rPr>
          <w:rFonts w:ascii="Arial" w:hAnsi="Arial" w:cs="Arial"/>
          <w:b/>
          <w:color w:val="auto"/>
          <w:szCs w:val="24"/>
          <w:u w:val="single"/>
        </w:rPr>
        <w:t>Część nr  6 – Analizator immunochemiczny– 1 szt</w:t>
      </w:r>
      <w:r w:rsidR="001E7882" w:rsidRPr="006C1425">
        <w:rPr>
          <w:rFonts w:ascii="Arial" w:hAnsi="Arial" w:cs="Arial"/>
          <w:b/>
          <w:color w:val="auto"/>
          <w:szCs w:val="24"/>
          <w:u w:val="single"/>
        </w:rPr>
        <w:t>.:</w:t>
      </w:r>
    </w:p>
    <w:p w14:paraId="691C3E06" w14:textId="5D29675F" w:rsidR="001E7882" w:rsidRDefault="00E75011" w:rsidP="00E75011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lang w:val="en-US" w:eastAsia="pl-PL"/>
        </w:rPr>
      </w:pPr>
      <w:r w:rsidRPr="00E75011">
        <w:rPr>
          <w:rFonts w:ascii="Arial" w:hAnsi="Arial" w:cs="Arial"/>
          <w:b/>
          <w:color w:val="auto"/>
          <w:szCs w:val="24"/>
          <w:lang w:val="en-US" w:eastAsia="pl-PL"/>
        </w:rPr>
        <w:t>PZ CORMAY S.A.</w:t>
      </w:r>
      <w:r>
        <w:rPr>
          <w:rFonts w:ascii="Arial" w:hAnsi="Arial" w:cs="Arial"/>
          <w:b/>
          <w:color w:val="auto"/>
          <w:szCs w:val="24"/>
          <w:lang w:val="en-US" w:eastAsia="pl-PL"/>
        </w:rPr>
        <w:t xml:space="preserve">, </w:t>
      </w:r>
      <w:r w:rsidRPr="00E75011">
        <w:rPr>
          <w:rFonts w:ascii="Arial" w:hAnsi="Arial" w:cs="Arial"/>
          <w:b/>
          <w:color w:val="auto"/>
          <w:szCs w:val="24"/>
          <w:lang w:val="en-US" w:eastAsia="pl-PL"/>
        </w:rPr>
        <w:t xml:space="preserve">05-092 </w:t>
      </w:r>
      <w:proofErr w:type="spellStart"/>
      <w:r w:rsidRPr="00E75011">
        <w:rPr>
          <w:rFonts w:ascii="Arial" w:hAnsi="Arial" w:cs="Arial"/>
          <w:b/>
          <w:color w:val="auto"/>
          <w:szCs w:val="24"/>
          <w:lang w:val="en-US" w:eastAsia="pl-PL"/>
        </w:rPr>
        <w:t>Łomianki</w:t>
      </w:r>
      <w:proofErr w:type="spellEnd"/>
      <w:r w:rsidRPr="00E75011">
        <w:rPr>
          <w:rFonts w:ascii="Arial" w:hAnsi="Arial" w:cs="Arial"/>
          <w:b/>
          <w:color w:val="auto"/>
          <w:szCs w:val="24"/>
          <w:lang w:val="en-US" w:eastAsia="pl-PL"/>
        </w:rPr>
        <w:t xml:space="preserve">, </w:t>
      </w:r>
      <w:proofErr w:type="spellStart"/>
      <w:r w:rsidRPr="00E75011">
        <w:rPr>
          <w:rFonts w:ascii="Arial" w:hAnsi="Arial" w:cs="Arial"/>
          <w:b/>
          <w:color w:val="auto"/>
          <w:szCs w:val="24"/>
          <w:lang w:val="en-US" w:eastAsia="pl-PL"/>
        </w:rPr>
        <w:t>Wiosenna</w:t>
      </w:r>
      <w:proofErr w:type="spellEnd"/>
      <w:r w:rsidRPr="00E75011">
        <w:rPr>
          <w:rFonts w:ascii="Arial" w:hAnsi="Arial" w:cs="Arial"/>
          <w:b/>
          <w:color w:val="auto"/>
          <w:szCs w:val="24"/>
          <w:lang w:val="en-US" w:eastAsia="pl-PL"/>
        </w:rPr>
        <w:t xml:space="preserve"> 22</w:t>
      </w:r>
      <w:r>
        <w:rPr>
          <w:rFonts w:ascii="Arial" w:hAnsi="Arial" w:cs="Arial"/>
          <w:b/>
          <w:color w:val="auto"/>
          <w:szCs w:val="24"/>
          <w:lang w:val="en-US" w:eastAsia="pl-PL"/>
        </w:rPr>
        <w:t xml:space="preserve">, </w:t>
      </w:r>
      <w:r w:rsidRPr="00E75011">
        <w:rPr>
          <w:rFonts w:ascii="Arial" w:hAnsi="Arial" w:cs="Arial"/>
          <w:b/>
          <w:color w:val="auto"/>
          <w:szCs w:val="24"/>
          <w:lang w:val="en-US" w:eastAsia="pl-PL"/>
        </w:rPr>
        <w:t>NIP 1181872269</w:t>
      </w:r>
      <w:r w:rsidR="001E7882"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, z </w:t>
      </w:r>
      <w:proofErr w:type="spellStart"/>
      <w:r w:rsidR="001E7882" w:rsidRPr="006C1425">
        <w:rPr>
          <w:rFonts w:ascii="Arial" w:hAnsi="Arial" w:cs="Arial"/>
          <w:b/>
          <w:color w:val="auto"/>
          <w:szCs w:val="24"/>
          <w:lang w:val="en-US" w:eastAsia="pl-PL"/>
        </w:rPr>
        <w:t>ceną</w:t>
      </w:r>
      <w:proofErr w:type="spellEnd"/>
      <w:r w:rsidR="001E7882"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proofErr w:type="spellStart"/>
      <w:r w:rsidR="001E7882" w:rsidRPr="006C1425">
        <w:rPr>
          <w:rFonts w:ascii="Arial" w:hAnsi="Arial" w:cs="Arial"/>
          <w:b/>
          <w:color w:val="auto"/>
          <w:szCs w:val="24"/>
          <w:lang w:val="en-US" w:eastAsia="pl-PL"/>
        </w:rPr>
        <w:t>brutto</w:t>
      </w:r>
      <w:proofErr w:type="spellEnd"/>
      <w:r w:rsidR="001E7882"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: </w:t>
      </w:r>
      <w:r>
        <w:rPr>
          <w:rFonts w:ascii="Arial" w:hAnsi="Arial" w:cs="Arial"/>
          <w:b/>
          <w:color w:val="auto"/>
          <w:szCs w:val="24"/>
          <w:lang w:val="en-US" w:eastAsia="pl-PL"/>
        </w:rPr>
        <w:t>129 600,00</w:t>
      </w:r>
      <w:r w:rsidR="001E7882"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proofErr w:type="spellStart"/>
      <w:r w:rsidR="001E7882" w:rsidRPr="006C1425">
        <w:rPr>
          <w:rFonts w:ascii="Arial" w:hAnsi="Arial" w:cs="Arial"/>
          <w:b/>
          <w:color w:val="auto"/>
          <w:szCs w:val="24"/>
          <w:lang w:val="en-US" w:eastAsia="pl-PL"/>
        </w:rPr>
        <w:t>zł</w:t>
      </w:r>
      <w:proofErr w:type="spellEnd"/>
      <w:r w:rsidR="001E7882"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</w:p>
    <w:p w14:paraId="54CE3350" w14:textId="77777777" w:rsidR="0019411C" w:rsidRPr="006C1425" w:rsidRDefault="0019411C" w:rsidP="006C1425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lang w:val="en-US" w:eastAsia="pl-PL"/>
        </w:rPr>
      </w:pPr>
    </w:p>
    <w:p w14:paraId="7B846C74" w14:textId="77777777" w:rsidR="001E7882" w:rsidRPr="006C1425" w:rsidRDefault="001E7882" w:rsidP="00C675AB">
      <w:pPr>
        <w:numPr>
          <w:ilvl w:val="0"/>
          <w:numId w:val="10"/>
        </w:numPr>
        <w:spacing w:after="0" w:line="360" w:lineRule="auto"/>
        <w:ind w:left="284" w:right="-1" w:hanging="284"/>
        <w:contextualSpacing/>
        <w:jc w:val="left"/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</w:pPr>
      <w:r w:rsidRPr="006C1425"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  <w:lastRenderedPageBreak/>
        <w:t>Uzasadnienie wyboru najkorzystniejszej oferty:</w:t>
      </w:r>
    </w:p>
    <w:p w14:paraId="22419D25" w14:textId="7400BAFA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284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Wykonawca spełnił wszystkie wymogi SWZ oraz ustawy Prawo zamówień publicznych, co zostało zweryfikowane na podstawie przedłożonych dokumentów  i oświadczeń potwierdzających spełnianie warunków udziału i brak podstaw wykluczenia z post</w:t>
      </w:r>
      <w:r w:rsidR="00B74AF5">
        <w:rPr>
          <w:rFonts w:ascii="Arial" w:hAnsi="Arial" w:cs="Arial"/>
          <w:iCs/>
          <w:color w:val="auto"/>
          <w:szCs w:val="24"/>
        </w:rPr>
        <w:t>ę</w:t>
      </w:r>
      <w:r w:rsidRPr="006C1425">
        <w:rPr>
          <w:rFonts w:ascii="Arial" w:hAnsi="Arial" w:cs="Arial"/>
          <w:iCs/>
          <w:color w:val="auto"/>
          <w:szCs w:val="24"/>
        </w:rPr>
        <w:t xml:space="preserve">powania. </w:t>
      </w:r>
    </w:p>
    <w:p w14:paraId="4A3669C9" w14:textId="6B400BF1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right="-1"/>
        <w:jc w:val="left"/>
        <w:rPr>
          <w:rFonts w:ascii="Arial" w:hAnsi="Arial" w:cs="Arial"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W</w:t>
      </w:r>
      <w:r w:rsidRPr="006C1425">
        <w:rPr>
          <w:rFonts w:ascii="Arial" w:hAnsi="Arial" w:cs="Arial"/>
          <w:color w:val="auto"/>
          <w:szCs w:val="24"/>
        </w:rPr>
        <w:t xml:space="preserve">  niniejszym postępowaniu dla zadania nr </w:t>
      </w:r>
      <w:r w:rsidR="00E75011">
        <w:rPr>
          <w:rFonts w:ascii="Arial" w:hAnsi="Arial" w:cs="Arial"/>
          <w:color w:val="auto"/>
          <w:szCs w:val="24"/>
        </w:rPr>
        <w:t>6</w:t>
      </w:r>
      <w:r w:rsidRPr="006C1425">
        <w:rPr>
          <w:rFonts w:ascii="Arial" w:hAnsi="Arial" w:cs="Arial"/>
          <w:color w:val="auto"/>
          <w:szCs w:val="24"/>
        </w:rPr>
        <w:t xml:space="preserve"> została złożona 1 oferta:</w:t>
      </w:r>
    </w:p>
    <w:p w14:paraId="24851997" w14:textId="2DB87288" w:rsidR="001E7882" w:rsidRPr="006C1425" w:rsidRDefault="00E75011" w:rsidP="00C675AB">
      <w:pPr>
        <w:pStyle w:val="Akapitzlist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iCs/>
          <w:sz w:val="24"/>
          <w:szCs w:val="24"/>
        </w:rPr>
      </w:pPr>
      <w:bookmarkStart w:id="7" w:name="_Hlk180394517"/>
      <w:r w:rsidRPr="00E75011">
        <w:rPr>
          <w:rFonts w:ascii="Arial" w:hAnsi="Arial" w:cs="Arial"/>
          <w:iCs/>
          <w:sz w:val="24"/>
          <w:szCs w:val="24"/>
        </w:rPr>
        <w:t>PZ CORMAY S.A., 05-092 Łomianki, Wiosenna 22</w:t>
      </w:r>
      <w:r w:rsidR="001E7882" w:rsidRPr="006C1425">
        <w:rPr>
          <w:rFonts w:ascii="Arial" w:hAnsi="Arial" w:cs="Arial"/>
          <w:iCs/>
          <w:sz w:val="24"/>
          <w:szCs w:val="24"/>
        </w:rPr>
        <w:t>:</w:t>
      </w:r>
    </w:p>
    <w:p w14:paraId="213379F8" w14:textId="77777777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Oferta uzyskała łącznie 60,00 punktów, w tym:</w:t>
      </w:r>
    </w:p>
    <w:p w14:paraId="4EDAD6D7" w14:textId="77777777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 xml:space="preserve">kryterium cena: 60,00 pkt, </w:t>
      </w:r>
    </w:p>
    <w:p w14:paraId="3C70D557" w14:textId="77777777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kryterium okres gwarancji: 0,00 pkt</w:t>
      </w:r>
    </w:p>
    <w:bookmarkEnd w:id="7"/>
    <w:p w14:paraId="4FB53F46" w14:textId="77777777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</w:rPr>
      </w:pPr>
    </w:p>
    <w:p w14:paraId="13B45D11" w14:textId="7CC1DE9A" w:rsidR="001E7882" w:rsidRPr="006C1425" w:rsidRDefault="00DA304F" w:rsidP="006C1425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u w:val="single"/>
        </w:rPr>
      </w:pPr>
      <w:r w:rsidRPr="00DA304F">
        <w:rPr>
          <w:rFonts w:ascii="Arial" w:hAnsi="Arial" w:cs="Arial"/>
          <w:b/>
          <w:color w:val="auto"/>
          <w:szCs w:val="24"/>
          <w:u w:val="single"/>
        </w:rPr>
        <w:t>Część nr  10  – Waga analityczna– 1 szt</w:t>
      </w:r>
      <w:r w:rsidR="001E7882" w:rsidRPr="006C1425">
        <w:rPr>
          <w:rFonts w:ascii="Arial" w:hAnsi="Arial" w:cs="Arial"/>
          <w:b/>
          <w:color w:val="auto"/>
          <w:szCs w:val="24"/>
          <w:u w:val="single"/>
        </w:rPr>
        <w:t>.:</w:t>
      </w:r>
    </w:p>
    <w:p w14:paraId="09631026" w14:textId="528CBD1B" w:rsidR="001E7882" w:rsidRDefault="00DA304F" w:rsidP="00DA304F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lang w:val="en-US" w:eastAsia="pl-PL"/>
        </w:rPr>
      </w:pPr>
      <w:r w:rsidRPr="00DA304F">
        <w:rPr>
          <w:rFonts w:ascii="Arial" w:hAnsi="Arial" w:cs="Arial"/>
          <w:b/>
          <w:color w:val="auto"/>
          <w:szCs w:val="24"/>
          <w:lang w:val="en-US" w:eastAsia="pl-PL"/>
        </w:rPr>
        <w:t xml:space="preserve">A-Biotech Sp. z </w:t>
      </w:r>
      <w:proofErr w:type="spellStart"/>
      <w:r w:rsidRPr="00DA304F">
        <w:rPr>
          <w:rFonts w:ascii="Arial" w:hAnsi="Arial" w:cs="Arial"/>
          <w:b/>
          <w:color w:val="auto"/>
          <w:szCs w:val="24"/>
          <w:lang w:val="en-US" w:eastAsia="pl-PL"/>
        </w:rPr>
        <w:t>o.o.</w:t>
      </w:r>
      <w:proofErr w:type="spellEnd"/>
      <w:r>
        <w:rPr>
          <w:rFonts w:ascii="Arial" w:hAnsi="Arial" w:cs="Arial"/>
          <w:b/>
          <w:color w:val="auto"/>
          <w:szCs w:val="24"/>
          <w:lang w:val="en-US" w:eastAsia="pl-PL"/>
        </w:rPr>
        <w:t xml:space="preserve">, </w:t>
      </w:r>
      <w:r w:rsidRPr="00DA304F">
        <w:rPr>
          <w:rFonts w:ascii="Arial" w:hAnsi="Arial" w:cs="Arial"/>
          <w:b/>
          <w:color w:val="auto"/>
          <w:szCs w:val="24"/>
          <w:lang w:val="en-US" w:eastAsia="pl-PL"/>
        </w:rPr>
        <w:t xml:space="preserve">54-424 </w:t>
      </w:r>
      <w:proofErr w:type="spellStart"/>
      <w:r w:rsidRPr="00DA304F">
        <w:rPr>
          <w:rFonts w:ascii="Arial" w:hAnsi="Arial" w:cs="Arial"/>
          <w:b/>
          <w:color w:val="auto"/>
          <w:szCs w:val="24"/>
          <w:lang w:val="en-US" w:eastAsia="pl-PL"/>
        </w:rPr>
        <w:t>Wrocław</w:t>
      </w:r>
      <w:proofErr w:type="spellEnd"/>
      <w:r w:rsidRPr="00DA304F">
        <w:rPr>
          <w:rFonts w:ascii="Arial" w:hAnsi="Arial" w:cs="Arial"/>
          <w:b/>
          <w:color w:val="auto"/>
          <w:szCs w:val="24"/>
          <w:lang w:val="en-US" w:eastAsia="pl-PL"/>
        </w:rPr>
        <w:t xml:space="preserve">, </w:t>
      </w:r>
      <w:proofErr w:type="spellStart"/>
      <w:r w:rsidRPr="00DA304F">
        <w:rPr>
          <w:rFonts w:ascii="Arial" w:hAnsi="Arial" w:cs="Arial"/>
          <w:b/>
          <w:color w:val="auto"/>
          <w:szCs w:val="24"/>
          <w:lang w:val="en-US" w:eastAsia="pl-PL"/>
        </w:rPr>
        <w:t>Muchoborska</w:t>
      </w:r>
      <w:proofErr w:type="spellEnd"/>
      <w:r w:rsidRPr="00DA304F">
        <w:rPr>
          <w:rFonts w:ascii="Arial" w:hAnsi="Arial" w:cs="Arial"/>
          <w:b/>
          <w:color w:val="auto"/>
          <w:szCs w:val="24"/>
          <w:lang w:val="en-US" w:eastAsia="pl-PL"/>
        </w:rPr>
        <w:t xml:space="preserve"> 18</w:t>
      </w:r>
      <w:r>
        <w:rPr>
          <w:rFonts w:ascii="Arial" w:hAnsi="Arial" w:cs="Arial"/>
          <w:b/>
          <w:color w:val="auto"/>
          <w:szCs w:val="24"/>
          <w:lang w:val="en-US" w:eastAsia="pl-PL"/>
        </w:rPr>
        <w:t xml:space="preserve">, </w:t>
      </w:r>
      <w:r w:rsidRPr="00DA304F">
        <w:rPr>
          <w:rFonts w:ascii="Arial" w:hAnsi="Arial" w:cs="Arial"/>
          <w:b/>
          <w:color w:val="auto"/>
          <w:szCs w:val="24"/>
          <w:lang w:val="en-US" w:eastAsia="pl-PL"/>
        </w:rPr>
        <w:t>NIP 8943173072</w:t>
      </w:r>
      <w:r w:rsidR="001E7882"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, z </w:t>
      </w:r>
      <w:proofErr w:type="spellStart"/>
      <w:r w:rsidR="001E7882" w:rsidRPr="006C1425">
        <w:rPr>
          <w:rFonts w:ascii="Arial" w:hAnsi="Arial" w:cs="Arial"/>
          <w:b/>
          <w:color w:val="auto"/>
          <w:szCs w:val="24"/>
          <w:lang w:val="en-US" w:eastAsia="pl-PL"/>
        </w:rPr>
        <w:t>ceną</w:t>
      </w:r>
      <w:proofErr w:type="spellEnd"/>
      <w:r w:rsidR="001E7882"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proofErr w:type="spellStart"/>
      <w:r w:rsidR="001E7882" w:rsidRPr="006C1425">
        <w:rPr>
          <w:rFonts w:ascii="Arial" w:hAnsi="Arial" w:cs="Arial"/>
          <w:b/>
          <w:color w:val="auto"/>
          <w:szCs w:val="24"/>
          <w:lang w:val="en-US" w:eastAsia="pl-PL"/>
        </w:rPr>
        <w:t>brutto</w:t>
      </w:r>
      <w:proofErr w:type="spellEnd"/>
      <w:r w:rsidR="001E7882"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: </w:t>
      </w:r>
      <w:r>
        <w:rPr>
          <w:rFonts w:ascii="Arial" w:hAnsi="Arial" w:cs="Arial"/>
          <w:b/>
          <w:color w:val="auto"/>
          <w:szCs w:val="24"/>
          <w:lang w:val="en-US" w:eastAsia="pl-PL"/>
        </w:rPr>
        <w:t>3 936,00</w:t>
      </w:r>
      <w:r w:rsidR="001E7882"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proofErr w:type="spellStart"/>
      <w:r w:rsidR="001E7882" w:rsidRPr="006C1425">
        <w:rPr>
          <w:rFonts w:ascii="Arial" w:hAnsi="Arial" w:cs="Arial"/>
          <w:b/>
          <w:color w:val="auto"/>
          <w:szCs w:val="24"/>
          <w:lang w:val="en-US" w:eastAsia="pl-PL"/>
        </w:rPr>
        <w:t>zł</w:t>
      </w:r>
      <w:proofErr w:type="spellEnd"/>
    </w:p>
    <w:p w14:paraId="5C6E7671" w14:textId="77777777" w:rsidR="0019411C" w:rsidRPr="006C1425" w:rsidRDefault="0019411C" w:rsidP="006C1425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lang w:val="en-US" w:eastAsia="pl-PL"/>
        </w:rPr>
      </w:pPr>
    </w:p>
    <w:p w14:paraId="386F3368" w14:textId="77777777" w:rsidR="001E7882" w:rsidRPr="006C1425" w:rsidRDefault="001E7882" w:rsidP="00C675AB">
      <w:pPr>
        <w:numPr>
          <w:ilvl w:val="0"/>
          <w:numId w:val="12"/>
        </w:numPr>
        <w:spacing w:after="0" w:line="360" w:lineRule="auto"/>
        <w:ind w:left="284" w:right="-1" w:hanging="284"/>
        <w:contextualSpacing/>
        <w:jc w:val="left"/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</w:pPr>
      <w:r w:rsidRPr="006C1425"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  <w:t>Uzasadnienie wyboru najkorzystniejszej oferty:</w:t>
      </w:r>
    </w:p>
    <w:p w14:paraId="1D140010" w14:textId="5D670322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284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Wykonawca spełnił wszystkie wymogi SWZ oraz ustawy Prawo zamówień publicznych, co zostało zweryfikowane na podstawie przedłożonych dokumentów  i oświadczeń potwierdzających spełnianie warunków udziału i brak podstaw wykluczenia z post</w:t>
      </w:r>
      <w:r w:rsidR="00B74AF5">
        <w:rPr>
          <w:rFonts w:ascii="Arial" w:hAnsi="Arial" w:cs="Arial"/>
          <w:iCs/>
          <w:color w:val="auto"/>
          <w:szCs w:val="24"/>
        </w:rPr>
        <w:t>ę</w:t>
      </w:r>
      <w:r w:rsidRPr="006C1425">
        <w:rPr>
          <w:rFonts w:ascii="Arial" w:hAnsi="Arial" w:cs="Arial"/>
          <w:iCs/>
          <w:color w:val="auto"/>
          <w:szCs w:val="24"/>
        </w:rPr>
        <w:t xml:space="preserve">powania. </w:t>
      </w:r>
    </w:p>
    <w:p w14:paraId="23533324" w14:textId="054FD522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right="-1"/>
        <w:jc w:val="left"/>
        <w:rPr>
          <w:rFonts w:ascii="Arial" w:hAnsi="Arial" w:cs="Arial"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W</w:t>
      </w:r>
      <w:r w:rsidRPr="006C1425">
        <w:rPr>
          <w:rFonts w:ascii="Arial" w:hAnsi="Arial" w:cs="Arial"/>
          <w:color w:val="auto"/>
          <w:szCs w:val="24"/>
        </w:rPr>
        <w:t xml:space="preserve">  niniejszym postępowaniu dla zadania nr </w:t>
      </w:r>
      <w:r w:rsidR="00687FA5">
        <w:rPr>
          <w:rFonts w:ascii="Arial" w:hAnsi="Arial" w:cs="Arial"/>
          <w:color w:val="auto"/>
          <w:szCs w:val="24"/>
        </w:rPr>
        <w:t>10</w:t>
      </w:r>
      <w:r w:rsidRPr="006C1425">
        <w:rPr>
          <w:rFonts w:ascii="Arial" w:hAnsi="Arial" w:cs="Arial"/>
          <w:color w:val="auto"/>
          <w:szCs w:val="24"/>
        </w:rPr>
        <w:t xml:space="preserve"> została złożona 1 oferta:</w:t>
      </w:r>
    </w:p>
    <w:p w14:paraId="67955BC1" w14:textId="021BED4F" w:rsidR="001E7882" w:rsidRPr="006C1425" w:rsidRDefault="00DA304F" w:rsidP="00C675AB">
      <w:pPr>
        <w:pStyle w:val="Akapitzlist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iCs/>
          <w:sz w:val="24"/>
          <w:szCs w:val="24"/>
        </w:rPr>
      </w:pPr>
      <w:r w:rsidRPr="00DA304F">
        <w:rPr>
          <w:rFonts w:ascii="Arial" w:hAnsi="Arial" w:cs="Arial"/>
          <w:iCs/>
          <w:sz w:val="24"/>
          <w:szCs w:val="24"/>
        </w:rPr>
        <w:t>A-</w:t>
      </w:r>
      <w:proofErr w:type="spellStart"/>
      <w:r w:rsidRPr="00DA304F">
        <w:rPr>
          <w:rFonts w:ascii="Arial" w:hAnsi="Arial" w:cs="Arial"/>
          <w:iCs/>
          <w:sz w:val="24"/>
          <w:szCs w:val="24"/>
        </w:rPr>
        <w:t>Biotech</w:t>
      </w:r>
      <w:proofErr w:type="spellEnd"/>
      <w:r w:rsidRPr="00DA304F">
        <w:rPr>
          <w:rFonts w:ascii="Arial" w:hAnsi="Arial" w:cs="Arial"/>
          <w:iCs/>
          <w:sz w:val="24"/>
          <w:szCs w:val="24"/>
        </w:rPr>
        <w:t xml:space="preserve"> Sp. z o.o., 54-424 Wrocław, </w:t>
      </w:r>
      <w:proofErr w:type="spellStart"/>
      <w:r w:rsidRPr="00DA304F">
        <w:rPr>
          <w:rFonts w:ascii="Arial" w:hAnsi="Arial" w:cs="Arial"/>
          <w:iCs/>
          <w:sz w:val="24"/>
          <w:szCs w:val="24"/>
        </w:rPr>
        <w:t>Muchoborska</w:t>
      </w:r>
      <w:proofErr w:type="spellEnd"/>
      <w:r w:rsidRPr="00DA304F">
        <w:rPr>
          <w:rFonts w:ascii="Arial" w:hAnsi="Arial" w:cs="Arial"/>
          <w:iCs/>
          <w:sz w:val="24"/>
          <w:szCs w:val="24"/>
        </w:rPr>
        <w:t xml:space="preserve"> 18</w:t>
      </w:r>
      <w:r w:rsidR="001E7882" w:rsidRPr="006C1425">
        <w:rPr>
          <w:rFonts w:ascii="Arial" w:hAnsi="Arial" w:cs="Arial"/>
          <w:iCs/>
          <w:sz w:val="24"/>
          <w:szCs w:val="24"/>
        </w:rPr>
        <w:t>:</w:t>
      </w:r>
    </w:p>
    <w:p w14:paraId="67EDEC54" w14:textId="77777777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Oferta uzyskała łącznie 60,00 punktów, w tym:</w:t>
      </w:r>
    </w:p>
    <w:p w14:paraId="2D903DF7" w14:textId="77777777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 xml:space="preserve">kryterium cena: 60,00 pkt, </w:t>
      </w:r>
    </w:p>
    <w:p w14:paraId="11A5F258" w14:textId="77777777" w:rsidR="001E7882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kryterium okres gwarancji: 0,00 pkt</w:t>
      </w:r>
    </w:p>
    <w:p w14:paraId="174DA4CB" w14:textId="77777777" w:rsidR="00C675AB" w:rsidRDefault="00C675AB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284" w:right="-1"/>
        <w:jc w:val="left"/>
        <w:rPr>
          <w:rFonts w:ascii="Arial" w:hAnsi="Arial" w:cs="Arial"/>
          <w:color w:val="auto"/>
          <w:szCs w:val="24"/>
        </w:rPr>
      </w:pPr>
    </w:p>
    <w:p w14:paraId="36BBC0E5" w14:textId="6DFCAD90" w:rsidR="00C675AB" w:rsidRPr="006C1425" w:rsidRDefault="00DA304F" w:rsidP="00C675AB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u w:val="single"/>
        </w:rPr>
      </w:pPr>
      <w:bookmarkStart w:id="8" w:name="_Hlk180398339"/>
      <w:r w:rsidRPr="00DA304F">
        <w:rPr>
          <w:rFonts w:ascii="Arial" w:hAnsi="Arial" w:cs="Arial"/>
          <w:b/>
          <w:color w:val="auto"/>
          <w:szCs w:val="24"/>
          <w:u w:val="single"/>
        </w:rPr>
        <w:t xml:space="preserve">Część nr  11 – Lodówka laboratoryjna na odczynniki– 1 </w:t>
      </w:r>
      <w:proofErr w:type="spellStart"/>
      <w:r w:rsidRPr="00DA304F">
        <w:rPr>
          <w:rFonts w:ascii="Arial" w:hAnsi="Arial" w:cs="Arial"/>
          <w:b/>
          <w:color w:val="auto"/>
          <w:szCs w:val="24"/>
          <w:u w:val="single"/>
        </w:rPr>
        <w:t>szt</w:t>
      </w:r>
      <w:proofErr w:type="spellEnd"/>
      <w:r w:rsidR="00C675AB" w:rsidRPr="006C1425">
        <w:rPr>
          <w:rFonts w:ascii="Arial" w:hAnsi="Arial" w:cs="Arial"/>
          <w:b/>
          <w:color w:val="auto"/>
          <w:szCs w:val="24"/>
          <w:u w:val="single"/>
        </w:rPr>
        <w:t>:</w:t>
      </w:r>
    </w:p>
    <w:p w14:paraId="5BE3EBA1" w14:textId="078A8626" w:rsidR="00C675AB" w:rsidRDefault="00DA304F" w:rsidP="00DA304F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lang w:val="en-US" w:eastAsia="pl-PL"/>
        </w:rPr>
      </w:pPr>
      <w:r w:rsidRPr="00DA304F">
        <w:rPr>
          <w:rFonts w:ascii="Arial" w:hAnsi="Arial" w:cs="Arial"/>
          <w:b/>
          <w:color w:val="auto"/>
          <w:szCs w:val="24"/>
          <w:lang w:val="en-US" w:eastAsia="pl-PL"/>
        </w:rPr>
        <w:t>BITBLUE FROST KRZYSZTOF I</w:t>
      </w:r>
      <w:r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r w:rsidRPr="00DA304F">
        <w:rPr>
          <w:rFonts w:ascii="Arial" w:hAnsi="Arial" w:cs="Arial"/>
          <w:b/>
          <w:color w:val="auto"/>
          <w:szCs w:val="24"/>
          <w:lang w:val="en-US" w:eastAsia="pl-PL"/>
        </w:rPr>
        <w:t>JUSTYNA CHOMIUK SPÓŁKA JAWNA</w:t>
      </w:r>
      <w:r>
        <w:rPr>
          <w:rFonts w:ascii="Arial" w:hAnsi="Arial" w:cs="Arial"/>
          <w:b/>
          <w:color w:val="auto"/>
          <w:szCs w:val="24"/>
          <w:lang w:val="en-US" w:eastAsia="pl-PL"/>
        </w:rPr>
        <w:t xml:space="preserve">, </w:t>
      </w:r>
      <w:r w:rsidRPr="00DA304F">
        <w:rPr>
          <w:rFonts w:ascii="Arial" w:hAnsi="Arial" w:cs="Arial"/>
          <w:b/>
          <w:color w:val="auto"/>
          <w:szCs w:val="24"/>
          <w:lang w:val="en-US" w:eastAsia="pl-PL"/>
        </w:rPr>
        <w:t>43-267 SUSZEC, ŚW. JANA 33</w:t>
      </w:r>
      <w:r>
        <w:rPr>
          <w:rFonts w:ascii="Arial" w:hAnsi="Arial" w:cs="Arial"/>
          <w:b/>
          <w:color w:val="auto"/>
          <w:szCs w:val="24"/>
          <w:lang w:val="en-US" w:eastAsia="pl-PL"/>
        </w:rPr>
        <w:t xml:space="preserve">, </w:t>
      </w:r>
      <w:r w:rsidRPr="00DA304F">
        <w:rPr>
          <w:rFonts w:ascii="Arial" w:hAnsi="Arial" w:cs="Arial"/>
          <w:b/>
          <w:color w:val="auto"/>
          <w:szCs w:val="24"/>
          <w:lang w:val="en-US" w:eastAsia="pl-PL"/>
        </w:rPr>
        <w:t>NIP 6381809166</w:t>
      </w:r>
      <w:r w:rsidR="00C675AB"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, z </w:t>
      </w:r>
      <w:proofErr w:type="spellStart"/>
      <w:r w:rsidR="00C675AB" w:rsidRPr="006C1425">
        <w:rPr>
          <w:rFonts w:ascii="Arial" w:hAnsi="Arial" w:cs="Arial"/>
          <w:b/>
          <w:color w:val="auto"/>
          <w:szCs w:val="24"/>
          <w:lang w:val="en-US" w:eastAsia="pl-PL"/>
        </w:rPr>
        <w:t>ceną</w:t>
      </w:r>
      <w:proofErr w:type="spellEnd"/>
      <w:r w:rsidR="00C675AB"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proofErr w:type="spellStart"/>
      <w:r w:rsidR="00C675AB" w:rsidRPr="006C1425">
        <w:rPr>
          <w:rFonts w:ascii="Arial" w:hAnsi="Arial" w:cs="Arial"/>
          <w:b/>
          <w:color w:val="auto"/>
          <w:szCs w:val="24"/>
          <w:lang w:val="en-US" w:eastAsia="pl-PL"/>
        </w:rPr>
        <w:t>brutto</w:t>
      </w:r>
      <w:proofErr w:type="spellEnd"/>
      <w:r w:rsidR="00C675AB"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: </w:t>
      </w:r>
      <w:r w:rsidRPr="00DA304F">
        <w:rPr>
          <w:rFonts w:ascii="Arial" w:hAnsi="Arial" w:cs="Arial"/>
          <w:b/>
          <w:color w:val="auto"/>
          <w:szCs w:val="24"/>
          <w:lang w:val="en-US" w:eastAsia="pl-PL"/>
        </w:rPr>
        <w:t>14 329,50</w:t>
      </w:r>
      <w:r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proofErr w:type="spellStart"/>
      <w:r w:rsidR="00C675AB" w:rsidRPr="006C1425">
        <w:rPr>
          <w:rFonts w:ascii="Arial" w:hAnsi="Arial" w:cs="Arial"/>
          <w:b/>
          <w:color w:val="auto"/>
          <w:szCs w:val="24"/>
          <w:lang w:val="en-US" w:eastAsia="pl-PL"/>
        </w:rPr>
        <w:t>zł</w:t>
      </w:r>
      <w:proofErr w:type="spellEnd"/>
    </w:p>
    <w:p w14:paraId="51D3628B" w14:textId="77777777" w:rsidR="00C675AB" w:rsidRPr="006C1425" w:rsidRDefault="00C675AB" w:rsidP="00C675AB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lang w:val="en-US" w:eastAsia="pl-PL"/>
        </w:rPr>
      </w:pPr>
    </w:p>
    <w:p w14:paraId="35784D48" w14:textId="77777777" w:rsidR="00C675AB" w:rsidRPr="006C1425" w:rsidRDefault="00C675AB" w:rsidP="00C675AB">
      <w:pPr>
        <w:numPr>
          <w:ilvl w:val="0"/>
          <w:numId w:val="18"/>
        </w:numPr>
        <w:spacing w:after="0" w:line="360" w:lineRule="auto"/>
        <w:ind w:left="284" w:right="-1" w:hanging="284"/>
        <w:contextualSpacing/>
        <w:jc w:val="left"/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</w:pPr>
      <w:r w:rsidRPr="006C1425"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  <w:t>Uzasadnienie wyboru najkorzystniejszej oferty:</w:t>
      </w:r>
    </w:p>
    <w:p w14:paraId="63399460" w14:textId="77777777" w:rsidR="00C675AB" w:rsidRPr="006C1425" w:rsidRDefault="00C675AB" w:rsidP="00C675AB">
      <w:pPr>
        <w:shd w:val="clear" w:color="auto" w:fill="FFFFFF"/>
        <w:autoSpaceDE w:val="0"/>
        <w:autoSpaceDN w:val="0"/>
        <w:adjustRightInd w:val="0"/>
        <w:spacing w:after="0" w:line="360" w:lineRule="auto"/>
        <w:ind w:left="284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 xml:space="preserve">Wykonawca spełnił wszystkie wymogi SWZ oraz ustawy Prawo zamówień publicznych, co zostało zweryfikowane na podstawie przedłożonych dokumentów  i oświadczeń </w:t>
      </w:r>
      <w:r w:rsidRPr="006C1425">
        <w:rPr>
          <w:rFonts w:ascii="Arial" w:hAnsi="Arial" w:cs="Arial"/>
          <w:iCs/>
          <w:color w:val="auto"/>
          <w:szCs w:val="24"/>
        </w:rPr>
        <w:lastRenderedPageBreak/>
        <w:t>potwierdzających spełnianie warunków udziału i brak podstaw wykluczenia z post</w:t>
      </w:r>
      <w:r>
        <w:rPr>
          <w:rFonts w:ascii="Arial" w:hAnsi="Arial" w:cs="Arial"/>
          <w:iCs/>
          <w:color w:val="auto"/>
          <w:szCs w:val="24"/>
        </w:rPr>
        <w:t>ę</w:t>
      </w:r>
      <w:r w:rsidRPr="006C1425">
        <w:rPr>
          <w:rFonts w:ascii="Arial" w:hAnsi="Arial" w:cs="Arial"/>
          <w:iCs/>
          <w:color w:val="auto"/>
          <w:szCs w:val="24"/>
        </w:rPr>
        <w:t xml:space="preserve">powania. </w:t>
      </w:r>
    </w:p>
    <w:p w14:paraId="32FE232F" w14:textId="2FD53ABB" w:rsidR="00C675AB" w:rsidRPr="006C1425" w:rsidRDefault="00C675AB" w:rsidP="00C675AB">
      <w:pPr>
        <w:shd w:val="clear" w:color="auto" w:fill="FFFFFF"/>
        <w:autoSpaceDE w:val="0"/>
        <w:autoSpaceDN w:val="0"/>
        <w:adjustRightInd w:val="0"/>
        <w:spacing w:after="0" w:line="360" w:lineRule="auto"/>
        <w:ind w:right="-1"/>
        <w:jc w:val="left"/>
        <w:rPr>
          <w:rFonts w:ascii="Arial" w:hAnsi="Arial" w:cs="Arial"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W</w:t>
      </w:r>
      <w:r w:rsidRPr="006C1425">
        <w:rPr>
          <w:rFonts w:ascii="Arial" w:hAnsi="Arial" w:cs="Arial"/>
          <w:color w:val="auto"/>
          <w:szCs w:val="24"/>
        </w:rPr>
        <w:t xml:space="preserve">  niniejszym postępowaniu dla zadania nr </w:t>
      </w:r>
      <w:r>
        <w:rPr>
          <w:rFonts w:ascii="Arial" w:hAnsi="Arial" w:cs="Arial"/>
          <w:color w:val="auto"/>
          <w:szCs w:val="24"/>
        </w:rPr>
        <w:t>1</w:t>
      </w:r>
      <w:r w:rsidR="00DA304F">
        <w:rPr>
          <w:rFonts w:ascii="Arial" w:hAnsi="Arial" w:cs="Arial"/>
          <w:color w:val="auto"/>
          <w:szCs w:val="24"/>
        </w:rPr>
        <w:t>1</w:t>
      </w:r>
      <w:r w:rsidRPr="006C1425">
        <w:rPr>
          <w:rFonts w:ascii="Arial" w:hAnsi="Arial" w:cs="Arial"/>
          <w:color w:val="auto"/>
          <w:szCs w:val="24"/>
        </w:rPr>
        <w:t xml:space="preserve"> został</w:t>
      </w:r>
      <w:r w:rsidR="00DA304F">
        <w:rPr>
          <w:rFonts w:ascii="Arial" w:hAnsi="Arial" w:cs="Arial"/>
          <w:color w:val="auto"/>
          <w:szCs w:val="24"/>
        </w:rPr>
        <w:t>y</w:t>
      </w:r>
      <w:r w:rsidRPr="006C1425">
        <w:rPr>
          <w:rFonts w:ascii="Arial" w:hAnsi="Arial" w:cs="Arial"/>
          <w:color w:val="auto"/>
          <w:szCs w:val="24"/>
        </w:rPr>
        <w:t xml:space="preserve"> złożon</w:t>
      </w:r>
      <w:r w:rsidR="00DA304F">
        <w:rPr>
          <w:rFonts w:ascii="Arial" w:hAnsi="Arial" w:cs="Arial"/>
          <w:color w:val="auto"/>
          <w:szCs w:val="24"/>
        </w:rPr>
        <w:t>e</w:t>
      </w:r>
      <w:r w:rsidRPr="006C1425">
        <w:rPr>
          <w:rFonts w:ascii="Arial" w:hAnsi="Arial" w:cs="Arial"/>
          <w:color w:val="auto"/>
          <w:szCs w:val="24"/>
        </w:rPr>
        <w:t xml:space="preserve"> </w:t>
      </w:r>
      <w:r w:rsidR="00DA304F">
        <w:rPr>
          <w:rFonts w:ascii="Arial" w:hAnsi="Arial" w:cs="Arial"/>
          <w:color w:val="auto"/>
          <w:szCs w:val="24"/>
        </w:rPr>
        <w:t>2</w:t>
      </w:r>
      <w:r w:rsidRPr="006C1425">
        <w:rPr>
          <w:rFonts w:ascii="Arial" w:hAnsi="Arial" w:cs="Arial"/>
          <w:color w:val="auto"/>
          <w:szCs w:val="24"/>
        </w:rPr>
        <w:t xml:space="preserve"> ofert</w:t>
      </w:r>
      <w:r w:rsidR="00DA304F">
        <w:rPr>
          <w:rFonts w:ascii="Arial" w:hAnsi="Arial" w:cs="Arial"/>
          <w:color w:val="auto"/>
          <w:szCs w:val="24"/>
        </w:rPr>
        <w:t>y</w:t>
      </w:r>
      <w:r w:rsidRPr="006C1425">
        <w:rPr>
          <w:rFonts w:ascii="Arial" w:hAnsi="Arial" w:cs="Arial"/>
          <w:color w:val="auto"/>
          <w:szCs w:val="24"/>
        </w:rPr>
        <w:t>:</w:t>
      </w:r>
    </w:p>
    <w:p w14:paraId="5A9882A9" w14:textId="03CBB9CB" w:rsidR="00C675AB" w:rsidRPr="00DA304F" w:rsidRDefault="00DA304F" w:rsidP="004138CB">
      <w:pPr>
        <w:pStyle w:val="Akapitzlist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iCs/>
          <w:sz w:val="24"/>
          <w:szCs w:val="24"/>
        </w:rPr>
      </w:pPr>
      <w:bookmarkStart w:id="9" w:name="_Hlk180737694"/>
      <w:r w:rsidRPr="00DA304F">
        <w:rPr>
          <w:rFonts w:ascii="Arial" w:hAnsi="Arial" w:cs="Arial"/>
          <w:iCs/>
          <w:sz w:val="24"/>
          <w:szCs w:val="24"/>
        </w:rPr>
        <w:t>MERAZET S.A.</w:t>
      </w:r>
      <w:r w:rsidRPr="00DA304F">
        <w:rPr>
          <w:rFonts w:ascii="Arial" w:hAnsi="Arial" w:cs="Arial"/>
          <w:iCs/>
          <w:sz w:val="24"/>
          <w:szCs w:val="24"/>
        </w:rPr>
        <w:t xml:space="preserve">, </w:t>
      </w:r>
      <w:r w:rsidRPr="00DA304F">
        <w:rPr>
          <w:rFonts w:ascii="Arial" w:hAnsi="Arial" w:cs="Arial"/>
          <w:iCs/>
          <w:sz w:val="24"/>
          <w:szCs w:val="24"/>
        </w:rPr>
        <w:t xml:space="preserve">60-203 Poznań, J. </w:t>
      </w:r>
      <w:proofErr w:type="spellStart"/>
      <w:r w:rsidRPr="00DA304F">
        <w:rPr>
          <w:rFonts w:ascii="Arial" w:hAnsi="Arial" w:cs="Arial"/>
          <w:iCs/>
          <w:sz w:val="24"/>
          <w:szCs w:val="24"/>
        </w:rPr>
        <w:t>Krauthofera</w:t>
      </w:r>
      <w:proofErr w:type="spellEnd"/>
      <w:r w:rsidRPr="00DA304F">
        <w:rPr>
          <w:rFonts w:ascii="Arial" w:hAnsi="Arial" w:cs="Arial"/>
          <w:iCs/>
          <w:sz w:val="24"/>
          <w:szCs w:val="24"/>
        </w:rPr>
        <w:t xml:space="preserve"> 36</w:t>
      </w:r>
      <w:r>
        <w:rPr>
          <w:rFonts w:ascii="Arial" w:hAnsi="Arial" w:cs="Arial"/>
          <w:iCs/>
          <w:sz w:val="24"/>
          <w:szCs w:val="24"/>
        </w:rPr>
        <w:t>:</w:t>
      </w:r>
    </w:p>
    <w:p w14:paraId="27D97D44" w14:textId="77777777" w:rsidR="00C675AB" w:rsidRPr="006C1425" w:rsidRDefault="00C675AB" w:rsidP="00C675AB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bookmarkStart w:id="10" w:name="_Hlk180737380"/>
      <w:r w:rsidRPr="006C1425">
        <w:rPr>
          <w:rFonts w:ascii="Arial" w:hAnsi="Arial" w:cs="Arial"/>
          <w:iCs/>
          <w:color w:val="auto"/>
          <w:szCs w:val="24"/>
        </w:rPr>
        <w:t>Oferta uzyskała łącznie 60,00 punktów, w tym:</w:t>
      </w:r>
    </w:p>
    <w:p w14:paraId="5DA75472" w14:textId="2AAD01D9" w:rsidR="00C675AB" w:rsidRPr="006C1425" w:rsidRDefault="00C675AB" w:rsidP="00C675AB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 xml:space="preserve">kryterium cena: </w:t>
      </w:r>
      <w:r w:rsidR="00CE4C16">
        <w:rPr>
          <w:rFonts w:ascii="Arial" w:hAnsi="Arial" w:cs="Arial"/>
          <w:iCs/>
          <w:color w:val="auto"/>
          <w:szCs w:val="24"/>
        </w:rPr>
        <w:t>8</w:t>
      </w:r>
      <w:r w:rsidRPr="006C1425">
        <w:rPr>
          <w:rFonts w:ascii="Arial" w:hAnsi="Arial" w:cs="Arial"/>
          <w:iCs/>
          <w:color w:val="auto"/>
          <w:szCs w:val="24"/>
        </w:rPr>
        <w:t xml:space="preserve">0,00 pkt, </w:t>
      </w:r>
    </w:p>
    <w:p w14:paraId="775F82D6" w14:textId="4A2CA86A" w:rsidR="00C675AB" w:rsidRDefault="00C675AB" w:rsidP="00C675AB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 xml:space="preserve">kryterium okres gwarancji: </w:t>
      </w:r>
      <w:r w:rsidR="00CE4C16">
        <w:rPr>
          <w:rFonts w:ascii="Arial" w:hAnsi="Arial" w:cs="Arial"/>
          <w:iCs/>
          <w:color w:val="auto"/>
          <w:szCs w:val="24"/>
        </w:rPr>
        <w:t>2</w:t>
      </w:r>
      <w:r w:rsidRPr="006C1425">
        <w:rPr>
          <w:rFonts w:ascii="Arial" w:hAnsi="Arial" w:cs="Arial"/>
          <w:iCs/>
          <w:color w:val="auto"/>
          <w:szCs w:val="24"/>
        </w:rPr>
        <w:t>0,00 pkt</w:t>
      </w:r>
    </w:p>
    <w:bookmarkEnd w:id="10"/>
    <w:p w14:paraId="533729A9" w14:textId="3BCEF2E1" w:rsidR="00DA304F" w:rsidRPr="00CE4C16" w:rsidRDefault="00DA304F" w:rsidP="00DA304F">
      <w:pPr>
        <w:pStyle w:val="Akapitzlist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iCs/>
          <w:sz w:val="24"/>
          <w:szCs w:val="28"/>
        </w:rPr>
      </w:pPr>
      <w:r w:rsidRPr="00CE4C16">
        <w:rPr>
          <w:rFonts w:ascii="Arial" w:hAnsi="Arial" w:cs="Arial"/>
          <w:iCs/>
          <w:sz w:val="24"/>
          <w:szCs w:val="28"/>
        </w:rPr>
        <w:t>BITBLUE FROST KRZYSZTOF I JUSTYNA CHOMIUK SPÓŁKA JAWNA, 43-267 SUSZEC, ŚW. JANA 33</w:t>
      </w:r>
    </w:p>
    <w:p w14:paraId="0564E7CE" w14:textId="4CFF42A4" w:rsidR="00CE4C16" w:rsidRPr="00CE4C16" w:rsidRDefault="00CE4C16" w:rsidP="00CE4C16">
      <w:pPr>
        <w:pStyle w:val="Akapitzlist"/>
        <w:shd w:val="clear" w:color="auto" w:fill="FFFFFF"/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iCs/>
          <w:sz w:val="24"/>
          <w:szCs w:val="28"/>
        </w:rPr>
      </w:pPr>
      <w:r w:rsidRPr="00CE4C16">
        <w:rPr>
          <w:rFonts w:ascii="Arial" w:hAnsi="Arial" w:cs="Arial"/>
          <w:iCs/>
          <w:sz w:val="24"/>
          <w:szCs w:val="28"/>
        </w:rPr>
        <w:t xml:space="preserve">Oferta uzyskała łącznie </w:t>
      </w:r>
      <w:r>
        <w:rPr>
          <w:rFonts w:ascii="Arial" w:hAnsi="Arial" w:cs="Arial"/>
          <w:iCs/>
          <w:sz w:val="24"/>
          <w:szCs w:val="28"/>
        </w:rPr>
        <w:t>98,75</w:t>
      </w:r>
      <w:r w:rsidRPr="00CE4C16">
        <w:rPr>
          <w:rFonts w:ascii="Arial" w:hAnsi="Arial" w:cs="Arial"/>
          <w:iCs/>
          <w:sz w:val="24"/>
          <w:szCs w:val="28"/>
        </w:rPr>
        <w:t xml:space="preserve"> punktów, w tym:</w:t>
      </w:r>
    </w:p>
    <w:p w14:paraId="0B1D7B4B" w14:textId="50A15560" w:rsidR="00CE4C16" w:rsidRPr="00CE4C16" w:rsidRDefault="00CE4C16" w:rsidP="00CE4C16">
      <w:pPr>
        <w:pStyle w:val="Akapitzlist"/>
        <w:shd w:val="clear" w:color="auto" w:fill="FFFFFF"/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iCs/>
          <w:sz w:val="24"/>
          <w:szCs w:val="28"/>
        </w:rPr>
      </w:pPr>
      <w:r w:rsidRPr="00CE4C16">
        <w:rPr>
          <w:rFonts w:ascii="Arial" w:hAnsi="Arial" w:cs="Arial"/>
          <w:iCs/>
          <w:sz w:val="24"/>
          <w:szCs w:val="28"/>
        </w:rPr>
        <w:t>kryterium cena:</w:t>
      </w:r>
      <w:r>
        <w:rPr>
          <w:rFonts w:ascii="Arial" w:hAnsi="Arial" w:cs="Arial"/>
          <w:iCs/>
          <w:sz w:val="24"/>
          <w:szCs w:val="28"/>
        </w:rPr>
        <w:t xml:space="preserve"> 58,75</w:t>
      </w:r>
      <w:r w:rsidRPr="00CE4C16">
        <w:rPr>
          <w:rFonts w:ascii="Arial" w:hAnsi="Arial" w:cs="Arial"/>
          <w:iCs/>
          <w:sz w:val="24"/>
          <w:szCs w:val="28"/>
        </w:rPr>
        <w:t xml:space="preserve"> pkt, </w:t>
      </w:r>
    </w:p>
    <w:p w14:paraId="64C0506B" w14:textId="58552EF2" w:rsidR="00CE4C16" w:rsidRPr="00CE4C16" w:rsidRDefault="00CE4C16" w:rsidP="00CE4C16">
      <w:pPr>
        <w:pStyle w:val="Akapitzlist"/>
        <w:shd w:val="clear" w:color="auto" w:fill="FFFFFF"/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iCs/>
          <w:sz w:val="24"/>
          <w:szCs w:val="28"/>
        </w:rPr>
      </w:pPr>
      <w:r w:rsidRPr="00CE4C16">
        <w:rPr>
          <w:rFonts w:ascii="Arial" w:hAnsi="Arial" w:cs="Arial"/>
          <w:iCs/>
          <w:sz w:val="24"/>
          <w:szCs w:val="28"/>
        </w:rPr>
        <w:t xml:space="preserve">kryterium okres gwarancji: </w:t>
      </w:r>
      <w:r>
        <w:rPr>
          <w:rFonts w:ascii="Arial" w:hAnsi="Arial" w:cs="Arial"/>
          <w:iCs/>
          <w:sz w:val="24"/>
          <w:szCs w:val="28"/>
        </w:rPr>
        <w:t>4</w:t>
      </w:r>
      <w:r w:rsidRPr="00CE4C16">
        <w:rPr>
          <w:rFonts w:ascii="Arial" w:hAnsi="Arial" w:cs="Arial"/>
          <w:iCs/>
          <w:sz w:val="24"/>
          <w:szCs w:val="28"/>
        </w:rPr>
        <w:t>0,00 pkt</w:t>
      </w:r>
    </w:p>
    <w:bookmarkEnd w:id="9"/>
    <w:p w14:paraId="38215D5F" w14:textId="77777777" w:rsidR="00DA304F" w:rsidRDefault="00DA304F" w:rsidP="00DA304F">
      <w:pPr>
        <w:shd w:val="clear" w:color="auto" w:fill="FFFFFF"/>
        <w:autoSpaceDE w:val="0"/>
        <w:autoSpaceDN w:val="0"/>
        <w:adjustRightInd w:val="0"/>
        <w:spacing w:after="0" w:line="360" w:lineRule="auto"/>
        <w:ind w:right="-1"/>
        <w:jc w:val="left"/>
        <w:rPr>
          <w:rFonts w:ascii="Arial" w:hAnsi="Arial" w:cs="Arial"/>
          <w:iCs/>
          <w:color w:val="auto"/>
          <w:szCs w:val="24"/>
        </w:rPr>
      </w:pPr>
    </w:p>
    <w:bookmarkEnd w:id="8"/>
    <w:p w14:paraId="588FCC37" w14:textId="484EA51C" w:rsidR="001E7882" w:rsidRPr="006C1425" w:rsidRDefault="00CE4C16" w:rsidP="006C1425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u w:val="single"/>
        </w:rPr>
      </w:pPr>
      <w:r w:rsidRPr="00CE4C16">
        <w:rPr>
          <w:rFonts w:ascii="Arial" w:hAnsi="Arial" w:cs="Arial"/>
          <w:b/>
          <w:color w:val="auto"/>
          <w:szCs w:val="24"/>
          <w:u w:val="single"/>
        </w:rPr>
        <w:t xml:space="preserve">Część nr  14 – Zamrażarka niskotemperaturowa </w:t>
      </w:r>
      <w:proofErr w:type="spellStart"/>
      <w:r w:rsidRPr="00CE4C16">
        <w:rPr>
          <w:rFonts w:ascii="Arial" w:hAnsi="Arial" w:cs="Arial"/>
          <w:b/>
          <w:color w:val="auto"/>
          <w:szCs w:val="24"/>
          <w:u w:val="single"/>
        </w:rPr>
        <w:t>podblatowa</w:t>
      </w:r>
      <w:proofErr w:type="spellEnd"/>
      <w:r w:rsidRPr="00CE4C16">
        <w:rPr>
          <w:rFonts w:ascii="Arial" w:hAnsi="Arial" w:cs="Arial"/>
          <w:b/>
          <w:color w:val="auto"/>
          <w:szCs w:val="24"/>
          <w:u w:val="single"/>
        </w:rPr>
        <w:t xml:space="preserve"> – 1 szt</w:t>
      </w:r>
      <w:r>
        <w:rPr>
          <w:rFonts w:ascii="Arial" w:hAnsi="Arial" w:cs="Arial"/>
          <w:b/>
          <w:color w:val="auto"/>
          <w:szCs w:val="24"/>
          <w:u w:val="single"/>
        </w:rPr>
        <w:t>.</w:t>
      </w:r>
      <w:r w:rsidR="001E7882" w:rsidRPr="006C1425">
        <w:rPr>
          <w:rFonts w:ascii="Arial" w:hAnsi="Arial" w:cs="Arial"/>
          <w:b/>
          <w:color w:val="auto"/>
          <w:szCs w:val="24"/>
          <w:u w:val="single"/>
        </w:rPr>
        <w:t>:</w:t>
      </w:r>
    </w:p>
    <w:p w14:paraId="1F9A2DD4" w14:textId="2176FF4F" w:rsidR="001E7882" w:rsidRDefault="00CE4C16" w:rsidP="00CE4C16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lang w:val="en-US" w:eastAsia="pl-PL"/>
        </w:rPr>
      </w:pPr>
      <w:r w:rsidRPr="00CE4C16">
        <w:rPr>
          <w:rFonts w:ascii="Arial" w:hAnsi="Arial" w:cs="Arial"/>
          <w:b/>
          <w:color w:val="auto"/>
          <w:szCs w:val="24"/>
          <w:lang w:val="en-US" w:eastAsia="pl-PL"/>
        </w:rPr>
        <w:t>FROST Tomasz Jankowski</w:t>
      </w:r>
      <w:r>
        <w:rPr>
          <w:rFonts w:ascii="Arial" w:hAnsi="Arial" w:cs="Arial"/>
          <w:b/>
          <w:color w:val="auto"/>
          <w:szCs w:val="24"/>
          <w:lang w:val="en-US" w:eastAsia="pl-PL"/>
        </w:rPr>
        <w:t xml:space="preserve">, </w:t>
      </w:r>
      <w:r w:rsidRPr="00CE4C16">
        <w:rPr>
          <w:rFonts w:ascii="Arial" w:hAnsi="Arial" w:cs="Arial"/>
          <w:b/>
          <w:color w:val="auto"/>
          <w:szCs w:val="24"/>
          <w:lang w:val="en-US" w:eastAsia="pl-PL"/>
        </w:rPr>
        <w:t xml:space="preserve">05-152 </w:t>
      </w:r>
      <w:proofErr w:type="spellStart"/>
      <w:r w:rsidRPr="00CE4C16">
        <w:rPr>
          <w:rFonts w:ascii="Arial" w:hAnsi="Arial" w:cs="Arial"/>
          <w:b/>
          <w:color w:val="auto"/>
          <w:szCs w:val="24"/>
          <w:lang w:val="en-US" w:eastAsia="pl-PL"/>
        </w:rPr>
        <w:t>Dobrzyń</w:t>
      </w:r>
      <w:proofErr w:type="spellEnd"/>
      <w:r w:rsidRPr="00CE4C16">
        <w:rPr>
          <w:rFonts w:ascii="Arial" w:hAnsi="Arial" w:cs="Arial"/>
          <w:b/>
          <w:color w:val="auto"/>
          <w:szCs w:val="24"/>
          <w:lang w:val="en-US" w:eastAsia="pl-PL"/>
        </w:rPr>
        <w:t>, Dobra 2</w:t>
      </w:r>
      <w:r>
        <w:rPr>
          <w:rFonts w:ascii="Arial" w:hAnsi="Arial" w:cs="Arial"/>
          <w:b/>
          <w:color w:val="auto"/>
          <w:szCs w:val="24"/>
          <w:lang w:val="en-US" w:eastAsia="pl-PL"/>
        </w:rPr>
        <w:t xml:space="preserve">, </w:t>
      </w:r>
      <w:r w:rsidRPr="00CE4C16">
        <w:rPr>
          <w:rFonts w:ascii="Arial" w:hAnsi="Arial" w:cs="Arial"/>
          <w:b/>
          <w:color w:val="auto"/>
          <w:szCs w:val="24"/>
          <w:lang w:val="en-US" w:eastAsia="pl-PL"/>
        </w:rPr>
        <w:t>NIP 5270100493</w:t>
      </w:r>
      <w:r w:rsidR="001E7882"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, z </w:t>
      </w:r>
      <w:proofErr w:type="spellStart"/>
      <w:r w:rsidR="001E7882" w:rsidRPr="006C1425">
        <w:rPr>
          <w:rFonts w:ascii="Arial" w:hAnsi="Arial" w:cs="Arial"/>
          <w:b/>
          <w:color w:val="auto"/>
          <w:szCs w:val="24"/>
          <w:lang w:val="en-US" w:eastAsia="pl-PL"/>
        </w:rPr>
        <w:t>ceną</w:t>
      </w:r>
      <w:proofErr w:type="spellEnd"/>
      <w:r w:rsidR="001E7882"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proofErr w:type="spellStart"/>
      <w:r w:rsidR="001E7882" w:rsidRPr="006C1425">
        <w:rPr>
          <w:rFonts w:ascii="Arial" w:hAnsi="Arial" w:cs="Arial"/>
          <w:b/>
          <w:color w:val="auto"/>
          <w:szCs w:val="24"/>
          <w:lang w:val="en-US" w:eastAsia="pl-PL"/>
        </w:rPr>
        <w:t>brutto</w:t>
      </w:r>
      <w:proofErr w:type="spellEnd"/>
      <w:r w:rsidR="001E7882" w:rsidRPr="006C1425">
        <w:rPr>
          <w:rFonts w:ascii="Arial" w:hAnsi="Arial" w:cs="Arial"/>
          <w:b/>
          <w:color w:val="auto"/>
          <w:szCs w:val="24"/>
          <w:lang w:val="en-US" w:eastAsia="pl-PL"/>
        </w:rPr>
        <w:t xml:space="preserve">: </w:t>
      </w:r>
      <w:r w:rsidRPr="00CE4C16">
        <w:rPr>
          <w:rFonts w:ascii="Arial" w:hAnsi="Arial" w:cs="Arial"/>
          <w:b/>
          <w:color w:val="auto"/>
          <w:szCs w:val="24"/>
          <w:lang w:val="en-US" w:eastAsia="pl-PL"/>
        </w:rPr>
        <w:t>21</w:t>
      </w:r>
      <w:r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r w:rsidRPr="00CE4C16">
        <w:rPr>
          <w:rFonts w:ascii="Arial" w:hAnsi="Arial" w:cs="Arial"/>
          <w:b/>
          <w:color w:val="auto"/>
          <w:szCs w:val="24"/>
          <w:lang w:val="en-US" w:eastAsia="pl-PL"/>
        </w:rPr>
        <w:t>094,50</w:t>
      </w:r>
      <w:r>
        <w:rPr>
          <w:rFonts w:ascii="Arial" w:hAnsi="Arial" w:cs="Arial"/>
          <w:b/>
          <w:color w:val="auto"/>
          <w:szCs w:val="24"/>
          <w:lang w:val="en-US" w:eastAsia="pl-PL"/>
        </w:rPr>
        <w:t xml:space="preserve"> </w:t>
      </w:r>
      <w:proofErr w:type="spellStart"/>
      <w:r w:rsidR="001E7882" w:rsidRPr="006C1425">
        <w:rPr>
          <w:rFonts w:ascii="Arial" w:hAnsi="Arial" w:cs="Arial"/>
          <w:b/>
          <w:color w:val="auto"/>
          <w:szCs w:val="24"/>
          <w:lang w:val="en-US" w:eastAsia="pl-PL"/>
        </w:rPr>
        <w:t>zł</w:t>
      </w:r>
      <w:proofErr w:type="spellEnd"/>
    </w:p>
    <w:p w14:paraId="0A5E2C72" w14:textId="77777777" w:rsidR="0019411C" w:rsidRPr="006C1425" w:rsidRDefault="0019411C" w:rsidP="006C1425">
      <w:pPr>
        <w:overflowPunct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  <w:lang w:val="en-US" w:eastAsia="pl-PL"/>
        </w:rPr>
      </w:pPr>
    </w:p>
    <w:p w14:paraId="78DCDB4E" w14:textId="77777777" w:rsidR="001E7882" w:rsidRPr="006C1425" w:rsidRDefault="001E7882" w:rsidP="00C675AB">
      <w:pPr>
        <w:numPr>
          <w:ilvl w:val="0"/>
          <w:numId w:val="14"/>
        </w:numPr>
        <w:spacing w:after="0" w:line="360" w:lineRule="auto"/>
        <w:ind w:left="284" w:right="-1" w:hanging="284"/>
        <w:contextualSpacing/>
        <w:jc w:val="left"/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</w:pPr>
      <w:r w:rsidRPr="006C1425">
        <w:rPr>
          <w:rFonts w:ascii="Arial" w:eastAsia="Times New Roman" w:hAnsi="Arial" w:cs="Arial"/>
          <w:b/>
          <w:color w:val="auto"/>
          <w:szCs w:val="24"/>
          <w:u w:val="single"/>
          <w:lang w:eastAsia="pl-PL"/>
        </w:rPr>
        <w:t>Uzasadnienie wyboru najkorzystniejszej oferty:</w:t>
      </w:r>
    </w:p>
    <w:p w14:paraId="4BD62F81" w14:textId="3C7D78E0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284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Wykonawca spełnił wszystkie wymogi SWZ oraz ustawy Prawo zamówień publicznych, co zostało zweryfikowane na podstawie przedłożonych dokumentów  i oświadczeń potwierdzających spełnianie warunków udziału i brak podstaw wykluczenia z post</w:t>
      </w:r>
      <w:r w:rsidR="00B74AF5">
        <w:rPr>
          <w:rFonts w:ascii="Arial" w:hAnsi="Arial" w:cs="Arial"/>
          <w:iCs/>
          <w:color w:val="auto"/>
          <w:szCs w:val="24"/>
        </w:rPr>
        <w:t>ę</w:t>
      </w:r>
      <w:r w:rsidRPr="006C1425">
        <w:rPr>
          <w:rFonts w:ascii="Arial" w:hAnsi="Arial" w:cs="Arial"/>
          <w:iCs/>
          <w:color w:val="auto"/>
          <w:szCs w:val="24"/>
        </w:rPr>
        <w:t>powania.</w:t>
      </w:r>
    </w:p>
    <w:p w14:paraId="72E93E8D" w14:textId="14E458A2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right="-1"/>
        <w:jc w:val="left"/>
        <w:rPr>
          <w:rFonts w:ascii="Arial" w:hAnsi="Arial" w:cs="Arial"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>W</w:t>
      </w:r>
      <w:r w:rsidRPr="006C1425">
        <w:rPr>
          <w:rFonts w:ascii="Arial" w:hAnsi="Arial" w:cs="Arial"/>
          <w:color w:val="auto"/>
          <w:szCs w:val="24"/>
        </w:rPr>
        <w:t xml:space="preserve">  niniejszym postępowaniu dla zadania nr </w:t>
      </w:r>
      <w:r w:rsidR="00B74AF5">
        <w:rPr>
          <w:rFonts w:ascii="Arial" w:hAnsi="Arial" w:cs="Arial"/>
          <w:color w:val="auto"/>
          <w:szCs w:val="24"/>
        </w:rPr>
        <w:t>1</w:t>
      </w:r>
      <w:r w:rsidR="00CE4C16">
        <w:rPr>
          <w:rFonts w:ascii="Arial" w:hAnsi="Arial" w:cs="Arial"/>
          <w:color w:val="auto"/>
          <w:szCs w:val="24"/>
        </w:rPr>
        <w:t>4</w:t>
      </w:r>
      <w:r w:rsidRPr="006C1425">
        <w:rPr>
          <w:rFonts w:ascii="Arial" w:hAnsi="Arial" w:cs="Arial"/>
          <w:color w:val="auto"/>
          <w:szCs w:val="24"/>
        </w:rPr>
        <w:t xml:space="preserve"> został</w:t>
      </w:r>
      <w:r w:rsidR="00CE4C16">
        <w:rPr>
          <w:rFonts w:ascii="Arial" w:hAnsi="Arial" w:cs="Arial"/>
          <w:color w:val="auto"/>
          <w:szCs w:val="24"/>
        </w:rPr>
        <w:t>y</w:t>
      </w:r>
      <w:r w:rsidRPr="006C1425">
        <w:rPr>
          <w:rFonts w:ascii="Arial" w:hAnsi="Arial" w:cs="Arial"/>
          <w:color w:val="auto"/>
          <w:szCs w:val="24"/>
        </w:rPr>
        <w:t xml:space="preserve"> złożon</w:t>
      </w:r>
      <w:r w:rsidR="00CE4C16">
        <w:rPr>
          <w:rFonts w:ascii="Arial" w:hAnsi="Arial" w:cs="Arial"/>
          <w:color w:val="auto"/>
          <w:szCs w:val="24"/>
        </w:rPr>
        <w:t>e</w:t>
      </w:r>
      <w:r w:rsidRPr="006C1425">
        <w:rPr>
          <w:rFonts w:ascii="Arial" w:hAnsi="Arial" w:cs="Arial"/>
          <w:color w:val="auto"/>
          <w:szCs w:val="24"/>
        </w:rPr>
        <w:t xml:space="preserve"> </w:t>
      </w:r>
      <w:r w:rsidR="00CE4C16">
        <w:rPr>
          <w:rFonts w:ascii="Arial" w:hAnsi="Arial" w:cs="Arial"/>
          <w:color w:val="auto"/>
          <w:szCs w:val="24"/>
        </w:rPr>
        <w:t>3</w:t>
      </w:r>
      <w:r w:rsidRPr="006C1425">
        <w:rPr>
          <w:rFonts w:ascii="Arial" w:hAnsi="Arial" w:cs="Arial"/>
          <w:color w:val="auto"/>
          <w:szCs w:val="24"/>
        </w:rPr>
        <w:t xml:space="preserve"> ofert</w:t>
      </w:r>
      <w:r w:rsidR="00CE4C16">
        <w:rPr>
          <w:rFonts w:ascii="Arial" w:hAnsi="Arial" w:cs="Arial"/>
          <w:color w:val="auto"/>
          <w:szCs w:val="24"/>
        </w:rPr>
        <w:t>y</w:t>
      </w:r>
      <w:r w:rsidRPr="006C1425">
        <w:rPr>
          <w:rFonts w:ascii="Arial" w:hAnsi="Arial" w:cs="Arial"/>
          <w:color w:val="auto"/>
          <w:szCs w:val="24"/>
        </w:rPr>
        <w:t>:</w:t>
      </w:r>
    </w:p>
    <w:p w14:paraId="7911AD7E" w14:textId="5532F8EA" w:rsidR="001E7882" w:rsidRPr="006C1425" w:rsidRDefault="00CE4C16" w:rsidP="00C675AB">
      <w:pPr>
        <w:pStyle w:val="Akapitzlist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iCs/>
          <w:sz w:val="24"/>
          <w:szCs w:val="24"/>
        </w:rPr>
      </w:pPr>
      <w:r w:rsidRPr="00CE4C16">
        <w:rPr>
          <w:rFonts w:ascii="Arial" w:hAnsi="Arial" w:cs="Arial"/>
          <w:iCs/>
          <w:sz w:val="24"/>
          <w:szCs w:val="24"/>
        </w:rPr>
        <w:t>FROST Tomasz Jankowski, 05-152 Dobrzyń, Dobra 2</w:t>
      </w:r>
      <w:r w:rsidR="001E7882" w:rsidRPr="006C1425">
        <w:rPr>
          <w:rFonts w:ascii="Arial" w:hAnsi="Arial" w:cs="Arial"/>
          <w:iCs/>
          <w:sz w:val="24"/>
          <w:szCs w:val="24"/>
        </w:rPr>
        <w:t>:</w:t>
      </w:r>
    </w:p>
    <w:p w14:paraId="3639A7CC" w14:textId="65F4498A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 xml:space="preserve">Oferta uzyskała łącznie </w:t>
      </w:r>
      <w:r w:rsidR="00CE4C16">
        <w:rPr>
          <w:rFonts w:ascii="Arial" w:hAnsi="Arial" w:cs="Arial"/>
          <w:iCs/>
          <w:color w:val="auto"/>
          <w:szCs w:val="24"/>
        </w:rPr>
        <w:t>99,83</w:t>
      </w:r>
      <w:r w:rsidRPr="006C1425">
        <w:rPr>
          <w:rFonts w:ascii="Arial" w:hAnsi="Arial" w:cs="Arial"/>
          <w:iCs/>
          <w:color w:val="auto"/>
          <w:szCs w:val="24"/>
        </w:rPr>
        <w:t xml:space="preserve"> punktów, w tym:</w:t>
      </w:r>
    </w:p>
    <w:p w14:paraId="5CE6FBAC" w14:textId="5630760D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 xml:space="preserve">kryterium cena: </w:t>
      </w:r>
      <w:r w:rsidR="00CE4C16">
        <w:rPr>
          <w:rFonts w:ascii="Arial" w:hAnsi="Arial" w:cs="Arial"/>
          <w:iCs/>
          <w:color w:val="auto"/>
          <w:szCs w:val="24"/>
        </w:rPr>
        <w:t>59,83</w:t>
      </w:r>
      <w:r w:rsidRPr="006C1425">
        <w:rPr>
          <w:rFonts w:ascii="Arial" w:hAnsi="Arial" w:cs="Arial"/>
          <w:iCs/>
          <w:color w:val="auto"/>
          <w:szCs w:val="24"/>
        </w:rPr>
        <w:t xml:space="preserve"> pkt, </w:t>
      </w:r>
    </w:p>
    <w:p w14:paraId="2451E907" w14:textId="203159C3" w:rsidR="001E7882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 xml:space="preserve">kryterium okres gwarancji: </w:t>
      </w:r>
      <w:r w:rsidR="00CE4C16">
        <w:rPr>
          <w:rFonts w:ascii="Arial" w:hAnsi="Arial" w:cs="Arial"/>
          <w:iCs/>
          <w:color w:val="auto"/>
          <w:szCs w:val="24"/>
        </w:rPr>
        <w:t>4</w:t>
      </w:r>
      <w:r w:rsidRPr="006C1425">
        <w:rPr>
          <w:rFonts w:ascii="Arial" w:hAnsi="Arial" w:cs="Arial"/>
          <w:iCs/>
          <w:color w:val="auto"/>
          <w:szCs w:val="24"/>
        </w:rPr>
        <w:t>0,00 pkt</w:t>
      </w:r>
    </w:p>
    <w:p w14:paraId="551364F9" w14:textId="77777777" w:rsidR="00CE4C16" w:rsidRPr="00DA304F" w:rsidRDefault="00CE4C16" w:rsidP="00CE4C16">
      <w:pPr>
        <w:pStyle w:val="Akapitzlist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iCs/>
          <w:sz w:val="24"/>
          <w:szCs w:val="24"/>
        </w:rPr>
      </w:pPr>
      <w:r w:rsidRPr="00DA304F">
        <w:rPr>
          <w:rFonts w:ascii="Arial" w:hAnsi="Arial" w:cs="Arial"/>
          <w:iCs/>
          <w:sz w:val="24"/>
          <w:szCs w:val="24"/>
        </w:rPr>
        <w:t xml:space="preserve">MERAZET S.A., 60-203 Poznań, J. </w:t>
      </w:r>
      <w:proofErr w:type="spellStart"/>
      <w:r w:rsidRPr="00DA304F">
        <w:rPr>
          <w:rFonts w:ascii="Arial" w:hAnsi="Arial" w:cs="Arial"/>
          <w:iCs/>
          <w:sz w:val="24"/>
          <w:szCs w:val="24"/>
        </w:rPr>
        <w:t>Krauthofera</w:t>
      </w:r>
      <w:proofErr w:type="spellEnd"/>
      <w:r w:rsidRPr="00DA304F">
        <w:rPr>
          <w:rFonts w:ascii="Arial" w:hAnsi="Arial" w:cs="Arial"/>
          <w:iCs/>
          <w:sz w:val="24"/>
          <w:szCs w:val="24"/>
        </w:rPr>
        <w:t xml:space="preserve"> 36</w:t>
      </w:r>
      <w:r>
        <w:rPr>
          <w:rFonts w:ascii="Arial" w:hAnsi="Arial" w:cs="Arial"/>
          <w:iCs/>
          <w:sz w:val="24"/>
          <w:szCs w:val="24"/>
        </w:rPr>
        <w:t>:</w:t>
      </w:r>
    </w:p>
    <w:p w14:paraId="64157D18" w14:textId="1DB43BAB" w:rsidR="00CE4C16" w:rsidRPr="006C1425" w:rsidRDefault="00CE4C16" w:rsidP="00CE4C16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 xml:space="preserve">Oferta uzyskała łącznie </w:t>
      </w:r>
      <w:r w:rsidR="00687FA5">
        <w:rPr>
          <w:rFonts w:ascii="Arial" w:hAnsi="Arial" w:cs="Arial"/>
          <w:iCs/>
          <w:color w:val="auto"/>
          <w:szCs w:val="24"/>
        </w:rPr>
        <w:t>8</w:t>
      </w:r>
      <w:r w:rsidRPr="006C1425">
        <w:rPr>
          <w:rFonts w:ascii="Arial" w:hAnsi="Arial" w:cs="Arial"/>
          <w:iCs/>
          <w:color w:val="auto"/>
          <w:szCs w:val="24"/>
        </w:rPr>
        <w:t>0,00 punktów, w tym:</w:t>
      </w:r>
    </w:p>
    <w:p w14:paraId="276CFD5A" w14:textId="146F7FD6" w:rsidR="00CE4C16" w:rsidRPr="006C1425" w:rsidRDefault="00CE4C16" w:rsidP="00CE4C16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 xml:space="preserve">kryterium cena: </w:t>
      </w:r>
      <w:r w:rsidR="00687FA5">
        <w:rPr>
          <w:rFonts w:ascii="Arial" w:hAnsi="Arial" w:cs="Arial"/>
          <w:iCs/>
          <w:color w:val="auto"/>
          <w:szCs w:val="24"/>
        </w:rPr>
        <w:t>6</w:t>
      </w:r>
      <w:r w:rsidRPr="006C1425">
        <w:rPr>
          <w:rFonts w:ascii="Arial" w:hAnsi="Arial" w:cs="Arial"/>
          <w:iCs/>
          <w:color w:val="auto"/>
          <w:szCs w:val="24"/>
        </w:rPr>
        <w:t xml:space="preserve">0,00 pkt, </w:t>
      </w:r>
    </w:p>
    <w:p w14:paraId="1B40344C" w14:textId="77777777" w:rsidR="00CE4C16" w:rsidRDefault="00CE4C16" w:rsidP="00CE4C16">
      <w:pPr>
        <w:shd w:val="clear" w:color="auto" w:fill="FFFFFF"/>
        <w:autoSpaceDE w:val="0"/>
        <w:autoSpaceDN w:val="0"/>
        <w:adjustRightInd w:val="0"/>
        <w:spacing w:after="0" w:line="360" w:lineRule="auto"/>
        <w:ind w:left="709" w:right="-1"/>
        <w:jc w:val="left"/>
        <w:rPr>
          <w:rFonts w:ascii="Arial" w:hAnsi="Arial" w:cs="Arial"/>
          <w:iCs/>
          <w:color w:val="auto"/>
          <w:szCs w:val="24"/>
        </w:rPr>
      </w:pPr>
      <w:r w:rsidRPr="006C1425">
        <w:rPr>
          <w:rFonts w:ascii="Arial" w:hAnsi="Arial" w:cs="Arial"/>
          <w:iCs/>
          <w:color w:val="auto"/>
          <w:szCs w:val="24"/>
        </w:rPr>
        <w:t xml:space="preserve">kryterium okres gwarancji: </w:t>
      </w:r>
      <w:r>
        <w:rPr>
          <w:rFonts w:ascii="Arial" w:hAnsi="Arial" w:cs="Arial"/>
          <w:iCs/>
          <w:color w:val="auto"/>
          <w:szCs w:val="24"/>
        </w:rPr>
        <w:t>2</w:t>
      </w:r>
      <w:r w:rsidRPr="006C1425">
        <w:rPr>
          <w:rFonts w:ascii="Arial" w:hAnsi="Arial" w:cs="Arial"/>
          <w:iCs/>
          <w:color w:val="auto"/>
          <w:szCs w:val="24"/>
        </w:rPr>
        <w:t>0,00 pkt</w:t>
      </w:r>
    </w:p>
    <w:p w14:paraId="09230FD8" w14:textId="77777777" w:rsidR="00CE4C16" w:rsidRPr="00CE4C16" w:rsidRDefault="00CE4C16" w:rsidP="00CE4C16">
      <w:pPr>
        <w:pStyle w:val="Akapitzlist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iCs/>
          <w:sz w:val="24"/>
          <w:szCs w:val="28"/>
        </w:rPr>
      </w:pPr>
      <w:r w:rsidRPr="00CE4C16">
        <w:rPr>
          <w:rFonts w:ascii="Arial" w:hAnsi="Arial" w:cs="Arial"/>
          <w:iCs/>
          <w:sz w:val="24"/>
          <w:szCs w:val="28"/>
        </w:rPr>
        <w:t>BITBLUE FROST KRZYSZTOF I JUSTYNA CHOMIUK SPÓŁKA JAWNA, 43-267 SUSZEC, ŚW. JANA 33</w:t>
      </w:r>
    </w:p>
    <w:p w14:paraId="212388D8" w14:textId="7A689B0F" w:rsidR="00CE4C16" w:rsidRPr="00CE4C16" w:rsidRDefault="00CE4C16" w:rsidP="00CE4C16">
      <w:pPr>
        <w:pStyle w:val="Akapitzlist"/>
        <w:shd w:val="clear" w:color="auto" w:fill="FFFFFF"/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iCs/>
          <w:sz w:val="24"/>
          <w:szCs w:val="28"/>
        </w:rPr>
      </w:pPr>
      <w:r w:rsidRPr="00CE4C16">
        <w:rPr>
          <w:rFonts w:ascii="Arial" w:hAnsi="Arial" w:cs="Arial"/>
          <w:iCs/>
          <w:sz w:val="24"/>
          <w:szCs w:val="28"/>
        </w:rPr>
        <w:t xml:space="preserve">Oferta uzyskała łącznie </w:t>
      </w:r>
      <w:r>
        <w:rPr>
          <w:rFonts w:ascii="Arial" w:hAnsi="Arial" w:cs="Arial"/>
          <w:iCs/>
          <w:sz w:val="24"/>
          <w:szCs w:val="28"/>
        </w:rPr>
        <w:t>89,81</w:t>
      </w:r>
      <w:r w:rsidRPr="00CE4C16">
        <w:rPr>
          <w:rFonts w:ascii="Arial" w:hAnsi="Arial" w:cs="Arial"/>
          <w:iCs/>
          <w:sz w:val="24"/>
          <w:szCs w:val="28"/>
        </w:rPr>
        <w:t xml:space="preserve"> punktów, w tym:</w:t>
      </w:r>
    </w:p>
    <w:p w14:paraId="6B4582DC" w14:textId="21E54C8C" w:rsidR="00CE4C16" w:rsidRPr="00CE4C16" w:rsidRDefault="00CE4C16" w:rsidP="00CE4C16">
      <w:pPr>
        <w:pStyle w:val="Akapitzlist"/>
        <w:shd w:val="clear" w:color="auto" w:fill="FFFFFF"/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iCs/>
          <w:sz w:val="24"/>
          <w:szCs w:val="28"/>
        </w:rPr>
      </w:pPr>
      <w:r w:rsidRPr="00CE4C16">
        <w:rPr>
          <w:rFonts w:ascii="Arial" w:hAnsi="Arial" w:cs="Arial"/>
          <w:iCs/>
          <w:sz w:val="24"/>
          <w:szCs w:val="28"/>
        </w:rPr>
        <w:lastRenderedPageBreak/>
        <w:t>kryterium cena:</w:t>
      </w:r>
      <w:r>
        <w:rPr>
          <w:rFonts w:ascii="Arial" w:hAnsi="Arial" w:cs="Arial"/>
          <w:iCs/>
          <w:sz w:val="24"/>
          <w:szCs w:val="28"/>
        </w:rPr>
        <w:t xml:space="preserve"> </w:t>
      </w:r>
      <w:r>
        <w:rPr>
          <w:rFonts w:ascii="Arial" w:hAnsi="Arial" w:cs="Arial"/>
          <w:iCs/>
          <w:sz w:val="24"/>
          <w:szCs w:val="28"/>
        </w:rPr>
        <w:t>49,81</w:t>
      </w:r>
      <w:r w:rsidRPr="00CE4C16">
        <w:rPr>
          <w:rFonts w:ascii="Arial" w:hAnsi="Arial" w:cs="Arial"/>
          <w:iCs/>
          <w:sz w:val="24"/>
          <w:szCs w:val="28"/>
        </w:rPr>
        <w:t xml:space="preserve"> pkt, </w:t>
      </w:r>
    </w:p>
    <w:p w14:paraId="64BA1B32" w14:textId="77777777" w:rsidR="00CE4C16" w:rsidRPr="00CE4C16" w:rsidRDefault="00CE4C16" w:rsidP="00CE4C16">
      <w:pPr>
        <w:pStyle w:val="Akapitzlist"/>
        <w:shd w:val="clear" w:color="auto" w:fill="FFFFFF"/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iCs/>
          <w:sz w:val="24"/>
          <w:szCs w:val="28"/>
        </w:rPr>
      </w:pPr>
      <w:r w:rsidRPr="00CE4C16">
        <w:rPr>
          <w:rFonts w:ascii="Arial" w:hAnsi="Arial" w:cs="Arial"/>
          <w:iCs/>
          <w:sz w:val="24"/>
          <w:szCs w:val="28"/>
        </w:rPr>
        <w:t xml:space="preserve">kryterium okres gwarancji: </w:t>
      </w:r>
      <w:r>
        <w:rPr>
          <w:rFonts w:ascii="Arial" w:hAnsi="Arial" w:cs="Arial"/>
          <w:iCs/>
          <w:sz w:val="24"/>
          <w:szCs w:val="28"/>
        </w:rPr>
        <w:t>4</w:t>
      </w:r>
      <w:r w:rsidRPr="00CE4C16">
        <w:rPr>
          <w:rFonts w:ascii="Arial" w:hAnsi="Arial" w:cs="Arial"/>
          <w:iCs/>
          <w:sz w:val="24"/>
          <w:szCs w:val="28"/>
        </w:rPr>
        <w:t>0,00 pkt</w:t>
      </w:r>
    </w:p>
    <w:p w14:paraId="75656876" w14:textId="77777777" w:rsidR="001E7882" w:rsidRPr="006C1425" w:rsidRDefault="001E7882" w:rsidP="006C1425">
      <w:pPr>
        <w:shd w:val="clear" w:color="auto" w:fill="FFFFFF"/>
        <w:autoSpaceDE w:val="0"/>
        <w:autoSpaceDN w:val="0"/>
        <w:adjustRightInd w:val="0"/>
        <w:spacing w:after="0" w:line="360" w:lineRule="auto"/>
        <w:ind w:right="-1"/>
        <w:jc w:val="left"/>
        <w:rPr>
          <w:rFonts w:ascii="Arial" w:hAnsi="Arial" w:cs="Arial"/>
          <w:b/>
          <w:color w:val="auto"/>
          <w:szCs w:val="24"/>
        </w:rPr>
      </w:pPr>
    </w:p>
    <w:bookmarkEnd w:id="1"/>
    <w:bookmarkEnd w:id="3"/>
    <w:p w14:paraId="4A2F12F0" w14:textId="77777777" w:rsidR="006C1425" w:rsidRPr="006C1425" w:rsidRDefault="006C1425" w:rsidP="00CE4C16">
      <w:pPr>
        <w:spacing w:after="0" w:line="360" w:lineRule="auto"/>
        <w:ind w:right="283"/>
        <w:rPr>
          <w:rFonts w:ascii="Arial" w:hAnsi="Arial" w:cs="Arial"/>
          <w:b/>
          <w:szCs w:val="24"/>
        </w:rPr>
      </w:pPr>
    </w:p>
    <w:p w14:paraId="03FAFD4B" w14:textId="77777777" w:rsidR="00CE4C16" w:rsidRPr="00CE4C16" w:rsidRDefault="00CE4C16" w:rsidP="00CE4C16">
      <w:pPr>
        <w:spacing w:line="276" w:lineRule="auto"/>
        <w:ind w:left="2694"/>
        <w:jc w:val="center"/>
        <w:rPr>
          <w:rFonts w:ascii="Arial" w:hAnsi="Arial" w:cs="Arial"/>
          <w:b/>
          <w:color w:val="auto"/>
          <w:szCs w:val="24"/>
        </w:rPr>
      </w:pPr>
      <w:r w:rsidRPr="00CE4C16">
        <w:rPr>
          <w:rFonts w:ascii="Arial" w:hAnsi="Arial" w:cs="Arial"/>
          <w:b/>
          <w:color w:val="auto"/>
          <w:szCs w:val="24"/>
        </w:rPr>
        <w:t>DYREKTOR</w:t>
      </w:r>
    </w:p>
    <w:p w14:paraId="4ED3E6FC" w14:textId="77777777" w:rsidR="00CE4C16" w:rsidRPr="00CE4C16" w:rsidRDefault="00CE4C16" w:rsidP="00CE4C16">
      <w:pPr>
        <w:spacing w:line="276" w:lineRule="auto"/>
        <w:ind w:left="2694"/>
        <w:jc w:val="center"/>
        <w:rPr>
          <w:rFonts w:ascii="Arial" w:hAnsi="Arial" w:cs="Arial"/>
          <w:b/>
          <w:color w:val="auto"/>
          <w:szCs w:val="24"/>
        </w:rPr>
      </w:pPr>
    </w:p>
    <w:p w14:paraId="325128FD" w14:textId="77777777" w:rsidR="00CE4C16" w:rsidRPr="00CE4C16" w:rsidRDefault="00CE4C16" w:rsidP="00CE4C16">
      <w:pPr>
        <w:spacing w:line="276" w:lineRule="auto"/>
        <w:ind w:left="2694"/>
        <w:jc w:val="center"/>
        <w:rPr>
          <w:rFonts w:ascii="Arial" w:hAnsi="Arial" w:cs="Arial"/>
          <w:color w:val="auto"/>
          <w:sz w:val="28"/>
          <w:szCs w:val="28"/>
        </w:rPr>
      </w:pPr>
      <w:r w:rsidRPr="00CE4C16">
        <w:rPr>
          <w:rFonts w:ascii="Arial" w:hAnsi="Arial" w:cs="Arial"/>
          <w:b/>
          <w:color w:val="auto"/>
          <w:szCs w:val="24"/>
        </w:rPr>
        <w:t xml:space="preserve">Lek. med. Joanna </w:t>
      </w:r>
      <w:proofErr w:type="spellStart"/>
      <w:r w:rsidRPr="00CE4C16">
        <w:rPr>
          <w:rFonts w:ascii="Arial" w:hAnsi="Arial" w:cs="Arial"/>
          <w:b/>
          <w:color w:val="auto"/>
          <w:szCs w:val="24"/>
        </w:rPr>
        <w:t>Niestrój</w:t>
      </w:r>
      <w:proofErr w:type="spellEnd"/>
      <w:r w:rsidRPr="00CE4C16">
        <w:rPr>
          <w:rFonts w:ascii="Arial" w:hAnsi="Arial" w:cs="Arial"/>
          <w:b/>
          <w:color w:val="auto"/>
          <w:szCs w:val="24"/>
        </w:rPr>
        <w:t xml:space="preserve"> - Ostrowska</w:t>
      </w:r>
    </w:p>
    <w:p w14:paraId="0232DA88" w14:textId="30B149AE" w:rsidR="000B447D" w:rsidRPr="00CE4C16" w:rsidRDefault="000B447D" w:rsidP="00CE4C16">
      <w:pPr>
        <w:ind w:right="-85"/>
        <w:rPr>
          <w:rFonts w:ascii="Arial" w:hAnsi="Arial" w:cs="Arial"/>
          <w:sz w:val="22"/>
        </w:rPr>
      </w:pPr>
    </w:p>
    <w:sectPr w:rsidR="000B447D" w:rsidRPr="00CE4C16" w:rsidSect="006C1425">
      <w:headerReference w:type="even" r:id="rId8"/>
      <w:headerReference w:type="default" r:id="rId9"/>
      <w:headerReference w:type="first" r:id="rId10"/>
      <w:pgSz w:w="11906" w:h="16838" w:code="9"/>
      <w:pgMar w:top="1134" w:right="1134" w:bottom="1134" w:left="1134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B40445" w14:textId="77777777" w:rsidR="00770DFE" w:rsidRDefault="00770DFE" w:rsidP="007C337A">
      <w:pPr>
        <w:spacing w:after="0" w:line="240" w:lineRule="auto"/>
      </w:pPr>
      <w:r>
        <w:separator/>
      </w:r>
    </w:p>
  </w:endnote>
  <w:endnote w:type="continuationSeparator" w:id="0">
    <w:p w14:paraId="359A45E3" w14:textId="77777777" w:rsidR="00770DFE" w:rsidRDefault="00770DFE" w:rsidP="007C3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sap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1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914CE83-7508-46CC-B867-1219E431350D}"/>
    <w:embedBold r:id="rId2" w:fontKey="{3DEBB9C8-3684-4A0E-8C15-DC616B49113A}"/>
    <w:embedBoldItalic r:id="rId3" w:fontKey="{8F5240E5-5CD4-4343-B438-4BE3969040B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C045D10F-8CAB-49B7-8932-E460452134B1}"/>
    <w:embedBold r:id="rId5" w:fontKey="{3909F888-DCBF-4D34-94F0-58CA3EEA5A6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D11020C7-78E9-4931-8794-76C49A990A4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A540A7" w14:textId="77777777" w:rsidR="00770DFE" w:rsidRDefault="00770DFE" w:rsidP="007C337A">
      <w:pPr>
        <w:spacing w:after="0" w:line="240" w:lineRule="auto"/>
      </w:pPr>
      <w:r>
        <w:separator/>
      </w:r>
    </w:p>
  </w:footnote>
  <w:footnote w:type="continuationSeparator" w:id="0">
    <w:p w14:paraId="3D39D591" w14:textId="77777777" w:rsidR="00770DFE" w:rsidRDefault="00770DFE" w:rsidP="007C3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27DE8A" w14:textId="77777777" w:rsidR="007C337A" w:rsidRDefault="0075675C">
    <w:pPr>
      <w:pStyle w:val="Nagwek"/>
    </w:pPr>
    <w:r>
      <w:rPr>
        <w:noProof/>
        <w:lang w:eastAsia="pl-PL"/>
      </w:rPr>
      <w:pict w14:anchorId="15FD8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4" o:spid="_x0000_s1026" type="#_x0000_t75" alt="" style="position:absolute;left:0;text-align:left;margin-left:0;margin-top:0;width:606.7pt;height:853.2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_firmowy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A661A9" w14:textId="0A592383" w:rsidR="00636E48" w:rsidRDefault="00636E48" w:rsidP="00636E48">
    <w:pPr>
      <w:pStyle w:val="Nagwek"/>
      <w:tabs>
        <w:tab w:val="clear" w:pos="4536"/>
      </w:tabs>
    </w:pPr>
    <w:r>
      <w:tab/>
    </w:r>
  </w:p>
  <w:p w14:paraId="0AFD77A6" w14:textId="77777777" w:rsidR="00636E48" w:rsidRPr="004B2E84" w:rsidRDefault="00636E48" w:rsidP="00636E48">
    <w:pPr>
      <w:pStyle w:val="Nagwek"/>
    </w:pPr>
  </w:p>
  <w:p w14:paraId="007A4EB8" w14:textId="38E3DA78" w:rsidR="007C337A" w:rsidRPr="00CB1D0B" w:rsidRDefault="007C337A" w:rsidP="00DB3862">
    <w:pPr>
      <w:pStyle w:val="Nagwek"/>
      <w:ind w:left="-284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CABA9" w14:textId="77777777" w:rsidR="007C337A" w:rsidRDefault="0075675C">
    <w:pPr>
      <w:pStyle w:val="Nagwek"/>
    </w:pPr>
    <w:r>
      <w:rPr>
        <w:noProof/>
        <w:lang w:eastAsia="pl-PL"/>
      </w:rPr>
      <w:pict w14:anchorId="7CA5F3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3" o:spid="_x0000_s1025" type="#_x0000_t75" alt="" style="position:absolute;left:0;text-align:left;margin-left:0;margin-top:0;width:606.7pt;height:853.2pt;z-index:-2516613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_firmowy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6506B"/>
    <w:multiLevelType w:val="hybridMultilevel"/>
    <w:tmpl w:val="8E68B2F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05A45"/>
    <w:multiLevelType w:val="hybridMultilevel"/>
    <w:tmpl w:val="1DFCA0F0"/>
    <w:lvl w:ilvl="0" w:tplc="FFFFFFFF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47CCB"/>
    <w:multiLevelType w:val="hybridMultilevel"/>
    <w:tmpl w:val="347286FC"/>
    <w:lvl w:ilvl="0" w:tplc="07F8FABA">
      <w:start w:val="1"/>
      <w:numFmt w:val="decimal"/>
      <w:pStyle w:val="Numerowanie"/>
      <w:lvlText w:val="%1."/>
      <w:lvlJc w:val="left"/>
      <w:pPr>
        <w:ind w:left="720" w:hanging="360"/>
      </w:pPr>
      <w:rPr>
        <w:rFonts w:ascii="Asap" w:hAnsi="Asap" w:hint="default"/>
        <w:b/>
        <w:i w:val="0"/>
        <w:color w:val="C6C6C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3545D8"/>
    <w:multiLevelType w:val="hybridMultilevel"/>
    <w:tmpl w:val="D924E1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04DBA"/>
    <w:multiLevelType w:val="hybridMultilevel"/>
    <w:tmpl w:val="8E68B2F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45873"/>
    <w:multiLevelType w:val="hybridMultilevel"/>
    <w:tmpl w:val="D640E2E8"/>
    <w:lvl w:ilvl="0" w:tplc="A0069B94">
      <w:start w:val="1"/>
      <w:numFmt w:val="bullet"/>
      <w:pStyle w:val="Punktowanie"/>
      <w:lvlText w:val=""/>
      <w:lvlJc w:val="left"/>
      <w:pPr>
        <w:ind w:left="720" w:hanging="360"/>
      </w:pPr>
      <w:rPr>
        <w:rFonts w:ascii="Symbol" w:hAnsi="Symbol" w:hint="default"/>
        <w:color w:val="E7392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32923"/>
    <w:multiLevelType w:val="hybridMultilevel"/>
    <w:tmpl w:val="554835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100FB4"/>
    <w:multiLevelType w:val="hybridMultilevel"/>
    <w:tmpl w:val="1DFCA0F0"/>
    <w:lvl w:ilvl="0" w:tplc="861EAAF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CF4909"/>
    <w:multiLevelType w:val="hybridMultilevel"/>
    <w:tmpl w:val="416AE0BA"/>
    <w:lvl w:ilvl="0" w:tplc="9ECC7A06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FF5724"/>
    <w:multiLevelType w:val="hybridMultilevel"/>
    <w:tmpl w:val="949826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3E5320"/>
    <w:multiLevelType w:val="hybridMultilevel"/>
    <w:tmpl w:val="7DB29470"/>
    <w:lvl w:ilvl="0" w:tplc="B94E8E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B461D"/>
    <w:multiLevelType w:val="hybridMultilevel"/>
    <w:tmpl w:val="8E68B2F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7E03FF"/>
    <w:multiLevelType w:val="hybridMultilevel"/>
    <w:tmpl w:val="8E68B2F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9815ED"/>
    <w:multiLevelType w:val="hybridMultilevel"/>
    <w:tmpl w:val="554835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4937F4"/>
    <w:multiLevelType w:val="hybridMultilevel"/>
    <w:tmpl w:val="8E68B2F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0E5038"/>
    <w:multiLevelType w:val="hybridMultilevel"/>
    <w:tmpl w:val="6ED8BE3C"/>
    <w:lvl w:ilvl="0" w:tplc="23FE2C8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2D7517"/>
    <w:multiLevelType w:val="hybridMultilevel"/>
    <w:tmpl w:val="554835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D028F6"/>
    <w:multiLevelType w:val="hybridMultilevel"/>
    <w:tmpl w:val="554835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BE73ED"/>
    <w:multiLevelType w:val="hybridMultilevel"/>
    <w:tmpl w:val="416AE0BA"/>
    <w:lvl w:ilvl="0" w:tplc="FFFFFFFF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0735561">
    <w:abstractNumId w:val="5"/>
  </w:num>
  <w:num w:numId="2" w16cid:durableId="346324678">
    <w:abstractNumId w:val="2"/>
  </w:num>
  <w:num w:numId="3" w16cid:durableId="1849130983">
    <w:abstractNumId w:val="10"/>
  </w:num>
  <w:num w:numId="4" w16cid:durableId="13094756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79321167">
    <w:abstractNumId w:val="9"/>
  </w:num>
  <w:num w:numId="6" w16cid:durableId="1667173829">
    <w:abstractNumId w:val="13"/>
  </w:num>
  <w:num w:numId="7" w16cid:durableId="1800296025">
    <w:abstractNumId w:val="6"/>
  </w:num>
  <w:num w:numId="8" w16cid:durableId="601110901">
    <w:abstractNumId w:val="3"/>
  </w:num>
  <w:num w:numId="9" w16cid:durableId="999890829">
    <w:abstractNumId w:val="16"/>
  </w:num>
  <w:num w:numId="10" w16cid:durableId="1928221663">
    <w:abstractNumId w:val="12"/>
  </w:num>
  <w:num w:numId="11" w16cid:durableId="1088968061">
    <w:abstractNumId w:val="15"/>
  </w:num>
  <w:num w:numId="12" w16cid:durableId="1568302327">
    <w:abstractNumId w:val="0"/>
  </w:num>
  <w:num w:numId="13" w16cid:durableId="1042680522">
    <w:abstractNumId w:val="7"/>
  </w:num>
  <w:num w:numId="14" w16cid:durableId="2127575501">
    <w:abstractNumId w:val="11"/>
  </w:num>
  <w:num w:numId="15" w16cid:durableId="1323658454">
    <w:abstractNumId w:val="8"/>
  </w:num>
  <w:num w:numId="16" w16cid:durableId="302929841">
    <w:abstractNumId w:val="4"/>
  </w:num>
  <w:num w:numId="17" w16cid:durableId="703022259">
    <w:abstractNumId w:val="18"/>
  </w:num>
  <w:num w:numId="18" w16cid:durableId="1025131068">
    <w:abstractNumId w:val="14"/>
  </w:num>
  <w:num w:numId="19" w16cid:durableId="1190755645">
    <w:abstractNumId w:val="1"/>
  </w:num>
  <w:num w:numId="20" w16cid:durableId="286591969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F15"/>
    <w:rsid w:val="000039DE"/>
    <w:rsid w:val="00013554"/>
    <w:rsid w:val="00013EAA"/>
    <w:rsid w:val="000174A9"/>
    <w:rsid w:val="00017F67"/>
    <w:rsid w:val="00024717"/>
    <w:rsid w:val="0002593E"/>
    <w:rsid w:val="00031613"/>
    <w:rsid w:val="0003368F"/>
    <w:rsid w:val="00035151"/>
    <w:rsid w:val="00040437"/>
    <w:rsid w:val="00040B19"/>
    <w:rsid w:val="00045B33"/>
    <w:rsid w:val="00046F4C"/>
    <w:rsid w:val="00056991"/>
    <w:rsid w:val="0005755C"/>
    <w:rsid w:val="000600E6"/>
    <w:rsid w:val="0006105A"/>
    <w:rsid w:val="00063213"/>
    <w:rsid w:val="000654FF"/>
    <w:rsid w:val="000666FC"/>
    <w:rsid w:val="000669DF"/>
    <w:rsid w:val="000672F9"/>
    <w:rsid w:val="000677C3"/>
    <w:rsid w:val="00076DA2"/>
    <w:rsid w:val="00094E9B"/>
    <w:rsid w:val="00097269"/>
    <w:rsid w:val="000A60D6"/>
    <w:rsid w:val="000A7204"/>
    <w:rsid w:val="000B0249"/>
    <w:rsid w:val="000B0B24"/>
    <w:rsid w:val="000B4386"/>
    <w:rsid w:val="000B447D"/>
    <w:rsid w:val="000B67C5"/>
    <w:rsid w:val="000C33D2"/>
    <w:rsid w:val="000C3FE4"/>
    <w:rsid w:val="000C5157"/>
    <w:rsid w:val="000C5396"/>
    <w:rsid w:val="000C7B51"/>
    <w:rsid w:val="000C7CC2"/>
    <w:rsid w:val="000D29DD"/>
    <w:rsid w:val="000D72E3"/>
    <w:rsid w:val="000E222F"/>
    <w:rsid w:val="000E6D37"/>
    <w:rsid w:val="0010072A"/>
    <w:rsid w:val="00104C6A"/>
    <w:rsid w:val="001064B5"/>
    <w:rsid w:val="00112129"/>
    <w:rsid w:val="00112E0E"/>
    <w:rsid w:val="0011338E"/>
    <w:rsid w:val="00114F1A"/>
    <w:rsid w:val="00127B44"/>
    <w:rsid w:val="00130CA6"/>
    <w:rsid w:val="00131B82"/>
    <w:rsid w:val="001335AD"/>
    <w:rsid w:val="00133BEA"/>
    <w:rsid w:val="001349B2"/>
    <w:rsid w:val="00136CBF"/>
    <w:rsid w:val="001377A4"/>
    <w:rsid w:val="00142999"/>
    <w:rsid w:val="00147EDA"/>
    <w:rsid w:val="00151ADE"/>
    <w:rsid w:val="0015601C"/>
    <w:rsid w:val="001600D3"/>
    <w:rsid w:val="001601F3"/>
    <w:rsid w:val="00171529"/>
    <w:rsid w:val="001715B4"/>
    <w:rsid w:val="00174CFB"/>
    <w:rsid w:val="00182F3A"/>
    <w:rsid w:val="001862F7"/>
    <w:rsid w:val="0019098D"/>
    <w:rsid w:val="00191759"/>
    <w:rsid w:val="0019411C"/>
    <w:rsid w:val="00194255"/>
    <w:rsid w:val="001979D7"/>
    <w:rsid w:val="001A2150"/>
    <w:rsid w:val="001A5019"/>
    <w:rsid w:val="001B04C4"/>
    <w:rsid w:val="001B05A7"/>
    <w:rsid w:val="001B5634"/>
    <w:rsid w:val="001B7ADC"/>
    <w:rsid w:val="001C0DF7"/>
    <w:rsid w:val="001C5AA9"/>
    <w:rsid w:val="001D0721"/>
    <w:rsid w:val="001D6F12"/>
    <w:rsid w:val="001E081A"/>
    <w:rsid w:val="001E286F"/>
    <w:rsid w:val="001E304E"/>
    <w:rsid w:val="001E3186"/>
    <w:rsid w:val="001E603C"/>
    <w:rsid w:val="001E7882"/>
    <w:rsid w:val="001F15E3"/>
    <w:rsid w:val="001F4059"/>
    <w:rsid w:val="001F4FF1"/>
    <w:rsid w:val="002108E7"/>
    <w:rsid w:val="00211376"/>
    <w:rsid w:val="002168DC"/>
    <w:rsid w:val="0021725C"/>
    <w:rsid w:val="00222DC7"/>
    <w:rsid w:val="00224D28"/>
    <w:rsid w:val="00226249"/>
    <w:rsid w:val="00234CA9"/>
    <w:rsid w:val="002354DB"/>
    <w:rsid w:val="00237600"/>
    <w:rsid w:val="00243F1C"/>
    <w:rsid w:val="00245532"/>
    <w:rsid w:val="00254CD8"/>
    <w:rsid w:val="00256EE7"/>
    <w:rsid w:val="00261A66"/>
    <w:rsid w:val="00264460"/>
    <w:rsid w:val="0027299D"/>
    <w:rsid w:val="0027676B"/>
    <w:rsid w:val="002921A1"/>
    <w:rsid w:val="00293A4C"/>
    <w:rsid w:val="002A15E9"/>
    <w:rsid w:val="002A3660"/>
    <w:rsid w:val="002A5575"/>
    <w:rsid w:val="002A6AED"/>
    <w:rsid w:val="002A7722"/>
    <w:rsid w:val="002B6164"/>
    <w:rsid w:val="002C1258"/>
    <w:rsid w:val="002D45EF"/>
    <w:rsid w:val="002D498D"/>
    <w:rsid w:val="002D79B1"/>
    <w:rsid w:val="002F0D1D"/>
    <w:rsid w:val="002F5264"/>
    <w:rsid w:val="00306015"/>
    <w:rsid w:val="00307CD6"/>
    <w:rsid w:val="00314DC7"/>
    <w:rsid w:val="00317280"/>
    <w:rsid w:val="00321BDD"/>
    <w:rsid w:val="0032586A"/>
    <w:rsid w:val="00327C8F"/>
    <w:rsid w:val="00337225"/>
    <w:rsid w:val="00341A73"/>
    <w:rsid w:val="00344D94"/>
    <w:rsid w:val="00353F22"/>
    <w:rsid w:val="00353F5E"/>
    <w:rsid w:val="00357BC6"/>
    <w:rsid w:val="0036345E"/>
    <w:rsid w:val="0036508D"/>
    <w:rsid w:val="00383A1D"/>
    <w:rsid w:val="0038693B"/>
    <w:rsid w:val="00393C2E"/>
    <w:rsid w:val="00396312"/>
    <w:rsid w:val="003A72AC"/>
    <w:rsid w:val="003B6238"/>
    <w:rsid w:val="003B711A"/>
    <w:rsid w:val="003C06C1"/>
    <w:rsid w:val="003C07ED"/>
    <w:rsid w:val="003C12BD"/>
    <w:rsid w:val="003D6A0A"/>
    <w:rsid w:val="003E04A8"/>
    <w:rsid w:val="003E3AC2"/>
    <w:rsid w:val="003F385F"/>
    <w:rsid w:val="003F4944"/>
    <w:rsid w:val="003F69B2"/>
    <w:rsid w:val="003F7AD6"/>
    <w:rsid w:val="00406279"/>
    <w:rsid w:val="00413DED"/>
    <w:rsid w:val="004143C2"/>
    <w:rsid w:val="004144F7"/>
    <w:rsid w:val="00416DBF"/>
    <w:rsid w:val="00420AEA"/>
    <w:rsid w:val="00421F4F"/>
    <w:rsid w:val="00423D76"/>
    <w:rsid w:val="004301A5"/>
    <w:rsid w:val="0043307C"/>
    <w:rsid w:val="0044030C"/>
    <w:rsid w:val="004421E3"/>
    <w:rsid w:val="00456133"/>
    <w:rsid w:val="00460C12"/>
    <w:rsid w:val="00460F3E"/>
    <w:rsid w:val="0047032D"/>
    <w:rsid w:val="00470405"/>
    <w:rsid w:val="00471739"/>
    <w:rsid w:val="0047256E"/>
    <w:rsid w:val="00474806"/>
    <w:rsid w:val="00487CE7"/>
    <w:rsid w:val="004924CE"/>
    <w:rsid w:val="0049302A"/>
    <w:rsid w:val="00493A75"/>
    <w:rsid w:val="004946CB"/>
    <w:rsid w:val="0049722C"/>
    <w:rsid w:val="004A24ED"/>
    <w:rsid w:val="004A28C6"/>
    <w:rsid w:val="004A7A77"/>
    <w:rsid w:val="004C3159"/>
    <w:rsid w:val="004D0E94"/>
    <w:rsid w:val="004D10F6"/>
    <w:rsid w:val="004E086B"/>
    <w:rsid w:val="004E2532"/>
    <w:rsid w:val="004E2AAF"/>
    <w:rsid w:val="004F67DB"/>
    <w:rsid w:val="004F7C46"/>
    <w:rsid w:val="00500C2A"/>
    <w:rsid w:val="0050127C"/>
    <w:rsid w:val="00502B0C"/>
    <w:rsid w:val="00506CFC"/>
    <w:rsid w:val="0051398B"/>
    <w:rsid w:val="005200CB"/>
    <w:rsid w:val="00523ABC"/>
    <w:rsid w:val="00527F0E"/>
    <w:rsid w:val="00555F1A"/>
    <w:rsid w:val="00557E95"/>
    <w:rsid w:val="00561BF7"/>
    <w:rsid w:val="00575B02"/>
    <w:rsid w:val="00577A35"/>
    <w:rsid w:val="00584154"/>
    <w:rsid w:val="005860E7"/>
    <w:rsid w:val="00595F8F"/>
    <w:rsid w:val="005A599D"/>
    <w:rsid w:val="005C002F"/>
    <w:rsid w:val="005C3831"/>
    <w:rsid w:val="005C6041"/>
    <w:rsid w:val="005D1204"/>
    <w:rsid w:val="005D4A71"/>
    <w:rsid w:val="005E44BE"/>
    <w:rsid w:val="005E6156"/>
    <w:rsid w:val="005F0D4B"/>
    <w:rsid w:val="005F13F3"/>
    <w:rsid w:val="005F2DFD"/>
    <w:rsid w:val="005F5680"/>
    <w:rsid w:val="005F5A20"/>
    <w:rsid w:val="005F6238"/>
    <w:rsid w:val="00603BBD"/>
    <w:rsid w:val="006043AA"/>
    <w:rsid w:val="00605264"/>
    <w:rsid w:val="0061102B"/>
    <w:rsid w:val="00613A93"/>
    <w:rsid w:val="00614797"/>
    <w:rsid w:val="0061560E"/>
    <w:rsid w:val="0062040A"/>
    <w:rsid w:val="00622DBD"/>
    <w:rsid w:val="00623BE2"/>
    <w:rsid w:val="006274EC"/>
    <w:rsid w:val="00632C36"/>
    <w:rsid w:val="006362D8"/>
    <w:rsid w:val="006366C7"/>
    <w:rsid w:val="00636E48"/>
    <w:rsid w:val="00644790"/>
    <w:rsid w:val="0064528C"/>
    <w:rsid w:val="00661FCD"/>
    <w:rsid w:val="00676B52"/>
    <w:rsid w:val="00681613"/>
    <w:rsid w:val="00681E19"/>
    <w:rsid w:val="00683286"/>
    <w:rsid w:val="006847C8"/>
    <w:rsid w:val="00687FA5"/>
    <w:rsid w:val="0069039A"/>
    <w:rsid w:val="006912D1"/>
    <w:rsid w:val="00693C8D"/>
    <w:rsid w:val="00695011"/>
    <w:rsid w:val="006952F6"/>
    <w:rsid w:val="00695546"/>
    <w:rsid w:val="006955FB"/>
    <w:rsid w:val="006A212E"/>
    <w:rsid w:val="006A33D9"/>
    <w:rsid w:val="006B3DDD"/>
    <w:rsid w:val="006B56E5"/>
    <w:rsid w:val="006C1425"/>
    <w:rsid w:val="006C152D"/>
    <w:rsid w:val="006C1DEC"/>
    <w:rsid w:val="006C21DE"/>
    <w:rsid w:val="006C41F8"/>
    <w:rsid w:val="006C5F5E"/>
    <w:rsid w:val="006D02C6"/>
    <w:rsid w:val="006D300B"/>
    <w:rsid w:val="006D520D"/>
    <w:rsid w:val="006E10D2"/>
    <w:rsid w:val="006E2EF9"/>
    <w:rsid w:val="006F0A79"/>
    <w:rsid w:val="006F16FF"/>
    <w:rsid w:val="006F4AA5"/>
    <w:rsid w:val="006F5AC0"/>
    <w:rsid w:val="007028DA"/>
    <w:rsid w:val="007036EF"/>
    <w:rsid w:val="007037A7"/>
    <w:rsid w:val="007043AF"/>
    <w:rsid w:val="00704EDD"/>
    <w:rsid w:val="007060E4"/>
    <w:rsid w:val="00707C7B"/>
    <w:rsid w:val="007118B4"/>
    <w:rsid w:val="00714DB8"/>
    <w:rsid w:val="00714E3F"/>
    <w:rsid w:val="0072670A"/>
    <w:rsid w:val="00730E3A"/>
    <w:rsid w:val="00736BB3"/>
    <w:rsid w:val="007454E3"/>
    <w:rsid w:val="00751588"/>
    <w:rsid w:val="00751B05"/>
    <w:rsid w:val="00755E07"/>
    <w:rsid w:val="0075675C"/>
    <w:rsid w:val="00757AD9"/>
    <w:rsid w:val="00763252"/>
    <w:rsid w:val="0076326A"/>
    <w:rsid w:val="00763AE6"/>
    <w:rsid w:val="00764741"/>
    <w:rsid w:val="0076612B"/>
    <w:rsid w:val="0076709F"/>
    <w:rsid w:val="00770DFE"/>
    <w:rsid w:val="00782153"/>
    <w:rsid w:val="00796A32"/>
    <w:rsid w:val="007A5497"/>
    <w:rsid w:val="007A7568"/>
    <w:rsid w:val="007B1B03"/>
    <w:rsid w:val="007B21B1"/>
    <w:rsid w:val="007B49AC"/>
    <w:rsid w:val="007B576B"/>
    <w:rsid w:val="007B6917"/>
    <w:rsid w:val="007C14AA"/>
    <w:rsid w:val="007C337A"/>
    <w:rsid w:val="007D739C"/>
    <w:rsid w:val="007E09EC"/>
    <w:rsid w:val="007E538F"/>
    <w:rsid w:val="007E71FA"/>
    <w:rsid w:val="007F0483"/>
    <w:rsid w:val="00801286"/>
    <w:rsid w:val="00803F15"/>
    <w:rsid w:val="0081530A"/>
    <w:rsid w:val="008163DB"/>
    <w:rsid w:val="00817CCA"/>
    <w:rsid w:val="00830370"/>
    <w:rsid w:val="00831621"/>
    <w:rsid w:val="008324DB"/>
    <w:rsid w:val="00832721"/>
    <w:rsid w:val="00835642"/>
    <w:rsid w:val="00840054"/>
    <w:rsid w:val="0084034F"/>
    <w:rsid w:val="008417CF"/>
    <w:rsid w:val="00844E65"/>
    <w:rsid w:val="00846A00"/>
    <w:rsid w:val="00846B90"/>
    <w:rsid w:val="00851671"/>
    <w:rsid w:val="0085288D"/>
    <w:rsid w:val="0085661B"/>
    <w:rsid w:val="00861859"/>
    <w:rsid w:val="00871244"/>
    <w:rsid w:val="008721FB"/>
    <w:rsid w:val="00873143"/>
    <w:rsid w:val="00880133"/>
    <w:rsid w:val="00892F22"/>
    <w:rsid w:val="00893D21"/>
    <w:rsid w:val="00894B8A"/>
    <w:rsid w:val="00894BB9"/>
    <w:rsid w:val="008A3672"/>
    <w:rsid w:val="008A3780"/>
    <w:rsid w:val="008A5A56"/>
    <w:rsid w:val="008B14DD"/>
    <w:rsid w:val="008B2889"/>
    <w:rsid w:val="008B363B"/>
    <w:rsid w:val="008C1BC3"/>
    <w:rsid w:val="008C1D89"/>
    <w:rsid w:val="008C3B9B"/>
    <w:rsid w:val="008D5021"/>
    <w:rsid w:val="008E2E42"/>
    <w:rsid w:val="008E7848"/>
    <w:rsid w:val="008F12D7"/>
    <w:rsid w:val="008F3547"/>
    <w:rsid w:val="008F5AD2"/>
    <w:rsid w:val="00904B92"/>
    <w:rsid w:val="009151A9"/>
    <w:rsid w:val="009172AF"/>
    <w:rsid w:val="00923099"/>
    <w:rsid w:val="009262F5"/>
    <w:rsid w:val="00926B46"/>
    <w:rsid w:val="00931A69"/>
    <w:rsid w:val="00937BF0"/>
    <w:rsid w:val="00941893"/>
    <w:rsid w:val="00943DF5"/>
    <w:rsid w:val="00946E4E"/>
    <w:rsid w:val="00952435"/>
    <w:rsid w:val="00953C85"/>
    <w:rsid w:val="00964616"/>
    <w:rsid w:val="0096476E"/>
    <w:rsid w:val="00965078"/>
    <w:rsid w:val="00965363"/>
    <w:rsid w:val="00965A27"/>
    <w:rsid w:val="00967603"/>
    <w:rsid w:val="00967CBD"/>
    <w:rsid w:val="00973008"/>
    <w:rsid w:val="0097326D"/>
    <w:rsid w:val="0097529C"/>
    <w:rsid w:val="00984A15"/>
    <w:rsid w:val="009874B7"/>
    <w:rsid w:val="00987D64"/>
    <w:rsid w:val="00987E9A"/>
    <w:rsid w:val="009904CD"/>
    <w:rsid w:val="00992465"/>
    <w:rsid w:val="00994A70"/>
    <w:rsid w:val="009A43E1"/>
    <w:rsid w:val="009A75F0"/>
    <w:rsid w:val="009B333B"/>
    <w:rsid w:val="009B40E8"/>
    <w:rsid w:val="009B47CB"/>
    <w:rsid w:val="009B5F50"/>
    <w:rsid w:val="009B7143"/>
    <w:rsid w:val="009D2B1C"/>
    <w:rsid w:val="009D30CE"/>
    <w:rsid w:val="009D3827"/>
    <w:rsid w:val="009D41B0"/>
    <w:rsid w:val="009E0B00"/>
    <w:rsid w:val="009E3ED9"/>
    <w:rsid w:val="009E638E"/>
    <w:rsid w:val="009E744D"/>
    <w:rsid w:val="009F7D29"/>
    <w:rsid w:val="00A00349"/>
    <w:rsid w:val="00A02F5E"/>
    <w:rsid w:val="00A06355"/>
    <w:rsid w:val="00A06A89"/>
    <w:rsid w:val="00A07548"/>
    <w:rsid w:val="00A07925"/>
    <w:rsid w:val="00A14390"/>
    <w:rsid w:val="00A33DC0"/>
    <w:rsid w:val="00A35300"/>
    <w:rsid w:val="00A364D7"/>
    <w:rsid w:val="00A536BC"/>
    <w:rsid w:val="00A538E9"/>
    <w:rsid w:val="00A539C1"/>
    <w:rsid w:val="00A55612"/>
    <w:rsid w:val="00A57CF8"/>
    <w:rsid w:val="00A57F79"/>
    <w:rsid w:val="00A63AFB"/>
    <w:rsid w:val="00A67D95"/>
    <w:rsid w:val="00A71471"/>
    <w:rsid w:val="00A747C4"/>
    <w:rsid w:val="00A76DAE"/>
    <w:rsid w:val="00A8147B"/>
    <w:rsid w:val="00A877A4"/>
    <w:rsid w:val="00A92DB3"/>
    <w:rsid w:val="00A95B24"/>
    <w:rsid w:val="00A97190"/>
    <w:rsid w:val="00A975A3"/>
    <w:rsid w:val="00A97EE2"/>
    <w:rsid w:val="00AA1B18"/>
    <w:rsid w:val="00AA1B9A"/>
    <w:rsid w:val="00AA7E89"/>
    <w:rsid w:val="00AD1135"/>
    <w:rsid w:val="00AD4345"/>
    <w:rsid w:val="00AD5769"/>
    <w:rsid w:val="00AE0A3F"/>
    <w:rsid w:val="00AE2501"/>
    <w:rsid w:val="00AE3D69"/>
    <w:rsid w:val="00AE54C6"/>
    <w:rsid w:val="00AE6846"/>
    <w:rsid w:val="00AE6A61"/>
    <w:rsid w:val="00AF015B"/>
    <w:rsid w:val="00AF1B81"/>
    <w:rsid w:val="00B02142"/>
    <w:rsid w:val="00B0643A"/>
    <w:rsid w:val="00B102B5"/>
    <w:rsid w:val="00B11F9A"/>
    <w:rsid w:val="00B12C82"/>
    <w:rsid w:val="00B22B5A"/>
    <w:rsid w:val="00B22E5A"/>
    <w:rsid w:val="00B24124"/>
    <w:rsid w:val="00B32EF3"/>
    <w:rsid w:val="00B417C3"/>
    <w:rsid w:val="00B42FDC"/>
    <w:rsid w:val="00B449DE"/>
    <w:rsid w:val="00B45BDA"/>
    <w:rsid w:val="00B47873"/>
    <w:rsid w:val="00B51F0B"/>
    <w:rsid w:val="00B56C1C"/>
    <w:rsid w:val="00B613D4"/>
    <w:rsid w:val="00B6587F"/>
    <w:rsid w:val="00B74AF5"/>
    <w:rsid w:val="00B75121"/>
    <w:rsid w:val="00B832DB"/>
    <w:rsid w:val="00B840A7"/>
    <w:rsid w:val="00B91499"/>
    <w:rsid w:val="00B9245B"/>
    <w:rsid w:val="00B92E9E"/>
    <w:rsid w:val="00B943DA"/>
    <w:rsid w:val="00B94829"/>
    <w:rsid w:val="00B9586D"/>
    <w:rsid w:val="00B963A2"/>
    <w:rsid w:val="00B9647F"/>
    <w:rsid w:val="00B966A8"/>
    <w:rsid w:val="00B97845"/>
    <w:rsid w:val="00BA0C71"/>
    <w:rsid w:val="00BA5A1A"/>
    <w:rsid w:val="00BB31A3"/>
    <w:rsid w:val="00BB7B88"/>
    <w:rsid w:val="00BC43E5"/>
    <w:rsid w:val="00BC6245"/>
    <w:rsid w:val="00BC7947"/>
    <w:rsid w:val="00BD0741"/>
    <w:rsid w:val="00BD2079"/>
    <w:rsid w:val="00BD36E2"/>
    <w:rsid w:val="00BE3B4D"/>
    <w:rsid w:val="00BE4AE5"/>
    <w:rsid w:val="00BF0055"/>
    <w:rsid w:val="00BF052C"/>
    <w:rsid w:val="00BF1009"/>
    <w:rsid w:val="00C04B00"/>
    <w:rsid w:val="00C12F0F"/>
    <w:rsid w:val="00C16E1D"/>
    <w:rsid w:val="00C21F01"/>
    <w:rsid w:val="00C25A72"/>
    <w:rsid w:val="00C263B3"/>
    <w:rsid w:val="00C26B33"/>
    <w:rsid w:val="00C31C47"/>
    <w:rsid w:val="00C32F92"/>
    <w:rsid w:val="00C5013A"/>
    <w:rsid w:val="00C502E8"/>
    <w:rsid w:val="00C52368"/>
    <w:rsid w:val="00C62992"/>
    <w:rsid w:val="00C639A7"/>
    <w:rsid w:val="00C675AB"/>
    <w:rsid w:val="00C67921"/>
    <w:rsid w:val="00C71408"/>
    <w:rsid w:val="00C74DA9"/>
    <w:rsid w:val="00C805FF"/>
    <w:rsid w:val="00C80BB3"/>
    <w:rsid w:val="00C90C08"/>
    <w:rsid w:val="00C97ABA"/>
    <w:rsid w:val="00CA1C80"/>
    <w:rsid w:val="00CA1F56"/>
    <w:rsid w:val="00CA2315"/>
    <w:rsid w:val="00CA4179"/>
    <w:rsid w:val="00CA4C0D"/>
    <w:rsid w:val="00CA553F"/>
    <w:rsid w:val="00CA5735"/>
    <w:rsid w:val="00CA5D7E"/>
    <w:rsid w:val="00CA62F2"/>
    <w:rsid w:val="00CA6ED0"/>
    <w:rsid w:val="00CB04E3"/>
    <w:rsid w:val="00CB1D0B"/>
    <w:rsid w:val="00CB5820"/>
    <w:rsid w:val="00CB6C62"/>
    <w:rsid w:val="00CC1408"/>
    <w:rsid w:val="00CC18F7"/>
    <w:rsid w:val="00CC621B"/>
    <w:rsid w:val="00CD107F"/>
    <w:rsid w:val="00CD30EC"/>
    <w:rsid w:val="00CE297E"/>
    <w:rsid w:val="00CE4C16"/>
    <w:rsid w:val="00CF0D4D"/>
    <w:rsid w:val="00CF2E5E"/>
    <w:rsid w:val="00CF3F0E"/>
    <w:rsid w:val="00D01929"/>
    <w:rsid w:val="00D03B91"/>
    <w:rsid w:val="00D05BB1"/>
    <w:rsid w:val="00D20063"/>
    <w:rsid w:val="00D22804"/>
    <w:rsid w:val="00D23FF9"/>
    <w:rsid w:val="00D25400"/>
    <w:rsid w:val="00D346D6"/>
    <w:rsid w:val="00D37B0A"/>
    <w:rsid w:val="00D4686D"/>
    <w:rsid w:val="00D51EA3"/>
    <w:rsid w:val="00D56BC3"/>
    <w:rsid w:val="00D6457D"/>
    <w:rsid w:val="00D74F06"/>
    <w:rsid w:val="00D82A98"/>
    <w:rsid w:val="00D83A7E"/>
    <w:rsid w:val="00D946D4"/>
    <w:rsid w:val="00D96182"/>
    <w:rsid w:val="00D9626E"/>
    <w:rsid w:val="00D966C1"/>
    <w:rsid w:val="00D96C04"/>
    <w:rsid w:val="00DA304F"/>
    <w:rsid w:val="00DB3862"/>
    <w:rsid w:val="00DB6DBA"/>
    <w:rsid w:val="00DB71AF"/>
    <w:rsid w:val="00DC661E"/>
    <w:rsid w:val="00DD158B"/>
    <w:rsid w:val="00DD234C"/>
    <w:rsid w:val="00DD708E"/>
    <w:rsid w:val="00DE584B"/>
    <w:rsid w:val="00DF0907"/>
    <w:rsid w:val="00DF0F2A"/>
    <w:rsid w:val="00DF3FDF"/>
    <w:rsid w:val="00E00233"/>
    <w:rsid w:val="00E03D57"/>
    <w:rsid w:val="00E05CBA"/>
    <w:rsid w:val="00E109E9"/>
    <w:rsid w:val="00E13FAE"/>
    <w:rsid w:val="00E1403D"/>
    <w:rsid w:val="00E15B5C"/>
    <w:rsid w:val="00E17DBE"/>
    <w:rsid w:val="00E21BF6"/>
    <w:rsid w:val="00E303B5"/>
    <w:rsid w:val="00E43DF5"/>
    <w:rsid w:val="00E741FE"/>
    <w:rsid w:val="00E75011"/>
    <w:rsid w:val="00E76C49"/>
    <w:rsid w:val="00E8009B"/>
    <w:rsid w:val="00E81521"/>
    <w:rsid w:val="00E91805"/>
    <w:rsid w:val="00E94F66"/>
    <w:rsid w:val="00EA15DC"/>
    <w:rsid w:val="00EA2B9B"/>
    <w:rsid w:val="00EA3315"/>
    <w:rsid w:val="00EA5630"/>
    <w:rsid w:val="00EA5B81"/>
    <w:rsid w:val="00EB1AFD"/>
    <w:rsid w:val="00EB41B6"/>
    <w:rsid w:val="00EB4853"/>
    <w:rsid w:val="00EB77C1"/>
    <w:rsid w:val="00EC4EB7"/>
    <w:rsid w:val="00EC7077"/>
    <w:rsid w:val="00ED4F02"/>
    <w:rsid w:val="00ED5623"/>
    <w:rsid w:val="00EE052B"/>
    <w:rsid w:val="00EE13E2"/>
    <w:rsid w:val="00EF487A"/>
    <w:rsid w:val="00EF72BD"/>
    <w:rsid w:val="00F0323D"/>
    <w:rsid w:val="00F04155"/>
    <w:rsid w:val="00F05018"/>
    <w:rsid w:val="00F051E6"/>
    <w:rsid w:val="00F10E0F"/>
    <w:rsid w:val="00F11237"/>
    <w:rsid w:val="00F17C49"/>
    <w:rsid w:val="00F23208"/>
    <w:rsid w:val="00F23C74"/>
    <w:rsid w:val="00F24D80"/>
    <w:rsid w:val="00F254E4"/>
    <w:rsid w:val="00F26828"/>
    <w:rsid w:val="00F26CAD"/>
    <w:rsid w:val="00F31D75"/>
    <w:rsid w:val="00F32350"/>
    <w:rsid w:val="00F33DBE"/>
    <w:rsid w:val="00F33E1E"/>
    <w:rsid w:val="00F35415"/>
    <w:rsid w:val="00F40FBE"/>
    <w:rsid w:val="00F42FE4"/>
    <w:rsid w:val="00F4666C"/>
    <w:rsid w:val="00F6096D"/>
    <w:rsid w:val="00F618FE"/>
    <w:rsid w:val="00F61EAA"/>
    <w:rsid w:val="00F61FF5"/>
    <w:rsid w:val="00F71874"/>
    <w:rsid w:val="00F718A9"/>
    <w:rsid w:val="00F72F1E"/>
    <w:rsid w:val="00F80808"/>
    <w:rsid w:val="00F80FDF"/>
    <w:rsid w:val="00F848BF"/>
    <w:rsid w:val="00F9038B"/>
    <w:rsid w:val="00F909F0"/>
    <w:rsid w:val="00F90F25"/>
    <w:rsid w:val="00F94B49"/>
    <w:rsid w:val="00F9702D"/>
    <w:rsid w:val="00FA77D3"/>
    <w:rsid w:val="00FB77D8"/>
    <w:rsid w:val="00FC046F"/>
    <w:rsid w:val="00FD1EC2"/>
    <w:rsid w:val="00FD1EE8"/>
    <w:rsid w:val="00FD2F03"/>
    <w:rsid w:val="00FD454B"/>
    <w:rsid w:val="00FD643E"/>
    <w:rsid w:val="00FE7360"/>
    <w:rsid w:val="00FF151C"/>
    <w:rsid w:val="00FF42BD"/>
    <w:rsid w:val="00FF7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18B2B0"/>
  <w15:docId w15:val="{9F1BED1F-CA7A-41E2-96C6-182C44D7D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7AD9"/>
    <w:pPr>
      <w:spacing w:after="160" w:line="259" w:lineRule="auto"/>
      <w:jc w:val="both"/>
    </w:pPr>
    <w:rPr>
      <w:rFonts w:ascii="Asap" w:hAnsi="Asap"/>
      <w:color w:val="575756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A24ED"/>
    <w:pPr>
      <w:keepNext/>
      <w:keepLines/>
      <w:spacing w:before="240" w:after="360"/>
      <w:jc w:val="left"/>
      <w:outlineLvl w:val="0"/>
    </w:pPr>
    <w:rPr>
      <w:rFonts w:eastAsia="Times New Roman"/>
      <w:color w:val="E7392F"/>
      <w:sz w:val="4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9C1"/>
    <w:pPr>
      <w:keepNext/>
      <w:keepLines/>
      <w:spacing w:before="120" w:after="240"/>
      <w:jc w:val="left"/>
      <w:outlineLvl w:val="1"/>
    </w:pPr>
    <w:rPr>
      <w:rFonts w:eastAsia="Times New Roman"/>
      <w:color w:val="E7392F"/>
      <w:sz w:val="34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DD158B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337A"/>
  </w:style>
  <w:style w:type="paragraph" w:styleId="Stopka">
    <w:name w:val="footer"/>
    <w:basedOn w:val="Normalny"/>
    <w:link w:val="StopkaZnak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7C337A"/>
  </w:style>
  <w:style w:type="table" w:styleId="Tabela-Siatka">
    <w:name w:val="Table Grid"/>
    <w:basedOn w:val="Standardowy"/>
    <w:uiPriority w:val="59"/>
    <w:rsid w:val="00CB1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4A24ED"/>
    <w:rPr>
      <w:rFonts w:ascii="Asap" w:eastAsia="Times New Roman" w:hAnsi="Asap" w:cs="Times New Roman"/>
      <w:color w:val="E7392F"/>
      <w:sz w:val="48"/>
      <w:szCs w:val="32"/>
    </w:rPr>
  </w:style>
  <w:style w:type="character" w:customStyle="1" w:styleId="Nagwek2Znak">
    <w:name w:val="Nagłówek 2 Znak"/>
    <w:link w:val="Nagwek2"/>
    <w:uiPriority w:val="9"/>
    <w:rsid w:val="00A539C1"/>
    <w:rPr>
      <w:rFonts w:ascii="Asap" w:eastAsia="Times New Roman" w:hAnsi="Asap"/>
      <w:color w:val="E7392F"/>
      <w:sz w:val="34"/>
      <w:szCs w:val="26"/>
      <w:lang w:eastAsia="en-US"/>
    </w:rPr>
  </w:style>
  <w:style w:type="paragraph" w:customStyle="1" w:styleId="Punktowanie">
    <w:name w:val="Punktowanie"/>
    <w:basedOn w:val="Normalny"/>
    <w:link w:val="PunktowanieZnak"/>
    <w:qFormat/>
    <w:rsid w:val="00A539C1"/>
    <w:pPr>
      <w:numPr>
        <w:numId w:val="1"/>
      </w:numPr>
      <w:spacing w:before="120" w:after="120" w:line="276" w:lineRule="auto"/>
      <w:ind w:left="714" w:hanging="357"/>
      <w:contextualSpacing/>
    </w:pPr>
  </w:style>
  <w:style w:type="paragraph" w:customStyle="1" w:styleId="Numerowanie">
    <w:name w:val="Numerowanie"/>
    <w:basedOn w:val="Punktowanie"/>
    <w:link w:val="NumerowanieZnak"/>
    <w:qFormat/>
    <w:rsid w:val="00A539C1"/>
    <w:pPr>
      <w:numPr>
        <w:numId w:val="2"/>
      </w:numPr>
    </w:pPr>
  </w:style>
  <w:style w:type="character" w:customStyle="1" w:styleId="PunktowanieZnak">
    <w:name w:val="Punktowanie Znak"/>
    <w:link w:val="Punkt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Wyrnienie">
    <w:name w:val="Wyróżnienie"/>
    <w:basedOn w:val="Normalny"/>
    <w:link w:val="WyrnienieZnak"/>
    <w:qFormat/>
    <w:rsid w:val="00A539C1"/>
    <w:rPr>
      <w:color w:val="E7392F"/>
    </w:rPr>
  </w:style>
  <w:style w:type="character" w:customStyle="1" w:styleId="NumerowanieZnak">
    <w:name w:val="Numerowanie Znak"/>
    <w:basedOn w:val="PunktowanieZnak"/>
    <w:link w:val="Numer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Oddzia">
    <w:name w:val="Oddział"/>
    <w:basedOn w:val="Normalny"/>
    <w:link w:val="OddziaZnak"/>
    <w:qFormat/>
    <w:rsid w:val="00A539C1"/>
    <w:pPr>
      <w:spacing w:after="0" w:line="240" w:lineRule="auto"/>
      <w:jc w:val="right"/>
    </w:pPr>
    <w:rPr>
      <w:color w:val="8D8AB0"/>
      <w:sz w:val="26"/>
      <w:szCs w:val="26"/>
    </w:rPr>
  </w:style>
  <w:style w:type="character" w:customStyle="1" w:styleId="WyrnienieZnak">
    <w:name w:val="Wyróżnienie Znak"/>
    <w:link w:val="Wyrnienie"/>
    <w:rsid w:val="00A539C1"/>
    <w:rPr>
      <w:rFonts w:ascii="Asap" w:hAnsi="Asap"/>
      <w:color w:val="E7392F"/>
      <w:sz w:val="24"/>
      <w:szCs w:val="22"/>
      <w:lang w:eastAsia="en-US"/>
    </w:rPr>
  </w:style>
  <w:style w:type="paragraph" w:customStyle="1" w:styleId="IzbaPrzyj">
    <w:name w:val="Izba Przyjęć"/>
    <w:basedOn w:val="Oddzia"/>
    <w:link w:val="IzbaPrzyjZnak"/>
    <w:qFormat/>
    <w:rsid w:val="00A539C1"/>
    <w:rPr>
      <w:color w:val="F2888B"/>
    </w:rPr>
  </w:style>
  <w:style w:type="character" w:customStyle="1" w:styleId="OddziaZnak">
    <w:name w:val="Oddział Znak"/>
    <w:link w:val="Oddzia"/>
    <w:rsid w:val="00A539C1"/>
    <w:rPr>
      <w:rFonts w:ascii="Asap" w:hAnsi="Asap"/>
      <w:color w:val="8D8AB0"/>
      <w:sz w:val="26"/>
      <w:szCs w:val="26"/>
      <w:lang w:eastAsia="en-US"/>
    </w:rPr>
  </w:style>
  <w:style w:type="paragraph" w:customStyle="1" w:styleId="Poradniespecjalistyczne">
    <w:name w:val="Poradnie specjalistyczne"/>
    <w:basedOn w:val="IzbaPrzyj"/>
    <w:link w:val="PoradniespecjalistyczneZnak"/>
    <w:qFormat/>
    <w:rsid w:val="003C12BD"/>
    <w:rPr>
      <w:color w:val="94A04F"/>
    </w:rPr>
  </w:style>
  <w:style w:type="character" w:customStyle="1" w:styleId="IzbaPrzyjZnak">
    <w:name w:val="Izba Przyjęć Znak"/>
    <w:link w:val="IzbaPrzyj"/>
    <w:rsid w:val="00A539C1"/>
    <w:rPr>
      <w:rFonts w:ascii="Asap" w:hAnsi="Asap"/>
      <w:color w:val="F2888B"/>
      <w:sz w:val="26"/>
      <w:szCs w:val="26"/>
      <w:lang w:eastAsia="en-US"/>
    </w:rPr>
  </w:style>
  <w:style w:type="paragraph" w:customStyle="1" w:styleId="Pracowniediagnostyczne">
    <w:name w:val="Pracownie diagnostyczne"/>
    <w:basedOn w:val="Poradniespecjalistyczne"/>
    <w:link w:val="PracowniediagnostyczneZnak"/>
    <w:qFormat/>
    <w:rsid w:val="00613A93"/>
    <w:rPr>
      <w:color w:val="7CC8C5"/>
    </w:rPr>
  </w:style>
  <w:style w:type="character" w:customStyle="1" w:styleId="PoradniespecjalistyczneZnak">
    <w:name w:val="Poradnie specjalistyczne Znak"/>
    <w:link w:val="Poradniespecjalistyczne"/>
    <w:rsid w:val="003C12BD"/>
    <w:rPr>
      <w:rFonts w:ascii="Asap" w:hAnsi="Asap"/>
      <w:color w:val="94A04F"/>
      <w:sz w:val="26"/>
      <w:szCs w:val="26"/>
      <w:lang w:eastAsia="en-US"/>
    </w:rPr>
  </w:style>
  <w:style w:type="paragraph" w:customStyle="1" w:styleId="LaboratoriumAnalityczne">
    <w:name w:val="Laboratorium Analityczne"/>
    <w:basedOn w:val="Pracowniediagnostyczne"/>
    <w:link w:val="LaboratoriumAnalityczneZnak"/>
    <w:qFormat/>
    <w:rsid w:val="00613A93"/>
    <w:rPr>
      <w:color w:val="CAA800"/>
    </w:rPr>
  </w:style>
  <w:style w:type="character" w:customStyle="1" w:styleId="PracowniediagnostyczneZnak">
    <w:name w:val="Pracownie diagnostyczne Znak"/>
    <w:link w:val="Pracowniediagnostyczne"/>
    <w:rsid w:val="00613A93"/>
    <w:rPr>
      <w:rFonts w:ascii="Asap" w:hAnsi="Asap"/>
      <w:color w:val="7CC8C5"/>
      <w:sz w:val="26"/>
      <w:szCs w:val="26"/>
      <w:lang w:eastAsia="en-US"/>
    </w:rPr>
  </w:style>
  <w:style w:type="paragraph" w:customStyle="1" w:styleId="Pozostaekomrki">
    <w:name w:val="Pozostałe komórki"/>
    <w:basedOn w:val="LaboratoriumAnalityczne"/>
    <w:link w:val="PozostaekomrkiZnak"/>
    <w:qFormat/>
    <w:rsid w:val="00613A93"/>
    <w:rPr>
      <w:color w:val="887C77"/>
    </w:rPr>
  </w:style>
  <w:style w:type="character" w:customStyle="1" w:styleId="LaboratoriumAnalityczneZnak">
    <w:name w:val="Laboratorium Analityczne Znak"/>
    <w:link w:val="LaboratoriumAnalityczne"/>
    <w:rsid w:val="00613A93"/>
    <w:rPr>
      <w:rFonts w:ascii="Asap" w:hAnsi="Asap"/>
      <w:color w:val="CAA800"/>
      <w:sz w:val="26"/>
      <w:szCs w:val="2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3C85"/>
    <w:rPr>
      <w:sz w:val="20"/>
      <w:szCs w:val="20"/>
    </w:rPr>
  </w:style>
  <w:style w:type="character" w:customStyle="1" w:styleId="PozostaekomrkiZnak">
    <w:name w:val="Pozostałe komórki Znak"/>
    <w:link w:val="Pozostaekomrki"/>
    <w:rsid w:val="00613A93"/>
    <w:rPr>
      <w:rFonts w:ascii="Asap" w:hAnsi="Asap"/>
      <w:color w:val="887C77"/>
      <w:sz w:val="26"/>
      <w:szCs w:val="26"/>
      <w:lang w:eastAsia="en-US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953C85"/>
    <w:rPr>
      <w:rFonts w:ascii="Asap" w:hAnsi="Asap"/>
      <w:color w:val="575756"/>
      <w:lang w:eastAsia="en-US"/>
    </w:rPr>
  </w:style>
  <w:style w:type="character" w:styleId="Odwoanieprzypisukocowego">
    <w:name w:val="endnote reference"/>
    <w:uiPriority w:val="99"/>
    <w:semiHidden/>
    <w:unhideWhenUsed/>
    <w:rsid w:val="00953C85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F041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415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F04155"/>
    <w:rPr>
      <w:rFonts w:ascii="Asap" w:hAnsi="Asap"/>
      <w:color w:val="5757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415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04155"/>
    <w:rPr>
      <w:rFonts w:ascii="Asap" w:hAnsi="Asap"/>
      <w:b/>
      <w:bCs/>
      <w:color w:val="575756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41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04155"/>
    <w:rPr>
      <w:rFonts w:ascii="Segoe UI" w:hAnsi="Segoe UI" w:cs="Segoe UI"/>
      <w:color w:val="575756"/>
      <w:sz w:val="18"/>
      <w:szCs w:val="18"/>
      <w:lang w:eastAsia="en-US"/>
    </w:rPr>
  </w:style>
  <w:style w:type="character" w:customStyle="1" w:styleId="Nagwek3Znak">
    <w:name w:val="Nagłówek 3 Znak"/>
    <w:link w:val="Nagwek3"/>
    <w:uiPriority w:val="9"/>
    <w:semiHidden/>
    <w:rsid w:val="00DD158B"/>
    <w:rPr>
      <w:rFonts w:ascii="Calibri Light" w:eastAsia="Times New Roman" w:hAnsi="Calibri Light" w:cs="Times New Roman"/>
      <w:b/>
      <w:bCs/>
      <w:color w:val="575756"/>
      <w:sz w:val="26"/>
      <w:szCs w:val="26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BB7B88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</w:rPr>
  </w:style>
  <w:style w:type="paragraph" w:styleId="Poprawka">
    <w:name w:val="Revision"/>
    <w:hidden/>
    <w:uiPriority w:val="99"/>
    <w:semiHidden/>
    <w:rsid w:val="00174CFB"/>
    <w:rPr>
      <w:rFonts w:ascii="Asap" w:hAnsi="Asap"/>
      <w:color w:val="575756"/>
      <w:sz w:val="24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E17DB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17DBE"/>
    <w:rPr>
      <w:color w:val="605E5C"/>
      <w:shd w:val="clear" w:color="auto" w:fill="E1DFDD"/>
    </w:rPr>
  </w:style>
  <w:style w:type="character" w:customStyle="1" w:styleId="AkapitzlistZnak">
    <w:name w:val="Akapit z listą Znak"/>
    <w:link w:val="Akapitzlist"/>
    <w:uiPriority w:val="34"/>
    <w:locked/>
    <w:rsid w:val="008C1BC3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8327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9B71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kt">
    <w:name w:val="pkt"/>
    <w:basedOn w:val="Normalny"/>
    <w:link w:val="pktZnak"/>
    <w:qFormat/>
    <w:rsid w:val="00E741FE"/>
    <w:pPr>
      <w:spacing w:before="60" w:after="60" w:line="240" w:lineRule="auto"/>
      <w:ind w:left="851" w:hanging="295"/>
    </w:pPr>
    <w:rPr>
      <w:rFonts w:ascii="Times New Roman" w:eastAsia="Times New Roman" w:hAnsi="Times New Roman"/>
      <w:color w:val="auto"/>
      <w:szCs w:val="20"/>
      <w:lang w:eastAsia="pl-PL"/>
    </w:rPr>
  </w:style>
  <w:style w:type="character" w:customStyle="1" w:styleId="pktZnak">
    <w:name w:val="pkt Znak"/>
    <w:link w:val="pkt"/>
    <w:rsid w:val="00E741FE"/>
    <w:rPr>
      <w:rFonts w:ascii="Times New Roman" w:eastAsia="Times New Roman" w:hAnsi="Times New Roman"/>
      <w:sz w:val="24"/>
    </w:rPr>
  </w:style>
  <w:style w:type="paragraph" w:customStyle="1" w:styleId="Default">
    <w:name w:val="Default"/>
    <w:qFormat/>
    <w:rsid w:val="00E741FE"/>
    <w:rPr>
      <w:rFonts w:ascii="Arial" w:hAnsi="Arial" w:cs="Arial"/>
      <w:color w:val="000000"/>
      <w:sz w:val="24"/>
      <w:szCs w:val="24"/>
    </w:rPr>
  </w:style>
  <w:style w:type="table" w:customStyle="1" w:styleId="Tabela-Siatka3">
    <w:name w:val="Tabela - Siatka3"/>
    <w:basedOn w:val="Standardowy"/>
    <w:next w:val="Tabela-Siatka"/>
    <w:uiPriority w:val="39"/>
    <w:rsid w:val="00E741F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317280"/>
    <w:rPr>
      <w:b/>
      <w:bCs/>
    </w:rPr>
  </w:style>
  <w:style w:type="paragraph" w:styleId="Tekstpodstawowy">
    <w:name w:val="Body Text"/>
    <w:basedOn w:val="Normalny"/>
    <w:link w:val="TekstpodstawowyZnak"/>
    <w:rsid w:val="00555F1A"/>
    <w:pPr>
      <w:spacing w:after="0" w:line="240" w:lineRule="auto"/>
      <w:jc w:val="center"/>
    </w:pPr>
    <w:rPr>
      <w:rFonts w:ascii="Arial" w:eastAsia="Times New Roman" w:hAnsi="Arial"/>
      <w:color w:val="auto"/>
      <w:sz w:val="22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5F1A"/>
    <w:rPr>
      <w:rFonts w:ascii="Arial" w:eastAsia="Times New Roman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8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7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9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Windows\Temporary%20Internet%20Files\Content.IE5\PBMX05IO\papier_firmowy_ogolny_2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F7775-9A25-4DEB-8CCC-0EF5707B8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papier_firmowy_ogolny_2</Template>
  <TotalTime>0</TotalTime>
  <Pages>4</Pages>
  <Words>664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Małgorzata Szczepańska</cp:lastModifiedBy>
  <cp:revision>3</cp:revision>
  <cp:lastPrinted>2024-10-25T06:51:00Z</cp:lastPrinted>
  <dcterms:created xsi:type="dcterms:W3CDTF">2024-10-25T06:50:00Z</dcterms:created>
  <dcterms:modified xsi:type="dcterms:W3CDTF">2024-10-25T06:51:00Z</dcterms:modified>
</cp:coreProperties>
</file>